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48.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49.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50.xml" ContentType="application/vnd.openxmlformats-officedocument.wordprocessingml.header+xml"/>
  <Override PartName="/word/header23.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C575F5" w14:paraId="2C239E6D" w14:textId="77777777" w:rsidTr="00227437">
        <w:trPr>
          <w:trHeight w:hRule="exact" w:val="851"/>
        </w:trPr>
        <w:tc>
          <w:tcPr>
            <w:tcW w:w="9639" w:type="dxa"/>
            <w:gridSpan w:val="2"/>
            <w:tcBorders>
              <w:bottom w:val="single" w:sz="4" w:space="0" w:color="auto"/>
            </w:tcBorders>
            <w:shd w:val="clear" w:color="auto" w:fill="auto"/>
            <w:vAlign w:val="bottom"/>
          </w:tcPr>
          <w:p w14:paraId="3F68A235" w14:textId="77777777" w:rsidR="00421A10" w:rsidRPr="00C575F5" w:rsidRDefault="00F12EA6" w:rsidP="00F12EA6">
            <w:pPr>
              <w:jc w:val="right"/>
            </w:pPr>
            <w:r w:rsidRPr="00C575F5">
              <w:rPr>
                <w:sz w:val="40"/>
              </w:rPr>
              <w:t>E</w:t>
            </w:r>
            <w:r w:rsidRPr="00C575F5">
              <w:t>/ECE/TRANS/505/Rev.3/Add.149</w:t>
            </w:r>
          </w:p>
        </w:tc>
      </w:tr>
      <w:tr w:rsidR="00421A10" w:rsidRPr="00C575F5" w14:paraId="191A5306" w14:textId="77777777" w:rsidTr="00227437">
        <w:trPr>
          <w:trHeight w:hRule="exact" w:val="2835"/>
        </w:trPr>
        <w:tc>
          <w:tcPr>
            <w:tcW w:w="6804" w:type="dxa"/>
            <w:tcBorders>
              <w:top w:val="single" w:sz="4" w:space="0" w:color="auto"/>
              <w:bottom w:val="single" w:sz="12" w:space="0" w:color="auto"/>
            </w:tcBorders>
            <w:shd w:val="clear" w:color="auto" w:fill="auto"/>
          </w:tcPr>
          <w:p w14:paraId="6D8186E6" w14:textId="77777777" w:rsidR="00421A10" w:rsidRPr="00C575F5" w:rsidRDefault="00421A10" w:rsidP="00227437">
            <w:pPr>
              <w:spacing w:before="120" w:line="380" w:lineRule="exact"/>
            </w:pPr>
          </w:p>
        </w:tc>
        <w:tc>
          <w:tcPr>
            <w:tcW w:w="2835" w:type="dxa"/>
            <w:tcBorders>
              <w:top w:val="single" w:sz="4" w:space="0" w:color="auto"/>
              <w:bottom w:val="single" w:sz="12" w:space="0" w:color="auto"/>
            </w:tcBorders>
            <w:shd w:val="clear" w:color="auto" w:fill="auto"/>
          </w:tcPr>
          <w:p w14:paraId="1D211473" w14:textId="63E8614E" w:rsidR="00421A10" w:rsidRPr="00C575F5" w:rsidRDefault="00F12EA6" w:rsidP="00227437">
            <w:pPr>
              <w:spacing w:before="480" w:line="240" w:lineRule="exact"/>
            </w:pPr>
            <w:r w:rsidRPr="00C575F5">
              <w:t>13 janvier 2020</w:t>
            </w:r>
          </w:p>
        </w:tc>
      </w:tr>
    </w:tbl>
    <w:p w14:paraId="21EFDF74" w14:textId="45F1DED3" w:rsidR="00421A10" w:rsidRPr="00C575F5" w:rsidRDefault="0029791D" w:rsidP="0029791D">
      <w:pPr>
        <w:pStyle w:val="HChG"/>
      </w:pPr>
      <w:r w:rsidRPr="00C575F5">
        <w:tab/>
      </w:r>
      <w:r w:rsidRPr="00C575F5">
        <w:tab/>
      </w:r>
      <w:bookmarkStart w:id="0" w:name="_Toc340666199"/>
      <w:bookmarkStart w:id="1" w:name="_Toc340745062"/>
      <w:r w:rsidR="00F12EA6" w:rsidRPr="00C575F5">
        <w:rPr>
          <w:rFonts w:eastAsia="Times New Roman"/>
          <w:lang w:val="en-GB"/>
        </w:rPr>
        <w:t>A</w:t>
      </w:r>
      <w:bookmarkEnd w:id="0"/>
      <w:bookmarkEnd w:id="1"/>
      <w:r w:rsidR="00F12EA6" w:rsidRPr="00C575F5">
        <w:rPr>
          <w:rFonts w:eastAsia="Times New Roman"/>
          <w:lang w:val="en-GB"/>
        </w:rPr>
        <w:t>ccord</w:t>
      </w:r>
    </w:p>
    <w:p w14:paraId="0A5C298E" w14:textId="2237BDFE" w:rsidR="00421A10" w:rsidRPr="00C575F5" w:rsidRDefault="0029791D" w:rsidP="00F12EA6">
      <w:pPr>
        <w:pStyle w:val="H1G"/>
      </w:pPr>
      <w:r w:rsidRPr="00C575F5">
        <w:tab/>
      </w:r>
      <w:r w:rsidRPr="00C575F5">
        <w:tab/>
      </w:r>
      <w:r w:rsidR="00F12EA6" w:rsidRPr="00C575F5">
        <w:rPr>
          <w:lang w:val="fr-FR"/>
        </w:rPr>
        <w:t>Concernant l</w:t>
      </w:r>
      <w:r w:rsidR="00554990" w:rsidRPr="00C575F5">
        <w:rPr>
          <w:lang w:val="fr-FR"/>
        </w:rPr>
        <w:t>’</w:t>
      </w:r>
      <w:r w:rsidR="00F12EA6" w:rsidRPr="00C575F5">
        <w:rPr>
          <w:lang w:val="fr-FR"/>
        </w:rPr>
        <w:t>adoption de Règlements techniques harmonisés de l</w:t>
      </w:r>
      <w:r w:rsidR="00554990" w:rsidRPr="00C575F5">
        <w:rPr>
          <w:lang w:val="fr-FR"/>
        </w:rPr>
        <w:t>’</w:t>
      </w:r>
      <w:r w:rsidR="00F12EA6" w:rsidRPr="00C575F5">
        <w:rPr>
          <w:lang w:val="fr-FR"/>
        </w:rPr>
        <w:t xml:space="preserve">ONU applicables aux véhicules à roues et aux équipements et pièces </w:t>
      </w:r>
      <w:r w:rsidR="00F12EA6" w:rsidRPr="00C575F5">
        <w:t>susceptibles</w:t>
      </w:r>
      <w:r w:rsidR="00F12EA6" w:rsidRPr="00C575F5">
        <w:rPr>
          <w:lang w:val="fr-FR"/>
        </w:rPr>
        <w:t xml:space="preserve"> d</w:t>
      </w:r>
      <w:r w:rsidR="00554990" w:rsidRPr="00C575F5">
        <w:rPr>
          <w:lang w:val="fr-FR"/>
        </w:rPr>
        <w:t>’</w:t>
      </w:r>
      <w:r w:rsidR="00F12EA6" w:rsidRPr="00C575F5">
        <w:rPr>
          <w:lang w:val="fr-FR"/>
        </w:rPr>
        <w:t xml:space="preserve">être montés ou utilisés sur les véhicules à roues </w:t>
      </w:r>
      <w:r w:rsidR="00F12EA6" w:rsidRPr="00C575F5">
        <w:rPr>
          <w:lang w:val="fr-FR"/>
        </w:rPr>
        <w:br/>
        <w:t>et les conditions de reconnaissance réciproque des homologations délivrées conformément à ces Règlements</w:t>
      </w:r>
      <w:r w:rsidR="00F12EA6" w:rsidRPr="00C575F5">
        <w:rPr>
          <w:b w:val="0"/>
          <w:bCs/>
          <w:sz w:val="20"/>
          <w:lang w:val="fr-FR"/>
        </w:rPr>
        <w:footnoteReference w:customMarkFollows="1" w:id="2"/>
        <w:t>*</w:t>
      </w:r>
    </w:p>
    <w:p w14:paraId="017F998B" w14:textId="77777777" w:rsidR="00F12EA6" w:rsidRPr="00C575F5" w:rsidRDefault="00F12EA6" w:rsidP="00F12EA6">
      <w:pPr>
        <w:keepNext/>
        <w:keepLines/>
        <w:tabs>
          <w:tab w:val="right" w:pos="851"/>
        </w:tabs>
        <w:kinsoku/>
        <w:overflowPunct/>
        <w:autoSpaceDE/>
        <w:autoSpaceDN/>
        <w:adjustRightInd/>
        <w:snapToGrid/>
        <w:spacing w:before="360" w:after="240" w:line="270" w:lineRule="exact"/>
        <w:ind w:left="1134" w:right="1134" w:hanging="1134"/>
        <w:rPr>
          <w:rFonts w:eastAsia="Times New Roman"/>
          <w:lang w:val="fr-FR"/>
        </w:rPr>
      </w:pPr>
      <w:r w:rsidRPr="00C575F5">
        <w:rPr>
          <w:rFonts w:eastAsia="Times New Roman"/>
          <w:lang w:val="fr-FR"/>
        </w:rPr>
        <w:tab/>
      </w:r>
      <w:r w:rsidRPr="00C575F5">
        <w:rPr>
          <w:rFonts w:eastAsia="Times New Roman"/>
          <w:lang w:val="fr-FR"/>
        </w:rPr>
        <w:tab/>
        <w:t>(Révision 3, comprenant les amendements entrés en vigueur le 14 septembre 2017)</w:t>
      </w:r>
    </w:p>
    <w:p w14:paraId="173228D0" w14:textId="77777777" w:rsidR="00F12EA6" w:rsidRPr="00C575F5" w:rsidRDefault="00F12EA6" w:rsidP="00F12EA6">
      <w:pPr>
        <w:keepNext/>
        <w:keepLines/>
        <w:tabs>
          <w:tab w:val="right" w:pos="851"/>
        </w:tabs>
        <w:kinsoku/>
        <w:overflowPunct/>
        <w:autoSpaceDE/>
        <w:autoSpaceDN/>
        <w:adjustRightInd/>
        <w:snapToGrid/>
        <w:spacing w:before="120" w:after="240" w:line="270" w:lineRule="exact"/>
        <w:jc w:val="center"/>
        <w:rPr>
          <w:rFonts w:eastAsia="Times New Roman"/>
          <w:b/>
          <w:sz w:val="24"/>
          <w:lang w:val="fr-FR"/>
        </w:rPr>
      </w:pPr>
      <w:r w:rsidRPr="00C575F5">
        <w:rPr>
          <w:rFonts w:eastAsia="Times New Roman"/>
          <w:b/>
          <w:sz w:val="24"/>
          <w:lang w:val="fr-FR"/>
        </w:rPr>
        <w:t>_________</w:t>
      </w:r>
    </w:p>
    <w:p w14:paraId="7A5479B1" w14:textId="59153A04" w:rsidR="00F12EA6" w:rsidRPr="00C575F5" w:rsidRDefault="00F12EA6" w:rsidP="00F12EA6">
      <w:pPr>
        <w:keepNext/>
        <w:keepLines/>
        <w:tabs>
          <w:tab w:val="right" w:pos="851"/>
        </w:tabs>
        <w:kinsoku/>
        <w:overflowPunct/>
        <w:autoSpaceDE/>
        <w:autoSpaceDN/>
        <w:adjustRightInd/>
        <w:snapToGrid/>
        <w:spacing w:before="360" w:after="240" w:line="270" w:lineRule="exact"/>
        <w:ind w:left="1134" w:right="1134" w:hanging="1134"/>
        <w:rPr>
          <w:rFonts w:eastAsia="Times New Roman"/>
          <w:b/>
          <w:sz w:val="24"/>
          <w:lang w:val="fr-FR"/>
        </w:rPr>
      </w:pPr>
      <w:r w:rsidRPr="00C575F5">
        <w:rPr>
          <w:rFonts w:eastAsia="Times New Roman"/>
          <w:b/>
          <w:sz w:val="24"/>
          <w:lang w:val="fr-FR"/>
        </w:rPr>
        <w:tab/>
      </w:r>
      <w:r w:rsidRPr="00C575F5">
        <w:rPr>
          <w:rFonts w:eastAsia="Times New Roman"/>
          <w:b/>
          <w:sz w:val="24"/>
          <w:lang w:val="fr-FR"/>
        </w:rPr>
        <w:tab/>
        <w:t xml:space="preserve">Additif 149 − Règlement ONU </w:t>
      </w:r>
      <w:r w:rsidRPr="00C575F5">
        <w:rPr>
          <w:rFonts w:eastAsia="MS Mincho"/>
          <w:b/>
          <w:sz w:val="24"/>
          <w:szCs w:val="22"/>
          <w:lang w:val="fr-FR"/>
        </w:rPr>
        <w:t>n</w:t>
      </w:r>
      <w:r w:rsidRPr="00C575F5">
        <w:rPr>
          <w:rFonts w:eastAsia="MS Mincho"/>
          <w:b/>
          <w:sz w:val="24"/>
          <w:szCs w:val="22"/>
          <w:vertAlign w:val="superscript"/>
          <w:lang w:val="fr-FR"/>
        </w:rPr>
        <w:t>o</w:t>
      </w:r>
      <w:r w:rsidRPr="00C575F5">
        <w:rPr>
          <w:rFonts w:eastAsia="Times New Roman"/>
          <w:b/>
          <w:sz w:val="24"/>
          <w:lang w:val="fr-FR"/>
        </w:rPr>
        <w:t> 150</w:t>
      </w:r>
    </w:p>
    <w:p w14:paraId="15CD879B" w14:textId="042A0FA5" w:rsidR="00F12EA6" w:rsidRPr="00C575F5" w:rsidRDefault="00F12EA6" w:rsidP="00F12EA6">
      <w:pPr>
        <w:pStyle w:val="SingleTxtG"/>
        <w:rPr>
          <w:spacing w:val="-2"/>
          <w:lang w:val="fr-FR"/>
        </w:rPr>
      </w:pPr>
      <w:r w:rsidRPr="00C575F5">
        <w:rPr>
          <w:lang w:val="fr-FR" w:eastAsia="en-GB"/>
        </w:rPr>
        <w:t>Date d</w:t>
      </w:r>
      <w:r w:rsidR="00554990" w:rsidRPr="00C575F5">
        <w:rPr>
          <w:lang w:val="fr-FR" w:eastAsia="en-GB"/>
        </w:rPr>
        <w:t>’</w:t>
      </w:r>
      <w:r w:rsidRPr="00C575F5">
        <w:rPr>
          <w:lang w:val="fr-FR" w:eastAsia="en-GB"/>
        </w:rPr>
        <w:t>entrée en vigueur en tant qu</w:t>
      </w:r>
      <w:r w:rsidR="00554990" w:rsidRPr="00C575F5">
        <w:rPr>
          <w:lang w:val="fr-FR" w:eastAsia="en-GB"/>
        </w:rPr>
        <w:t>’</w:t>
      </w:r>
      <w:r w:rsidRPr="00C575F5">
        <w:rPr>
          <w:lang w:val="fr-FR" w:eastAsia="en-GB"/>
        </w:rPr>
        <w:t>annexe à l</w:t>
      </w:r>
      <w:r w:rsidR="00554990" w:rsidRPr="00C575F5">
        <w:rPr>
          <w:lang w:val="fr-FR" w:eastAsia="en-GB"/>
        </w:rPr>
        <w:t>’</w:t>
      </w:r>
      <w:r w:rsidRPr="00C575F5">
        <w:rPr>
          <w:lang w:val="fr-FR" w:eastAsia="en-GB"/>
        </w:rPr>
        <w:t>Accord de 1958 : 15 novembre 2019</w:t>
      </w:r>
    </w:p>
    <w:p w14:paraId="08D810C4" w14:textId="06DCF2FD" w:rsidR="00F12EA6" w:rsidRPr="00C575F5" w:rsidRDefault="00F12EA6" w:rsidP="00F12EA6">
      <w:pPr>
        <w:pStyle w:val="H1G"/>
        <w:rPr>
          <w:szCs w:val="24"/>
          <w:lang w:val="fr-FR"/>
        </w:rPr>
      </w:pPr>
      <w:r w:rsidRPr="00C575F5">
        <w:rPr>
          <w:sz w:val="28"/>
          <w:lang w:val="fr-FR"/>
        </w:rPr>
        <w:tab/>
      </w:r>
      <w:r w:rsidRPr="00C575F5">
        <w:rPr>
          <w:sz w:val="28"/>
          <w:lang w:val="fr-FR"/>
        </w:rPr>
        <w:tab/>
      </w:r>
      <w:r w:rsidRPr="00C575F5">
        <w:rPr>
          <w:lang w:val="fr-FR"/>
        </w:rPr>
        <w:t>Prescriptions uniformes relatives à l</w:t>
      </w:r>
      <w:r w:rsidR="00554990" w:rsidRPr="00C575F5">
        <w:rPr>
          <w:lang w:val="fr-FR"/>
        </w:rPr>
        <w:t>’</w:t>
      </w:r>
      <w:r w:rsidRPr="00C575F5">
        <w:rPr>
          <w:lang w:val="fr-FR"/>
        </w:rPr>
        <w:t xml:space="preserve">homologation des dispositifs </w:t>
      </w:r>
      <w:r w:rsidRPr="00C575F5">
        <w:rPr>
          <w:lang w:val="fr-FR"/>
        </w:rPr>
        <w:br/>
        <w:t xml:space="preserve">et marquages rétroréfléchissants pour les véhicules à moteur </w:t>
      </w:r>
      <w:r w:rsidRPr="00C575F5">
        <w:rPr>
          <w:lang w:val="fr-FR"/>
        </w:rPr>
        <w:br/>
        <w:t>et leurs remorques</w:t>
      </w:r>
    </w:p>
    <w:p w14:paraId="18CDF484" w14:textId="119CFF5F" w:rsidR="00421A10" w:rsidRPr="00C575F5" w:rsidRDefault="00F12EA6" w:rsidP="00F12EA6">
      <w:pPr>
        <w:pStyle w:val="SingleTxtG"/>
      </w:pPr>
      <w:r w:rsidRPr="00C575F5">
        <w:rPr>
          <w:lang w:val="fr-FR" w:eastAsia="en-GB"/>
        </w:rPr>
        <w:t>Le présent document est communiqué uniquement à titre d</w:t>
      </w:r>
      <w:r w:rsidR="00554990" w:rsidRPr="00C575F5">
        <w:rPr>
          <w:lang w:val="fr-FR" w:eastAsia="en-GB"/>
        </w:rPr>
        <w:t>’</w:t>
      </w:r>
      <w:r w:rsidRPr="00C575F5">
        <w:rPr>
          <w:lang w:val="fr-FR" w:eastAsia="en-GB"/>
        </w:rPr>
        <w:t>information. Le texte authentique, juridiquement contraignant, est celui du document ECE/TRANS/WP.29/2018/159/Rev.1.</w:t>
      </w:r>
    </w:p>
    <w:p w14:paraId="302A1B16" w14:textId="77777777" w:rsidR="00F12EA6" w:rsidRPr="00C575F5" w:rsidRDefault="00834EB0" w:rsidP="005F0207">
      <w:r w:rsidRPr="00C575F5">
        <w:rPr>
          <w:noProof/>
          <w:lang w:eastAsia="fr-CH"/>
        </w:rPr>
        <mc:AlternateContent>
          <mc:Choice Requires="wps">
            <w:drawing>
              <wp:anchor distT="0" distB="0" distL="114300" distR="114300" simplePos="0" relativeHeight="251659264" behindDoc="0" locked="0" layoutInCell="1" allowOverlap="1" wp14:anchorId="7FED9CFC" wp14:editId="6B1CE132">
                <wp:simplePos x="0" y="0"/>
                <wp:positionH relativeFrom="margin">
                  <wp:posOffset>42334</wp:posOffset>
                </wp:positionH>
                <wp:positionV relativeFrom="margin">
                  <wp:posOffset>6176645</wp:posOffset>
                </wp:positionV>
                <wp:extent cx="6120130" cy="1151890"/>
                <wp:effectExtent l="0" t="2540" r="0" b="0"/>
                <wp:wrapNone/>
                <wp:docPr id="1"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26FBC" w14:textId="77777777" w:rsidR="00554990" w:rsidRPr="0029791D" w:rsidRDefault="00554990" w:rsidP="00C65B1B">
                            <w:pPr>
                              <w:ind w:left="1134" w:right="1134"/>
                              <w:jc w:val="center"/>
                            </w:pPr>
                            <w:bookmarkStart w:id="2" w:name="_Hlk69808950"/>
                            <w:bookmarkEnd w:id="2"/>
                            <w:r>
                              <w:t>_______________</w:t>
                            </w:r>
                          </w:p>
                          <w:p w14:paraId="734545A7" w14:textId="77777777" w:rsidR="00554990" w:rsidRDefault="00554990" w:rsidP="00C65B1B">
                            <w:pPr>
                              <w:jc w:val="center"/>
                              <w:rPr>
                                <w:b/>
                                <w:bCs/>
                                <w:sz w:val="22"/>
                              </w:rPr>
                            </w:pPr>
                            <w:r>
                              <w:rPr>
                                <w:noProof/>
                                <w:lang w:eastAsia="fr-CH"/>
                              </w:rPr>
                              <w:drawing>
                                <wp:inline distT="0" distB="0" distL="0" distR="0" wp14:anchorId="41E1411D" wp14:editId="798BDB22">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438E0703" w14:textId="77777777" w:rsidR="00554990" w:rsidRDefault="00554990" w:rsidP="00C65B1B">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D9CFC" id="_x0000_t202" coordsize="21600,21600" o:spt="202" path="m,l,21600r21600,l21600,xe">
                <v:stroke joinstyle="miter"/>
                <v:path gradientshapeok="t" o:connecttype="rect"/>
              </v:shapetype>
              <v:shape id="Zone de texte 4" o:spid="_x0000_s1026" type="#_x0000_t202" style="position:absolute;margin-left:3.35pt;margin-top:486.35pt;width:481.9pt;height:9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" stroked="f">
                <v:textbox inset="0,0,0,0">
                  <w:txbxContent>
                    <w:p w14:paraId="39C26FBC" w14:textId="77777777" w:rsidR="00554990" w:rsidRPr="0029791D" w:rsidRDefault="00554990" w:rsidP="00C65B1B">
                      <w:pPr>
                        <w:ind w:left="1134" w:right="1134"/>
                        <w:jc w:val="center"/>
                      </w:pPr>
                      <w:bookmarkStart w:id="3" w:name="_Hlk69808950"/>
                      <w:bookmarkEnd w:id="3"/>
                      <w:r>
                        <w:t>_______________</w:t>
                      </w:r>
                    </w:p>
                    <w:p w14:paraId="734545A7" w14:textId="77777777" w:rsidR="00554990" w:rsidRDefault="00554990" w:rsidP="00C65B1B">
                      <w:pPr>
                        <w:jc w:val="center"/>
                        <w:rPr>
                          <w:b/>
                          <w:bCs/>
                          <w:sz w:val="22"/>
                        </w:rPr>
                      </w:pPr>
                      <w:r>
                        <w:rPr>
                          <w:noProof/>
                          <w:lang w:eastAsia="fr-CH"/>
                        </w:rPr>
                        <w:drawing>
                          <wp:inline distT="0" distB="0" distL="0" distR="0" wp14:anchorId="41E1411D" wp14:editId="798BDB22">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438E0703" w14:textId="77777777" w:rsidR="00554990" w:rsidRDefault="00554990" w:rsidP="00C65B1B">
                      <w:pPr>
                        <w:jc w:val="center"/>
                      </w:pPr>
                      <w:r w:rsidRPr="0029791D">
                        <w:rPr>
                          <w:b/>
                          <w:bCs/>
                          <w:sz w:val="24"/>
                          <w:szCs w:val="24"/>
                        </w:rPr>
                        <w:t>Nations Unies</w:t>
                      </w:r>
                    </w:p>
                  </w:txbxContent>
                </v:textbox>
                <w10:wrap anchorx="margin" anchory="margin"/>
              </v:shape>
            </w:pict>
          </mc:Fallback>
        </mc:AlternateContent>
      </w:r>
    </w:p>
    <w:p w14:paraId="5A5DD822" w14:textId="77777777" w:rsidR="00F12EA6" w:rsidRPr="00C575F5" w:rsidRDefault="00F12EA6" w:rsidP="005F0207">
      <w:pPr>
        <w:sectPr w:rsidR="00F12EA6" w:rsidRPr="00C575F5" w:rsidSect="00F12EA6">
          <w:headerReference w:type="even" r:id="rId10"/>
          <w:headerReference w:type="default" r:id="rId11"/>
          <w:footerReference w:type="even" r:id="rId12"/>
          <w:footerReference w:type="default" r:id="rId13"/>
          <w:headerReference w:type="first" r:id="rId14"/>
          <w:footerReference w:type="first" r:id="rId15"/>
          <w:endnotePr>
            <w:numFmt w:val="decimal"/>
          </w:endnotePr>
          <w:pgSz w:w="11907" w:h="16840" w:code="9"/>
          <w:pgMar w:top="1417" w:right="1134" w:bottom="1134" w:left="1134" w:header="850" w:footer="567" w:gutter="0"/>
          <w:cols w:space="720"/>
          <w:titlePg/>
          <w:docGrid w:linePitch="272"/>
        </w:sectPr>
      </w:pPr>
    </w:p>
    <w:p w14:paraId="3EC6D4B5" w14:textId="7444BFBC" w:rsidR="00AC4E07" w:rsidRPr="00C575F5" w:rsidRDefault="00AC4E07" w:rsidP="00AC4E07">
      <w:pPr>
        <w:keepNext/>
        <w:keepLines/>
        <w:tabs>
          <w:tab w:val="right" w:pos="851"/>
        </w:tabs>
        <w:kinsoku/>
        <w:overflowPunct/>
        <w:autoSpaceDE/>
        <w:autoSpaceDN/>
        <w:adjustRightInd/>
        <w:snapToGrid/>
        <w:spacing w:before="360" w:after="240" w:line="300" w:lineRule="exact"/>
        <w:ind w:left="1134" w:right="1134" w:hanging="1134"/>
        <w:rPr>
          <w:rFonts w:eastAsia="Times New Roman"/>
          <w:b/>
          <w:sz w:val="28"/>
          <w:lang w:val="fr-FR" w:eastAsia="ja-JP"/>
        </w:rPr>
      </w:pPr>
      <w:r w:rsidRPr="00C575F5">
        <w:rPr>
          <w:rFonts w:eastAsia="Times New Roman"/>
          <w:b/>
          <w:sz w:val="28"/>
          <w:lang w:val="fr-FR" w:eastAsia="ja-JP"/>
        </w:rPr>
        <w:lastRenderedPageBreak/>
        <w:t xml:space="preserve">Règlement ONU </w:t>
      </w:r>
      <w:r w:rsidRPr="00C575F5">
        <w:rPr>
          <w:rFonts w:eastAsia="MS Mincho"/>
          <w:b/>
          <w:sz w:val="28"/>
          <w:szCs w:val="22"/>
          <w:lang w:val="fr-FR" w:eastAsia="ja-JP"/>
        </w:rPr>
        <w:t>n</w:t>
      </w:r>
      <w:r w:rsidRPr="00C575F5">
        <w:rPr>
          <w:rFonts w:eastAsia="MS Mincho"/>
          <w:b/>
          <w:sz w:val="28"/>
          <w:szCs w:val="22"/>
          <w:vertAlign w:val="superscript"/>
          <w:lang w:val="fr-FR" w:eastAsia="ja-JP"/>
        </w:rPr>
        <w:t>o</w:t>
      </w:r>
      <w:r w:rsidRPr="00C575F5">
        <w:rPr>
          <w:rFonts w:eastAsia="Times New Roman"/>
          <w:b/>
          <w:sz w:val="28"/>
          <w:lang w:val="fr-FR" w:eastAsia="ja-JP"/>
        </w:rPr>
        <w:t> 150</w:t>
      </w:r>
    </w:p>
    <w:p w14:paraId="6CDAF161" w14:textId="79193C3A" w:rsidR="00AC4E07" w:rsidRPr="00C575F5" w:rsidRDefault="00AC4E07" w:rsidP="00AC4E07">
      <w:pPr>
        <w:pStyle w:val="HChG"/>
      </w:pPr>
      <w:r w:rsidRPr="00C575F5">
        <w:tab/>
      </w:r>
      <w:r w:rsidRPr="00C575F5">
        <w:tab/>
        <w:t>Prescriptions uniformes relatives à l</w:t>
      </w:r>
      <w:r w:rsidR="00554990" w:rsidRPr="00C575F5">
        <w:t>’</w:t>
      </w:r>
      <w:r w:rsidRPr="00C575F5">
        <w:t xml:space="preserve">homologation </w:t>
      </w:r>
      <w:r w:rsidR="005344EA" w:rsidRPr="00C575F5">
        <w:br/>
      </w:r>
      <w:r w:rsidRPr="00C575F5">
        <w:t xml:space="preserve">des dispositifs et marquages rétroréfléchissants </w:t>
      </w:r>
      <w:r w:rsidR="005344EA" w:rsidRPr="00C575F5">
        <w:br/>
      </w:r>
      <w:r w:rsidRPr="00C575F5">
        <w:t>pour les véhicules à moteur et leurs remorques</w:t>
      </w:r>
    </w:p>
    <w:p w14:paraId="266AF6F9" w14:textId="77777777" w:rsidR="00AC4E07" w:rsidRPr="00C575F5" w:rsidRDefault="00AC4E07" w:rsidP="00AC4E07">
      <w:pPr>
        <w:spacing w:after="120"/>
        <w:rPr>
          <w:sz w:val="28"/>
        </w:rPr>
      </w:pPr>
      <w:r w:rsidRPr="00C575F5">
        <w:rPr>
          <w:sz w:val="28"/>
        </w:rPr>
        <w:t>Table des matières</w:t>
      </w:r>
    </w:p>
    <w:p w14:paraId="7091751D" w14:textId="77777777" w:rsidR="00AC4E07" w:rsidRPr="00C575F5" w:rsidRDefault="00AC4E07" w:rsidP="00AC4E07">
      <w:pPr>
        <w:tabs>
          <w:tab w:val="right" w:pos="9638"/>
        </w:tabs>
        <w:spacing w:after="120"/>
        <w:ind w:left="283"/>
        <w:rPr>
          <w:i/>
          <w:sz w:val="18"/>
        </w:rPr>
      </w:pPr>
      <w:r w:rsidRPr="00C575F5">
        <w:rPr>
          <w:i/>
          <w:sz w:val="18"/>
        </w:rPr>
        <w:tab/>
        <w:t>Page</w:t>
      </w:r>
    </w:p>
    <w:p w14:paraId="1746BE64" w14:textId="36588BAC" w:rsidR="00AC4E07" w:rsidRPr="00C575F5" w:rsidRDefault="00AC4E07" w:rsidP="00AC4E07">
      <w:pPr>
        <w:tabs>
          <w:tab w:val="right" w:pos="850"/>
          <w:tab w:val="right" w:leader="dot" w:pos="8787"/>
          <w:tab w:val="right" w:pos="9638"/>
        </w:tabs>
        <w:spacing w:after="120"/>
        <w:ind w:left="1134" w:hanging="1134"/>
      </w:pPr>
      <w:bookmarkStart w:id="3" w:name="_Hlk69895586"/>
      <w:r w:rsidRPr="00C575F5">
        <w:tab/>
        <w:t>1.</w:t>
      </w:r>
      <w:r w:rsidRPr="00C575F5">
        <w:tab/>
        <w:t>Champ d</w:t>
      </w:r>
      <w:r w:rsidR="00554990" w:rsidRPr="00C575F5">
        <w:t>’</w:t>
      </w:r>
      <w:r w:rsidRPr="00C575F5">
        <w:t>application</w:t>
      </w:r>
      <w:r w:rsidRPr="00C575F5">
        <w:tab/>
      </w:r>
      <w:r w:rsidRPr="00C575F5">
        <w:tab/>
      </w:r>
      <w:r w:rsidR="00437610" w:rsidRPr="00C575F5">
        <w:t>5</w:t>
      </w:r>
    </w:p>
    <w:p w14:paraId="1002C8B0" w14:textId="6F39F089" w:rsidR="00AC4E07" w:rsidRPr="00C575F5" w:rsidRDefault="00AC4E07" w:rsidP="00AC4E07">
      <w:pPr>
        <w:tabs>
          <w:tab w:val="right" w:pos="850"/>
          <w:tab w:val="right" w:leader="dot" w:pos="8787"/>
          <w:tab w:val="right" w:pos="9638"/>
        </w:tabs>
        <w:spacing w:after="120"/>
        <w:ind w:left="1134" w:hanging="1134"/>
      </w:pPr>
      <w:r w:rsidRPr="00C575F5">
        <w:tab/>
        <w:t>2.</w:t>
      </w:r>
      <w:r w:rsidRPr="00C575F5">
        <w:tab/>
        <w:t>Définitions</w:t>
      </w:r>
      <w:r w:rsidRPr="00C575F5">
        <w:tab/>
      </w:r>
      <w:r w:rsidRPr="00C575F5">
        <w:tab/>
      </w:r>
      <w:r w:rsidR="00437610" w:rsidRPr="00C575F5">
        <w:t>6</w:t>
      </w:r>
    </w:p>
    <w:p w14:paraId="55D9D0EB" w14:textId="170CCBC4" w:rsidR="00AC4E07" w:rsidRPr="00C575F5" w:rsidRDefault="00AC4E07" w:rsidP="00AC4E07">
      <w:pPr>
        <w:tabs>
          <w:tab w:val="right" w:pos="850"/>
          <w:tab w:val="right" w:leader="dot" w:pos="8787"/>
          <w:tab w:val="right" w:pos="9638"/>
        </w:tabs>
        <w:spacing w:after="120"/>
        <w:ind w:left="1134" w:hanging="1134"/>
      </w:pPr>
      <w:r w:rsidRPr="00C575F5">
        <w:tab/>
        <w:t>3.</w:t>
      </w:r>
      <w:r w:rsidRPr="00C575F5">
        <w:tab/>
        <w:t>Dispositions administratives</w:t>
      </w:r>
      <w:r w:rsidRPr="00C575F5">
        <w:tab/>
      </w:r>
      <w:r w:rsidRPr="00C575F5">
        <w:tab/>
      </w:r>
      <w:r w:rsidR="00437610" w:rsidRPr="00C575F5">
        <w:t>8</w:t>
      </w:r>
    </w:p>
    <w:p w14:paraId="20309E11" w14:textId="371CFC5C" w:rsidR="00AC4E07" w:rsidRPr="00C575F5" w:rsidRDefault="00AC4E07" w:rsidP="00AC4E07">
      <w:pPr>
        <w:tabs>
          <w:tab w:val="right" w:pos="850"/>
          <w:tab w:val="right" w:leader="dot" w:pos="8787"/>
          <w:tab w:val="right" w:pos="9638"/>
        </w:tabs>
        <w:spacing w:after="120"/>
        <w:ind w:left="1134" w:hanging="1134"/>
      </w:pPr>
      <w:r w:rsidRPr="00C575F5">
        <w:tab/>
        <w:t>4.</w:t>
      </w:r>
      <w:r w:rsidRPr="00C575F5">
        <w:tab/>
        <w:t>Prescriptions générales</w:t>
      </w:r>
      <w:r w:rsidRPr="00C575F5">
        <w:tab/>
      </w:r>
      <w:r w:rsidRPr="00C575F5">
        <w:tab/>
        <w:t>1</w:t>
      </w:r>
      <w:r w:rsidR="00437610" w:rsidRPr="00C575F5">
        <w:t>5</w:t>
      </w:r>
    </w:p>
    <w:p w14:paraId="042CABBA" w14:textId="15FAE394" w:rsidR="00AC4E07" w:rsidRPr="00C575F5" w:rsidRDefault="00AC4E07" w:rsidP="00AC4E07">
      <w:pPr>
        <w:tabs>
          <w:tab w:val="right" w:pos="850"/>
          <w:tab w:val="right" w:leader="dot" w:pos="8787"/>
          <w:tab w:val="right" w:pos="9638"/>
        </w:tabs>
        <w:spacing w:after="120"/>
        <w:ind w:left="1134" w:hanging="1134"/>
      </w:pPr>
      <w:r w:rsidRPr="00C575F5">
        <w:tab/>
        <w:t>5.</w:t>
      </w:r>
      <w:r w:rsidRPr="00C575F5">
        <w:tab/>
        <w:t>Prescriptions techniques particulières</w:t>
      </w:r>
      <w:r w:rsidRPr="00C575F5">
        <w:tab/>
      </w:r>
      <w:r w:rsidRPr="00C575F5">
        <w:tab/>
        <w:t>1</w:t>
      </w:r>
      <w:r w:rsidR="00437610" w:rsidRPr="00C575F5">
        <w:t>7</w:t>
      </w:r>
    </w:p>
    <w:p w14:paraId="40C49EDD" w14:textId="79CC00EC" w:rsidR="00AC4E07" w:rsidRPr="00C575F5" w:rsidRDefault="00AC4E07" w:rsidP="00AC4E07">
      <w:pPr>
        <w:tabs>
          <w:tab w:val="right" w:pos="850"/>
          <w:tab w:val="right" w:leader="dot" w:pos="8787"/>
          <w:tab w:val="right" w:pos="9638"/>
        </w:tabs>
        <w:spacing w:after="120"/>
        <w:ind w:left="1134" w:hanging="1134"/>
      </w:pPr>
      <w:r w:rsidRPr="00C575F5">
        <w:tab/>
        <w:t>6.</w:t>
      </w:r>
      <w:r w:rsidRPr="00C575F5">
        <w:tab/>
      </w:r>
      <w:r w:rsidRPr="00C575F5">
        <w:rPr>
          <w:lang w:val="fr-FR"/>
        </w:rPr>
        <w:t>Dispositions transitoires</w:t>
      </w:r>
      <w:r w:rsidRPr="00C575F5">
        <w:tab/>
      </w:r>
      <w:r w:rsidRPr="00C575F5">
        <w:tab/>
      </w:r>
      <w:r w:rsidR="00437610" w:rsidRPr="00C575F5">
        <w:t>40</w:t>
      </w:r>
    </w:p>
    <w:p w14:paraId="520F6923" w14:textId="77777777" w:rsidR="00AC4E07" w:rsidRPr="00C575F5" w:rsidRDefault="00AC4E07" w:rsidP="00AC4E07">
      <w:pPr>
        <w:tabs>
          <w:tab w:val="right" w:pos="850"/>
        </w:tabs>
        <w:spacing w:after="120"/>
      </w:pPr>
      <w:r w:rsidRPr="00C575F5">
        <w:tab/>
        <w:t>Annexes</w:t>
      </w:r>
    </w:p>
    <w:p w14:paraId="34415049" w14:textId="6674B53E" w:rsidR="00AC4E07" w:rsidRPr="00C575F5" w:rsidRDefault="00AC4E07" w:rsidP="00AC4E07">
      <w:pPr>
        <w:tabs>
          <w:tab w:val="right" w:pos="850"/>
          <w:tab w:val="right" w:leader="dot" w:pos="8787"/>
          <w:tab w:val="right" w:pos="9638"/>
        </w:tabs>
        <w:spacing w:after="120"/>
        <w:ind w:left="1134" w:hanging="1134"/>
      </w:pPr>
      <w:r w:rsidRPr="00C575F5">
        <w:tab/>
        <w:t>1.</w:t>
      </w:r>
      <w:r w:rsidRPr="00C575F5">
        <w:tab/>
        <w:t>Communication</w:t>
      </w:r>
      <w:r w:rsidRPr="00C575F5">
        <w:tab/>
      </w:r>
      <w:r w:rsidRPr="00C575F5">
        <w:tab/>
        <w:t>4</w:t>
      </w:r>
      <w:r w:rsidR="00437610" w:rsidRPr="00C575F5">
        <w:t>1</w:t>
      </w:r>
    </w:p>
    <w:p w14:paraId="48B1E1ED" w14:textId="61F79000" w:rsidR="00AC4E07" w:rsidRPr="00C575F5" w:rsidRDefault="00AC4E07" w:rsidP="00AC4E07">
      <w:pPr>
        <w:tabs>
          <w:tab w:val="right" w:pos="850"/>
          <w:tab w:val="right" w:leader="dot" w:pos="8787"/>
          <w:tab w:val="right" w:pos="9638"/>
        </w:tabs>
        <w:spacing w:after="120"/>
        <w:ind w:left="1134" w:hanging="1134"/>
      </w:pPr>
      <w:r w:rsidRPr="00C575F5">
        <w:tab/>
        <w:t>2.</w:t>
      </w:r>
      <w:r w:rsidRPr="00C575F5">
        <w:tab/>
        <w:t xml:space="preserve">Prescriptions minimales concernant les procédures de contrôle de la conformité </w:t>
      </w:r>
      <w:r w:rsidRPr="00C575F5">
        <w:br/>
        <w:t>de la production</w:t>
      </w:r>
      <w:r w:rsidRPr="00C575F5">
        <w:tab/>
      </w:r>
      <w:r w:rsidRPr="00C575F5">
        <w:tab/>
        <w:t>4</w:t>
      </w:r>
      <w:r w:rsidR="00437610" w:rsidRPr="00C575F5">
        <w:t>3</w:t>
      </w:r>
    </w:p>
    <w:p w14:paraId="6B352008" w14:textId="77705244" w:rsidR="00AC4E07" w:rsidRPr="00C575F5" w:rsidRDefault="00AC4E07" w:rsidP="00AC4E07">
      <w:pPr>
        <w:tabs>
          <w:tab w:val="right" w:pos="850"/>
          <w:tab w:val="right" w:leader="dot" w:pos="8787"/>
          <w:tab w:val="right" w:pos="9638"/>
        </w:tabs>
        <w:spacing w:after="120"/>
        <w:ind w:left="1134" w:hanging="1134"/>
      </w:pPr>
      <w:r w:rsidRPr="00C575F5">
        <w:tab/>
        <w:t>3.</w:t>
      </w:r>
      <w:r w:rsidRPr="00C575F5">
        <w:tab/>
        <w:t>Prescriptions minimales concernant le prélèvement fait par un inspecteur</w:t>
      </w:r>
      <w:r w:rsidRPr="00C575F5">
        <w:tab/>
      </w:r>
      <w:r w:rsidRPr="00C575F5">
        <w:tab/>
        <w:t>4</w:t>
      </w:r>
      <w:r w:rsidR="00437610" w:rsidRPr="00C575F5">
        <w:t>5</w:t>
      </w:r>
    </w:p>
    <w:p w14:paraId="701AB210" w14:textId="77777777" w:rsidR="00AC4E07" w:rsidRPr="00C575F5" w:rsidRDefault="00AC4E07" w:rsidP="00AC4E07">
      <w:pPr>
        <w:tabs>
          <w:tab w:val="right" w:pos="850"/>
          <w:tab w:val="right" w:leader="dot" w:pos="8787"/>
          <w:tab w:val="right" w:pos="9638"/>
        </w:tabs>
        <w:spacing w:after="120"/>
        <w:ind w:left="1134" w:hanging="1134"/>
      </w:pPr>
      <w:r w:rsidRPr="00C575F5">
        <w:tab/>
        <w:t>4.</w:t>
      </w:r>
      <w:r w:rsidRPr="00C575F5">
        <w:tab/>
        <w:t>Mesures photométriques des dispositifs et matériaux de marquage rétroréfléchissants</w:t>
      </w:r>
      <w:r w:rsidRPr="00C575F5">
        <w:tab/>
      </w:r>
      <w:r w:rsidRPr="00C575F5">
        <w:tab/>
        <w:t>47</w:t>
      </w:r>
    </w:p>
    <w:p w14:paraId="4B2E0407" w14:textId="77777777" w:rsidR="00AC4E07" w:rsidRPr="00C575F5" w:rsidRDefault="00AC4E07" w:rsidP="00AC4E07">
      <w:pPr>
        <w:tabs>
          <w:tab w:val="right" w:pos="850"/>
          <w:tab w:val="right" w:leader="dot" w:pos="8787"/>
          <w:tab w:val="right" w:pos="9638"/>
        </w:tabs>
        <w:spacing w:after="120"/>
        <w:ind w:left="1134" w:hanging="1134"/>
      </w:pPr>
      <w:r w:rsidRPr="00C575F5">
        <w:tab/>
        <w:t>5.</w:t>
      </w:r>
      <w:r w:rsidRPr="00C575F5">
        <w:tab/>
        <w:t>Spécifications relatives à la forme et aux dimensions</w:t>
      </w:r>
      <w:r w:rsidRPr="00C575F5">
        <w:tab/>
      </w:r>
      <w:r w:rsidRPr="00C575F5">
        <w:tab/>
        <w:t>54</w:t>
      </w:r>
    </w:p>
    <w:p w14:paraId="3F5D4FE4" w14:textId="77777777" w:rsidR="00AC4E07" w:rsidRPr="00C575F5" w:rsidRDefault="00AC4E07" w:rsidP="00AC4E07">
      <w:pPr>
        <w:tabs>
          <w:tab w:val="right" w:pos="850"/>
          <w:tab w:val="right" w:leader="dot" w:pos="8787"/>
          <w:tab w:val="right" w:pos="9638"/>
        </w:tabs>
        <w:spacing w:after="120"/>
        <w:ind w:left="1134" w:hanging="1134"/>
      </w:pPr>
      <w:r w:rsidRPr="00C575F5">
        <w:tab/>
        <w:t>6.</w:t>
      </w:r>
      <w:r w:rsidRPr="00C575F5">
        <w:tab/>
        <w:t>Résistance à la chaleur</w:t>
      </w:r>
      <w:r w:rsidRPr="00C575F5">
        <w:tab/>
      </w:r>
      <w:r w:rsidRPr="00C575F5">
        <w:tab/>
        <w:t>63</w:t>
      </w:r>
    </w:p>
    <w:p w14:paraId="79CEC560" w14:textId="750F1AB8" w:rsidR="00AC4E07" w:rsidRPr="00C575F5" w:rsidRDefault="00AC4E07" w:rsidP="00AC4E07">
      <w:pPr>
        <w:tabs>
          <w:tab w:val="right" w:pos="850"/>
          <w:tab w:val="right" w:leader="dot" w:pos="8787"/>
          <w:tab w:val="right" w:pos="9638"/>
        </w:tabs>
        <w:spacing w:after="120"/>
        <w:ind w:left="1134" w:hanging="1134"/>
      </w:pPr>
      <w:r w:rsidRPr="00C575F5">
        <w:tab/>
        <w:t>7.</w:t>
      </w:r>
      <w:r w:rsidRPr="00C575F5">
        <w:tab/>
        <w:t>Résistance à la pénétration de l</w:t>
      </w:r>
      <w:r w:rsidR="00554990" w:rsidRPr="00C575F5">
        <w:t>’</w:t>
      </w:r>
      <w:r w:rsidRPr="00C575F5">
        <w:t xml:space="preserve">eau des dispositifs rétroréfléchissants </w:t>
      </w:r>
      <w:r w:rsidRPr="00C575F5">
        <w:br/>
        <w:t>et des triangles de présignalisation</w:t>
      </w:r>
      <w:r w:rsidRPr="00C575F5">
        <w:tab/>
      </w:r>
      <w:r w:rsidRPr="00C575F5">
        <w:tab/>
        <w:t>64</w:t>
      </w:r>
    </w:p>
    <w:p w14:paraId="0C76F521" w14:textId="7D27E766" w:rsidR="00AC4E07" w:rsidRPr="00C575F5" w:rsidRDefault="00AC4E07" w:rsidP="00AC4E07">
      <w:pPr>
        <w:tabs>
          <w:tab w:val="right" w:pos="850"/>
          <w:tab w:val="right" w:leader="dot" w:pos="8787"/>
          <w:tab w:val="right" w:pos="9638"/>
        </w:tabs>
        <w:spacing w:after="120"/>
        <w:ind w:left="1134" w:hanging="1134"/>
      </w:pPr>
      <w:r w:rsidRPr="00C575F5">
        <w:tab/>
        <w:t>8.</w:t>
      </w:r>
      <w:r w:rsidRPr="00C575F5">
        <w:tab/>
        <w:t>Autres procédures d</w:t>
      </w:r>
      <w:r w:rsidR="00554990" w:rsidRPr="00C575F5">
        <w:t>’</w:t>
      </w:r>
      <w:r w:rsidRPr="00C575F5">
        <w:t>essai de résistance à la pénétration de l</w:t>
      </w:r>
      <w:r w:rsidR="00554990" w:rsidRPr="00C575F5">
        <w:t>’</w:t>
      </w:r>
      <w:r w:rsidRPr="00C575F5">
        <w:t xml:space="preserve">eau pour les dispositifs </w:t>
      </w:r>
      <w:r w:rsidRPr="00C575F5">
        <w:br/>
        <w:t>rétroréfléchissants des classes IB et IIIB</w:t>
      </w:r>
      <w:r w:rsidRPr="00C575F5">
        <w:tab/>
      </w:r>
      <w:r w:rsidRPr="00C575F5">
        <w:tab/>
        <w:t>6</w:t>
      </w:r>
      <w:r w:rsidR="00FC53D6" w:rsidRPr="00C575F5">
        <w:t>6</w:t>
      </w:r>
    </w:p>
    <w:p w14:paraId="4AA6B334" w14:textId="38A86A05" w:rsidR="00AC4E07" w:rsidRPr="00C575F5" w:rsidRDefault="00AC4E07" w:rsidP="00AC4E07">
      <w:pPr>
        <w:tabs>
          <w:tab w:val="right" w:pos="850"/>
          <w:tab w:val="right" w:leader="dot" w:pos="8787"/>
          <w:tab w:val="right" w:pos="9638"/>
        </w:tabs>
        <w:spacing w:after="120"/>
        <w:ind w:left="1134" w:hanging="1134"/>
      </w:pPr>
      <w:r w:rsidRPr="00C575F5">
        <w:tab/>
        <w:t>9.</w:t>
      </w:r>
      <w:r w:rsidRPr="00C575F5">
        <w:tab/>
        <w:t>Résistance aux carburants</w:t>
      </w:r>
      <w:r w:rsidRPr="00C575F5">
        <w:tab/>
      </w:r>
      <w:r w:rsidRPr="00C575F5">
        <w:tab/>
        <w:t>6</w:t>
      </w:r>
      <w:r w:rsidR="00FC53D6" w:rsidRPr="00C575F5">
        <w:t>8</w:t>
      </w:r>
    </w:p>
    <w:p w14:paraId="78359EEA" w14:textId="5A9AA11A" w:rsidR="00AC4E07" w:rsidRPr="00C575F5" w:rsidRDefault="00AC4E07" w:rsidP="00AC4E07">
      <w:pPr>
        <w:tabs>
          <w:tab w:val="right" w:pos="850"/>
          <w:tab w:val="right" w:leader="dot" w:pos="8787"/>
          <w:tab w:val="right" w:pos="9638"/>
        </w:tabs>
        <w:spacing w:after="120"/>
        <w:ind w:left="1134" w:hanging="1134"/>
      </w:pPr>
      <w:r w:rsidRPr="00C575F5">
        <w:tab/>
        <w:t>10.</w:t>
      </w:r>
      <w:r w:rsidRPr="00C575F5">
        <w:tab/>
        <w:t>Résistance aux huiles de graissage</w:t>
      </w:r>
      <w:r w:rsidRPr="00C575F5">
        <w:tab/>
      </w:r>
      <w:r w:rsidRPr="00C575F5">
        <w:tab/>
        <w:t>6</w:t>
      </w:r>
      <w:r w:rsidR="00FC53D6" w:rsidRPr="00C575F5">
        <w:t>9</w:t>
      </w:r>
    </w:p>
    <w:p w14:paraId="3C1E6CB9" w14:textId="43C549A8" w:rsidR="00AC4E07" w:rsidRPr="00C575F5" w:rsidRDefault="00AC4E07" w:rsidP="00AC4E07">
      <w:pPr>
        <w:tabs>
          <w:tab w:val="right" w:pos="850"/>
          <w:tab w:val="right" w:leader="dot" w:pos="8787"/>
          <w:tab w:val="right" w:pos="9638"/>
        </w:tabs>
        <w:spacing w:after="120"/>
        <w:ind w:left="1134" w:hanging="1134"/>
      </w:pPr>
      <w:r w:rsidRPr="00C575F5">
        <w:tab/>
        <w:t>11.</w:t>
      </w:r>
      <w:r w:rsidRPr="00C575F5">
        <w:tab/>
        <w:t>Résistance à la corrosion (norme ISO 3768)</w:t>
      </w:r>
      <w:r w:rsidRPr="00C575F5">
        <w:tab/>
      </w:r>
      <w:r w:rsidRPr="00C575F5">
        <w:tab/>
      </w:r>
      <w:r w:rsidR="00FC53D6" w:rsidRPr="00C575F5">
        <w:t>70</w:t>
      </w:r>
    </w:p>
    <w:p w14:paraId="763DB677" w14:textId="6E327843" w:rsidR="00AC4E07" w:rsidRPr="00C575F5" w:rsidRDefault="00AC4E07" w:rsidP="00AC4E07">
      <w:pPr>
        <w:tabs>
          <w:tab w:val="right" w:pos="850"/>
          <w:tab w:val="right" w:leader="dot" w:pos="8787"/>
          <w:tab w:val="right" w:pos="9638"/>
        </w:tabs>
        <w:spacing w:after="120"/>
        <w:ind w:left="1134" w:hanging="1134"/>
      </w:pPr>
      <w:r w:rsidRPr="00C575F5">
        <w:tab/>
        <w:t>12.</w:t>
      </w:r>
      <w:r w:rsidRPr="00C575F5">
        <w:tab/>
        <w:t>Résistance de la face postérieure accessible des dispositifs rétroréfléchissants miroités</w:t>
      </w:r>
      <w:r w:rsidRPr="00C575F5">
        <w:tab/>
      </w:r>
      <w:r w:rsidRPr="00C575F5">
        <w:tab/>
        <w:t>7</w:t>
      </w:r>
      <w:r w:rsidR="00FC53D6" w:rsidRPr="00C575F5">
        <w:t>1</w:t>
      </w:r>
    </w:p>
    <w:p w14:paraId="388DFB73" w14:textId="2CA50939" w:rsidR="00AC4E07" w:rsidRPr="00C575F5" w:rsidRDefault="00AC4E07" w:rsidP="00AC4E07">
      <w:pPr>
        <w:tabs>
          <w:tab w:val="right" w:pos="850"/>
          <w:tab w:val="right" w:leader="dot" w:pos="8787"/>
          <w:tab w:val="right" w:pos="9638"/>
        </w:tabs>
        <w:spacing w:after="120"/>
        <w:ind w:left="1134" w:hanging="1134"/>
      </w:pPr>
      <w:r w:rsidRPr="00C575F5">
        <w:tab/>
        <w:t>13.</w:t>
      </w:r>
      <w:r w:rsidRPr="00C575F5">
        <w:tab/>
        <w:t>Résistance aux agents atmosphériques</w:t>
      </w:r>
      <w:r w:rsidRPr="00C575F5">
        <w:tab/>
      </w:r>
      <w:r w:rsidRPr="00C575F5">
        <w:tab/>
        <w:t>7</w:t>
      </w:r>
      <w:r w:rsidR="00FC53D6" w:rsidRPr="00C575F5">
        <w:t>2</w:t>
      </w:r>
    </w:p>
    <w:p w14:paraId="39F44D4F" w14:textId="3A31DA75" w:rsidR="00AC4E07" w:rsidRPr="00C575F5" w:rsidRDefault="00AC4E07" w:rsidP="00AC4E07">
      <w:pPr>
        <w:tabs>
          <w:tab w:val="right" w:pos="850"/>
          <w:tab w:val="right" w:leader="dot" w:pos="8787"/>
          <w:tab w:val="right" w:pos="9638"/>
        </w:tabs>
        <w:spacing w:after="120"/>
        <w:ind w:left="1134" w:hanging="1134"/>
      </w:pPr>
      <w:r w:rsidRPr="00C575F5">
        <w:tab/>
        <w:t>14.</w:t>
      </w:r>
      <w:r w:rsidRPr="00C575F5">
        <w:tab/>
        <w:t>Stabilité des propriétés photométriques</w:t>
      </w:r>
      <w:r w:rsidRPr="00C575F5">
        <w:tab/>
      </w:r>
      <w:r w:rsidRPr="00C575F5">
        <w:tab/>
        <w:t>7</w:t>
      </w:r>
      <w:r w:rsidR="00FC53D6" w:rsidRPr="00C575F5">
        <w:t>4</w:t>
      </w:r>
    </w:p>
    <w:p w14:paraId="6C46A411" w14:textId="19534D59" w:rsidR="00AC4E07" w:rsidRPr="00C575F5" w:rsidRDefault="00AC4E07" w:rsidP="00AC4E07">
      <w:pPr>
        <w:tabs>
          <w:tab w:val="right" w:pos="850"/>
          <w:tab w:val="right" w:leader="dot" w:pos="8787"/>
          <w:tab w:val="right" w:pos="9638"/>
        </w:tabs>
        <w:spacing w:after="120"/>
        <w:ind w:left="1134" w:hanging="1134"/>
      </w:pPr>
      <w:r w:rsidRPr="00C575F5">
        <w:tab/>
        <w:t>15.</w:t>
      </w:r>
      <w:r w:rsidRPr="00C575F5">
        <w:tab/>
        <w:t>Résistance au nettoyage dans le cas d</w:t>
      </w:r>
      <w:r w:rsidR="00554990" w:rsidRPr="00C575F5">
        <w:t>’</w:t>
      </w:r>
      <w:r w:rsidRPr="00C575F5">
        <w:t>une unité-échantillon de marquage rétroréfléchissant</w:t>
      </w:r>
      <w:r w:rsidRPr="00C575F5">
        <w:tab/>
      </w:r>
      <w:r w:rsidRPr="00C575F5">
        <w:tab/>
        <w:t>7</w:t>
      </w:r>
      <w:r w:rsidR="00FC53D6" w:rsidRPr="00C575F5">
        <w:t>5</w:t>
      </w:r>
    </w:p>
    <w:p w14:paraId="6D110E3E" w14:textId="2606B312" w:rsidR="00AC4E07" w:rsidRPr="00C575F5" w:rsidRDefault="00AC4E07" w:rsidP="00AC4E07">
      <w:pPr>
        <w:tabs>
          <w:tab w:val="right" w:pos="850"/>
          <w:tab w:val="right" w:leader="dot" w:pos="8787"/>
          <w:tab w:val="right" w:pos="9638"/>
        </w:tabs>
        <w:spacing w:after="120"/>
        <w:ind w:left="1134" w:hanging="1134"/>
      </w:pPr>
      <w:r w:rsidRPr="00C575F5">
        <w:tab/>
        <w:t>16.</w:t>
      </w:r>
      <w:r w:rsidRPr="00C575F5">
        <w:tab/>
        <w:t>Adhérence</w:t>
      </w:r>
      <w:r w:rsidRPr="00C575F5">
        <w:tab/>
      </w:r>
      <w:r w:rsidRPr="00C575F5">
        <w:tab/>
        <w:t>7</w:t>
      </w:r>
      <w:r w:rsidR="00FC53D6" w:rsidRPr="00C575F5">
        <w:t>6</w:t>
      </w:r>
    </w:p>
    <w:p w14:paraId="425C5A48" w14:textId="17E1AE33" w:rsidR="00AC4E07" w:rsidRPr="00C575F5" w:rsidRDefault="00AC4E07" w:rsidP="00AC4E07">
      <w:pPr>
        <w:tabs>
          <w:tab w:val="right" w:pos="850"/>
          <w:tab w:val="right" w:leader="dot" w:pos="8787"/>
          <w:tab w:val="right" w:pos="9638"/>
        </w:tabs>
        <w:spacing w:after="120"/>
        <w:ind w:left="1134" w:hanging="1134"/>
      </w:pPr>
      <w:r w:rsidRPr="00C575F5">
        <w:tab/>
        <w:t>17.</w:t>
      </w:r>
      <w:r w:rsidRPr="00C575F5">
        <w:tab/>
        <w:t>Flexion − Marquages rétroréfléchissants</w:t>
      </w:r>
      <w:r w:rsidRPr="00C575F5">
        <w:tab/>
      </w:r>
      <w:r w:rsidRPr="00C575F5">
        <w:tab/>
        <w:t>7</w:t>
      </w:r>
      <w:r w:rsidR="00FC53D6" w:rsidRPr="00C575F5">
        <w:t>7</w:t>
      </w:r>
    </w:p>
    <w:p w14:paraId="6C005C70" w14:textId="2745213C" w:rsidR="00AC4E07" w:rsidRPr="00C575F5" w:rsidRDefault="00AC4E07" w:rsidP="00AC4E07">
      <w:pPr>
        <w:tabs>
          <w:tab w:val="right" w:pos="850"/>
          <w:tab w:val="right" w:leader="dot" w:pos="8787"/>
          <w:tab w:val="right" w:pos="9638"/>
        </w:tabs>
        <w:spacing w:after="120"/>
        <w:ind w:left="1134" w:hanging="1134"/>
      </w:pPr>
      <w:r w:rsidRPr="00C575F5">
        <w:tab/>
        <w:t>18.</w:t>
      </w:r>
      <w:r w:rsidRPr="00C575F5">
        <w:tab/>
        <w:t>Résistance au choc</w:t>
      </w:r>
      <w:r w:rsidRPr="00C575F5">
        <w:tab/>
      </w:r>
      <w:r w:rsidRPr="00C575F5">
        <w:tab/>
        <w:t>7</w:t>
      </w:r>
      <w:r w:rsidR="00FC53D6" w:rsidRPr="00C575F5">
        <w:t>8</w:t>
      </w:r>
    </w:p>
    <w:p w14:paraId="64E71E2F" w14:textId="29EACDB2" w:rsidR="00AC4E07" w:rsidRPr="00C575F5" w:rsidRDefault="00AC4E07" w:rsidP="00AC4E07">
      <w:pPr>
        <w:tabs>
          <w:tab w:val="right" w:pos="850"/>
          <w:tab w:val="right" w:leader="dot" w:pos="8787"/>
          <w:tab w:val="right" w:pos="9638"/>
        </w:tabs>
        <w:spacing w:after="120"/>
        <w:ind w:left="1134" w:hanging="1134"/>
      </w:pPr>
      <w:r w:rsidRPr="00C575F5">
        <w:tab/>
        <w:t>19.</w:t>
      </w:r>
      <w:r w:rsidRPr="00C575F5">
        <w:tab/>
        <w:t>Rigidité des plaques</w:t>
      </w:r>
      <w:r w:rsidRPr="00C575F5">
        <w:tab/>
      </w:r>
      <w:r w:rsidRPr="00C575F5">
        <w:tab/>
        <w:t>7</w:t>
      </w:r>
      <w:r w:rsidR="00FC53D6" w:rsidRPr="00C575F5">
        <w:t>9</w:t>
      </w:r>
    </w:p>
    <w:p w14:paraId="117DE7B0" w14:textId="101105A3" w:rsidR="00AC4E07" w:rsidRPr="00C575F5" w:rsidRDefault="00AC4E07" w:rsidP="00AC4E07">
      <w:pPr>
        <w:tabs>
          <w:tab w:val="right" w:pos="850"/>
          <w:tab w:val="right" w:leader="dot" w:pos="8787"/>
          <w:tab w:val="right" w:pos="9638"/>
        </w:tabs>
        <w:spacing w:after="120"/>
        <w:ind w:left="1134" w:hanging="1134"/>
      </w:pPr>
      <w:r w:rsidRPr="00C575F5">
        <w:tab/>
        <w:t>20.</w:t>
      </w:r>
      <w:r w:rsidRPr="00C575F5">
        <w:tab/>
        <w:t>Procédures d</w:t>
      </w:r>
      <w:r w:rsidR="00554990" w:rsidRPr="00C575F5">
        <w:t>’</w:t>
      </w:r>
      <w:r w:rsidRPr="00C575F5">
        <w:t>essai supplémentaires pour les triangles de présignalisation des types 1 et 2</w:t>
      </w:r>
      <w:r w:rsidRPr="00C575F5">
        <w:tab/>
      </w:r>
      <w:r w:rsidRPr="00C575F5">
        <w:tab/>
      </w:r>
      <w:r w:rsidR="00FC53D6" w:rsidRPr="00C575F5">
        <w:t>80</w:t>
      </w:r>
    </w:p>
    <w:p w14:paraId="262E1305" w14:textId="65DEC909" w:rsidR="00AC4E07" w:rsidRPr="00C575F5" w:rsidRDefault="00AC4E07" w:rsidP="00AC4E07">
      <w:pPr>
        <w:tabs>
          <w:tab w:val="right" w:pos="850"/>
          <w:tab w:val="right" w:leader="dot" w:pos="8787"/>
          <w:tab w:val="right" w:pos="9638"/>
        </w:tabs>
        <w:spacing w:after="120"/>
        <w:ind w:left="1134" w:hanging="1134"/>
      </w:pPr>
      <w:r w:rsidRPr="00C575F5">
        <w:tab/>
      </w:r>
      <w:r w:rsidRPr="00C575F5">
        <w:rPr>
          <w:spacing w:val="-2"/>
        </w:rPr>
        <w:t>21.</w:t>
      </w:r>
      <w:r w:rsidRPr="00C575F5">
        <w:rPr>
          <w:spacing w:val="-2"/>
        </w:rPr>
        <w:tab/>
        <w:t>Solidité de la couleur des dispositifs rétroréfléchissants des classes IA, IB, IIIA, IIIB et IVA</w:t>
      </w:r>
      <w:r w:rsidRPr="00C575F5">
        <w:tab/>
      </w:r>
      <w:r w:rsidRPr="00C575F5">
        <w:tab/>
        <w:t>8</w:t>
      </w:r>
      <w:r w:rsidR="00FC53D6" w:rsidRPr="00C575F5">
        <w:t>3</w:t>
      </w:r>
    </w:p>
    <w:p w14:paraId="509C769D" w14:textId="7CA5A798" w:rsidR="00AC4E07" w:rsidRPr="00C575F5" w:rsidRDefault="00AC4E07" w:rsidP="00FC53D6">
      <w:pPr>
        <w:keepNext/>
        <w:tabs>
          <w:tab w:val="right" w:pos="850"/>
          <w:tab w:val="right" w:leader="dot" w:pos="8787"/>
          <w:tab w:val="right" w:pos="9638"/>
        </w:tabs>
        <w:spacing w:after="120"/>
        <w:ind w:left="1134" w:hanging="1134"/>
      </w:pPr>
      <w:r w:rsidRPr="00C575F5">
        <w:tab/>
        <w:t>22.</w:t>
      </w:r>
      <w:r w:rsidRPr="00C575F5">
        <w:tab/>
        <w:t>Résistance des couleurs à la lumière artificielle : Essai avec une lampe à arc au xénon</w:t>
      </w:r>
      <w:r w:rsidRPr="00C575F5">
        <w:tab/>
      </w:r>
      <w:r w:rsidRPr="00C575F5">
        <w:tab/>
        <w:t>8</w:t>
      </w:r>
      <w:r w:rsidR="00FC53D6" w:rsidRPr="00C575F5">
        <w:t>4</w:t>
      </w:r>
    </w:p>
    <w:p w14:paraId="1D7F5009" w14:textId="07A5C625" w:rsidR="00AC4E07" w:rsidRPr="00C575F5" w:rsidRDefault="00AC4E07" w:rsidP="00AC4E07">
      <w:pPr>
        <w:tabs>
          <w:tab w:val="right" w:pos="850"/>
          <w:tab w:val="right" w:leader="dot" w:pos="8787"/>
          <w:tab w:val="right" w:pos="9638"/>
        </w:tabs>
        <w:spacing w:after="120"/>
        <w:ind w:left="1134" w:hanging="1134"/>
      </w:pPr>
      <w:r w:rsidRPr="00C575F5">
        <w:tab/>
      </w:r>
      <w:r w:rsidRPr="00C575F5">
        <w:tab/>
        <w:t>Appendice − Définition de l</w:t>
      </w:r>
      <w:r w:rsidR="00554990" w:rsidRPr="00C575F5">
        <w:t>’</w:t>
      </w:r>
      <w:r w:rsidRPr="00C575F5">
        <w:t>échelle de gris</w:t>
      </w:r>
      <w:r w:rsidRPr="00C575F5">
        <w:tab/>
      </w:r>
      <w:r w:rsidRPr="00C575F5">
        <w:tab/>
        <w:t>8</w:t>
      </w:r>
      <w:r w:rsidR="00FC53D6" w:rsidRPr="00C575F5">
        <w:t>8</w:t>
      </w:r>
    </w:p>
    <w:p w14:paraId="382E2B6F" w14:textId="00E83B7A" w:rsidR="00AC4E07" w:rsidRPr="00C575F5" w:rsidRDefault="00AC4E07" w:rsidP="00AC4E07">
      <w:pPr>
        <w:tabs>
          <w:tab w:val="right" w:pos="850"/>
          <w:tab w:val="right" w:leader="dot" w:pos="8787"/>
          <w:tab w:val="right" w:pos="9638"/>
        </w:tabs>
        <w:spacing w:after="120"/>
        <w:ind w:left="1134" w:hanging="1134"/>
      </w:pPr>
      <w:r w:rsidRPr="00C575F5">
        <w:tab/>
        <w:t>23.</w:t>
      </w:r>
      <w:r w:rsidRPr="00C575F5">
        <w:tab/>
        <w:t xml:space="preserve">Description de la géométrie de la mesure de la couleur et du facteur de luminance </w:t>
      </w:r>
      <w:r w:rsidRPr="00C575F5">
        <w:br/>
        <w:t>des matériaux rétroréfléchissants fluorescents</w:t>
      </w:r>
      <w:r w:rsidRPr="00C575F5">
        <w:tab/>
      </w:r>
      <w:r w:rsidRPr="00C575F5">
        <w:tab/>
      </w:r>
      <w:r w:rsidR="00FC53D6" w:rsidRPr="00C575F5">
        <w:t>90</w:t>
      </w:r>
    </w:p>
    <w:p w14:paraId="5E4503B6" w14:textId="3F966EA2" w:rsidR="00AC4E07" w:rsidRPr="00C575F5" w:rsidRDefault="00AC4E07" w:rsidP="00AC4E07">
      <w:pPr>
        <w:tabs>
          <w:tab w:val="right" w:pos="850"/>
          <w:tab w:val="right" w:leader="dot" w:pos="8787"/>
          <w:tab w:val="right" w:pos="9638"/>
        </w:tabs>
        <w:spacing w:after="120"/>
        <w:ind w:left="1134" w:hanging="1134"/>
      </w:pPr>
      <w:r w:rsidRPr="00C575F5">
        <w:tab/>
        <w:t>24.</w:t>
      </w:r>
      <w:r w:rsidRPr="00C575F5">
        <w:tab/>
        <w:t>Exemples de marques d</w:t>
      </w:r>
      <w:r w:rsidR="00554990" w:rsidRPr="00C575F5">
        <w:t>’</w:t>
      </w:r>
      <w:r w:rsidRPr="00C575F5">
        <w:t>homologation</w:t>
      </w:r>
      <w:r w:rsidRPr="00C575F5">
        <w:tab/>
      </w:r>
      <w:r w:rsidRPr="00C575F5">
        <w:tab/>
        <w:t>9</w:t>
      </w:r>
      <w:r w:rsidR="00FC53D6" w:rsidRPr="00C575F5">
        <w:t>1</w:t>
      </w:r>
    </w:p>
    <w:p w14:paraId="5D397295" w14:textId="090C9219" w:rsidR="00AC4E07" w:rsidRPr="00C575F5" w:rsidRDefault="00AC4E07" w:rsidP="00AC4E07">
      <w:pPr>
        <w:tabs>
          <w:tab w:val="right" w:pos="850"/>
          <w:tab w:val="right" w:leader="dot" w:pos="8787"/>
          <w:tab w:val="right" w:pos="9638"/>
        </w:tabs>
        <w:spacing w:after="120"/>
        <w:ind w:left="1134" w:hanging="1134"/>
      </w:pPr>
      <w:r w:rsidRPr="00C575F5">
        <w:tab/>
        <w:t>25.</w:t>
      </w:r>
      <w:r w:rsidRPr="00C575F5">
        <w:tab/>
        <w:t>Directives pour l</w:t>
      </w:r>
      <w:r w:rsidR="00554990" w:rsidRPr="00C575F5">
        <w:t>’</w:t>
      </w:r>
      <w:r w:rsidRPr="00C575F5">
        <w:t xml:space="preserve">installation de plaques de signalisation sur les véhicules lents </w:t>
      </w:r>
      <w:r w:rsidRPr="00C575F5">
        <w:br/>
        <w:t>(par construction) et leurs remorques</w:t>
      </w:r>
      <w:r w:rsidRPr="00C575F5">
        <w:tab/>
      </w:r>
      <w:r w:rsidRPr="00C575F5">
        <w:tab/>
        <w:t>9</w:t>
      </w:r>
      <w:r w:rsidR="00FC53D6" w:rsidRPr="00C575F5">
        <w:t>4</w:t>
      </w:r>
    </w:p>
    <w:bookmarkEnd w:id="3"/>
    <w:p w14:paraId="1DA81688" w14:textId="77777777" w:rsidR="00AC4E07" w:rsidRPr="00C575F5" w:rsidRDefault="00AC4E07">
      <w:pPr>
        <w:suppressAutoHyphens w:val="0"/>
        <w:kinsoku/>
        <w:overflowPunct/>
        <w:autoSpaceDE/>
        <w:autoSpaceDN/>
        <w:adjustRightInd/>
        <w:snapToGrid/>
        <w:spacing w:line="240" w:lineRule="auto"/>
      </w:pPr>
      <w:r w:rsidRPr="00C575F5">
        <w:br w:type="page"/>
      </w:r>
    </w:p>
    <w:p w14:paraId="42E179D5" w14:textId="77777777" w:rsidR="00AC4E07" w:rsidRPr="00C575F5" w:rsidRDefault="00AC4E07" w:rsidP="00AC4E07">
      <w:pPr>
        <w:pStyle w:val="HChG"/>
      </w:pPr>
      <w:r w:rsidRPr="00C575F5">
        <w:tab/>
      </w:r>
      <w:r w:rsidRPr="00C575F5">
        <w:tab/>
        <w:t>Introduction</w:t>
      </w:r>
    </w:p>
    <w:p w14:paraId="5F0BB951" w14:textId="48DFAB3A" w:rsidR="00AC4E07" w:rsidRPr="00C575F5" w:rsidRDefault="00AC4E07" w:rsidP="00AC4E07">
      <w:pPr>
        <w:pStyle w:val="SingleTxtG"/>
        <w:ind w:firstLine="567"/>
      </w:pPr>
      <w:bookmarkStart w:id="4" w:name="_Toc354410588"/>
      <w:r w:rsidRPr="00C575F5">
        <w:t>Le présent Règlement regroupe les dispositions des Règlements ONU n</w:t>
      </w:r>
      <w:r w:rsidRPr="00C575F5">
        <w:rPr>
          <w:vertAlign w:val="superscript"/>
        </w:rPr>
        <w:t>os</w:t>
      </w:r>
      <w:r w:rsidRPr="00C575F5">
        <w:t> 3, 27, 69, 70 et 104 en un Règlement ONU unique, en application de la décision prise par le Forum mondial de l</w:t>
      </w:r>
      <w:r w:rsidR="00554990" w:rsidRPr="00C575F5">
        <w:t>’</w:t>
      </w:r>
      <w:r w:rsidRPr="00C575F5">
        <w:t>harmonisation des Règlements concernant les véhicules (WP.29) de simplifier les Règlements relatifs à l</w:t>
      </w:r>
      <w:r w:rsidR="00554990" w:rsidRPr="00C575F5">
        <w:t>’</w:t>
      </w:r>
      <w:r w:rsidRPr="00C575F5">
        <w:t>éclairage et à la signalisation lumineuse sur la base de la proposition initiale soumise par l</w:t>
      </w:r>
      <w:r w:rsidR="00554990" w:rsidRPr="00C575F5">
        <w:t>’</w:t>
      </w:r>
      <w:r w:rsidRPr="00C575F5">
        <w:t>Union européenne et le Japon.</w:t>
      </w:r>
    </w:p>
    <w:p w14:paraId="5FD14991" w14:textId="15495F91" w:rsidR="00AC4E07" w:rsidRPr="00C575F5" w:rsidRDefault="00AC4E07" w:rsidP="00AC4E07">
      <w:pPr>
        <w:pStyle w:val="SingleTxtG"/>
        <w:ind w:firstLine="567"/>
      </w:pPr>
      <w:r w:rsidRPr="00C575F5">
        <w:t xml:space="preserve">Le présent Règlement a pour objet de clarifier, de synthétiser et de simplifier les prescriptions des Règlements ONU </w:t>
      </w:r>
      <w:r w:rsidRPr="00C575F5">
        <w:rPr>
          <w:rFonts w:eastAsia="MS Mincho"/>
          <w:szCs w:val="22"/>
        </w:rPr>
        <w:t>n</w:t>
      </w:r>
      <w:r w:rsidRPr="00C575F5">
        <w:rPr>
          <w:rFonts w:eastAsia="MS Mincho"/>
          <w:szCs w:val="22"/>
          <w:vertAlign w:val="superscript"/>
        </w:rPr>
        <w:t>os</w:t>
      </w:r>
      <w:r w:rsidRPr="00C575F5">
        <w:rPr>
          <w:rFonts w:eastAsia="MS Mincho"/>
          <w:szCs w:val="22"/>
        </w:rPr>
        <w:t> </w:t>
      </w:r>
      <w:r w:rsidRPr="00C575F5">
        <w:t>3, 27, 69, 70 et 104 et de préparer le terrain pour la future transition à des prescriptions fonctionnelles, en réduisant le nombre des Règlements ONU par des modifications de forme sans toutefois modifier la moindre prescription technique applicable à la date d</w:t>
      </w:r>
      <w:r w:rsidR="00554990" w:rsidRPr="00C575F5">
        <w:t>’</w:t>
      </w:r>
      <w:r w:rsidRPr="00C575F5">
        <w:t>entrée en vigueur du présent Règlement.</w:t>
      </w:r>
    </w:p>
    <w:p w14:paraId="7B002427" w14:textId="7B4B8CC7" w:rsidR="00AC4E07" w:rsidRPr="00C575F5" w:rsidRDefault="00AC4E07" w:rsidP="00AC4E07">
      <w:pPr>
        <w:pStyle w:val="SingleTxtG"/>
        <w:ind w:firstLine="567"/>
      </w:pPr>
      <w:r w:rsidRPr="00C575F5">
        <w:t>Le présent Règlement s</w:t>
      </w:r>
      <w:r w:rsidR="00554990" w:rsidRPr="00C575F5">
        <w:t>’</w:t>
      </w:r>
      <w:r w:rsidRPr="00C575F5">
        <w:t>éloigne de l</w:t>
      </w:r>
      <w:r w:rsidR="00554990" w:rsidRPr="00C575F5">
        <w:t>’</w:t>
      </w:r>
      <w:r w:rsidRPr="00C575F5">
        <w:t>approche classique consistant à disposer d</w:t>
      </w:r>
      <w:r w:rsidR="00554990" w:rsidRPr="00C575F5">
        <w:t>’</w:t>
      </w:r>
      <w:r w:rsidRPr="00C575F5">
        <w:t>un Règlement ONU pour chaque type de dispositif rétroréfléchissant, en cela qu</w:t>
      </w:r>
      <w:r w:rsidR="00554990" w:rsidRPr="00C575F5">
        <w:t>’</w:t>
      </w:r>
      <w:r w:rsidRPr="00C575F5">
        <w:t>il s</w:t>
      </w:r>
      <w:r w:rsidR="00554990" w:rsidRPr="00C575F5">
        <w:t>’</w:t>
      </w:r>
      <w:r w:rsidRPr="00C575F5">
        <w:t>agit ici d</w:t>
      </w:r>
      <w:r w:rsidR="00554990" w:rsidRPr="00C575F5">
        <w:t>’</w:t>
      </w:r>
      <w:r w:rsidRPr="00C575F5">
        <w:t>établir un Règlement ONU unique et simplifié visant tous les catadioptres, les plaques de signalisation rétroréfléchissantes, les marquages rétroréfléchissants et les triangles de présignalisation et contenant l</w:t>
      </w:r>
      <w:r w:rsidR="00554990" w:rsidRPr="00C575F5">
        <w:t>’</w:t>
      </w:r>
      <w:r w:rsidRPr="00C575F5">
        <w:t>ensemble des dispositions applicables, tout en suivant la structure existante des séries d</w:t>
      </w:r>
      <w:r w:rsidR="00554990" w:rsidRPr="00C575F5">
        <w:t>’</w:t>
      </w:r>
      <w:r w:rsidRPr="00C575F5">
        <w:t>amendements, ainsi que des dispositions transitoires et des compléments qui s</w:t>
      </w:r>
      <w:r w:rsidR="00554990" w:rsidRPr="00C575F5">
        <w:t>’</w:t>
      </w:r>
      <w:r w:rsidRPr="00C575F5">
        <w:t>y rapportent. Les dispositions transitoires associées aux nouvelles séries d</w:t>
      </w:r>
      <w:r w:rsidR="00554990" w:rsidRPr="00C575F5">
        <w:t>’</w:t>
      </w:r>
      <w:r w:rsidRPr="00C575F5">
        <w:t>amendements au présent Règlement seront indiquées pour chaque dispositif auquel elles s</w:t>
      </w:r>
      <w:r w:rsidR="00554990" w:rsidRPr="00C575F5">
        <w:t>’</w:t>
      </w:r>
      <w:r w:rsidRPr="00C575F5">
        <w:t>appliquent ; une liste des dispositifs et des indices correspondant aux séries d</w:t>
      </w:r>
      <w:r w:rsidR="00554990" w:rsidRPr="00C575F5">
        <w:t>’</w:t>
      </w:r>
      <w:r w:rsidRPr="00C575F5">
        <w:t>amendements qui s</w:t>
      </w:r>
      <w:r w:rsidR="00554990" w:rsidRPr="00C575F5">
        <w:t>’</w:t>
      </w:r>
      <w:r w:rsidRPr="00C575F5">
        <w:t>y appliquent figurera aussi dans le Règlement.</w:t>
      </w:r>
    </w:p>
    <w:p w14:paraId="4F77DC43" w14:textId="61D8ED54" w:rsidR="00AC4E07" w:rsidRPr="00C575F5" w:rsidRDefault="00AC4E07" w:rsidP="00AC4E07">
      <w:pPr>
        <w:pStyle w:val="SingleTxtG"/>
        <w:ind w:firstLine="567"/>
      </w:pPr>
      <w:r w:rsidRPr="00C575F5">
        <w:t>Il est prévu que toutes les Parties contractantes à l</w:t>
      </w:r>
      <w:r w:rsidR="00554990" w:rsidRPr="00C575F5">
        <w:t>’</w:t>
      </w:r>
      <w:r w:rsidRPr="00C575F5">
        <w:t>Accord de 1958 adoptent le présent Règlement ONU et fournissent des explications détaillées dans le cas où elles ne seraient pas en mesure d</w:t>
      </w:r>
      <w:r w:rsidR="00554990" w:rsidRPr="00C575F5">
        <w:t>’</w:t>
      </w:r>
      <w:r w:rsidRPr="00C575F5">
        <w:t>adopter les dispositions relatives à certains dispositifs rétroréfléchissants. Les décisions prises à cet égard seront consignées dans le document ECE/TRANS/WP.29/343, qui fait état de la situation en ce qui concerne l</w:t>
      </w:r>
      <w:r w:rsidR="00554990" w:rsidRPr="00C575F5">
        <w:t>’</w:t>
      </w:r>
      <w:r w:rsidRPr="00C575F5">
        <w:t>Accord, les Règlements ONU y annexés et les amendements y relatifs.</w:t>
      </w:r>
    </w:p>
    <w:p w14:paraId="4449C5FD" w14:textId="309CD935" w:rsidR="00AC4E07" w:rsidRPr="00C575F5" w:rsidRDefault="00AC4E07" w:rsidP="00AC4E07">
      <w:pPr>
        <w:pStyle w:val="SingleTxtG"/>
        <w:ind w:firstLine="567"/>
      </w:pPr>
      <w:r w:rsidRPr="00C575F5">
        <w:t>Pour ce qui est des marques d</w:t>
      </w:r>
      <w:r w:rsidR="00554990" w:rsidRPr="00C575F5">
        <w:t>’</w:t>
      </w:r>
      <w:r w:rsidRPr="00C575F5">
        <w:t>homologation, le présent Règlement comprend des prescriptions relatives à l</w:t>
      </w:r>
      <w:r w:rsidR="00554990" w:rsidRPr="00C575F5">
        <w:t>’</w:t>
      </w:r>
      <w:r w:rsidRPr="00C575F5">
        <w:t>utilisation d</w:t>
      </w:r>
      <w:r w:rsidR="00554990" w:rsidRPr="00C575F5">
        <w:t>’</w:t>
      </w:r>
      <w:r w:rsidRPr="00C575F5">
        <w:t>un « identifiant unique » qui permet d</w:t>
      </w:r>
      <w:r w:rsidR="00554990" w:rsidRPr="00C575F5">
        <w:t>’</w:t>
      </w:r>
      <w:r w:rsidRPr="00C575F5">
        <w:t>accéder à une base de données électronique sécurisée créée par la CEE (conformément à l</w:t>
      </w:r>
      <w:r w:rsidR="00554990" w:rsidRPr="00C575F5">
        <w:t>’</w:t>
      </w:r>
      <w:r w:rsidRPr="00C575F5">
        <w:t>annexe 5 de l</w:t>
      </w:r>
      <w:r w:rsidR="00554990" w:rsidRPr="00C575F5">
        <w:t>’</w:t>
      </w:r>
      <w:r w:rsidRPr="00C575F5">
        <w:t>Accord de 1958) dans laquelle sont enregistrés tous les documents concernant les homologations de type. Lorsque l</w:t>
      </w:r>
      <w:r w:rsidR="00554990" w:rsidRPr="00C575F5">
        <w:t>’</w:t>
      </w:r>
      <w:r w:rsidRPr="00C575F5">
        <w:t>identifiant unique est utilisé, il n</w:t>
      </w:r>
      <w:r w:rsidR="00554990" w:rsidRPr="00C575F5">
        <w:t>’</w:t>
      </w:r>
      <w:r w:rsidRPr="00C575F5">
        <w:t>est pas obligatoire d</w:t>
      </w:r>
      <w:r w:rsidR="00554990" w:rsidRPr="00C575F5">
        <w:t>’</w:t>
      </w:r>
      <w:r w:rsidRPr="00C575F5">
        <w:t>apposer sur les dispositifs rétroréfléchissants la marque classique d</w:t>
      </w:r>
      <w:r w:rsidR="00554990" w:rsidRPr="00C575F5">
        <w:t>’</w:t>
      </w:r>
      <w:r w:rsidRPr="00C575F5">
        <w:t>homologation de type (marque « E »). S</w:t>
      </w:r>
      <w:r w:rsidR="00554990" w:rsidRPr="00C575F5">
        <w:t>’</w:t>
      </w:r>
      <w:r w:rsidRPr="00C575F5">
        <w:t>il n</w:t>
      </w:r>
      <w:r w:rsidR="00554990" w:rsidRPr="00C575F5">
        <w:t>’</w:t>
      </w:r>
      <w:r w:rsidRPr="00C575F5">
        <w:t>est pas possible, pour des raisons techniques, de l</w:t>
      </w:r>
      <w:r w:rsidR="00554990" w:rsidRPr="00C575F5">
        <w:t>’</w:t>
      </w:r>
      <w:r w:rsidRPr="00C575F5">
        <w:t>utiliser (par exemple si l</w:t>
      </w:r>
      <w:r w:rsidR="00554990" w:rsidRPr="00C575F5">
        <w:t>’</w:t>
      </w:r>
      <w:r w:rsidRPr="00C575F5">
        <w:t>accès à la base de données en ligne de la CEE n</w:t>
      </w:r>
      <w:r w:rsidR="00554990" w:rsidRPr="00C575F5">
        <w:t>’</w:t>
      </w:r>
      <w:r w:rsidRPr="00C575F5">
        <w:t>est pas sécurisé ou si celle-ci ne fonctionne pas), il est obligatoire d</w:t>
      </w:r>
      <w:r w:rsidR="00554990" w:rsidRPr="00C575F5">
        <w:t>’</w:t>
      </w:r>
      <w:r w:rsidRPr="00C575F5">
        <w:t>apposer la marque classique d</w:t>
      </w:r>
      <w:r w:rsidR="00554990" w:rsidRPr="00C575F5">
        <w:t>’</w:t>
      </w:r>
      <w:r w:rsidRPr="00C575F5">
        <w:t>homologation de type jusqu</w:t>
      </w:r>
      <w:r w:rsidR="00554990" w:rsidRPr="00C575F5">
        <w:t>’</w:t>
      </w:r>
      <w:r w:rsidRPr="00C575F5">
        <w:t>à ce qu</w:t>
      </w:r>
      <w:r w:rsidR="00554990" w:rsidRPr="00C575F5">
        <w:t>’</w:t>
      </w:r>
      <w:r w:rsidRPr="00C575F5">
        <w:t>il soit possible d</w:t>
      </w:r>
      <w:r w:rsidR="00554990" w:rsidRPr="00C575F5">
        <w:t>’</w:t>
      </w:r>
      <w:r w:rsidRPr="00C575F5">
        <w:t>utiliser l</w:t>
      </w:r>
      <w:r w:rsidR="00554990" w:rsidRPr="00C575F5">
        <w:t>’</w:t>
      </w:r>
      <w:r w:rsidRPr="00C575F5">
        <w:t>identifiant unique.</w:t>
      </w:r>
    </w:p>
    <w:p w14:paraId="5D3D57F8" w14:textId="6463BE2D" w:rsidR="00AC4E07" w:rsidRPr="00C575F5" w:rsidRDefault="00AC4E07" w:rsidP="00AC4E07">
      <w:pPr>
        <w:pStyle w:val="HChG"/>
        <w:tabs>
          <w:tab w:val="left" w:pos="2268"/>
        </w:tabs>
        <w:ind w:left="2268"/>
      </w:pPr>
      <w:r w:rsidRPr="00C575F5">
        <w:t>1.</w:t>
      </w:r>
      <w:r w:rsidRPr="00C575F5">
        <w:tab/>
      </w:r>
      <w:r w:rsidRPr="00C575F5">
        <w:tab/>
        <w:t>Champ d</w:t>
      </w:r>
      <w:r w:rsidR="00554990" w:rsidRPr="00C575F5">
        <w:t>’</w:t>
      </w:r>
      <w:r w:rsidRPr="00C575F5">
        <w:t>application</w:t>
      </w:r>
      <w:bookmarkEnd w:id="4"/>
    </w:p>
    <w:p w14:paraId="1564B5DD" w14:textId="36323ED2" w:rsidR="00AC4E07" w:rsidRPr="00C575F5" w:rsidRDefault="00AC4E07" w:rsidP="00AC4E07">
      <w:pPr>
        <w:pStyle w:val="SingleTxtG"/>
        <w:ind w:left="2268"/>
      </w:pPr>
      <w:r w:rsidRPr="00C575F5">
        <w:t>Le présent Règlement s</w:t>
      </w:r>
      <w:r w:rsidR="00554990" w:rsidRPr="00C575F5">
        <w:t>’</w:t>
      </w:r>
      <w:r w:rsidRPr="00C575F5">
        <w:t>applique aux dispositifs rétroréfléchissants ci</w:t>
      </w:r>
      <w:r w:rsidRPr="00C575F5">
        <w:noBreakHyphen/>
        <w:t>après :</w:t>
      </w:r>
    </w:p>
    <w:p w14:paraId="53A1A0EC" w14:textId="77777777" w:rsidR="00AC4E07" w:rsidRPr="00C575F5" w:rsidRDefault="00AC4E07" w:rsidP="00AC4E07">
      <w:pPr>
        <w:pStyle w:val="SingleTxtG"/>
        <w:ind w:left="2268"/>
      </w:pPr>
      <w:r w:rsidRPr="00C575F5">
        <w:t>Catadioptres des classes IA, IB, IIIA, IIIB et IVA ;</w:t>
      </w:r>
    </w:p>
    <w:p w14:paraId="7AA75C11" w14:textId="77777777" w:rsidR="00AC4E07" w:rsidRPr="00C575F5" w:rsidRDefault="00AC4E07" w:rsidP="00AC4E07">
      <w:pPr>
        <w:pStyle w:val="SingleTxtG"/>
        <w:ind w:left="2268"/>
      </w:pPr>
      <w:r w:rsidRPr="00C575F5">
        <w:t>Marquages rétroréfléchissants des classes C, D, E et F ;</w:t>
      </w:r>
    </w:p>
    <w:p w14:paraId="0183EC52" w14:textId="77777777" w:rsidR="00AC4E07" w:rsidRPr="00C575F5" w:rsidRDefault="00AC4E07" w:rsidP="00AC4E07">
      <w:pPr>
        <w:pStyle w:val="SingleTxtG"/>
        <w:ind w:left="2268"/>
      </w:pPr>
      <w:r w:rsidRPr="00C575F5">
        <w:t>Plaques de signalisation rétroréfléchissantes pour véhicules lourds et longs des classes 1, 2, 3, 4 et 5 ;</w:t>
      </w:r>
    </w:p>
    <w:p w14:paraId="3D0DA7E2" w14:textId="77777777" w:rsidR="00AC4E07" w:rsidRPr="00C575F5" w:rsidRDefault="00AC4E07" w:rsidP="00AC4E07">
      <w:pPr>
        <w:pStyle w:val="SingleTxtG"/>
        <w:ind w:left="2268"/>
      </w:pPr>
      <w:r w:rsidRPr="00C575F5">
        <w:t>Plaques de signalisation rétroréfléchissantes pour véhicules lents des classes 1 et 2 ;</w:t>
      </w:r>
    </w:p>
    <w:p w14:paraId="4FEE5561" w14:textId="77777777" w:rsidR="00AC4E07" w:rsidRPr="00C575F5" w:rsidRDefault="00AC4E07" w:rsidP="00AC4E07">
      <w:pPr>
        <w:pStyle w:val="SingleTxtG"/>
        <w:ind w:left="2268"/>
      </w:pPr>
      <w:r w:rsidRPr="00C575F5">
        <w:t>Triangles de présignalisation des types 1 et 2.</w:t>
      </w:r>
    </w:p>
    <w:p w14:paraId="054E4C19" w14:textId="39722921" w:rsidR="00AC4E07" w:rsidRPr="00C575F5" w:rsidRDefault="00AC4E07" w:rsidP="00AC4E07">
      <w:pPr>
        <w:pStyle w:val="HChG"/>
        <w:tabs>
          <w:tab w:val="left" w:pos="2268"/>
        </w:tabs>
        <w:ind w:left="2268"/>
      </w:pPr>
      <w:r w:rsidRPr="00C575F5">
        <w:t>2.</w:t>
      </w:r>
      <w:r w:rsidRPr="00C575F5">
        <w:tab/>
      </w:r>
      <w:r w:rsidRPr="00C575F5">
        <w:tab/>
        <w:t>Définitions</w:t>
      </w:r>
    </w:p>
    <w:p w14:paraId="27CA171A" w14:textId="77777777" w:rsidR="00AC4E07" w:rsidRPr="00C575F5" w:rsidRDefault="00AC4E07" w:rsidP="00AC4E07">
      <w:pPr>
        <w:pStyle w:val="SingleTxtG"/>
        <w:keepNext/>
        <w:ind w:left="2268"/>
      </w:pPr>
      <w:r w:rsidRPr="00C575F5">
        <w:t>Aux fins du présent Règlement :</w:t>
      </w:r>
    </w:p>
    <w:p w14:paraId="0EE506E2" w14:textId="7370F41A" w:rsidR="00AC4E07" w:rsidRPr="00C575F5" w:rsidRDefault="00AC4E07" w:rsidP="00AC4E07">
      <w:pPr>
        <w:pStyle w:val="SingleTxtG"/>
        <w:ind w:left="2268" w:hanging="1134"/>
      </w:pPr>
      <w:r w:rsidRPr="00C575F5">
        <w:t>2.1</w:t>
      </w:r>
      <w:r w:rsidRPr="00C575F5">
        <w:tab/>
        <w:t xml:space="preserve">Sauf indication contraire, toutes les définitions figurant dans le Règlement ONU </w:t>
      </w:r>
      <w:r w:rsidRPr="00C575F5">
        <w:rPr>
          <w:rFonts w:eastAsia="MS Mincho"/>
          <w:szCs w:val="22"/>
        </w:rPr>
        <w:t>n</w:t>
      </w:r>
      <w:r w:rsidRPr="00C575F5">
        <w:rPr>
          <w:rFonts w:eastAsia="MS Mincho"/>
          <w:szCs w:val="22"/>
          <w:vertAlign w:val="superscript"/>
        </w:rPr>
        <w:t>o</w:t>
      </w:r>
      <w:r w:rsidRPr="00C575F5">
        <w:t> 48 et les amendements y relatifs en vigueur à la date de la demande d</w:t>
      </w:r>
      <w:r w:rsidR="00554990" w:rsidRPr="00C575F5">
        <w:t>’</w:t>
      </w:r>
      <w:r w:rsidRPr="00C575F5">
        <w:t>homologation de type sont applicables.</w:t>
      </w:r>
    </w:p>
    <w:p w14:paraId="0345B5B1" w14:textId="77777777" w:rsidR="00AC4E07" w:rsidRPr="00C575F5" w:rsidRDefault="00AC4E07" w:rsidP="00AC4E07">
      <w:pPr>
        <w:pStyle w:val="SingleTxtG"/>
        <w:ind w:left="2268" w:hanging="1134"/>
      </w:pPr>
      <w:r w:rsidRPr="00C575F5">
        <w:t>2.1.1</w:t>
      </w:r>
      <w:r w:rsidRPr="00C575F5">
        <w:tab/>
        <w:t>On entend par « </w:t>
      </w:r>
      <w:r w:rsidRPr="00C575F5">
        <w:rPr>
          <w:i/>
        </w:rPr>
        <w:t>dispositifs rétroréfléchissants de types différents</w:t>
      </w:r>
      <w:r w:rsidRPr="00C575F5">
        <w:t> » des dispositifs rétroréfléchissants, tels que des catadioptres, des matériaux rétroréfléchissants, des plaques de signalisation rétroréfléchissantes ou des triangles de présignalisation de types différents, qui présentent des différences essentielles pouvant porter notamment sur :</w:t>
      </w:r>
    </w:p>
    <w:p w14:paraId="2457F383" w14:textId="77777777" w:rsidR="00AC4E07" w:rsidRPr="00C575F5" w:rsidRDefault="00AC4E07" w:rsidP="00AC4E07">
      <w:pPr>
        <w:pStyle w:val="SingleTxtG"/>
        <w:ind w:left="2835" w:hanging="567"/>
        <w:rPr>
          <w:iCs/>
        </w:rPr>
      </w:pPr>
      <w:r w:rsidRPr="00C575F5">
        <w:t>a)</w:t>
      </w:r>
      <w:r w:rsidRPr="00C575F5">
        <w:tab/>
        <w:t>La marque de fabrique ou de commerce :</w:t>
      </w:r>
    </w:p>
    <w:p w14:paraId="5D25A283" w14:textId="77777777" w:rsidR="00AC4E07" w:rsidRPr="00C575F5" w:rsidRDefault="00AC4E07" w:rsidP="00AC4E07">
      <w:pPr>
        <w:pStyle w:val="SingleTxtG"/>
        <w:ind w:left="3402" w:hanging="567"/>
        <w:rPr>
          <w:iCs/>
        </w:rPr>
      </w:pPr>
      <w:r w:rsidRPr="00C575F5">
        <w:t>i)</w:t>
      </w:r>
      <w:r w:rsidRPr="00C575F5">
        <w:tab/>
        <w:t>Les dispositifs rétroréfléchissants portant la même marque de fabrique ou de commerce mais produits par des fabricants différents sont considérés comme étant de types différents ;</w:t>
      </w:r>
    </w:p>
    <w:p w14:paraId="07D855BB" w14:textId="77777777" w:rsidR="00AC4E07" w:rsidRPr="00C575F5" w:rsidRDefault="00AC4E07" w:rsidP="00AC4E07">
      <w:pPr>
        <w:pStyle w:val="SingleTxtG"/>
        <w:ind w:left="3402" w:hanging="567"/>
        <w:rPr>
          <w:iCs/>
        </w:rPr>
      </w:pPr>
      <w:r w:rsidRPr="00C575F5">
        <w:t>ii)</w:t>
      </w:r>
      <w:r w:rsidRPr="00C575F5">
        <w:tab/>
        <w:t>Les dispositifs rétroréfléchissants produits par le même fabricant et ne différant entre eux que par la marque de fabrique ou de commerce sont considérés comme étant du même type ;</w:t>
      </w:r>
    </w:p>
    <w:p w14:paraId="115DAE1E" w14:textId="77777777" w:rsidR="00AC4E07" w:rsidRPr="00C575F5" w:rsidRDefault="00AC4E07" w:rsidP="00AC4E07">
      <w:pPr>
        <w:pStyle w:val="SingleTxtG"/>
        <w:ind w:left="2835" w:hanging="567"/>
      </w:pPr>
      <w:r w:rsidRPr="00C575F5">
        <w:t>b)</w:t>
      </w:r>
      <w:r w:rsidRPr="00C575F5">
        <w:tab/>
        <w:t>Les caractéristiques du matériau rétroréfléchissant ;</w:t>
      </w:r>
    </w:p>
    <w:p w14:paraId="51ED7DCE" w14:textId="77777777" w:rsidR="00AC4E07" w:rsidRPr="00C575F5" w:rsidRDefault="00AC4E07" w:rsidP="00AC4E07">
      <w:pPr>
        <w:pStyle w:val="SingleTxtG"/>
        <w:ind w:left="2835" w:hanging="567"/>
      </w:pPr>
      <w:r w:rsidRPr="00C575F5">
        <w:t>c)</w:t>
      </w:r>
      <w:r w:rsidRPr="00C575F5">
        <w:tab/>
        <w:t>Les caractéristiques du matériau fluorescent, le cas échéant ;</w:t>
      </w:r>
    </w:p>
    <w:p w14:paraId="1F001790" w14:textId="77777777" w:rsidR="00AC4E07" w:rsidRPr="00C575F5" w:rsidRDefault="00AC4E07" w:rsidP="00AC4E07">
      <w:pPr>
        <w:pStyle w:val="SingleTxtG"/>
        <w:ind w:left="2835" w:hanging="567"/>
      </w:pPr>
      <w:r w:rsidRPr="00C575F5">
        <w:t>d)</w:t>
      </w:r>
      <w:r w:rsidRPr="00C575F5">
        <w:tab/>
        <w:t>Les parties ou pièces qui influencent les propriétés des matériaux ou plaques rétroréfléchissants ;</w:t>
      </w:r>
    </w:p>
    <w:p w14:paraId="6194ACFA" w14:textId="020705ED" w:rsidR="00AC4E07" w:rsidRPr="00C575F5" w:rsidRDefault="00AC4E07" w:rsidP="00AC4E07">
      <w:pPr>
        <w:pStyle w:val="SingleTxtG"/>
        <w:ind w:left="2835" w:hanging="567"/>
      </w:pPr>
      <w:r w:rsidRPr="00C575F5">
        <w:t>e)</w:t>
      </w:r>
      <w:r w:rsidRPr="00C575F5">
        <w:tab/>
        <w:t>Les éléments caractéristiques géométriques et mécaniques du dispositif (uniquement pour les plaques et dispositifs correspondant à l</w:t>
      </w:r>
      <w:r w:rsidR="00554990" w:rsidRPr="00C575F5">
        <w:t>’</w:t>
      </w:r>
      <w:r w:rsidRPr="00C575F5">
        <w:t>annexe 5).</w:t>
      </w:r>
    </w:p>
    <w:p w14:paraId="1FBCDF78" w14:textId="24EAE23E" w:rsidR="00AC4E07" w:rsidRPr="00C575F5" w:rsidRDefault="00AC4E07" w:rsidP="00AC4E07">
      <w:pPr>
        <w:pStyle w:val="SingleTxtG"/>
        <w:ind w:left="2268"/>
      </w:pPr>
      <w:r w:rsidRPr="00C575F5">
        <w:t>Les matériaux et plaques correspondant à l</w:t>
      </w:r>
      <w:r w:rsidR="00554990" w:rsidRPr="00C575F5">
        <w:t>’</w:t>
      </w:r>
      <w:r w:rsidRPr="00C575F5">
        <w:t>annexe 5 qui présentent des différences portant sur la forme et les dimensions du marquage ne sont pas considérés comme étant de types différents.</w:t>
      </w:r>
    </w:p>
    <w:p w14:paraId="2BD5C09B" w14:textId="08354555" w:rsidR="00AC4E07" w:rsidRPr="00C575F5" w:rsidRDefault="00AC4E07" w:rsidP="00AC4E07">
      <w:pPr>
        <w:pStyle w:val="SingleTxtG"/>
        <w:ind w:left="2268" w:hanging="1134"/>
        <w:rPr>
          <w:iCs/>
        </w:rPr>
      </w:pPr>
      <w:r w:rsidRPr="00C575F5">
        <w:t>2.1.2</w:t>
      </w:r>
      <w:r w:rsidRPr="00C575F5">
        <w:tab/>
      </w:r>
      <w:r w:rsidRPr="00C575F5">
        <w:tab/>
        <w:t>Lorsqu</w:t>
      </w:r>
      <w:r w:rsidR="00554990" w:rsidRPr="00C575F5">
        <w:t>’</w:t>
      </w:r>
      <w:r w:rsidRPr="00C575F5">
        <w:t>il s</w:t>
      </w:r>
      <w:r w:rsidR="00554990" w:rsidRPr="00C575F5">
        <w:t>’</w:t>
      </w:r>
      <w:r w:rsidRPr="00C575F5">
        <w:t>agit d</w:t>
      </w:r>
      <w:r w:rsidR="00554990" w:rsidRPr="00C575F5">
        <w:t>’</w:t>
      </w:r>
      <w:r w:rsidRPr="00C575F5">
        <w:t>un type de dispositif ou de matériau de marquage rétroréfléchissant ne différant d</w:t>
      </w:r>
      <w:r w:rsidR="00554990" w:rsidRPr="00C575F5">
        <w:t>’</w:t>
      </w:r>
      <w:r w:rsidRPr="00C575F5">
        <w:t>un type homologué antérieurement que par la marque de fabrique ou de commerce, il suffit de présenter :</w:t>
      </w:r>
    </w:p>
    <w:p w14:paraId="424AD51F" w14:textId="7B4C0B43" w:rsidR="00AC4E07" w:rsidRPr="00C575F5" w:rsidRDefault="00AC4E07" w:rsidP="00AC4E07">
      <w:pPr>
        <w:pStyle w:val="SingleTxtG"/>
        <w:ind w:left="2835" w:hanging="567"/>
        <w:rPr>
          <w:iCs/>
        </w:rPr>
      </w:pPr>
      <w:r w:rsidRPr="00C575F5">
        <w:t>a)</w:t>
      </w:r>
      <w:r w:rsidRPr="00C575F5">
        <w:tab/>
        <w:t>Une déclaration du fabricant du dispositif ou matériau de marquage rétroréfléchissant précisant que, sauf quant à la marque de fabrique ou de commerce, le type soumis est identique au type déjà homologué (identifié par son numéro d</w:t>
      </w:r>
      <w:r w:rsidR="00554990" w:rsidRPr="00C575F5">
        <w:t>’</w:t>
      </w:r>
      <w:r w:rsidRPr="00C575F5">
        <w:t>homologation) et provient du même fabricant ;</w:t>
      </w:r>
    </w:p>
    <w:p w14:paraId="4BDEE5CB" w14:textId="77777777" w:rsidR="00AC4E07" w:rsidRPr="00C575F5" w:rsidRDefault="00AC4E07" w:rsidP="00AC4E07">
      <w:pPr>
        <w:pStyle w:val="SingleTxtG"/>
        <w:ind w:left="2835" w:hanging="567"/>
        <w:rPr>
          <w:iCs/>
        </w:rPr>
      </w:pPr>
      <w:r w:rsidRPr="00C575F5">
        <w:t>b)</w:t>
      </w:r>
      <w:r w:rsidRPr="00C575F5">
        <w:tab/>
        <w:t>Deux échantillons portant la nouvelle marque de fabrique ou de commerce ou des documents équivalents.</w:t>
      </w:r>
    </w:p>
    <w:p w14:paraId="41228D4A" w14:textId="01ED9B01" w:rsidR="00AC4E07" w:rsidRPr="00C575F5" w:rsidRDefault="00AC4E07" w:rsidP="00AC4E07">
      <w:pPr>
        <w:pStyle w:val="SingleTxtG"/>
        <w:ind w:left="2268" w:hanging="1134"/>
        <w:rPr>
          <w:spacing w:val="-1"/>
        </w:rPr>
      </w:pPr>
      <w:r w:rsidRPr="00C575F5">
        <w:rPr>
          <w:spacing w:val="-1"/>
        </w:rPr>
        <w:t>2.2</w:t>
      </w:r>
      <w:r w:rsidRPr="00C575F5">
        <w:rPr>
          <w:spacing w:val="-1"/>
        </w:rPr>
        <w:tab/>
        <w:t>Un type de dispositif ou de matériau rétroréfléchissant est défini par les modèles et les documents descriptifs accompagnant la demande d</w:t>
      </w:r>
      <w:r w:rsidR="00554990" w:rsidRPr="00C575F5">
        <w:rPr>
          <w:spacing w:val="-1"/>
        </w:rPr>
        <w:t>’</w:t>
      </w:r>
      <w:r w:rsidRPr="00C575F5">
        <w:rPr>
          <w:spacing w:val="-1"/>
        </w:rPr>
        <w:t>homologation. Les dispositifs rétroréfléchissants peuvent être considérés comme appartenant au même type s</w:t>
      </w:r>
      <w:r w:rsidR="00554990" w:rsidRPr="00C575F5">
        <w:rPr>
          <w:spacing w:val="-1"/>
        </w:rPr>
        <w:t>’</w:t>
      </w:r>
      <w:r w:rsidRPr="00C575F5">
        <w:rPr>
          <w:spacing w:val="-1"/>
        </w:rPr>
        <w:t>ils sont composés d</w:t>
      </w:r>
      <w:r w:rsidR="00554990" w:rsidRPr="00C575F5">
        <w:rPr>
          <w:spacing w:val="-1"/>
        </w:rPr>
        <w:t>’</w:t>
      </w:r>
      <w:r w:rsidRPr="00C575F5">
        <w:rPr>
          <w:spacing w:val="-1"/>
        </w:rPr>
        <w:t>une ou de plusieurs « optiques catadioptriques » identiques à celles du modèle standard ou, à défaut, symétriques et conçues de façon à être montées respectivement sur le côté droit et le côté gauche du véhicule, et si les éventuelles différences que présentent leurs autres éléments constitutifs par rapport à ceux du modèle standard n</w:t>
      </w:r>
      <w:r w:rsidR="00554990" w:rsidRPr="00C575F5">
        <w:rPr>
          <w:spacing w:val="-1"/>
        </w:rPr>
        <w:t>’</w:t>
      </w:r>
      <w:r w:rsidRPr="00C575F5">
        <w:rPr>
          <w:spacing w:val="-1"/>
        </w:rPr>
        <w:t>ont pas d</w:t>
      </w:r>
      <w:r w:rsidR="00554990" w:rsidRPr="00C575F5">
        <w:rPr>
          <w:spacing w:val="-1"/>
        </w:rPr>
        <w:t>’</w:t>
      </w:r>
      <w:r w:rsidRPr="00C575F5">
        <w:rPr>
          <w:spacing w:val="-1"/>
        </w:rPr>
        <w:t>incidence sur les propriétés auxquelles s</w:t>
      </w:r>
      <w:r w:rsidR="00554990" w:rsidRPr="00C575F5">
        <w:rPr>
          <w:spacing w:val="-1"/>
        </w:rPr>
        <w:t>’</w:t>
      </w:r>
      <w:r w:rsidRPr="00C575F5">
        <w:rPr>
          <w:spacing w:val="-1"/>
        </w:rPr>
        <w:t>applique le présent Règlement. Une modification de la couleur des matériaux rétroréfléchissants des classes D et E ne constitue pas une modification du type.</w:t>
      </w:r>
    </w:p>
    <w:p w14:paraId="659322FA" w14:textId="77777777" w:rsidR="00AC4E07" w:rsidRPr="00C575F5" w:rsidRDefault="00AC4E07" w:rsidP="00AC4E07">
      <w:pPr>
        <w:pStyle w:val="SingleTxtG"/>
        <w:ind w:left="2268" w:hanging="1134"/>
      </w:pPr>
      <w:r w:rsidRPr="00C575F5">
        <w:t>2.3</w:t>
      </w:r>
      <w:r w:rsidRPr="00C575F5">
        <w:tab/>
        <w:t>Définitions relatives au goniomètre conforme aux prescriptions de la CIE</w:t>
      </w:r>
    </w:p>
    <w:p w14:paraId="58B1BB84" w14:textId="77777777" w:rsidR="00AC4E07" w:rsidRPr="00C575F5" w:rsidRDefault="00AC4E07" w:rsidP="00AC4E07">
      <w:pPr>
        <w:pStyle w:val="SingleTxtG"/>
        <w:ind w:left="2268" w:hanging="1134"/>
      </w:pPr>
      <w:r w:rsidRPr="00C575F5">
        <w:t>2.3.1</w:t>
      </w:r>
      <w:r w:rsidRPr="00C575F5">
        <w:tab/>
        <w:t>Définitions géométriques (voir fig. A4-II)</w:t>
      </w:r>
    </w:p>
    <w:p w14:paraId="3573A9F8" w14:textId="6B2290BE" w:rsidR="00AC4E07" w:rsidRPr="00C575F5" w:rsidRDefault="00AC4E07" w:rsidP="00AC4E07">
      <w:pPr>
        <w:pStyle w:val="SingleTxtG"/>
        <w:ind w:left="2268" w:hanging="1134"/>
      </w:pPr>
      <w:r w:rsidRPr="00C575F5">
        <w:t>2.3.1.1</w:t>
      </w:r>
      <w:r w:rsidRPr="00C575F5">
        <w:tab/>
      </w:r>
      <w:r w:rsidRPr="00C575F5">
        <w:rPr>
          <w:i/>
        </w:rPr>
        <w:t>Axe d</w:t>
      </w:r>
      <w:r w:rsidR="00554990" w:rsidRPr="00C575F5">
        <w:rPr>
          <w:i/>
        </w:rPr>
        <w:t>’</w:t>
      </w:r>
      <w:r w:rsidRPr="00C575F5">
        <w:rPr>
          <w:i/>
        </w:rPr>
        <w:t>éclairage (symbole I)</w:t>
      </w:r>
      <w:r w:rsidRPr="00C575F5">
        <w:t> : le segment de droite compris entre le centre de référence et le centre de la source lumineuse ;</w:t>
      </w:r>
    </w:p>
    <w:p w14:paraId="314C61F7" w14:textId="31FFF9B8" w:rsidR="00AC4E07" w:rsidRPr="00C575F5" w:rsidRDefault="00AC4E07" w:rsidP="00AC4E07">
      <w:pPr>
        <w:pStyle w:val="SingleTxtG"/>
        <w:ind w:left="2268" w:hanging="1134"/>
      </w:pPr>
      <w:r w:rsidRPr="00C575F5">
        <w:t>2.3.1.2</w:t>
      </w:r>
      <w:r w:rsidRPr="00C575F5">
        <w:tab/>
      </w:r>
      <w:r w:rsidRPr="00C575F5">
        <w:rPr>
          <w:i/>
        </w:rPr>
        <w:t>Axe d</w:t>
      </w:r>
      <w:r w:rsidR="00554990" w:rsidRPr="00C575F5">
        <w:rPr>
          <w:i/>
        </w:rPr>
        <w:t>’</w:t>
      </w:r>
      <w:r w:rsidRPr="00C575F5">
        <w:rPr>
          <w:i/>
        </w:rPr>
        <w:t>observation (symbole O)</w:t>
      </w:r>
      <w:r w:rsidRPr="00C575F5">
        <w:t> : le segment de droite compris entre le centre de référence et le centre du photomètre ;</w:t>
      </w:r>
    </w:p>
    <w:p w14:paraId="5A571686" w14:textId="5DCBC3A4" w:rsidR="00AC4E07" w:rsidRPr="00C575F5" w:rsidRDefault="00AC4E07" w:rsidP="00AC4E07">
      <w:pPr>
        <w:pStyle w:val="SingleTxtG"/>
        <w:ind w:left="2268" w:hanging="1134"/>
      </w:pPr>
      <w:r w:rsidRPr="00C575F5">
        <w:t>2.3.1.3</w:t>
      </w:r>
      <w:r w:rsidRPr="00C575F5">
        <w:tab/>
      </w:r>
      <w:r w:rsidRPr="00C575F5">
        <w:rPr>
          <w:i/>
        </w:rPr>
        <w:t>Angle d</w:t>
      </w:r>
      <w:r w:rsidR="00554990" w:rsidRPr="00C575F5">
        <w:rPr>
          <w:i/>
        </w:rPr>
        <w:t>’</w:t>
      </w:r>
      <w:r w:rsidRPr="00C575F5">
        <w:rPr>
          <w:i/>
        </w:rPr>
        <w:t>observation (symbole α)</w:t>
      </w:r>
      <w:r w:rsidRPr="00C575F5">
        <w:t> : l</w:t>
      </w:r>
      <w:r w:rsidR="00554990" w:rsidRPr="00C575F5">
        <w:t>’</w:t>
      </w:r>
      <w:r w:rsidRPr="00C575F5">
        <w:t>angle formé par l</w:t>
      </w:r>
      <w:r w:rsidR="00554990" w:rsidRPr="00C575F5">
        <w:t>’</w:t>
      </w:r>
      <w:r w:rsidRPr="00C575F5">
        <w:t>axe d</w:t>
      </w:r>
      <w:r w:rsidR="00554990" w:rsidRPr="00C575F5">
        <w:t>’</w:t>
      </w:r>
      <w:r w:rsidRPr="00C575F5">
        <w:t>éclairage et l</w:t>
      </w:r>
      <w:r w:rsidR="00554990" w:rsidRPr="00C575F5">
        <w:t>’</w:t>
      </w:r>
      <w:r w:rsidRPr="00C575F5">
        <w:t>axe d</w:t>
      </w:r>
      <w:r w:rsidR="00554990" w:rsidRPr="00C575F5">
        <w:t>’</w:t>
      </w:r>
      <w:r w:rsidRPr="00C575F5">
        <w:t>observation. L</w:t>
      </w:r>
      <w:r w:rsidR="00554990" w:rsidRPr="00C575F5">
        <w:t>’</w:t>
      </w:r>
      <w:r w:rsidRPr="00C575F5">
        <w:t>angle d</w:t>
      </w:r>
      <w:r w:rsidR="00554990" w:rsidRPr="00C575F5">
        <w:t>’</w:t>
      </w:r>
      <w:r w:rsidRPr="00C575F5">
        <w:t>observation est toujours positif et, dans le cas de la rétroréflexion, il est limité à de petits angles ;</w:t>
      </w:r>
    </w:p>
    <w:p w14:paraId="5A07EBB1" w14:textId="0E292D8E" w:rsidR="00AC4E07" w:rsidRPr="00C575F5" w:rsidRDefault="00AC4E07" w:rsidP="00AC4E07">
      <w:pPr>
        <w:pStyle w:val="SingleTxtG"/>
        <w:ind w:left="2268" w:hanging="1134"/>
      </w:pPr>
      <w:r w:rsidRPr="00C575F5">
        <w:t>2.3.1.4</w:t>
      </w:r>
      <w:r w:rsidRPr="00C575F5">
        <w:tab/>
      </w:r>
      <w:r w:rsidRPr="00C575F5">
        <w:rPr>
          <w:i/>
        </w:rPr>
        <w:t>Demi-plan d</w:t>
      </w:r>
      <w:r w:rsidR="00554990" w:rsidRPr="00C575F5">
        <w:rPr>
          <w:i/>
        </w:rPr>
        <w:t>’</w:t>
      </w:r>
      <w:r w:rsidRPr="00C575F5">
        <w:rPr>
          <w:i/>
        </w:rPr>
        <w:t>observation</w:t>
      </w:r>
      <w:r w:rsidRPr="00C575F5">
        <w:t> : le demi-plan limité par l</w:t>
      </w:r>
      <w:r w:rsidR="00554990" w:rsidRPr="00C575F5">
        <w:t>’</w:t>
      </w:r>
      <w:r w:rsidRPr="00C575F5">
        <w:t>axe d</w:t>
      </w:r>
      <w:r w:rsidR="00554990" w:rsidRPr="00C575F5">
        <w:t>’</w:t>
      </w:r>
      <w:r w:rsidRPr="00C575F5">
        <w:t>éclairage et comprenant l</w:t>
      </w:r>
      <w:r w:rsidR="00554990" w:rsidRPr="00C575F5">
        <w:t>’</w:t>
      </w:r>
      <w:r w:rsidRPr="00C575F5">
        <w:t>axe d</w:t>
      </w:r>
      <w:r w:rsidR="00554990" w:rsidRPr="00C575F5">
        <w:t>’</w:t>
      </w:r>
      <w:r w:rsidRPr="00C575F5">
        <w:t>observation ;</w:t>
      </w:r>
    </w:p>
    <w:p w14:paraId="7CE9DD68" w14:textId="77777777" w:rsidR="00AC4E07" w:rsidRPr="00C575F5" w:rsidRDefault="00AC4E07" w:rsidP="00AC4E07">
      <w:pPr>
        <w:pStyle w:val="SingleTxtG"/>
        <w:ind w:left="2268" w:hanging="1134"/>
      </w:pPr>
      <w:r w:rsidRPr="00C575F5">
        <w:t>2.3.1.5</w:t>
      </w:r>
      <w:r w:rsidRPr="00C575F5">
        <w:tab/>
      </w:r>
      <w:r w:rsidRPr="00C575F5">
        <w:rPr>
          <w:i/>
        </w:rPr>
        <w:t>Axe de référence (symbole R)</w:t>
      </w:r>
      <w:r w:rsidRPr="00C575F5">
        <w:t> : une demi-droite issue du centre de référence et servant à définir la position angulaire du dispositif rétroréfléchissant ;</w:t>
      </w:r>
    </w:p>
    <w:p w14:paraId="32DFE581" w14:textId="28717147" w:rsidR="00AC4E07" w:rsidRPr="00C575F5" w:rsidRDefault="00AC4E07" w:rsidP="00AC4E07">
      <w:pPr>
        <w:pStyle w:val="SingleTxtG"/>
        <w:ind w:left="2268" w:hanging="1134"/>
      </w:pPr>
      <w:r w:rsidRPr="00C575F5">
        <w:t>2.3.1.6</w:t>
      </w:r>
      <w:r w:rsidRPr="00C575F5">
        <w:tab/>
      </w:r>
      <w:r w:rsidRPr="00C575F5">
        <w:rPr>
          <w:i/>
        </w:rPr>
        <w:t>Angle d</w:t>
      </w:r>
      <w:r w:rsidR="00554990" w:rsidRPr="00C575F5">
        <w:rPr>
          <w:i/>
        </w:rPr>
        <w:t>’</w:t>
      </w:r>
      <w:r w:rsidRPr="00C575F5">
        <w:rPr>
          <w:i/>
        </w:rPr>
        <w:t>éclairage (symbole β)</w:t>
      </w:r>
      <w:r w:rsidRPr="00C575F5">
        <w:t> : l</w:t>
      </w:r>
      <w:r w:rsidR="00554990" w:rsidRPr="00C575F5">
        <w:t>’</w:t>
      </w:r>
      <w:r w:rsidRPr="00C575F5">
        <w:t>angle formé par l</w:t>
      </w:r>
      <w:r w:rsidR="00554990" w:rsidRPr="00C575F5">
        <w:t>’</w:t>
      </w:r>
      <w:r w:rsidRPr="00C575F5">
        <w:t>axe d</w:t>
      </w:r>
      <w:r w:rsidR="00554990" w:rsidRPr="00C575F5">
        <w:t>’</w:t>
      </w:r>
      <w:r w:rsidRPr="00C575F5">
        <w:t>éclairage et l</w:t>
      </w:r>
      <w:r w:rsidR="00554990" w:rsidRPr="00C575F5">
        <w:t>’</w:t>
      </w:r>
      <w:r w:rsidRPr="00C575F5">
        <w:t>axe de référence. Il n</w:t>
      </w:r>
      <w:r w:rsidR="00554990" w:rsidRPr="00C575F5">
        <w:t>’</w:t>
      </w:r>
      <w:r w:rsidRPr="00C575F5">
        <w:t>est généralement pas supérieur à 90° mais, pour parer à toute éventualité, il est défini comme suit : 0° &lt; β &lt; 180°. Afin de spécifier complétement son orientation, on définit cet angle par deux composants, β</w:t>
      </w:r>
      <w:r w:rsidRPr="00C575F5">
        <w:rPr>
          <w:vertAlign w:val="subscript"/>
        </w:rPr>
        <w:t>1</w:t>
      </w:r>
      <w:r w:rsidRPr="00C575F5">
        <w:t> et β</w:t>
      </w:r>
      <w:r w:rsidRPr="00C575F5">
        <w:rPr>
          <w:vertAlign w:val="subscript"/>
        </w:rPr>
        <w:t>2</w:t>
      </w:r>
      <w:r w:rsidRPr="00C575F5">
        <w:t> ;</w:t>
      </w:r>
    </w:p>
    <w:p w14:paraId="5274501E" w14:textId="0632D4C8" w:rsidR="00AC4E07" w:rsidRPr="00C575F5" w:rsidRDefault="00AC4E07" w:rsidP="00AC4E07">
      <w:pPr>
        <w:pStyle w:val="SingleTxtG"/>
        <w:ind w:left="2268" w:hanging="1134"/>
      </w:pPr>
      <w:r w:rsidRPr="00C575F5">
        <w:t>2.3.1.7</w:t>
      </w:r>
      <w:r w:rsidRPr="00C575F5">
        <w:tab/>
      </w:r>
      <w:r w:rsidRPr="00C575F5">
        <w:rPr>
          <w:i/>
        </w:rPr>
        <w:t>Angle de rotation (symbole ε)</w:t>
      </w:r>
      <w:r w:rsidRPr="00C575F5">
        <w:t> : l</w:t>
      </w:r>
      <w:r w:rsidR="00554990" w:rsidRPr="00C575F5">
        <w:t>’</w:t>
      </w:r>
      <w:r w:rsidRPr="00C575F5">
        <w:t>angle indiquant l</w:t>
      </w:r>
      <w:r w:rsidR="00554990" w:rsidRPr="00C575F5">
        <w:t>’</w:t>
      </w:r>
      <w:r w:rsidRPr="00C575F5">
        <w:t>orientation du matériau rétroréfléchissant au moyen d</w:t>
      </w:r>
      <w:r w:rsidR="00554990" w:rsidRPr="00C575F5">
        <w:t>’</w:t>
      </w:r>
      <w:r w:rsidRPr="00C575F5">
        <w:t>un symbole approprié définissant la rotation autour de l</w:t>
      </w:r>
      <w:r w:rsidR="00554990" w:rsidRPr="00C575F5">
        <w:t>’</w:t>
      </w:r>
      <w:r w:rsidRPr="00C575F5">
        <w:t>axe de référence. Si les matériaux ou les dispositifs rétroréfléchissants portent une inscription (par exemple TOP), celle-ci constitue la position initiale. L</w:t>
      </w:r>
      <w:r w:rsidR="00554990" w:rsidRPr="00C575F5">
        <w:t>’</w:t>
      </w:r>
      <w:r w:rsidRPr="00C575F5">
        <w:t xml:space="preserve">angle de rotation ε est tel que </w:t>
      </w:r>
      <w:r w:rsidR="005344EA" w:rsidRPr="00C575F5">
        <w:t>-</w:t>
      </w:r>
      <w:r w:rsidRPr="00C575F5">
        <w:t>180° &lt; ε ≤ 180° ;</w:t>
      </w:r>
    </w:p>
    <w:p w14:paraId="533268F6" w14:textId="0EF48153" w:rsidR="00AC4E07" w:rsidRPr="00C575F5" w:rsidRDefault="00AC4E07" w:rsidP="00AC4E07">
      <w:pPr>
        <w:pStyle w:val="SingleTxtG"/>
        <w:ind w:left="2268" w:hanging="1134"/>
      </w:pPr>
      <w:r w:rsidRPr="00C575F5">
        <w:t>2.3.1.8</w:t>
      </w:r>
      <w:r w:rsidRPr="00C575F5">
        <w:tab/>
      </w:r>
      <w:r w:rsidRPr="00C575F5">
        <w:rPr>
          <w:i/>
        </w:rPr>
        <w:t>Premier axe (symbole l)</w:t>
      </w:r>
      <w:r w:rsidRPr="00C575F5">
        <w:t> : un axe passant par le centre de référence et perpendiculaire au demi-plan d</w:t>
      </w:r>
      <w:r w:rsidR="00554990" w:rsidRPr="00C575F5">
        <w:t>’</w:t>
      </w:r>
      <w:r w:rsidRPr="00C575F5">
        <w:t>observation ;</w:t>
      </w:r>
    </w:p>
    <w:p w14:paraId="4FF18BF2" w14:textId="75F5470D" w:rsidR="00AC4E07" w:rsidRPr="00C575F5" w:rsidRDefault="00AC4E07" w:rsidP="00AC4E07">
      <w:pPr>
        <w:pStyle w:val="SingleTxtG"/>
        <w:ind w:left="2268" w:hanging="1134"/>
      </w:pPr>
      <w:r w:rsidRPr="00C575F5">
        <w:t>2.3.1.9</w:t>
      </w:r>
      <w:r w:rsidRPr="00C575F5">
        <w:tab/>
      </w:r>
      <w:r w:rsidRPr="00C575F5">
        <w:rPr>
          <w:i/>
        </w:rPr>
        <w:t>Premier composant de l</w:t>
      </w:r>
      <w:r w:rsidR="00554990" w:rsidRPr="00C575F5">
        <w:rPr>
          <w:i/>
        </w:rPr>
        <w:t>’</w:t>
      </w:r>
      <w:r w:rsidRPr="00C575F5">
        <w:rPr>
          <w:i/>
        </w:rPr>
        <w:t>angle d</w:t>
      </w:r>
      <w:r w:rsidR="00554990" w:rsidRPr="00C575F5">
        <w:rPr>
          <w:i/>
        </w:rPr>
        <w:t>’</w:t>
      </w:r>
      <w:r w:rsidRPr="00C575F5">
        <w:rPr>
          <w:i/>
        </w:rPr>
        <w:t>éclairage (symbole β</w:t>
      </w:r>
      <w:r w:rsidRPr="00C575F5">
        <w:rPr>
          <w:i/>
          <w:vertAlign w:val="subscript"/>
        </w:rPr>
        <w:t>1</w:t>
      </w:r>
      <w:r w:rsidRPr="00C575F5">
        <w:rPr>
          <w:i/>
        </w:rPr>
        <w:t>)</w:t>
      </w:r>
      <w:r w:rsidRPr="00C575F5">
        <w:t> : l</w:t>
      </w:r>
      <w:r w:rsidR="00554990" w:rsidRPr="00C575F5">
        <w:t>’</w:t>
      </w:r>
      <w:r w:rsidRPr="00C575F5">
        <w:t>angle formé par l</w:t>
      </w:r>
      <w:r w:rsidR="00554990" w:rsidRPr="00C575F5">
        <w:t>’</w:t>
      </w:r>
      <w:r w:rsidRPr="00C575F5">
        <w:t>axe d</w:t>
      </w:r>
      <w:r w:rsidR="00554990" w:rsidRPr="00C575F5">
        <w:t>’</w:t>
      </w:r>
      <w:r w:rsidRPr="00C575F5">
        <w:t>éclairage et le plan contenant l</w:t>
      </w:r>
      <w:r w:rsidR="00554990" w:rsidRPr="00C575F5">
        <w:t>’</w:t>
      </w:r>
      <w:r w:rsidRPr="00C575F5">
        <w:t>axe de référence et le premier axe</w:t>
      </w:r>
    </w:p>
    <w:p w14:paraId="00928FF2" w14:textId="77777777" w:rsidR="00AC4E07" w:rsidRPr="00C575F5" w:rsidRDefault="00AC4E07" w:rsidP="00AC4E07">
      <w:pPr>
        <w:pStyle w:val="SingleTxtG"/>
        <w:ind w:left="2268"/>
      </w:pPr>
      <w:r w:rsidRPr="00C575F5">
        <w:t>(-180° &lt; β</w:t>
      </w:r>
      <w:r w:rsidRPr="00C575F5">
        <w:rPr>
          <w:vertAlign w:val="subscript"/>
        </w:rPr>
        <w:t>1</w:t>
      </w:r>
      <w:r w:rsidRPr="00C575F5">
        <w:t xml:space="preserve"> &lt; 180°) ;</w:t>
      </w:r>
    </w:p>
    <w:p w14:paraId="11A8DFE7" w14:textId="5892E074" w:rsidR="00AC4E07" w:rsidRPr="00C575F5" w:rsidRDefault="00AC4E07" w:rsidP="00AC4E07">
      <w:pPr>
        <w:pStyle w:val="SingleTxtG"/>
        <w:ind w:left="2268" w:hanging="1134"/>
      </w:pPr>
      <w:r w:rsidRPr="00C575F5">
        <w:t>2.3.1.10</w:t>
      </w:r>
      <w:r w:rsidRPr="00C575F5">
        <w:tab/>
      </w:r>
      <w:r w:rsidRPr="00C575F5">
        <w:rPr>
          <w:i/>
        </w:rPr>
        <w:t>Second composant de l</w:t>
      </w:r>
      <w:r w:rsidR="00554990" w:rsidRPr="00C575F5">
        <w:rPr>
          <w:i/>
        </w:rPr>
        <w:t>’</w:t>
      </w:r>
      <w:r w:rsidRPr="00C575F5">
        <w:rPr>
          <w:i/>
        </w:rPr>
        <w:t>angle d</w:t>
      </w:r>
      <w:r w:rsidR="00554990" w:rsidRPr="00C575F5">
        <w:rPr>
          <w:i/>
        </w:rPr>
        <w:t>’</w:t>
      </w:r>
      <w:r w:rsidRPr="00C575F5">
        <w:rPr>
          <w:i/>
        </w:rPr>
        <w:t>éclairage (symbole β</w:t>
      </w:r>
      <w:r w:rsidRPr="00C575F5">
        <w:rPr>
          <w:i/>
          <w:vertAlign w:val="subscript"/>
        </w:rPr>
        <w:t>2</w:t>
      </w:r>
      <w:r w:rsidRPr="00C575F5">
        <w:rPr>
          <w:i/>
        </w:rPr>
        <w:t>)</w:t>
      </w:r>
      <w:r w:rsidRPr="00C575F5">
        <w:t> : l</w:t>
      </w:r>
      <w:r w:rsidR="00554990" w:rsidRPr="00C575F5">
        <w:t>’</w:t>
      </w:r>
      <w:r w:rsidRPr="00C575F5">
        <w:t>angle formé par le plan contenant le demi-plan d</w:t>
      </w:r>
      <w:r w:rsidR="00554990" w:rsidRPr="00C575F5">
        <w:t>’</w:t>
      </w:r>
      <w:r w:rsidRPr="00C575F5">
        <w:t>observation et par l</w:t>
      </w:r>
      <w:r w:rsidR="00554990" w:rsidRPr="00C575F5">
        <w:t>’</w:t>
      </w:r>
      <w:r w:rsidRPr="00C575F5">
        <w:t>axe de référence</w:t>
      </w:r>
    </w:p>
    <w:p w14:paraId="16A2621C" w14:textId="77777777" w:rsidR="00AC4E07" w:rsidRPr="00C575F5" w:rsidRDefault="00AC4E07" w:rsidP="00AC4E07">
      <w:pPr>
        <w:pStyle w:val="SingleTxtG"/>
        <w:ind w:left="2268"/>
      </w:pPr>
      <w:r w:rsidRPr="00C575F5">
        <w:t>(-90° &lt; β</w:t>
      </w:r>
      <w:r w:rsidRPr="00C575F5">
        <w:rPr>
          <w:vertAlign w:val="subscript"/>
        </w:rPr>
        <w:t>2</w:t>
      </w:r>
      <w:r w:rsidRPr="00C575F5">
        <w:t xml:space="preserve"> &lt; 90°) ;</w:t>
      </w:r>
    </w:p>
    <w:p w14:paraId="6E9A8C32" w14:textId="2FA090EC" w:rsidR="00AC4E07" w:rsidRPr="00C575F5" w:rsidRDefault="00AC4E07" w:rsidP="00AC4E07">
      <w:pPr>
        <w:pStyle w:val="SingleTxtG"/>
        <w:ind w:left="2268" w:hanging="1134"/>
      </w:pPr>
      <w:r w:rsidRPr="00C575F5">
        <w:t>2.3.1.11</w:t>
      </w:r>
      <w:r w:rsidRPr="00C575F5">
        <w:tab/>
      </w:r>
      <w:r w:rsidRPr="00C575F5">
        <w:rPr>
          <w:i/>
        </w:rPr>
        <w:t>Second axe (symbole 2)</w:t>
      </w:r>
      <w:r w:rsidRPr="00C575F5">
        <w:t> : un axe passant par le centre de référence et perpendiculaire au premier axe et à l</w:t>
      </w:r>
      <w:r w:rsidR="00554990" w:rsidRPr="00C575F5">
        <w:t>’</w:t>
      </w:r>
      <w:r w:rsidRPr="00C575F5">
        <w:t>axe de référence. La position positive du second axe se trouve dans le demi-plan d</w:t>
      </w:r>
      <w:r w:rsidR="00554990" w:rsidRPr="00C575F5">
        <w:t>’</w:t>
      </w:r>
      <w:r w:rsidRPr="00C575F5">
        <w:t>observation lorsque -90° &lt; β</w:t>
      </w:r>
      <w:r w:rsidRPr="00C575F5">
        <w:rPr>
          <w:vertAlign w:val="subscript"/>
        </w:rPr>
        <w:t>1</w:t>
      </w:r>
      <w:r w:rsidRPr="00C575F5">
        <w:t xml:space="preserve"> &lt; 90° comme indiqué à la figure A4-II.</w:t>
      </w:r>
    </w:p>
    <w:p w14:paraId="3A014F51" w14:textId="77777777" w:rsidR="00AC4E07" w:rsidRPr="00C575F5" w:rsidRDefault="00AC4E07" w:rsidP="00AC4E07">
      <w:pPr>
        <w:pStyle w:val="SingleTxtG"/>
        <w:ind w:left="2268" w:hanging="1134"/>
      </w:pPr>
      <w:r w:rsidRPr="00C575F5">
        <w:t>2.3.2</w:t>
      </w:r>
      <w:r w:rsidRPr="00C575F5">
        <w:tab/>
        <w:t>Définition des termes photométriques</w:t>
      </w:r>
    </w:p>
    <w:p w14:paraId="5F4C9CEF" w14:textId="032384BA" w:rsidR="00AC4E07" w:rsidRPr="00C575F5" w:rsidRDefault="00AC4E07" w:rsidP="00AC4E07">
      <w:pPr>
        <w:pStyle w:val="SingleTxtG"/>
        <w:ind w:left="2268" w:hanging="1134"/>
      </w:pPr>
      <w:r w:rsidRPr="00C575F5">
        <w:t>2.3.2.1</w:t>
      </w:r>
      <w:r w:rsidRPr="00C575F5">
        <w:tab/>
      </w:r>
      <w:r w:rsidRPr="00C575F5">
        <w:rPr>
          <w:i/>
        </w:rPr>
        <w:t>Coefficient de rétroréflexion (symbole R</w:t>
      </w:r>
      <m:oMath>
        <m:r>
          <m:rPr>
            <m:sty m:val="p"/>
          </m:rPr>
          <w:rPr>
            <w:rFonts w:ascii="Cambria Math" w:hAnsi="Cambria Math"/>
          </w:rPr>
          <m:t>'</m:t>
        </m:r>
      </m:oMath>
      <w:r w:rsidRPr="00C575F5">
        <w:rPr>
          <w:i/>
        </w:rPr>
        <w:t>)</w:t>
      </w:r>
      <w:r w:rsidRPr="00C575F5">
        <w:t> : le quotient du coefficient d</w:t>
      </w:r>
      <w:r w:rsidR="00554990" w:rsidRPr="00C575F5">
        <w:t>’</w:t>
      </w:r>
      <w:r w:rsidRPr="00C575F5">
        <w:t>intensité lumineuse R de la surface rétroréfléchissante par sa surface A.</w:t>
      </w:r>
    </w:p>
    <w:p w14:paraId="192D53BE" w14:textId="09A41C38" w:rsidR="00AC4E07" w:rsidRPr="00C575F5" w:rsidRDefault="00FC7F20" w:rsidP="00AC4E07">
      <w:pPr>
        <w:pStyle w:val="SingleTxtG"/>
        <w:ind w:left="3402" w:hanging="1134"/>
      </w:pPr>
      <m:oMath>
        <m:d>
          <m:dPr>
            <m:ctrlPr>
              <w:rPr>
                <w:rFonts w:ascii="Cambria Math" w:hAnsi="Cambria Math"/>
              </w:rPr>
            </m:ctrlPr>
          </m:d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R</m:t>
                </m:r>
              </m:num>
              <m:den>
                <m:r>
                  <m:rPr>
                    <m:sty m:val="p"/>
                  </m:rPr>
                  <w:rPr>
                    <w:rFonts w:ascii="Cambria Math" w:hAnsi="Cambria Math"/>
                  </w:rPr>
                  <m:t>A</m:t>
                </m:r>
              </m:den>
            </m:f>
          </m:e>
        </m:d>
      </m:oMath>
      <w:r w:rsidR="00AC4E07" w:rsidRPr="00C575F5">
        <w:tab/>
      </w:r>
      <w:r w:rsidR="00AC4E07" w:rsidRPr="00C575F5">
        <w:tab/>
        <w:t>Le coefficient de rétroréflexion R</w:t>
      </w:r>
      <m:oMath>
        <m:r>
          <m:rPr>
            <m:sty m:val="p"/>
          </m:rPr>
          <w:rPr>
            <w:rFonts w:ascii="Cambria Math" w:hAnsi="Cambria Math"/>
          </w:rPr>
          <m:t>'</m:t>
        </m:r>
      </m:oMath>
      <w:r w:rsidR="00AC4E07" w:rsidRPr="00C575F5">
        <w:t xml:space="preserve"> est exprimé en candelas par m</w:t>
      </w:r>
      <w:r w:rsidR="00AC4E07" w:rsidRPr="00C575F5">
        <w:rPr>
          <w:vertAlign w:val="superscript"/>
        </w:rPr>
        <w:t>2</w:t>
      </w:r>
      <w:r w:rsidR="00AC4E07" w:rsidRPr="00C575F5">
        <w:t xml:space="preserve"> par lux (cd∙m</w:t>
      </w:r>
      <w:r w:rsidR="00AC4E07" w:rsidRPr="00C575F5">
        <w:rPr>
          <w:vertAlign w:val="superscript"/>
        </w:rPr>
        <w:t>-</w:t>
      </w:r>
      <w:r w:rsidR="00AC4E07" w:rsidRPr="00C575F5">
        <w:t>²∙lx</w:t>
      </w:r>
      <w:r w:rsidR="00AC4E07" w:rsidRPr="00C575F5">
        <w:rPr>
          <w:vertAlign w:val="superscript"/>
        </w:rPr>
        <w:t>-1</w:t>
      </w:r>
      <w:r w:rsidR="00AC4E07" w:rsidRPr="00C575F5">
        <w:t>).</w:t>
      </w:r>
    </w:p>
    <w:p w14:paraId="7AF26E78" w14:textId="02EB1909" w:rsidR="00AC4E07" w:rsidRPr="00C575F5" w:rsidRDefault="00FC7F20" w:rsidP="00AC4E07">
      <w:pPr>
        <w:pStyle w:val="SingleTxtG"/>
        <w:ind w:left="2268"/>
        <w:rPr>
          <w:rFonts w:eastAsiaTheme="minorEastAsia"/>
        </w:rPr>
      </w:pPr>
      <m:oMath>
        <m:d>
          <m:dPr>
            <m:ctrlPr>
              <w:rPr>
                <w:rFonts w:ascii="Cambria Math" w:hAnsi="Cambria Math"/>
              </w:rPr>
            </m:ctrlPr>
          </m:d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I</m:t>
                </m:r>
              </m:num>
              <m:den>
                <m:r>
                  <m:rPr>
                    <m:sty m:val="p"/>
                  </m:rPr>
                  <w:rPr>
                    <w:rFonts w:ascii="Cambria Math" w:hAnsi="Cambria Math"/>
                  </w:rPr>
                  <m:t>E⊥.A</m:t>
                </m:r>
              </m:den>
            </m:f>
          </m:e>
        </m:d>
      </m:oMath>
      <w:r w:rsidR="00AC4E07" w:rsidRPr="00C575F5">
        <w:t xml:space="preserve"> </w:t>
      </w:r>
      <w:r w:rsidR="00AC4E07" w:rsidRPr="00C575F5">
        <w:tab/>
        <w:t>(luminance/éclairement) ;</w:t>
      </w:r>
    </w:p>
    <w:p w14:paraId="4184F89D" w14:textId="029F0A1F" w:rsidR="00AC4E07" w:rsidRPr="00C575F5" w:rsidRDefault="00AC4E07" w:rsidP="00AC4E07">
      <w:pPr>
        <w:pStyle w:val="SingleTxtG"/>
        <w:ind w:left="2268" w:hanging="1134"/>
      </w:pPr>
      <w:r w:rsidRPr="00C575F5">
        <w:t>2.3.2.2</w:t>
      </w:r>
      <w:r w:rsidRPr="00C575F5">
        <w:tab/>
      </w:r>
      <w:r w:rsidRPr="00C575F5">
        <w:rPr>
          <w:i/>
        </w:rPr>
        <w:t>Diamètre angulaire de l</w:t>
      </w:r>
      <w:r w:rsidR="00554990" w:rsidRPr="00C575F5">
        <w:rPr>
          <w:i/>
        </w:rPr>
        <w:t>’</w:t>
      </w:r>
      <w:r w:rsidRPr="00C575F5">
        <w:rPr>
          <w:i/>
        </w:rPr>
        <w:t>échantillon rétroréfléchissant (symbole η</w:t>
      </w:r>
      <w:r w:rsidRPr="00C575F5">
        <w:rPr>
          <w:i/>
          <w:vertAlign w:val="subscript"/>
        </w:rPr>
        <w:t>1</w:t>
      </w:r>
      <w:r w:rsidRPr="00C575F5">
        <w:rPr>
          <w:i/>
        </w:rPr>
        <w:t>)</w:t>
      </w:r>
      <w:r w:rsidRPr="00C575F5">
        <w:t> : l</w:t>
      </w:r>
      <w:r w:rsidR="00554990" w:rsidRPr="00C575F5">
        <w:t>’</w:t>
      </w:r>
      <w:r w:rsidRPr="00C575F5">
        <w:t>angle sous-tendu par la plus grande dimension de l</w:t>
      </w:r>
      <w:r w:rsidR="00554990" w:rsidRPr="00C575F5">
        <w:t>’</w:t>
      </w:r>
      <w:r w:rsidRPr="00C575F5">
        <w:t>échantillon rétroréfléchissant, soit au centre de la source lumineuse, soit au centre du récepteur (β</w:t>
      </w:r>
      <w:r w:rsidRPr="00C575F5">
        <w:rPr>
          <w:vertAlign w:val="subscript"/>
        </w:rPr>
        <w:t>1</w:t>
      </w:r>
      <w:r w:rsidRPr="00C575F5">
        <w:t> = β</w:t>
      </w:r>
      <w:r w:rsidRPr="00C575F5">
        <w:rPr>
          <w:vertAlign w:val="subscript"/>
        </w:rPr>
        <w:t>2</w:t>
      </w:r>
      <w:r w:rsidRPr="00C575F5">
        <w:t> = 0°) ;</w:t>
      </w:r>
    </w:p>
    <w:p w14:paraId="2542852A" w14:textId="6FD5D837" w:rsidR="00AC4E07" w:rsidRPr="00C575F5" w:rsidRDefault="00AC4E07" w:rsidP="00AC4E07">
      <w:pPr>
        <w:pStyle w:val="SingleTxtG"/>
        <w:keepNext/>
        <w:keepLines/>
        <w:ind w:left="2268" w:hanging="1134"/>
      </w:pPr>
      <w:r w:rsidRPr="00C575F5">
        <w:t>2.3.2.3</w:t>
      </w:r>
      <w:r w:rsidRPr="00C575F5">
        <w:tab/>
      </w:r>
      <w:r w:rsidRPr="00C575F5">
        <w:rPr>
          <w:i/>
        </w:rPr>
        <w:t>Diamètre angulaire du récepteur (symbole η</w:t>
      </w:r>
      <w:r w:rsidRPr="00C575F5">
        <w:rPr>
          <w:i/>
          <w:vertAlign w:val="subscript"/>
        </w:rPr>
        <w:t>2</w:t>
      </w:r>
      <w:r w:rsidRPr="00C575F5">
        <w:rPr>
          <w:i/>
        </w:rPr>
        <w:t>)</w:t>
      </w:r>
      <w:r w:rsidRPr="00C575F5">
        <w:t> : l</w:t>
      </w:r>
      <w:r w:rsidR="00554990" w:rsidRPr="00C575F5">
        <w:t>’</w:t>
      </w:r>
      <w:r w:rsidRPr="00C575F5">
        <w:t>angle sous-tendu par la plus grande dimension du récepteur vue du centre de référence (β</w:t>
      </w:r>
      <w:r w:rsidRPr="00C575F5">
        <w:rPr>
          <w:vertAlign w:val="subscript"/>
        </w:rPr>
        <w:t>1</w:t>
      </w:r>
      <w:r w:rsidRPr="00C575F5">
        <w:t> = β</w:t>
      </w:r>
      <w:r w:rsidRPr="00C575F5">
        <w:rPr>
          <w:vertAlign w:val="subscript"/>
        </w:rPr>
        <w:t>2</w:t>
      </w:r>
      <w:r w:rsidRPr="00C575F5">
        <w:t> = 0°) ;</w:t>
      </w:r>
    </w:p>
    <w:p w14:paraId="03FB65D7" w14:textId="601FBD2A" w:rsidR="00AC4E07" w:rsidRPr="00C575F5" w:rsidRDefault="00AC4E07" w:rsidP="00AC4E07">
      <w:pPr>
        <w:pStyle w:val="SingleTxtG"/>
        <w:ind w:left="2268" w:hanging="1134"/>
      </w:pPr>
      <w:r w:rsidRPr="00C575F5">
        <w:t>2.3.2.4</w:t>
      </w:r>
      <w:r w:rsidRPr="00C575F5">
        <w:tab/>
      </w:r>
      <w:r w:rsidRPr="00C575F5">
        <w:rPr>
          <w:i/>
        </w:rPr>
        <w:t>Facteur de luminance (symbole β) </w:t>
      </w:r>
      <w:r w:rsidRPr="00C575F5">
        <w:t>: le rapport entre la luminance du corps considéré et la luminance d</w:t>
      </w:r>
      <w:r w:rsidR="00554990" w:rsidRPr="00C575F5">
        <w:t>’</w:t>
      </w:r>
      <w:r w:rsidRPr="00C575F5">
        <w:t>un diffuseur parfait dans des conditions d</w:t>
      </w:r>
      <w:r w:rsidR="00554990" w:rsidRPr="00C575F5">
        <w:t>’</w:t>
      </w:r>
      <w:r w:rsidRPr="00C575F5">
        <w:t>éclairement et d</w:t>
      </w:r>
      <w:r w:rsidR="00554990" w:rsidRPr="00C575F5">
        <w:t>’</w:t>
      </w:r>
      <w:r w:rsidRPr="00C575F5">
        <w:t>observation identiques ;</w:t>
      </w:r>
    </w:p>
    <w:p w14:paraId="5E7EAAD1" w14:textId="5395AE7E" w:rsidR="00AC4E07" w:rsidRPr="00C575F5" w:rsidRDefault="00AC4E07" w:rsidP="00AC4E07">
      <w:pPr>
        <w:pStyle w:val="SingleTxtG"/>
        <w:ind w:left="2268" w:hanging="1134"/>
        <w:rPr>
          <w:smallCaps/>
        </w:rPr>
      </w:pPr>
      <w:r w:rsidRPr="00C575F5">
        <w:t>2.3.2.5</w:t>
      </w:r>
      <w:r w:rsidRPr="00C575F5">
        <w:tab/>
      </w:r>
      <w:r w:rsidRPr="00C575F5">
        <w:rPr>
          <w:i/>
        </w:rPr>
        <w:t>Couleur de la lumière réfléchie par le dispositif </w:t>
      </w:r>
      <w:r w:rsidRPr="00C575F5">
        <w:t xml:space="preserve">: </w:t>
      </w:r>
      <w:r w:rsidR="005344EA" w:rsidRPr="00C575F5">
        <w:t>l</w:t>
      </w:r>
      <w:r w:rsidRPr="00C575F5">
        <w:t>es définitions de la couleur de la lumière réfléchie sont données à l</w:t>
      </w:r>
      <w:r w:rsidR="00554990" w:rsidRPr="00C575F5">
        <w:t>’</w:t>
      </w:r>
      <w:r w:rsidRPr="00C575F5">
        <w:t>annexe 4.</w:t>
      </w:r>
    </w:p>
    <w:p w14:paraId="3C6BF93B" w14:textId="6BAB796A" w:rsidR="00AC4E07" w:rsidRPr="00C575F5" w:rsidRDefault="00AC4E07" w:rsidP="00AC4E07">
      <w:pPr>
        <w:pStyle w:val="HChG"/>
        <w:tabs>
          <w:tab w:val="left" w:pos="2268"/>
        </w:tabs>
        <w:ind w:left="2268"/>
      </w:pPr>
      <w:r w:rsidRPr="00C575F5">
        <w:t>3.</w:t>
      </w:r>
      <w:r w:rsidRPr="00C575F5">
        <w:tab/>
      </w:r>
      <w:r w:rsidRPr="00C575F5">
        <w:tab/>
        <w:t>Dispositions administratives</w:t>
      </w:r>
    </w:p>
    <w:p w14:paraId="15451617" w14:textId="2BA9FD2B" w:rsidR="00AC4E07" w:rsidRPr="00C575F5" w:rsidRDefault="00AC4E07" w:rsidP="00AC4E07">
      <w:pPr>
        <w:pStyle w:val="SingleTxtG"/>
        <w:ind w:left="2268" w:hanging="1134"/>
      </w:pPr>
      <w:r w:rsidRPr="00C575F5">
        <w:t>3.1</w:t>
      </w:r>
      <w:r w:rsidRPr="00C575F5">
        <w:tab/>
        <w:t>Demande d</w:t>
      </w:r>
      <w:r w:rsidR="00554990" w:rsidRPr="00C575F5">
        <w:t>’</w:t>
      </w:r>
      <w:r w:rsidRPr="00C575F5">
        <w:t>homologation</w:t>
      </w:r>
    </w:p>
    <w:p w14:paraId="166D390A" w14:textId="581654F6" w:rsidR="00AC4E07" w:rsidRPr="00C575F5" w:rsidRDefault="00AC4E07" w:rsidP="00AC4E07">
      <w:pPr>
        <w:pStyle w:val="SingleTxtG"/>
        <w:ind w:left="2268" w:hanging="1134"/>
      </w:pPr>
      <w:r w:rsidRPr="00C575F5">
        <w:t>3.1.1</w:t>
      </w:r>
      <w:r w:rsidRPr="00C575F5">
        <w:tab/>
        <w:t>La demande d</w:t>
      </w:r>
      <w:r w:rsidR="00554990" w:rsidRPr="00C575F5">
        <w:t>’</w:t>
      </w:r>
      <w:r w:rsidRPr="00C575F5">
        <w:t>homologation de type est présentée par le détenteur de la marque de fabrique ou de commerce ou son représentant dûment accrédité. Elle est accompagnée :</w:t>
      </w:r>
    </w:p>
    <w:p w14:paraId="7731EF73" w14:textId="77777777" w:rsidR="00AC4E07" w:rsidRPr="00C575F5" w:rsidRDefault="00AC4E07" w:rsidP="00AC4E07">
      <w:pPr>
        <w:pStyle w:val="SingleTxtG"/>
        <w:ind w:left="2268" w:hanging="1134"/>
        <w:rPr>
          <w:rFonts w:eastAsia="MS Mincho"/>
        </w:rPr>
      </w:pPr>
      <w:r w:rsidRPr="00C575F5">
        <w:t>3.1.1.1</w:t>
      </w:r>
      <w:r w:rsidRPr="00C575F5">
        <w:tab/>
        <w:t>Dans le cas des catadioptres :</w:t>
      </w:r>
    </w:p>
    <w:p w14:paraId="51BBFF2B" w14:textId="7225D4D2" w:rsidR="00AC4E07" w:rsidRPr="00C575F5" w:rsidRDefault="00AC4E07" w:rsidP="00AC4E07">
      <w:pPr>
        <w:pStyle w:val="SingleTxtG"/>
        <w:ind w:left="2835" w:hanging="567"/>
        <w:rPr>
          <w:rFonts w:eastAsia="MS Mincho"/>
        </w:rPr>
      </w:pPr>
      <w:r w:rsidRPr="00C575F5">
        <w:t>a)</w:t>
      </w:r>
      <w:r w:rsidRPr="00C575F5">
        <w:tab/>
        <w:t>À la discrétion du demandeur, la demande d</w:t>
      </w:r>
      <w:r w:rsidR="00554990" w:rsidRPr="00C575F5">
        <w:t>’</w:t>
      </w:r>
      <w:r w:rsidRPr="00C575F5">
        <w:t>homologation précisera que le dispositif peut être monté sur un véhicule selon différents angles d</w:t>
      </w:r>
      <w:r w:rsidR="00554990" w:rsidRPr="00C575F5">
        <w:t>’</w:t>
      </w:r>
      <w:r w:rsidRPr="00C575F5">
        <w:t>inclinaison de l</w:t>
      </w:r>
      <w:r w:rsidR="00554990" w:rsidRPr="00C575F5">
        <w:t>’</w:t>
      </w:r>
      <w:r w:rsidRPr="00C575F5">
        <w:t>axe de référence par rapport aux plans de référence du véhicule et par rapport au sol ou, dans le cas de catadioptres des classes IA, IB et IVA, pivoter autour de son axe de référence ; ces différentes conditions d</w:t>
      </w:r>
      <w:r w:rsidR="00554990" w:rsidRPr="00C575F5">
        <w:t>’</w:t>
      </w:r>
      <w:r w:rsidRPr="00C575F5">
        <w:t>installation doivent être spécifiées dans la fiche de communication ;</w:t>
      </w:r>
    </w:p>
    <w:p w14:paraId="34390025" w14:textId="3B15CD46" w:rsidR="00AC4E07" w:rsidRPr="00C575F5" w:rsidRDefault="00AC4E07" w:rsidP="00AC4E07">
      <w:pPr>
        <w:pStyle w:val="SingleTxtG"/>
        <w:ind w:left="2835" w:hanging="567"/>
        <w:rPr>
          <w:rFonts w:eastAsia="MS Mincho"/>
        </w:rPr>
      </w:pPr>
      <w:r w:rsidRPr="00C575F5">
        <w:t>b)</w:t>
      </w:r>
      <w:r w:rsidRPr="00C575F5">
        <w:tab/>
        <w:t>De dessins, en trois exemplaires, suffisamment détaillés pour permettre l</w:t>
      </w:r>
      <w:r w:rsidR="00554990" w:rsidRPr="00C575F5">
        <w:t>’</w:t>
      </w:r>
      <w:r w:rsidRPr="00C575F5">
        <w:t>identification du type et indiquant la ou les positions géométriques dans lesquelles le dispositif rétroréfléchissant peut être monté sur le véhicule et, dans le cas des catadioptres des classes IB ou IIIB, les détails du montage. Les dessins doivent montrer la position prévue pour le numéro d</w:t>
      </w:r>
      <w:r w:rsidR="00554990" w:rsidRPr="00C575F5">
        <w:t>’</w:t>
      </w:r>
      <w:r w:rsidRPr="00C575F5">
        <w:t>homologation et l</w:t>
      </w:r>
      <w:r w:rsidR="00554990" w:rsidRPr="00C575F5">
        <w:t>’</w:t>
      </w:r>
      <w:r w:rsidRPr="00C575F5">
        <w:t>indicateur de classe par rapport au cercle de la marque d</w:t>
      </w:r>
      <w:r w:rsidR="00554990" w:rsidRPr="00C575F5">
        <w:t>’</w:t>
      </w:r>
      <w:r w:rsidRPr="00C575F5">
        <w:t>homologation ;</w:t>
      </w:r>
    </w:p>
    <w:p w14:paraId="09C75806" w14:textId="25E0989E" w:rsidR="00AC4E07" w:rsidRPr="00C575F5" w:rsidRDefault="00AC4E07" w:rsidP="00AC4E07">
      <w:pPr>
        <w:pStyle w:val="SingleTxtG"/>
        <w:ind w:left="2835" w:hanging="567"/>
        <w:rPr>
          <w:rFonts w:eastAsia="MS Mincho"/>
        </w:rPr>
      </w:pPr>
      <w:r w:rsidRPr="00C575F5">
        <w:t>c)</w:t>
      </w:r>
      <w:r w:rsidRPr="00C575F5">
        <w:tab/>
        <w:t>D</w:t>
      </w:r>
      <w:r w:rsidR="00554990" w:rsidRPr="00C575F5">
        <w:t>’</w:t>
      </w:r>
      <w:r w:rsidRPr="00C575F5">
        <w:t>une brève description des caractéristiques techniques des matériaux dont est faite l</w:t>
      </w:r>
      <w:r w:rsidR="00554990" w:rsidRPr="00C575F5">
        <w:t>’</w:t>
      </w:r>
      <w:r w:rsidRPr="00C575F5">
        <w:t>optique catadioptrique ;</w:t>
      </w:r>
    </w:p>
    <w:p w14:paraId="3F8883B8" w14:textId="262AABF9" w:rsidR="00AC4E07" w:rsidRPr="00C575F5" w:rsidRDefault="00AC4E07" w:rsidP="00AC4E07">
      <w:pPr>
        <w:pStyle w:val="SingleTxtG"/>
        <w:ind w:left="2835" w:hanging="567"/>
        <w:rPr>
          <w:rFonts w:eastAsia="MS Mincho"/>
        </w:rPr>
      </w:pPr>
      <w:r w:rsidRPr="00C575F5">
        <w:t>d)</w:t>
      </w:r>
      <w:r w:rsidRPr="00C575F5">
        <w:tab/>
        <w:t>D</w:t>
      </w:r>
      <w:r w:rsidR="00554990" w:rsidRPr="00C575F5">
        <w:t>’</w:t>
      </w:r>
      <w:r w:rsidRPr="00C575F5">
        <w:t>échantillons du dispositif rétroréfléchissant, d</w:t>
      </w:r>
      <w:r w:rsidR="00554990" w:rsidRPr="00C575F5">
        <w:t>’</w:t>
      </w:r>
      <w:r w:rsidRPr="00C575F5">
        <w:t>une couleur précisée par le fabricant et, si nécessaire, des moyens de fixation ; le nombre d</w:t>
      </w:r>
      <w:r w:rsidR="00554990" w:rsidRPr="00C575F5">
        <w:t>’</w:t>
      </w:r>
      <w:r w:rsidRPr="00C575F5">
        <w:t>échantillons à présenter est spécifié à l</w:t>
      </w:r>
      <w:r w:rsidR="00554990" w:rsidRPr="00C575F5">
        <w:t>’</w:t>
      </w:r>
      <w:r w:rsidRPr="00C575F5">
        <w:t>annexe 4 ;</w:t>
      </w:r>
    </w:p>
    <w:p w14:paraId="733203C1" w14:textId="1AC62A75" w:rsidR="00AC4E07" w:rsidRPr="00C575F5" w:rsidRDefault="00AC4E07" w:rsidP="00AC4E07">
      <w:pPr>
        <w:pStyle w:val="SingleTxtG"/>
        <w:ind w:left="2835" w:hanging="567"/>
        <w:rPr>
          <w:rFonts w:eastAsia="MS Mincho"/>
        </w:rPr>
      </w:pPr>
      <w:r w:rsidRPr="00C575F5">
        <w:t>e)</w:t>
      </w:r>
      <w:r w:rsidRPr="00C575F5">
        <w:tab/>
        <w:t>Éventuellement, de deux échantillons dans une ou plusieurs autres couleurs au cas où l</w:t>
      </w:r>
      <w:r w:rsidR="00554990" w:rsidRPr="00C575F5">
        <w:t>’</w:t>
      </w:r>
      <w:r w:rsidRPr="00C575F5">
        <w:t>homologation serait étendue simultanément ou ultérieurement aux dispositifs d</w:t>
      </w:r>
      <w:r w:rsidR="00554990" w:rsidRPr="00C575F5">
        <w:t>’</w:t>
      </w:r>
      <w:r w:rsidRPr="00C575F5">
        <w:t>une autre couleur ;</w:t>
      </w:r>
    </w:p>
    <w:p w14:paraId="60C7021D" w14:textId="0B0F0146" w:rsidR="00AC4E07" w:rsidRPr="00C575F5" w:rsidRDefault="00AC4E07" w:rsidP="00AC4E07">
      <w:pPr>
        <w:pStyle w:val="SingleTxtG"/>
        <w:ind w:left="2835" w:hanging="567"/>
        <w:rPr>
          <w:rFonts w:eastAsia="MS Mincho"/>
        </w:rPr>
      </w:pPr>
      <w:r w:rsidRPr="00C575F5">
        <w:t>f)</w:t>
      </w:r>
      <w:r w:rsidRPr="00C575F5">
        <w:tab/>
        <w:t>Dans le cas des dispositifs de la classe IVA : d</w:t>
      </w:r>
      <w:r w:rsidR="00554990" w:rsidRPr="00C575F5">
        <w:t>’</w:t>
      </w:r>
      <w:r w:rsidRPr="00C575F5">
        <w:t>échantillons du dispositif rétroréfléchissant et, si nécessaire, des moyens de fixation ; le nombre d</w:t>
      </w:r>
      <w:r w:rsidR="00554990" w:rsidRPr="00C575F5">
        <w:t>’</w:t>
      </w:r>
      <w:r w:rsidRPr="00C575F5">
        <w:t>échantillons à présenter est spécifié à l</w:t>
      </w:r>
      <w:r w:rsidR="00554990" w:rsidRPr="00C575F5">
        <w:t>’</w:t>
      </w:r>
      <w:r w:rsidRPr="00C575F5">
        <w:t>annexe 14.</w:t>
      </w:r>
    </w:p>
    <w:p w14:paraId="4DA90E3E" w14:textId="77777777" w:rsidR="00AC4E07" w:rsidRPr="00C575F5" w:rsidRDefault="00AC4E07" w:rsidP="00AC4E07">
      <w:pPr>
        <w:pStyle w:val="SingleTxtG"/>
        <w:ind w:left="2268" w:hanging="1134"/>
      </w:pPr>
      <w:r w:rsidRPr="00C575F5">
        <w:t>3.1.1.2</w:t>
      </w:r>
      <w:r w:rsidRPr="00C575F5">
        <w:tab/>
        <w:t>Dans le cas des triangles de présignalisation :</w:t>
      </w:r>
    </w:p>
    <w:p w14:paraId="69943617" w14:textId="63E4FE9A" w:rsidR="00AC4E07" w:rsidRPr="00C575F5" w:rsidRDefault="00AC4E07" w:rsidP="00AC4E07">
      <w:pPr>
        <w:pStyle w:val="SingleTxtG"/>
        <w:ind w:left="2835" w:hanging="567"/>
        <w:rPr>
          <w:rFonts w:eastAsia="MS Mincho"/>
        </w:rPr>
      </w:pPr>
      <w:r w:rsidRPr="00C575F5">
        <w:t>a)</w:t>
      </w:r>
      <w:r w:rsidRPr="00C575F5">
        <w:tab/>
        <w:t>De dessins cotés, en trois exemplaires, suffisamment détaillés pour permettre l</w:t>
      </w:r>
      <w:r w:rsidR="00554990" w:rsidRPr="00C575F5">
        <w:t>’</w:t>
      </w:r>
      <w:r w:rsidRPr="00C575F5">
        <w:t>identification du type ;</w:t>
      </w:r>
    </w:p>
    <w:p w14:paraId="75EBFAD3" w14:textId="3160151C" w:rsidR="00AC4E07" w:rsidRPr="00C575F5" w:rsidRDefault="00AC4E07" w:rsidP="00AC4E07">
      <w:pPr>
        <w:pStyle w:val="SingleTxtG"/>
        <w:ind w:left="2835" w:hanging="567"/>
        <w:rPr>
          <w:rFonts w:eastAsia="MS Mincho"/>
        </w:rPr>
      </w:pPr>
      <w:r w:rsidRPr="00C575F5">
        <w:t>b)</w:t>
      </w:r>
      <w:r w:rsidRPr="00C575F5">
        <w:tab/>
        <w:t>D</w:t>
      </w:r>
      <w:r w:rsidR="00554990" w:rsidRPr="00C575F5">
        <w:t>’</w:t>
      </w:r>
      <w:r w:rsidRPr="00C575F5">
        <w:t>une brève description donnant les spécifications techniques des matériaux constitutifs du triangle de présignalisation et indiquant le mode d</w:t>
      </w:r>
      <w:r w:rsidR="00554990" w:rsidRPr="00C575F5">
        <w:t>’</w:t>
      </w:r>
      <w:r w:rsidRPr="00C575F5">
        <w:t>emploi ;</w:t>
      </w:r>
    </w:p>
    <w:p w14:paraId="7902751F" w14:textId="52CDADBE" w:rsidR="00AC4E07" w:rsidRPr="00C575F5" w:rsidRDefault="00AC4E07" w:rsidP="00AC4E07">
      <w:pPr>
        <w:pStyle w:val="SingleTxtG"/>
        <w:ind w:left="2835" w:hanging="567"/>
        <w:rPr>
          <w:rFonts w:eastAsia="MS Mincho"/>
        </w:rPr>
      </w:pPr>
      <w:r w:rsidRPr="00C575F5">
        <w:t>c)</w:t>
      </w:r>
      <w:r w:rsidRPr="00C575F5">
        <w:tab/>
        <w:t>D</w:t>
      </w:r>
      <w:r w:rsidR="00554990" w:rsidRPr="00C575F5">
        <w:t>’</w:t>
      </w:r>
      <w:r w:rsidRPr="00C575F5">
        <w:t>une copie des instructions sur la manière de monter le triangle en vue de son utilisation ;</w:t>
      </w:r>
    </w:p>
    <w:p w14:paraId="6E542BDB" w14:textId="09A9B970" w:rsidR="00AC4E07" w:rsidRPr="00C575F5" w:rsidRDefault="00AC4E07" w:rsidP="00AC4E07">
      <w:pPr>
        <w:pStyle w:val="SingleTxtG"/>
        <w:ind w:left="2835" w:hanging="567"/>
        <w:rPr>
          <w:rFonts w:eastAsia="MS Mincho"/>
        </w:rPr>
      </w:pPr>
      <w:r w:rsidRPr="00C575F5">
        <w:t>d)</w:t>
      </w:r>
      <w:r w:rsidRPr="00C575F5">
        <w:tab/>
        <w:t>De quatre échantillons du triangle de présignalisation et d</w:t>
      </w:r>
      <w:r w:rsidR="00554990" w:rsidRPr="00C575F5">
        <w:t>’</w:t>
      </w:r>
      <w:r w:rsidRPr="00C575F5">
        <w:t>au moins deux étuis de protection si les triangles de présignalisation doivent être fournis avec des étuis de protection ;</w:t>
      </w:r>
    </w:p>
    <w:p w14:paraId="2E236BAB" w14:textId="3E3F5E7E" w:rsidR="00AC4E07" w:rsidRPr="00C575F5" w:rsidRDefault="00AC4E07" w:rsidP="00AC4E07">
      <w:pPr>
        <w:pStyle w:val="SingleTxtG"/>
        <w:ind w:left="2835" w:hanging="567"/>
        <w:rPr>
          <w:rFonts w:eastAsia="MS Mincho"/>
        </w:rPr>
      </w:pPr>
      <w:r w:rsidRPr="00C575F5">
        <w:t>e)</w:t>
      </w:r>
      <w:r w:rsidRPr="00C575F5">
        <w:tab/>
        <w:t>De deux échantillons de matériau fluorescent ou rétroréfléchissant fluorescent suffisants pour qu</w:t>
      </w:r>
      <w:r w:rsidR="00554990" w:rsidRPr="00C575F5">
        <w:t>’</w:t>
      </w:r>
      <w:r w:rsidRPr="00C575F5">
        <w:t>un carré de 100 x 100 mm y soit inscrit et pleinement représentatifs de la matière, appliquée dans les mêmes conditions au même support que sur le triangle de présignalisation ;</w:t>
      </w:r>
    </w:p>
    <w:p w14:paraId="1FE64362" w14:textId="2AC242C4" w:rsidR="00AC4E07" w:rsidRPr="00C575F5" w:rsidRDefault="00AC4E07" w:rsidP="00AC4E07">
      <w:pPr>
        <w:pStyle w:val="SingleTxtG"/>
        <w:ind w:left="2835" w:hanging="567"/>
        <w:rPr>
          <w:rFonts w:eastAsia="MS Mincho"/>
        </w:rPr>
      </w:pPr>
      <w:r w:rsidRPr="00C575F5">
        <w:t>f)</w:t>
      </w:r>
      <w:r w:rsidRPr="00C575F5">
        <w:tab/>
        <w:t>Dans le cas d</w:t>
      </w:r>
      <w:r w:rsidR="00554990" w:rsidRPr="00C575F5">
        <w:t>’</w:t>
      </w:r>
      <w:r w:rsidRPr="00C575F5">
        <w:t>un type de triangle de présignalisation ne différant d</w:t>
      </w:r>
      <w:r w:rsidR="00554990" w:rsidRPr="00C575F5">
        <w:t>’</w:t>
      </w:r>
      <w:r w:rsidRPr="00C575F5">
        <w:t>un type déjà homologué que par la marque de fabrique ou de commerce, il suffit de présenter :</w:t>
      </w:r>
    </w:p>
    <w:p w14:paraId="5FB3CC49" w14:textId="75C54513" w:rsidR="00AC4E07" w:rsidRPr="00C575F5" w:rsidRDefault="00AC4E07" w:rsidP="00AC4E07">
      <w:pPr>
        <w:pStyle w:val="SingleTxtG"/>
        <w:ind w:left="3402" w:hanging="567"/>
      </w:pPr>
      <w:r w:rsidRPr="00C575F5">
        <w:t>i)</w:t>
      </w:r>
      <w:r w:rsidRPr="00C575F5">
        <w:tab/>
        <w:t>Une déclaration du fabricant du triangle de présignalisation précisant que le type soumis est identique (sauf quant à la marque de fabrique ou de commerce) au type déjà homologué, identifié par son numéro d</w:t>
      </w:r>
      <w:r w:rsidR="00554990" w:rsidRPr="00C575F5">
        <w:t>’</w:t>
      </w:r>
      <w:r w:rsidRPr="00C575F5">
        <w:t>homologation, et provient du même fabricant ;</w:t>
      </w:r>
    </w:p>
    <w:p w14:paraId="0FB0E384" w14:textId="77777777" w:rsidR="00AC4E07" w:rsidRPr="00C575F5" w:rsidRDefault="00AC4E07" w:rsidP="00AC4E07">
      <w:pPr>
        <w:pStyle w:val="SingleTxtG"/>
        <w:ind w:left="3402" w:hanging="567"/>
      </w:pPr>
      <w:r w:rsidRPr="00C575F5">
        <w:t>ii)</w:t>
      </w:r>
      <w:r w:rsidRPr="00C575F5">
        <w:tab/>
        <w:t>Deux échantillons portant la nouvelle marque de fabrique ou de commerce ou des documents équivalents.</w:t>
      </w:r>
    </w:p>
    <w:p w14:paraId="1014EE03" w14:textId="77777777" w:rsidR="00AC4E07" w:rsidRPr="00C575F5" w:rsidRDefault="00AC4E07" w:rsidP="00AC4E07">
      <w:pPr>
        <w:pStyle w:val="SingleTxtG"/>
        <w:ind w:left="2268" w:hanging="1134"/>
      </w:pPr>
      <w:r w:rsidRPr="00C575F5">
        <w:t>3.1.1.3</w:t>
      </w:r>
      <w:r w:rsidRPr="00C575F5">
        <w:tab/>
        <w:t>Dans le cas des plaques de signalisation :</w:t>
      </w:r>
    </w:p>
    <w:p w14:paraId="0DFB9F44" w14:textId="37D77FE9" w:rsidR="00AC4E07" w:rsidRPr="00C575F5" w:rsidRDefault="00AC4E07" w:rsidP="00AC4E07">
      <w:pPr>
        <w:pStyle w:val="SingleTxtG"/>
        <w:ind w:left="2835" w:hanging="567"/>
        <w:rPr>
          <w:rFonts w:eastAsia="MS Mincho"/>
        </w:rPr>
      </w:pPr>
      <w:r w:rsidRPr="00C575F5">
        <w:t>a)</w:t>
      </w:r>
      <w:r w:rsidRPr="00C575F5">
        <w:tab/>
        <w:t>De dessins, en trois exemplaires, suffisamment détaillés pour permettre l</w:t>
      </w:r>
      <w:r w:rsidR="00554990" w:rsidRPr="00C575F5">
        <w:t>’</w:t>
      </w:r>
      <w:r w:rsidRPr="00C575F5">
        <w:t>identification du type ; les dessins doivent montrer la position géométrique dans laquelle la plaque de signalisation doit être montée à l</w:t>
      </w:r>
      <w:r w:rsidR="00554990" w:rsidRPr="00C575F5">
        <w:t>’</w:t>
      </w:r>
      <w:r w:rsidRPr="00C575F5">
        <w:t>arrière du véhicule. Ils doivent aussi indiquer l</w:t>
      </w:r>
      <w:r w:rsidR="00554990" w:rsidRPr="00C575F5">
        <w:t>’</w:t>
      </w:r>
      <w:r w:rsidRPr="00C575F5">
        <w:t>emplacement du numéro d</w:t>
      </w:r>
      <w:r w:rsidR="00554990" w:rsidRPr="00C575F5">
        <w:t>’</w:t>
      </w:r>
      <w:r w:rsidRPr="00C575F5">
        <w:t>homologation et du symbole d</w:t>
      </w:r>
      <w:r w:rsidR="00554990" w:rsidRPr="00C575F5">
        <w:t>’</w:t>
      </w:r>
      <w:r w:rsidRPr="00C575F5">
        <w:t>identification par rapport au cercle de la marque d</w:t>
      </w:r>
      <w:r w:rsidR="00554990" w:rsidRPr="00C575F5">
        <w:t>’</w:t>
      </w:r>
      <w:r w:rsidRPr="00C575F5">
        <w:t>homologation ;</w:t>
      </w:r>
    </w:p>
    <w:p w14:paraId="0919B3B2" w14:textId="4159D651" w:rsidR="00AC4E07" w:rsidRPr="00C575F5" w:rsidRDefault="00AC4E07" w:rsidP="00AC4E07">
      <w:pPr>
        <w:pStyle w:val="SingleTxtG"/>
        <w:ind w:left="2835" w:hanging="567"/>
        <w:rPr>
          <w:rFonts w:eastAsia="MS Mincho"/>
        </w:rPr>
      </w:pPr>
      <w:r w:rsidRPr="00C575F5">
        <w:t>b)</w:t>
      </w:r>
      <w:r w:rsidRPr="00C575F5">
        <w:tab/>
        <w:t>D</w:t>
      </w:r>
      <w:r w:rsidR="00554990" w:rsidRPr="00C575F5">
        <w:t>’</w:t>
      </w:r>
      <w:r w:rsidRPr="00C575F5">
        <w:t>une brève description des caractéristiques techniques des matériaux dont sont faites les parties rétroréfléchissantes ;</w:t>
      </w:r>
    </w:p>
    <w:p w14:paraId="3A0F6BC9" w14:textId="777BF7A3" w:rsidR="00AC4E07" w:rsidRPr="00C575F5" w:rsidRDefault="00AC4E07" w:rsidP="00AC4E07">
      <w:pPr>
        <w:pStyle w:val="SingleTxtG"/>
        <w:ind w:left="2835" w:hanging="567"/>
        <w:rPr>
          <w:rFonts w:eastAsia="MS Mincho"/>
        </w:rPr>
      </w:pPr>
      <w:r w:rsidRPr="00C575F5">
        <w:t>c)</w:t>
      </w:r>
      <w:r w:rsidRPr="00C575F5">
        <w:tab/>
        <w:t>D</w:t>
      </w:r>
      <w:r w:rsidR="00554990" w:rsidRPr="00C575F5">
        <w:t>’</w:t>
      </w:r>
      <w:r w:rsidRPr="00C575F5">
        <w:t>une brève description des caractéristiques techniques des matériaux dont sont faites les parties fluorescentes ;</w:t>
      </w:r>
    </w:p>
    <w:p w14:paraId="7CA6D9BA" w14:textId="7463F1AE" w:rsidR="00AC4E07" w:rsidRPr="00C575F5" w:rsidRDefault="00AC4E07" w:rsidP="00AC4E07">
      <w:pPr>
        <w:pStyle w:val="SingleTxtG"/>
        <w:ind w:left="2835" w:hanging="567"/>
        <w:rPr>
          <w:rFonts w:eastAsia="MS Mincho"/>
        </w:rPr>
      </w:pPr>
      <w:r w:rsidRPr="00C575F5">
        <w:t>d)</w:t>
      </w:r>
      <w:r w:rsidRPr="00C575F5">
        <w:tab/>
        <w:t>D</w:t>
      </w:r>
      <w:r w:rsidR="00554990" w:rsidRPr="00C575F5">
        <w:t>’</w:t>
      </w:r>
      <w:r w:rsidRPr="00C575F5">
        <w:t>échantillons des parties rétroréfléchissantes et fluorescentes ; le nombre d</w:t>
      </w:r>
      <w:r w:rsidR="00554990" w:rsidRPr="00C575F5">
        <w:t>’</w:t>
      </w:r>
      <w:r w:rsidRPr="00C575F5">
        <w:t>échantillons à présenter est spécifié à l</w:t>
      </w:r>
      <w:r w:rsidR="00554990" w:rsidRPr="00C575F5">
        <w:t>’</w:t>
      </w:r>
      <w:r w:rsidRPr="00C575F5">
        <w:t>annexe 4 ;</w:t>
      </w:r>
    </w:p>
    <w:p w14:paraId="27FBC15D" w14:textId="0F1374AF" w:rsidR="00AC4E07" w:rsidRPr="00C575F5" w:rsidRDefault="00AC4E07" w:rsidP="00AC4E07">
      <w:pPr>
        <w:pStyle w:val="SingleTxtG"/>
        <w:ind w:left="2268" w:hanging="1134"/>
        <w:rPr>
          <w:rFonts w:eastAsia="MS Mincho"/>
        </w:rPr>
      </w:pPr>
      <w:r w:rsidRPr="00C575F5">
        <w:t>3.1.1.3.1</w:t>
      </w:r>
      <w:r w:rsidRPr="00C575F5">
        <w:tab/>
        <w:t>Avant d</w:t>
      </w:r>
      <w:r w:rsidR="00554990" w:rsidRPr="00C575F5">
        <w:t>’</w:t>
      </w:r>
      <w:r w:rsidRPr="00C575F5">
        <w:t>accorder l</w:t>
      </w:r>
      <w:r w:rsidR="00554990" w:rsidRPr="00C575F5">
        <w:t>’</w:t>
      </w:r>
      <w:r w:rsidRPr="00C575F5">
        <w:t>homologation de type, l</w:t>
      </w:r>
      <w:r w:rsidR="00554990" w:rsidRPr="00C575F5">
        <w:t>’</w:t>
      </w:r>
      <w:r w:rsidRPr="00C575F5">
        <w:t>autorité d</w:t>
      </w:r>
      <w:r w:rsidR="00554990" w:rsidRPr="00C575F5">
        <w:t>’</w:t>
      </w:r>
      <w:r w:rsidRPr="00C575F5">
        <w:t>homologation de type doit vérifier que des dispositions satisfaisantes ont été prises pour assurer un contrôle effectif de la conformité de la production.</w:t>
      </w:r>
    </w:p>
    <w:p w14:paraId="0035CBF4" w14:textId="7F8A0309" w:rsidR="00AC4E07" w:rsidRPr="00C575F5" w:rsidRDefault="00AC4E07" w:rsidP="00AC4E07">
      <w:pPr>
        <w:pStyle w:val="SingleTxtG"/>
        <w:ind w:left="2268" w:hanging="1134"/>
      </w:pPr>
      <w:r w:rsidRPr="00C575F5">
        <w:t>3.1.1.4</w:t>
      </w:r>
      <w:r w:rsidRPr="00C575F5">
        <w:tab/>
        <w:t>Dans le cas d</w:t>
      </w:r>
      <w:r w:rsidR="00554990" w:rsidRPr="00C575F5">
        <w:t>’</w:t>
      </w:r>
      <w:r w:rsidRPr="00C575F5">
        <w:t>un matériau de marquage rétroréfléchissant :</w:t>
      </w:r>
    </w:p>
    <w:p w14:paraId="2ADE07D7" w14:textId="280FB1DA" w:rsidR="00AC4E07" w:rsidRPr="00C575F5" w:rsidRDefault="00AC4E07" w:rsidP="00AC4E07">
      <w:pPr>
        <w:pStyle w:val="SingleTxtG"/>
        <w:ind w:left="2835" w:hanging="567"/>
      </w:pPr>
      <w:r w:rsidRPr="00C575F5">
        <w:t>a)</w:t>
      </w:r>
      <w:r w:rsidRPr="00C575F5">
        <w:tab/>
        <w:t>De dessins, en trois exemplaires, suffisamment détaillés pour permettre l</w:t>
      </w:r>
      <w:r w:rsidR="00554990" w:rsidRPr="00C575F5">
        <w:t>’</w:t>
      </w:r>
      <w:r w:rsidRPr="00C575F5">
        <w:t>identification du type. Les dessins doivent montrer l</w:t>
      </w:r>
      <w:r w:rsidR="00554990" w:rsidRPr="00C575F5">
        <w:t>’</w:t>
      </w:r>
      <w:r w:rsidRPr="00C575F5">
        <w:t>orientation géométrique dans laquelle les matériaux de marquage doivent être installés sur le véhicule. Ils doivent aussi indiquer l</w:t>
      </w:r>
      <w:r w:rsidR="00554990" w:rsidRPr="00C575F5">
        <w:t>’</w:t>
      </w:r>
      <w:r w:rsidRPr="00C575F5">
        <w:t>emplacement du numéro d</w:t>
      </w:r>
      <w:r w:rsidR="00554990" w:rsidRPr="00C575F5">
        <w:t>’</w:t>
      </w:r>
      <w:r w:rsidRPr="00C575F5">
        <w:t>homologation et du symbole d</w:t>
      </w:r>
      <w:r w:rsidR="00554990" w:rsidRPr="00C575F5">
        <w:t>’</w:t>
      </w:r>
      <w:r w:rsidRPr="00C575F5">
        <w:t>identification par rapport au cercle de la marque d</w:t>
      </w:r>
      <w:r w:rsidR="00554990" w:rsidRPr="00C575F5">
        <w:t>’</w:t>
      </w:r>
      <w:r w:rsidRPr="00C575F5">
        <w:t>homologation ;</w:t>
      </w:r>
    </w:p>
    <w:p w14:paraId="22DF7F6D" w14:textId="5188E0A7" w:rsidR="00AC4E07" w:rsidRPr="00C575F5" w:rsidRDefault="00AC4E07" w:rsidP="00AC4E07">
      <w:pPr>
        <w:pStyle w:val="SingleTxtG"/>
        <w:ind w:left="2835" w:hanging="567"/>
      </w:pPr>
      <w:r w:rsidRPr="00C575F5">
        <w:t>b)</w:t>
      </w:r>
      <w:r w:rsidRPr="00C575F5">
        <w:tab/>
        <w:t>D</w:t>
      </w:r>
      <w:r w:rsidR="00554990" w:rsidRPr="00C575F5">
        <w:t>’</w:t>
      </w:r>
      <w:r w:rsidRPr="00C575F5">
        <w:t>une brève description des caractéristiques techniques des matériaux de marquage rétroréfléchissants ;</w:t>
      </w:r>
    </w:p>
    <w:p w14:paraId="732842EC" w14:textId="4AAF793E" w:rsidR="00AC4E07" w:rsidRPr="00C575F5" w:rsidRDefault="00AC4E07" w:rsidP="00AC4E07">
      <w:pPr>
        <w:pStyle w:val="SingleTxtG"/>
        <w:ind w:left="2835" w:hanging="567"/>
      </w:pPr>
      <w:r w:rsidRPr="00C575F5">
        <w:t>c)</w:t>
      </w:r>
      <w:r w:rsidRPr="00C575F5">
        <w:tab/>
        <w:t>D</w:t>
      </w:r>
      <w:r w:rsidR="00554990" w:rsidRPr="00C575F5">
        <w:t>’</w:t>
      </w:r>
      <w:r w:rsidRPr="00C575F5">
        <w:t>échantillons des matériaux de marquage rétroréfléchissants, comme indiqué au chapitre 5 ;</w:t>
      </w:r>
    </w:p>
    <w:p w14:paraId="6A9C5F21" w14:textId="73BDDF22" w:rsidR="00AC4E07" w:rsidRPr="00C575F5" w:rsidRDefault="00AC4E07" w:rsidP="00AC4E07">
      <w:pPr>
        <w:pStyle w:val="SingleTxtG"/>
        <w:ind w:left="2835" w:hanging="567"/>
        <w:rPr>
          <w:rFonts w:eastAsia="MS Mincho"/>
        </w:rPr>
      </w:pPr>
      <w:r w:rsidRPr="00C575F5">
        <w:t>d)</w:t>
      </w:r>
      <w:r w:rsidRPr="00C575F5">
        <w:tab/>
        <w:t>Dans le cas d</w:t>
      </w:r>
      <w:r w:rsidR="00554990" w:rsidRPr="00C575F5">
        <w:t>’</w:t>
      </w:r>
      <w:r w:rsidRPr="00C575F5">
        <w:t>un type de matériau de marquage rétroréfléchissant ne différant d</w:t>
      </w:r>
      <w:r w:rsidR="00554990" w:rsidRPr="00C575F5">
        <w:t>’</w:t>
      </w:r>
      <w:r w:rsidRPr="00C575F5">
        <w:t>un type déjà homologué que par la marque de fabrique ou de commerce, il suffit de présenter :</w:t>
      </w:r>
    </w:p>
    <w:p w14:paraId="0BFA5786" w14:textId="0CB74276" w:rsidR="00AC4E07" w:rsidRPr="00C575F5" w:rsidRDefault="00AC4E07" w:rsidP="00AC4E07">
      <w:pPr>
        <w:pStyle w:val="SingleTxtG"/>
        <w:ind w:left="3402" w:hanging="567"/>
        <w:rPr>
          <w:rFonts w:eastAsia="MS Mincho"/>
        </w:rPr>
      </w:pPr>
      <w:r w:rsidRPr="00C575F5">
        <w:t>i)</w:t>
      </w:r>
      <w:r w:rsidRPr="00C575F5">
        <w:tab/>
        <w:t>Une déclaration du fabricant du matériau de marquage rétroréfléchissant précisant que, sauf quant à la marque de fabrique ou de commerce, le type soumis est identique au type déjà homologué (identifié par son numéro d</w:t>
      </w:r>
      <w:r w:rsidR="00554990" w:rsidRPr="00C575F5">
        <w:t>’</w:t>
      </w:r>
      <w:r w:rsidRPr="00C575F5">
        <w:t>homologation) et provient du même fabricant ;</w:t>
      </w:r>
    </w:p>
    <w:p w14:paraId="1DFC5DB0" w14:textId="77777777" w:rsidR="00AC4E07" w:rsidRPr="00C575F5" w:rsidRDefault="00AC4E07" w:rsidP="00AC4E07">
      <w:pPr>
        <w:pStyle w:val="SingleTxtG"/>
        <w:ind w:left="3402" w:hanging="567"/>
      </w:pPr>
      <w:r w:rsidRPr="00C575F5">
        <w:t>ii)</w:t>
      </w:r>
      <w:r w:rsidRPr="00C575F5">
        <w:tab/>
        <w:t>Deux échantillons portant la nouvelle marque de fabrique ou de commerce ou des documents équivalents.</w:t>
      </w:r>
    </w:p>
    <w:p w14:paraId="75A2F0A4" w14:textId="77777777" w:rsidR="00AC4E07" w:rsidRPr="00C575F5" w:rsidRDefault="00AC4E07" w:rsidP="00AC4E07">
      <w:pPr>
        <w:pStyle w:val="SingleTxtG"/>
        <w:ind w:left="2268" w:hanging="1134"/>
      </w:pPr>
      <w:r w:rsidRPr="00C575F5">
        <w:t>3.2</w:t>
      </w:r>
      <w:r w:rsidRPr="00C575F5">
        <w:tab/>
        <w:t>Homologation</w:t>
      </w:r>
    </w:p>
    <w:p w14:paraId="06F6BD44" w14:textId="4956ABAE" w:rsidR="00AC4E07" w:rsidRPr="00C575F5" w:rsidRDefault="00AC4E07" w:rsidP="00AC4E07">
      <w:pPr>
        <w:pStyle w:val="SingleTxtG"/>
        <w:ind w:left="2268" w:hanging="1134"/>
      </w:pPr>
      <w:r w:rsidRPr="00C575F5">
        <w:t>3.2.1</w:t>
      </w:r>
      <w:r w:rsidRPr="00C575F5">
        <w:tab/>
        <w:t>Tous les dispositifs rétroréfléchissants énumérés au paragraphe 1 font l</w:t>
      </w:r>
      <w:r w:rsidR="00554990" w:rsidRPr="00C575F5">
        <w:t>’</w:t>
      </w:r>
      <w:r w:rsidRPr="00C575F5">
        <w:t>objet d</w:t>
      </w:r>
      <w:r w:rsidR="00554990" w:rsidRPr="00C575F5">
        <w:t>’</w:t>
      </w:r>
      <w:r w:rsidRPr="00C575F5">
        <w:t>une homologation distincte.</w:t>
      </w:r>
    </w:p>
    <w:p w14:paraId="42C78C94" w14:textId="194F40E2" w:rsidR="00AC4E07" w:rsidRPr="00C575F5" w:rsidRDefault="00AC4E07" w:rsidP="00AC4E07">
      <w:pPr>
        <w:pStyle w:val="SingleTxtG"/>
        <w:ind w:left="2268" w:hanging="1134"/>
      </w:pPr>
      <w:r w:rsidRPr="00C575F5">
        <w:t>3.2.2</w:t>
      </w:r>
      <w:r w:rsidRPr="00C575F5">
        <w:tab/>
        <w:t>L</w:t>
      </w:r>
      <w:r w:rsidR="00554990" w:rsidRPr="00C575F5">
        <w:t>’</w:t>
      </w:r>
      <w:r w:rsidRPr="00C575F5">
        <w:t>homologation, l</w:t>
      </w:r>
      <w:r w:rsidR="00554990" w:rsidRPr="00C575F5">
        <w:t>’</w:t>
      </w:r>
      <w:r w:rsidRPr="00C575F5">
        <w:t>extension, le refus ou le retrait de l</w:t>
      </w:r>
      <w:r w:rsidR="00554990" w:rsidRPr="00C575F5">
        <w:t>’</w:t>
      </w:r>
      <w:r w:rsidRPr="00C575F5">
        <w:t>homologation d</w:t>
      </w:r>
      <w:r w:rsidR="00554990" w:rsidRPr="00C575F5">
        <w:t>’</w:t>
      </w:r>
      <w:r w:rsidRPr="00C575F5">
        <w:t>un type de dispositif en application du présent Règlement est communiqué(e) aux Parties à l</w:t>
      </w:r>
      <w:r w:rsidR="00554990" w:rsidRPr="00C575F5">
        <w:t>’</w:t>
      </w:r>
      <w:r w:rsidRPr="00C575F5">
        <w:t>Accord de 1958 appliquant le présent Règlement, au moyen d</w:t>
      </w:r>
      <w:r w:rsidR="00554990" w:rsidRPr="00C575F5">
        <w:t>’</w:t>
      </w:r>
      <w:r w:rsidRPr="00C575F5">
        <w:t>une fiche conforme au modèle visé à l</w:t>
      </w:r>
      <w:r w:rsidR="00554990" w:rsidRPr="00C575F5">
        <w:t>’</w:t>
      </w:r>
      <w:r w:rsidRPr="00C575F5">
        <w:t>annexe 1 dudit Règlement.</w:t>
      </w:r>
    </w:p>
    <w:p w14:paraId="7C68F06A" w14:textId="0666086F" w:rsidR="00AC4E07" w:rsidRPr="00C575F5" w:rsidRDefault="00AC4E07" w:rsidP="00AC4E07">
      <w:pPr>
        <w:pStyle w:val="SingleTxtG"/>
        <w:ind w:left="2268" w:hanging="1134"/>
      </w:pPr>
      <w:r w:rsidRPr="00C575F5">
        <w:t>3.2.3</w:t>
      </w:r>
      <w:r w:rsidRPr="00C575F5">
        <w:tab/>
        <w:t>À chaque type homologué est attribué un numéro d</w:t>
      </w:r>
      <w:r w:rsidR="00554990" w:rsidRPr="00C575F5">
        <w:t>’</w:t>
      </w:r>
      <w:r w:rsidRPr="00C575F5">
        <w:t xml:space="preserve">homologation qui doit être apposé sur le dispositif conformément aux prescriptions du paragraphe 3.3. La même Partie contractante ne peut attribuer ce même numéro à un autre type de dispositif assurant la même fonction. </w:t>
      </w:r>
    </w:p>
    <w:p w14:paraId="60DC0CDD" w14:textId="1F7EA9C7" w:rsidR="00AC4E07" w:rsidRPr="00C575F5" w:rsidRDefault="00AC4E07" w:rsidP="00AC4E07">
      <w:pPr>
        <w:pStyle w:val="SingleTxtG"/>
        <w:ind w:left="2268" w:hanging="1134"/>
      </w:pPr>
      <w:r w:rsidRPr="00C575F5">
        <w:t>3.2.4</w:t>
      </w:r>
      <w:r w:rsidRPr="00C575F5">
        <w:tab/>
        <w:t>Les symboles identifiant les dispositifs rétroréfléchissants visés à l</w:t>
      </w:r>
      <w:r w:rsidR="00554990" w:rsidRPr="00C575F5">
        <w:t>’</w:t>
      </w:r>
      <w:r w:rsidRPr="00C575F5">
        <w:t>annexe 1 doivent être conformes aux prescriptions ci-après :</w:t>
      </w:r>
    </w:p>
    <w:p w14:paraId="74E66BF3" w14:textId="5B51B876" w:rsidR="00AC4E07" w:rsidRPr="00C575F5" w:rsidRDefault="00AC4E07" w:rsidP="00A019B6">
      <w:pPr>
        <w:pStyle w:val="Titre1"/>
        <w:spacing w:after="120"/>
      </w:pPr>
      <w:r w:rsidRPr="00C575F5">
        <w:rPr>
          <w:b/>
        </w:rPr>
        <w:tab/>
      </w:r>
      <w:r w:rsidRPr="00C575F5">
        <w:t>Tableau 1</w:t>
      </w:r>
      <w:r w:rsidRPr="00C575F5">
        <w:br/>
      </w:r>
      <w:r w:rsidRPr="00C575F5">
        <w:rPr>
          <w:b/>
          <w:bCs/>
        </w:rPr>
        <w:t>Liste des dispositifs rétroréfléchissants et de leurs symboles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49"/>
        <w:gridCol w:w="955"/>
        <w:gridCol w:w="955"/>
        <w:gridCol w:w="955"/>
        <w:gridCol w:w="956"/>
      </w:tblGrid>
      <w:tr w:rsidR="00AC4E07" w:rsidRPr="00C575F5" w14:paraId="5314D05C" w14:textId="77777777" w:rsidTr="0095243A">
        <w:trPr>
          <w:tblHeader/>
        </w:trPr>
        <w:tc>
          <w:tcPr>
            <w:tcW w:w="3549" w:type="dxa"/>
            <w:tcBorders>
              <w:bottom w:val="single" w:sz="12" w:space="0" w:color="auto"/>
            </w:tcBorders>
            <w:shd w:val="clear" w:color="auto" w:fill="auto"/>
            <w:vAlign w:val="center"/>
          </w:tcPr>
          <w:p w14:paraId="46C8382C" w14:textId="77777777" w:rsidR="00AC4E07" w:rsidRPr="00C575F5" w:rsidRDefault="00AC4E07" w:rsidP="0095243A">
            <w:pPr>
              <w:spacing w:before="80" w:after="80" w:line="200" w:lineRule="exact"/>
              <w:ind w:left="57" w:right="57"/>
              <w:jc w:val="center"/>
              <w:rPr>
                <w:i/>
                <w:sz w:val="16"/>
              </w:rPr>
            </w:pPr>
            <w:r w:rsidRPr="00C575F5">
              <w:rPr>
                <w:i/>
                <w:sz w:val="16"/>
              </w:rPr>
              <w:t>Dispositifs rétroréfléchissants</w:t>
            </w:r>
          </w:p>
        </w:tc>
        <w:tc>
          <w:tcPr>
            <w:tcW w:w="955" w:type="dxa"/>
            <w:tcBorders>
              <w:bottom w:val="single" w:sz="12" w:space="0" w:color="auto"/>
            </w:tcBorders>
            <w:shd w:val="clear" w:color="auto" w:fill="auto"/>
            <w:vAlign w:val="center"/>
          </w:tcPr>
          <w:p w14:paraId="0A1FC33C" w14:textId="77777777" w:rsidR="00AC4E07" w:rsidRPr="00C575F5" w:rsidRDefault="00AC4E07" w:rsidP="0095243A">
            <w:pPr>
              <w:spacing w:before="80" w:after="80" w:line="200" w:lineRule="exact"/>
              <w:ind w:left="57" w:right="57"/>
              <w:jc w:val="center"/>
              <w:rPr>
                <w:i/>
                <w:sz w:val="16"/>
              </w:rPr>
            </w:pPr>
            <w:r w:rsidRPr="00C575F5">
              <w:rPr>
                <w:i/>
                <w:sz w:val="16"/>
              </w:rPr>
              <w:t>Symbole</w:t>
            </w:r>
          </w:p>
        </w:tc>
        <w:tc>
          <w:tcPr>
            <w:tcW w:w="955" w:type="dxa"/>
            <w:tcBorders>
              <w:bottom w:val="single" w:sz="12" w:space="0" w:color="auto"/>
            </w:tcBorders>
            <w:shd w:val="clear" w:color="auto" w:fill="auto"/>
            <w:vAlign w:val="center"/>
          </w:tcPr>
          <w:p w14:paraId="7F9180B4" w14:textId="77777777" w:rsidR="00AC4E07" w:rsidRPr="00C575F5" w:rsidRDefault="00AC4E07" w:rsidP="0095243A">
            <w:pPr>
              <w:spacing w:before="80" w:after="80" w:line="200" w:lineRule="exact"/>
              <w:ind w:left="57" w:right="57"/>
              <w:jc w:val="center"/>
              <w:rPr>
                <w:i/>
                <w:sz w:val="16"/>
              </w:rPr>
            </w:pPr>
            <w:r w:rsidRPr="00C575F5">
              <w:rPr>
                <w:i/>
                <w:sz w:val="16"/>
              </w:rPr>
              <w:t>Symbole additionnel</w:t>
            </w:r>
          </w:p>
        </w:tc>
        <w:tc>
          <w:tcPr>
            <w:tcW w:w="955" w:type="dxa"/>
            <w:tcBorders>
              <w:bottom w:val="single" w:sz="12" w:space="0" w:color="auto"/>
            </w:tcBorders>
            <w:shd w:val="clear" w:color="auto" w:fill="auto"/>
            <w:vAlign w:val="center"/>
          </w:tcPr>
          <w:p w14:paraId="0C03642B" w14:textId="77777777" w:rsidR="00AC4E07" w:rsidRPr="00C575F5" w:rsidRDefault="00AC4E07" w:rsidP="0095243A">
            <w:pPr>
              <w:spacing w:before="80" w:after="80" w:line="200" w:lineRule="exact"/>
              <w:ind w:left="57" w:right="57"/>
              <w:jc w:val="center"/>
              <w:rPr>
                <w:i/>
                <w:sz w:val="16"/>
              </w:rPr>
            </w:pPr>
            <w:r w:rsidRPr="00C575F5">
              <w:rPr>
                <w:i/>
                <w:sz w:val="16"/>
              </w:rPr>
              <w:t xml:space="preserve">Valeur minimale de « a » (fig. A24-I) </w:t>
            </w:r>
            <w:r w:rsidRPr="00C575F5">
              <w:rPr>
                <w:i/>
                <w:sz w:val="16"/>
              </w:rPr>
              <w:br/>
              <w:t>(en mm)</w:t>
            </w:r>
          </w:p>
        </w:tc>
        <w:tc>
          <w:tcPr>
            <w:tcW w:w="956" w:type="dxa"/>
            <w:tcBorders>
              <w:bottom w:val="single" w:sz="12" w:space="0" w:color="auto"/>
            </w:tcBorders>
            <w:shd w:val="clear" w:color="auto" w:fill="auto"/>
            <w:vAlign w:val="center"/>
          </w:tcPr>
          <w:p w14:paraId="792672F3" w14:textId="77777777" w:rsidR="00AC4E07" w:rsidRPr="00C575F5" w:rsidRDefault="00AC4E07" w:rsidP="0095243A">
            <w:pPr>
              <w:spacing w:before="80" w:after="80" w:line="200" w:lineRule="exact"/>
              <w:ind w:left="57" w:right="57"/>
              <w:jc w:val="center"/>
              <w:rPr>
                <w:i/>
                <w:sz w:val="16"/>
              </w:rPr>
            </w:pPr>
            <w:r w:rsidRPr="00C575F5">
              <w:rPr>
                <w:i/>
                <w:sz w:val="16"/>
              </w:rPr>
              <w:t>Paragraphe</w:t>
            </w:r>
          </w:p>
        </w:tc>
      </w:tr>
      <w:tr w:rsidR="00AC4E07" w:rsidRPr="00C575F5" w14:paraId="2BF16FC4" w14:textId="77777777" w:rsidTr="0095243A">
        <w:tc>
          <w:tcPr>
            <w:tcW w:w="3549" w:type="dxa"/>
            <w:tcBorders>
              <w:top w:val="single" w:sz="12" w:space="0" w:color="auto"/>
            </w:tcBorders>
            <w:shd w:val="clear" w:color="auto" w:fill="auto"/>
          </w:tcPr>
          <w:p w14:paraId="608A2B77" w14:textId="77777777" w:rsidR="00AC4E07" w:rsidRPr="00C575F5" w:rsidRDefault="00AC4E07" w:rsidP="0095243A">
            <w:pPr>
              <w:spacing w:before="60" w:after="60" w:line="220" w:lineRule="atLeast"/>
              <w:ind w:left="57" w:right="57"/>
              <w:rPr>
                <w:sz w:val="18"/>
                <w:szCs w:val="18"/>
              </w:rPr>
            </w:pPr>
            <w:r w:rsidRPr="00C575F5">
              <w:rPr>
                <w:sz w:val="18"/>
                <w:szCs w:val="18"/>
              </w:rPr>
              <w:t>Catadioptre pour véhicules à moteur (indépendant)</w:t>
            </w:r>
          </w:p>
        </w:tc>
        <w:tc>
          <w:tcPr>
            <w:tcW w:w="955" w:type="dxa"/>
            <w:tcBorders>
              <w:top w:val="single" w:sz="12" w:space="0" w:color="auto"/>
            </w:tcBorders>
            <w:shd w:val="clear" w:color="auto" w:fill="auto"/>
          </w:tcPr>
          <w:p w14:paraId="2FB27077" w14:textId="77777777" w:rsidR="00AC4E07" w:rsidRPr="00C575F5" w:rsidRDefault="00AC4E07" w:rsidP="0095243A">
            <w:pPr>
              <w:spacing w:before="60" w:after="60" w:line="220" w:lineRule="atLeast"/>
              <w:ind w:left="57" w:right="57"/>
              <w:jc w:val="center"/>
              <w:rPr>
                <w:sz w:val="18"/>
                <w:szCs w:val="18"/>
              </w:rPr>
            </w:pPr>
            <w:r w:rsidRPr="00C575F5">
              <w:rPr>
                <w:sz w:val="18"/>
                <w:szCs w:val="18"/>
              </w:rPr>
              <w:t>IA</w:t>
            </w:r>
          </w:p>
        </w:tc>
        <w:tc>
          <w:tcPr>
            <w:tcW w:w="955" w:type="dxa"/>
            <w:tcBorders>
              <w:top w:val="single" w:sz="12" w:space="0" w:color="auto"/>
            </w:tcBorders>
            <w:shd w:val="clear" w:color="auto" w:fill="auto"/>
          </w:tcPr>
          <w:p w14:paraId="6B913ED9" w14:textId="77777777" w:rsidR="00AC4E07" w:rsidRPr="00C575F5" w:rsidRDefault="00AC4E07" w:rsidP="0095243A">
            <w:pPr>
              <w:spacing w:before="60" w:after="60" w:line="220" w:lineRule="atLeast"/>
              <w:ind w:left="57" w:right="57"/>
              <w:jc w:val="center"/>
              <w:rPr>
                <w:sz w:val="18"/>
                <w:szCs w:val="18"/>
              </w:rPr>
            </w:pPr>
          </w:p>
        </w:tc>
        <w:tc>
          <w:tcPr>
            <w:tcW w:w="955" w:type="dxa"/>
            <w:tcBorders>
              <w:top w:val="single" w:sz="12" w:space="0" w:color="auto"/>
            </w:tcBorders>
            <w:shd w:val="clear" w:color="auto" w:fill="auto"/>
          </w:tcPr>
          <w:p w14:paraId="3E24FED2" w14:textId="77777777" w:rsidR="00AC4E07" w:rsidRPr="00C575F5" w:rsidRDefault="00AC4E07" w:rsidP="0095243A">
            <w:pPr>
              <w:spacing w:before="60" w:after="60" w:line="220" w:lineRule="atLeast"/>
              <w:ind w:left="57" w:right="57"/>
              <w:jc w:val="center"/>
              <w:rPr>
                <w:sz w:val="18"/>
                <w:szCs w:val="18"/>
              </w:rPr>
            </w:pPr>
            <w:r w:rsidRPr="00C575F5">
              <w:rPr>
                <w:sz w:val="18"/>
                <w:szCs w:val="18"/>
              </w:rPr>
              <w:t>4</w:t>
            </w:r>
          </w:p>
        </w:tc>
        <w:tc>
          <w:tcPr>
            <w:tcW w:w="956" w:type="dxa"/>
            <w:tcBorders>
              <w:top w:val="single" w:sz="12" w:space="0" w:color="auto"/>
            </w:tcBorders>
            <w:shd w:val="clear" w:color="auto" w:fill="auto"/>
          </w:tcPr>
          <w:p w14:paraId="2C509F06"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5.1.7</w:t>
            </w:r>
          </w:p>
        </w:tc>
      </w:tr>
      <w:tr w:rsidR="00AC4E07" w:rsidRPr="00C575F5" w14:paraId="2EA0FC0A" w14:textId="77777777" w:rsidTr="0095243A">
        <w:tc>
          <w:tcPr>
            <w:tcW w:w="3549" w:type="dxa"/>
            <w:shd w:val="clear" w:color="auto" w:fill="auto"/>
          </w:tcPr>
          <w:p w14:paraId="685969B9" w14:textId="2218C51F" w:rsidR="00AC4E07" w:rsidRPr="00C575F5" w:rsidRDefault="00AC4E07" w:rsidP="0095243A">
            <w:pPr>
              <w:spacing w:before="60" w:after="60" w:line="220" w:lineRule="atLeast"/>
              <w:ind w:left="57" w:right="57"/>
              <w:rPr>
                <w:sz w:val="18"/>
                <w:szCs w:val="18"/>
              </w:rPr>
            </w:pPr>
            <w:r w:rsidRPr="00C575F5">
              <w:rPr>
                <w:sz w:val="18"/>
                <w:szCs w:val="18"/>
              </w:rPr>
              <w:t>Catadioptre arrière pour véhicules à moteur (combiné avec d</w:t>
            </w:r>
            <w:r w:rsidR="00554990" w:rsidRPr="00C575F5">
              <w:rPr>
                <w:sz w:val="18"/>
                <w:szCs w:val="18"/>
              </w:rPr>
              <w:t>’</w:t>
            </w:r>
            <w:r w:rsidRPr="00C575F5">
              <w:rPr>
                <w:sz w:val="18"/>
                <w:szCs w:val="18"/>
              </w:rPr>
              <w:t>autres feux de signalisation qui ne sont pas étanches)</w:t>
            </w:r>
          </w:p>
        </w:tc>
        <w:tc>
          <w:tcPr>
            <w:tcW w:w="955" w:type="dxa"/>
            <w:shd w:val="clear" w:color="auto" w:fill="auto"/>
          </w:tcPr>
          <w:p w14:paraId="4939CEE6" w14:textId="77777777" w:rsidR="00AC4E07" w:rsidRPr="00C575F5" w:rsidRDefault="00AC4E07" w:rsidP="0095243A">
            <w:pPr>
              <w:spacing w:before="60" w:after="60" w:line="220" w:lineRule="atLeast"/>
              <w:ind w:left="57" w:right="57"/>
              <w:jc w:val="center"/>
              <w:rPr>
                <w:sz w:val="18"/>
                <w:szCs w:val="18"/>
              </w:rPr>
            </w:pPr>
            <w:r w:rsidRPr="00C575F5">
              <w:rPr>
                <w:sz w:val="18"/>
                <w:szCs w:val="18"/>
              </w:rPr>
              <w:t>IB</w:t>
            </w:r>
          </w:p>
        </w:tc>
        <w:tc>
          <w:tcPr>
            <w:tcW w:w="955" w:type="dxa"/>
            <w:shd w:val="clear" w:color="auto" w:fill="auto"/>
          </w:tcPr>
          <w:p w14:paraId="49C32E96" w14:textId="77777777" w:rsidR="00AC4E07" w:rsidRPr="00C575F5" w:rsidRDefault="00AC4E07" w:rsidP="0095243A">
            <w:pPr>
              <w:spacing w:before="60" w:after="60" w:line="220" w:lineRule="atLeast"/>
              <w:ind w:left="57" w:right="57"/>
              <w:jc w:val="center"/>
              <w:rPr>
                <w:sz w:val="18"/>
                <w:szCs w:val="18"/>
              </w:rPr>
            </w:pPr>
          </w:p>
        </w:tc>
        <w:tc>
          <w:tcPr>
            <w:tcW w:w="955" w:type="dxa"/>
            <w:shd w:val="clear" w:color="auto" w:fill="auto"/>
          </w:tcPr>
          <w:p w14:paraId="5FDF12F2" w14:textId="77777777" w:rsidR="00AC4E07" w:rsidRPr="00C575F5" w:rsidRDefault="00AC4E07" w:rsidP="0095243A">
            <w:pPr>
              <w:spacing w:before="60" w:after="60" w:line="220" w:lineRule="atLeast"/>
              <w:ind w:left="57" w:right="57"/>
              <w:jc w:val="center"/>
              <w:rPr>
                <w:sz w:val="18"/>
                <w:szCs w:val="18"/>
              </w:rPr>
            </w:pPr>
            <w:r w:rsidRPr="00C575F5">
              <w:rPr>
                <w:sz w:val="18"/>
                <w:szCs w:val="18"/>
              </w:rPr>
              <w:t>4</w:t>
            </w:r>
          </w:p>
        </w:tc>
        <w:tc>
          <w:tcPr>
            <w:tcW w:w="956" w:type="dxa"/>
            <w:shd w:val="clear" w:color="auto" w:fill="auto"/>
          </w:tcPr>
          <w:p w14:paraId="0BE6C1AF"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5.1.7</w:t>
            </w:r>
          </w:p>
        </w:tc>
      </w:tr>
      <w:tr w:rsidR="00AC4E07" w:rsidRPr="00C575F5" w14:paraId="44E8D70A" w14:textId="77777777" w:rsidTr="0095243A">
        <w:tc>
          <w:tcPr>
            <w:tcW w:w="3549" w:type="dxa"/>
            <w:shd w:val="clear" w:color="auto" w:fill="auto"/>
          </w:tcPr>
          <w:p w14:paraId="70F1DE93" w14:textId="77777777" w:rsidR="00AC4E07" w:rsidRPr="00C575F5" w:rsidRDefault="00AC4E07" w:rsidP="0095243A">
            <w:pPr>
              <w:spacing w:before="60" w:after="60" w:line="220" w:lineRule="atLeast"/>
              <w:ind w:left="57" w:right="57"/>
              <w:rPr>
                <w:sz w:val="18"/>
                <w:szCs w:val="18"/>
              </w:rPr>
            </w:pPr>
            <w:r w:rsidRPr="00C575F5">
              <w:rPr>
                <w:sz w:val="18"/>
                <w:szCs w:val="18"/>
              </w:rPr>
              <w:t>Catadioptre pour remorques (indépendant)</w:t>
            </w:r>
          </w:p>
        </w:tc>
        <w:tc>
          <w:tcPr>
            <w:tcW w:w="955" w:type="dxa"/>
            <w:shd w:val="clear" w:color="auto" w:fill="auto"/>
          </w:tcPr>
          <w:p w14:paraId="09F4B088" w14:textId="77777777" w:rsidR="00AC4E07" w:rsidRPr="00C575F5" w:rsidRDefault="00AC4E07" w:rsidP="0095243A">
            <w:pPr>
              <w:spacing w:before="60" w:after="60" w:line="220" w:lineRule="atLeast"/>
              <w:ind w:left="57" w:right="57"/>
              <w:jc w:val="center"/>
              <w:rPr>
                <w:sz w:val="18"/>
                <w:szCs w:val="18"/>
              </w:rPr>
            </w:pPr>
            <w:r w:rsidRPr="00C575F5">
              <w:rPr>
                <w:sz w:val="18"/>
                <w:szCs w:val="18"/>
              </w:rPr>
              <w:t>IIIA</w:t>
            </w:r>
          </w:p>
        </w:tc>
        <w:tc>
          <w:tcPr>
            <w:tcW w:w="955" w:type="dxa"/>
            <w:shd w:val="clear" w:color="auto" w:fill="auto"/>
          </w:tcPr>
          <w:p w14:paraId="0B250017" w14:textId="77777777" w:rsidR="00AC4E07" w:rsidRPr="00C575F5" w:rsidRDefault="00AC4E07" w:rsidP="0095243A">
            <w:pPr>
              <w:spacing w:before="60" w:after="60" w:line="220" w:lineRule="atLeast"/>
              <w:ind w:left="57" w:right="57"/>
              <w:jc w:val="center"/>
              <w:rPr>
                <w:sz w:val="18"/>
                <w:szCs w:val="18"/>
              </w:rPr>
            </w:pPr>
          </w:p>
        </w:tc>
        <w:tc>
          <w:tcPr>
            <w:tcW w:w="955" w:type="dxa"/>
            <w:shd w:val="clear" w:color="auto" w:fill="auto"/>
          </w:tcPr>
          <w:p w14:paraId="25812C0D" w14:textId="77777777" w:rsidR="00AC4E07" w:rsidRPr="00C575F5" w:rsidRDefault="00AC4E07" w:rsidP="0095243A">
            <w:pPr>
              <w:spacing w:before="60" w:after="60" w:line="220" w:lineRule="atLeast"/>
              <w:ind w:left="57" w:right="57"/>
              <w:jc w:val="center"/>
              <w:rPr>
                <w:sz w:val="18"/>
                <w:szCs w:val="18"/>
              </w:rPr>
            </w:pPr>
            <w:r w:rsidRPr="00C575F5">
              <w:rPr>
                <w:sz w:val="18"/>
                <w:szCs w:val="18"/>
              </w:rPr>
              <w:t>4</w:t>
            </w:r>
          </w:p>
        </w:tc>
        <w:tc>
          <w:tcPr>
            <w:tcW w:w="956" w:type="dxa"/>
            <w:shd w:val="clear" w:color="auto" w:fill="auto"/>
          </w:tcPr>
          <w:p w14:paraId="6783C351"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5.2.6</w:t>
            </w:r>
          </w:p>
        </w:tc>
      </w:tr>
      <w:tr w:rsidR="00AC4E07" w:rsidRPr="00C575F5" w14:paraId="42A1327E" w14:textId="77777777" w:rsidTr="0095243A">
        <w:tc>
          <w:tcPr>
            <w:tcW w:w="3549" w:type="dxa"/>
            <w:shd w:val="clear" w:color="auto" w:fill="auto"/>
          </w:tcPr>
          <w:p w14:paraId="338E6197" w14:textId="116BFB2A" w:rsidR="00AC4E07" w:rsidRPr="00C575F5" w:rsidRDefault="00AC4E07" w:rsidP="0095243A">
            <w:pPr>
              <w:spacing w:before="60" w:after="60" w:line="220" w:lineRule="atLeast"/>
              <w:ind w:left="57" w:right="57"/>
              <w:rPr>
                <w:sz w:val="18"/>
                <w:szCs w:val="18"/>
              </w:rPr>
            </w:pPr>
            <w:r w:rsidRPr="00C575F5">
              <w:rPr>
                <w:sz w:val="18"/>
                <w:szCs w:val="18"/>
              </w:rPr>
              <w:t xml:space="preserve">Catadioptre arrière pour remorques </w:t>
            </w:r>
            <w:r w:rsidRPr="00C575F5">
              <w:rPr>
                <w:sz w:val="18"/>
                <w:szCs w:val="18"/>
              </w:rPr>
              <w:br/>
              <w:t>(combiné avec d</w:t>
            </w:r>
            <w:r w:rsidR="00554990" w:rsidRPr="00C575F5">
              <w:rPr>
                <w:sz w:val="18"/>
                <w:szCs w:val="18"/>
              </w:rPr>
              <w:t>’</w:t>
            </w:r>
            <w:r w:rsidRPr="00C575F5">
              <w:rPr>
                <w:sz w:val="18"/>
                <w:szCs w:val="18"/>
              </w:rPr>
              <w:t>autres feux de signalisation qui ne sont pas étanches)</w:t>
            </w:r>
          </w:p>
        </w:tc>
        <w:tc>
          <w:tcPr>
            <w:tcW w:w="955" w:type="dxa"/>
            <w:shd w:val="clear" w:color="auto" w:fill="auto"/>
          </w:tcPr>
          <w:p w14:paraId="7842B837" w14:textId="77777777" w:rsidR="00AC4E07" w:rsidRPr="00C575F5" w:rsidRDefault="00AC4E07" w:rsidP="0095243A">
            <w:pPr>
              <w:spacing w:before="60" w:after="60" w:line="220" w:lineRule="atLeast"/>
              <w:ind w:left="57" w:right="57"/>
              <w:jc w:val="center"/>
              <w:rPr>
                <w:sz w:val="18"/>
                <w:szCs w:val="18"/>
              </w:rPr>
            </w:pPr>
            <w:r w:rsidRPr="00C575F5">
              <w:rPr>
                <w:sz w:val="18"/>
                <w:szCs w:val="18"/>
              </w:rPr>
              <w:t>IIIB</w:t>
            </w:r>
          </w:p>
        </w:tc>
        <w:tc>
          <w:tcPr>
            <w:tcW w:w="955" w:type="dxa"/>
            <w:shd w:val="clear" w:color="auto" w:fill="auto"/>
          </w:tcPr>
          <w:p w14:paraId="32A2186F" w14:textId="77777777" w:rsidR="00AC4E07" w:rsidRPr="00C575F5" w:rsidRDefault="00AC4E07" w:rsidP="0095243A">
            <w:pPr>
              <w:spacing w:before="60" w:after="60" w:line="220" w:lineRule="atLeast"/>
              <w:ind w:left="57" w:right="57"/>
              <w:jc w:val="center"/>
              <w:rPr>
                <w:sz w:val="18"/>
                <w:szCs w:val="18"/>
              </w:rPr>
            </w:pPr>
          </w:p>
        </w:tc>
        <w:tc>
          <w:tcPr>
            <w:tcW w:w="955" w:type="dxa"/>
            <w:shd w:val="clear" w:color="auto" w:fill="auto"/>
          </w:tcPr>
          <w:p w14:paraId="0F9016F2" w14:textId="77777777" w:rsidR="00AC4E07" w:rsidRPr="00C575F5" w:rsidRDefault="00AC4E07" w:rsidP="0095243A">
            <w:pPr>
              <w:spacing w:before="60" w:after="60" w:line="220" w:lineRule="atLeast"/>
              <w:ind w:left="57" w:right="57"/>
              <w:jc w:val="center"/>
              <w:rPr>
                <w:sz w:val="18"/>
                <w:szCs w:val="18"/>
              </w:rPr>
            </w:pPr>
            <w:r w:rsidRPr="00C575F5">
              <w:rPr>
                <w:sz w:val="18"/>
                <w:szCs w:val="18"/>
              </w:rPr>
              <w:t>4</w:t>
            </w:r>
          </w:p>
        </w:tc>
        <w:tc>
          <w:tcPr>
            <w:tcW w:w="956" w:type="dxa"/>
            <w:shd w:val="clear" w:color="auto" w:fill="auto"/>
          </w:tcPr>
          <w:p w14:paraId="25CCF35E"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5.2.6</w:t>
            </w:r>
          </w:p>
        </w:tc>
      </w:tr>
      <w:tr w:rsidR="00AC4E07" w:rsidRPr="00C575F5" w14:paraId="7ED5CDA1" w14:textId="77777777" w:rsidTr="0095243A">
        <w:tc>
          <w:tcPr>
            <w:tcW w:w="3549" w:type="dxa"/>
            <w:shd w:val="clear" w:color="auto" w:fill="auto"/>
          </w:tcPr>
          <w:p w14:paraId="3D1AE158" w14:textId="77777777" w:rsidR="00AC4E07" w:rsidRPr="00C575F5" w:rsidRDefault="00AC4E07" w:rsidP="0095243A">
            <w:pPr>
              <w:spacing w:before="60" w:after="60" w:line="220" w:lineRule="atLeast"/>
              <w:ind w:left="57" w:right="57"/>
              <w:rPr>
                <w:sz w:val="18"/>
                <w:szCs w:val="18"/>
              </w:rPr>
            </w:pPr>
            <w:r w:rsidRPr="00C575F5">
              <w:rPr>
                <w:sz w:val="18"/>
                <w:szCs w:val="18"/>
              </w:rPr>
              <w:t xml:space="preserve">Catadioptre arrière grand angle </w:t>
            </w:r>
          </w:p>
        </w:tc>
        <w:tc>
          <w:tcPr>
            <w:tcW w:w="955" w:type="dxa"/>
            <w:shd w:val="clear" w:color="auto" w:fill="auto"/>
          </w:tcPr>
          <w:p w14:paraId="4B43B114" w14:textId="77777777" w:rsidR="00AC4E07" w:rsidRPr="00C575F5" w:rsidRDefault="00AC4E07" w:rsidP="0095243A">
            <w:pPr>
              <w:spacing w:before="60" w:after="60" w:line="220" w:lineRule="atLeast"/>
              <w:ind w:left="57" w:right="57"/>
              <w:jc w:val="center"/>
              <w:rPr>
                <w:sz w:val="18"/>
                <w:szCs w:val="18"/>
              </w:rPr>
            </w:pPr>
            <w:r w:rsidRPr="00C575F5">
              <w:rPr>
                <w:sz w:val="18"/>
                <w:szCs w:val="18"/>
              </w:rPr>
              <w:t>IVA</w:t>
            </w:r>
          </w:p>
        </w:tc>
        <w:tc>
          <w:tcPr>
            <w:tcW w:w="955" w:type="dxa"/>
            <w:shd w:val="clear" w:color="auto" w:fill="auto"/>
          </w:tcPr>
          <w:p w14:paraId="7EED2A5F" w14:textId="77777777" w:rsidR="00AC4E07" w:rsidRPr="00C575F5" w:rsidRDefault="00AC4E07" w:rsidP="0095243A">
            <w:pPr>
              <w:spacing w:before="60" w:after="60" w:line="220" w:lineRule="atLeast"/>
              <w:ind w:left="57" w:right="57"/>
              <w:jc w:val="center"/>
              <w:rPr>
                <w:sz w:val="18"/>
                <w:szCs w:val="18"/>
              </w:rPr>
            </w:pPr>
          </w:p>
        </w:tc>
        <w:tc>
          <w:tcPr>
            <w:tcW w:w="955" w:type="dxa"/>
            <w:shd w:val="clear" w:color="auto" w:fill="auto"/>
          </w:tcPr>
          <w:p w14:paraId="6B7F841B" w14:textId="77777777" w:rsidR="00AC4E07" w:rsidRPr="00C575F5" w:rsidRDefault="00AC4E07" w:rsidP="0095243A">
            <w:pPr>
              <w:spacing w:before="60" w:after="60" w:line="220" w:lineRule="atLeast"/>
              <w:ind w:left="57" w:right="57"/>
              <w:jc w:val="center"/>
              <w:rPr>
                <w:sz w:val="18"/>
                <w:szCs w:val="18"/>
              </w:rPr>
            </w:pPr>
            <w:r w:rsidRPr="00C575F5">
              <w:rPr>
                <w:sz w:val="18"/>
                <w:szCs w:val="18"/>
              </w:rPr>
              <w:t>4</w:t>
            </w:r>
          </w:p>
        </w:tc>
        <w:tc>
          <w:tcPr>
            <w:tcW w:w="956" w:type="dxa"/>
            <w:shd w:val="clear" w:color="auto" w:fill="auto"/>
          </w:tcPr>
          <w:p w14:paraId="15FBFAEB"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5.3.7</w:t>
            </w:r>
          </w:p>
        </w:tc>
      </w:tr>
      <w:tr w:rsidR="00AC4E07" w:rsidRPr="00C575F5" w14:paraId="0395F67B" w14:textId="77777777" w:rsidTr="0095243A">
        <w:tc>
          <w:tcPr>
            <w:tcW w:w="3549" w:type="dxa"/>
            <w:shd w:val="clear" w:color="auto" w:fill="auto"/>
          </w:tcPr>
          <w:p w14:paraId="6B3E8588" w14:textId="77777777" w:rsidR="00AC4E07" w:rsidRPr="00C575F5" w:rsidRDefault="00AC4E07" w:rsidP="0095243A">
            <w:pPr>
              <w:spacing w:before="60" w:after="60" w:line="220" w:lineRule="atLeast"/>
              <w:ind w:left="57" w:right="57"/>
              <w:rPr>
                <w:sz w:val="18"/>
                <w:szCs w:val="18"/>
              </w:rPr>
            </w:pPr>
            <w:r w:rsidRPr="00C575F5">
              <w:rPr>
                <w:sz w:val="18"/>
                <w:szCs w:val="18"/>
              </w:rPr>
              <w:t xml:space="preserve">Marquage à grande visibilité </w:t>
            </w:r>
            <w:r w:rsidRPr="00C575F5">
              <w:rPr>
                <w:sz w:val="18"/>
                <w:szCs w:val="18"/>
              </w:rPr>
              <w:br/>
              <w:t>(matériau de marquage périphérique/en bande)</w:t>
            </w:r>
          </w:p>
        </w:tc>
        <w:tc>
          <w:tcPr>
            <w:tcW w:w="955" w:type="dxa"/>
            <w:shd w:val="clear" w:color="auto" w:fill="auto"/>
          </w:tcPr>
          <w:p w14:paraId="5895AFE9" w14:textId="77777777" w:rsidR="00AC4E07" w:rsidRPr="00C575F5" w:rsidRDefault="00AC4E07" w:rsidP="0095243A">
            <w:pPr>
              <w:spacing w:before="60" w:after="60" w:line="220" w:lineRule="atLeast"/>
              <w:ind w:left="57" w:right="57"/>
              <w:jc w:val="center"/>
              <w:rPr>
                <w:sz w:val="18"/>
                <w:szCs w:val="18"/>
              </w:rPr>
            </w:pPr>
            <w:r w:rsidRPr="00C575F5">
              <w:rPr>
                <w:sz w:val="18"/>
                <w:szCs w:val="18"/>
              </w:rPr>
              <w:t>C</w:t>
            </w:r>
          </w:p>
        </w:tc>
        <w:tc>
          <w:tcPr>
            <w:tcW w:w="955" w:type="dxa"/>
            <w:shd w:val="clear" w:color="auto" w:fill="auto"/>
          </w:tcPr>
          <w:p w14:paraId="018A6114"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104R</w:t>
            </w:r>
          </w:p>
        </w:tc>
        <w:tc>
          <w:tcPr>
            <w:tcW w:w="955" w:type="dxa"/>
            <w:shd w:val="clear" w:color="auto" w:fill="auto"/>
          </w:tcPr>
          <w:p w14:paraId="34BAF12B"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12</w:t>
            </w:r>
          </w:p>
        </w:tc>
        <w:tc>
          <w:tcPr>
            <w:tcW w:w="956" w:type="dxa"/>
            <w:shd w:val="clear" w:color="auto" w:fill="auto"/>
          </w:tcPr>
          <w:p w14:paraId="02C2BB3E"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5.4</w:t>
            </w:r>
          </w:p>
        </w:tc>
      </w:tr>
      <w:tr w:rsidR="00AC4E07" w:rsidRPr="00C575F5" w14:paraId="2B3FD652" w14:textId="77777777" w:rsidTr="0095243A">
        <w:tc>
          <w:tcPr>
            <w:tcW w:w="3549" w:type="dxa"/>
            <w:shd w:val="clear" w:color="auto" w:fill="auto"/>
          </w:tcPr>
          <w:p w14:paraId="2B1D8A51" w14:textId="77777777" w:rsidR="00AC4E07" w:rsidRPr="00C575F5" w:rsidRDefault="00AC4E07" w:rsidP="0095243A">
            <w:pPr>
              <w:spacing w:before="60" w:after="60" w:line="220" w:lineRule="atLeast"/>
              <w:ind w:left="57" w:right="57"/>
              <w:rPr>
                <w:sz w:val="18"/>
                <w:szCs w:val="18"/>
              </w:rPr>
            </w:pPr>
            <w:r w:rsidRPr="00C575F5">
              <w:rPr>
                <w:sz w:val="18"/>
                <w:szCs w:val="18"/>
              </w:rPr>
              <w:t xml:space="preserve">Marquage à grande visibilité </w:t>
            </w:r>
            <w:r w:rsidRPr="00C575F5">
              <w:rPr>
                <w:sz w:val="18"/>
                <w:szCs w:val="18"/>
              </w:rPr>
              <w:br/>
              <w:t>(matériau pour marquages/graphiques distinctifs conçus pour une surface limitée)</w:t>
            </w:r>
          </w:p>
        </w:tc>
        <w:tc>
          <w:tcPr>
            <w:tcW w:w="955" w:type="dxa"/>
            <w:shd w:val="clear" w:color="auto" w:fill="auto"/>
          </w:tcPr>
          <w:p w14:paraId="27500C0A" w14:textId="77777777" w:rsidR="00AC4E07" w:rsidRPr="00C575F5" w:rsidRDefault="00AC4E07" w:rsidP="0095243A">
            <w:pPr>
              <w:spacing w:before="60" w:after="60" w:line="220" w:lineRule="atLeast"/>
              <w:ind w:left="57" w:right="57"/>
              <w:jc w:val="center"/>
              <w:rPr>
                <w:sz w:val="18"/>
                <w:szCs w:val="18"/>
              </w:rPr>
            </w:pPr>
            <w:r w:rsidRPr="00C575F5">
              <w:rPr>
                <w:sz w:val="18"/>
                <w:szCs w:val="18"/>
              </w:rPr>
              <w:t>D</w:t>
            </w:r>
          </w:p>
        </w:tc>
        <w:tc>
          <w:tcPr>
            <w:tcW w:w="955" w:type="dxa"/>
            <w:shd w:val="clear" w:color="auto" w:fill="auto"/>
          </w:tcPr>
          <w:p w14:paraId="44EA9A93"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104R</w:t>
            </w:r>
          </w:p>
        </w:tc>
        <w:tc>
          <w:tcPr>
            <w:tcW w:w="955" w:type="dxa"/>
            <w:shd w:val="clear" w:color="auto" w:fill="auto"/>
          </w:tcPr>
          <w:p w14:paraId="7738C30E"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12</w:t>
            </w:r>
          </w:p>
        </w:tc>
        <w:tc>
          <w:tcPr>
            <w:tcW w:w="956" w:type="dxa"/>
            <w:shd w:val="clear" w:color="auto" w:fill="auto"/>
          </w:tcPr>
          <w:p w14:paraId="579FDF21"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5.4</w:t>
            </w:r>
          </w:p>
        </w:tc>
      </w:tr>
      <w:tr w:rsidR="00AC4E07" w:rsidRPr="00C575F5" w14:paraId="35598A65" w14:textId="77777777" w:rsidTr="0095243A">
        <w:tc>
          <w:tcPr>
            <w:tcW w:w="3549" w:type="dxa"/>
            <w:shd w:val="clear" w:color="auto" w:fill="auto"/>
          </w:tcPr>
          <w:p w14:paraId="4B0DDFC1" w14:textId="77777777" w:rsidR="00AC4E07" w:rsidRPr="00C575F5" w:rsidRDefault="00AC4E07" w:rsidP="0095243A">
            <w:pPr>
              <w:spacing w:before="60" w:after="60" w:line="220" w:lineRule="atLeast"/>
              <w:ind w:left="57" w:right="57"/>
              <w:rPr>
                <w:sz w:val="18"/>
                <w:szCs w:val="18"/>
              </w:rPr>
            </w:pPr>
            <w:r w:rsidRPr="00C575F5">
              <w:rPr>
                <w:sz w:val="18"/>
                <w:szCs w:val="18"/>
              </w:rPr>
              <w:t xml:space="preserve">Marquage à grande visibilité </w:t>
            </w:r>
            <w:r w:rsidRPr="00C575F5">
              <w:rPr>
                <w:sz w:val="18"/>
                <w:szCs w:val="18"/>
              </w:rPr>
              <w:br/>
              <w:t>(matériau pour marquages/graphiques distinctifs conçus pour une surface étendue)</w:t>
            </w:r>
          </w:p>
        </w:tc>
        <w:tc>
          <w:tcPr>
            <w:tcW w:w="955" w:type="dxa"/>
            <w:shd w:val="clear" w:color="auto" w:fill="auto"/>
          </w:tcPr>
          <w:p w14:paraId="6E4DD264" w14:textId="77777777" w:rsidR="00AC4E07" w:rsidRPr="00C575F5" w:rsidRDefault="00AC4E07" w:rsidP="0095243A">
            <w:pPr>
              <w:spacing w:before="60" w:after="60" w:line="220" w:lineRule="atLeast"/>
              <w:ind w:left="57" w:right="57"/>
              <w:jc w:val="center"/>
              <w:rPr>
                <w:sz w:val="18"/>
                <w:szCs w:val="18"/>
              </w:rPr>
            </w:pPr>
            <w:r w:rsidRPr="00C575F5">
              <w:rPr>
                <w:sz w:val="18"/>
                <w:szCs w:val="18"/>
              </w:rPr>
              <w:t>E</w:t>
            </w:r>
          </w:p>
        </w:tc>
        <w:tc>
          <w:tcPr>
            <w:tcW w:w="955" w:type="dxa"/>
            <w:shd w:val="clear" w:color="auto" w:fill="auto"/>
          </w:tcPr>
          <w:p w14:paraId="3A8D3A05"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104R</w:t>
            </w:r>
          </w:p>
        </w:tc>
        <w:tc>
          <w:tcPr>
            <w:tcW w:w="955" w:type="dxa"/>
            <w:shd w:val="clear" w:color="auto" w:fill="auto"/>
          </w:tcPr>
          <w:p w14:paraId="56F796AD"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12</w:t>
            </w:r>
          </w:p>
        </w:tc>
        <w:tc>
          <w:tcPr>
            <w:tcW w:w="956" w:type="dxa"/>
            <w:shd w:val="clear" w:color="auto" w:fill="auto"/>
          </w:tcPr>
          <w:p w14:paraId="735C41E9"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5.4</w:t>
            </w:r>
          </w:p>
        </w:tc>
      </w:tr>
      <w:tr w:rsidR="00AC4E07" w:rsidRPr="00C575F5" w14:paraId="40D66498" w14:textId="77777777" w:rsidTr="0095243A">
        <w:tc>
          <w:tcPr>
            <w:tcW w:w="3549" w:type="dxa"/>
            <w:shd w:val="clear" w:color="auto" w:fill="auto"/>
          </w:tcPr>
          <w:p w14:paraId="471F1D2E" w14:textId="71864CAD" w:rsidR="00AC4E07" w:rsidRPr="00C575F5" w:rsidRDefault="00AC4E07" w:rsidP="0095243A">
            <w:pPr>
              <w:spacing w:before="60" w:after="60" w:line="220" w:lineRule="atLeast"/>
              <w:ind w:left="57" w:right="57"/>
              <w:rPr>
                <w:sz w:val="18"/>
                <w:szCs w:val="18"/>
              </w:rPr>
            </w:pPr>
            <w:r w:rsidRPr="00C575F5">
              <w:rPr>
                <w:sz w:val="18"/>
                <w:szCs w:val="18"/>
              </w:rPr>
              <w:t xml:space="preserve">Marquage à grande visibilité </w:t>
            </w:r>
            <w:r w:rsidRPr="00C575F5">
              <w:rPr>
                <w:sz w:val="18"/>
                <w:szCs w:val="18"/>
              </w:rPr>
              <w:br/>
              <w:t>(matériaux pour marquages ou graphiques distinctifs servant de base ou de fond à un procédé d</w:t>
            </w:r>
            <w:r w:rsidR="00554990" w:rsidRPr="00C575F5">
              <w:rPr>
                <w:sz w:val="18"/>
                <w:szCs w:val="18"/>
              </w:rPr>
              <w:t>’</w:t>
            </w:r>
            <w:r w:rsidRPr="00C575F5">
              <w:rPr>
                <w:sz w:val="18"/>
                <w:szCs w:val="18"/>
              </w:rPr>
              <w:t>impression de logos et de marques polychromes de la classe « E » utilisés qui satisfont aux prescriptions relatives aux matériaux de la classe « D »)</w:t>
            </w:r>
          </w:p>
        </w:tc>
        <w:tc>
          <w:tcPr>
            <w:tcW w:w="955" w:type="dxa"/>
            <w:shd w:val="clear" w:color="auto" w:fill="auto"/>
          </w:tcPr>
          <w:p w14:paraId="0FAF5B69" w14:textId="77777777" w:rsidR="00AC4E07" w:rsidRPr="00C575F5" w:rsidRDefault="00AC4E07" w:rsidP="0095243A">
            <w:pPr>
              <w:spacing w:before="60" w:after="60" w:line="220" w:lineRule="atLeast"/>
              <w:ind w:left="57" w:right="57"/>
              <w:jc w:val="center"/>
              <w:rPr>
                <w:sz w:val="18"/>
                <w:szCs w:val="18"/>
              </w:rPr>
            </w:pPr>
            <w:r w:rsidRPr="00C575F5">
              <w:rPr>
                <w:sz w:val="18"/>
                <w:szCs w:val="18"/>
              </w:rPr>
              <w:t>D/E</w:t>
            </w:r>
          </w:p>
        </w:tc>
        <w:tc>
          <w:tcPr>
            <w:tcW w:w="955" w:type="dxa"/>
            <w:shd w:val="clear" w:color="auto" w:fill="auto"/>
          </w:tcPr>
          <w:p w14:paraId="55527B9F"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104R</w:t>
            </w:r>
          </w:p>
        </w:tc>
        <w:tc>
          <w:tcPr>
            <w:tcW w:w="955" w:type="dxa"/>
            <w:shd w:val="clear" w:color="auto" w:fill="auto"/>
          </w:tcPr>
          <w:p w14:paraId="585D709B"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12</w:t>
            </w:r>
          </w:p>
        </w:tc>
        <w:tc>
          <w:tcPr>
            <w:tcW w:w="956" w:type="dxa"/>
            <w:shd w:val="clear" w:color="auto" w:fill="auto"/>
          </w:tcPr>
          <w:p w14:paraId="13B5CF17"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5.5</w:t>
            </w:r>
          </w:p>
        </w:tc>
      </w:tr>
      <w:tr w:rsidR="00AC4E07" w:rsidRPr="00C575F5" w14:paraId="0DEA3DB4" w14:textId="77777777" w:rsidTr="0095243A">
        <w:tc>
          <w:tcPr>
            <w:tcW w:w="3549" w:type="dxa"/>
            <w:shd w:val="clear" w:color="auto" w:fill="auto"/>
          </w:tcPr>
          <w:p w14:paraId="7BDE00BE" w14:textId="77777777" w:rsidR="00AC4E07" w:rsidRPr="00C575F5" w:rsidRDefault="00AC4E07" w:rsidP="0095243A">
            <w:pPr>
              <w:spacing w:before="60" w:after="60" w:line="220" w:lineRule="atLeast"/>
              <w:ind w:left="57" w:right="57"/>
              <w:rPr>
                <w:sz w:val="18"/>
                <w:szCs w:val="18"/>
              </w:rPr>
            </w:pPr>
            <w:r w:rsidRPr="00C575F5">
              <w:rPr>
                <w:sz w:val="18"/>
                <w:szCs w:val="18"/>
              </w:rPr>
              <w:t>Matériau rétroréfléchissant pour le marquage des extrémités de la classe F</w:t>
            </w:r>
          </w:p>
        </w:tc>
        <w:tc>
          <w:tcPr>
            <w:tcW w:w="955" w:type="dxa"/>
            <w:shd w:val="clear" w:color="auto" w:fill="auto"/>
          </w:tcPr>
          <w:p w14:paraId="0ECF7DF3" w14:textId="77777777" w:rsidR="00AC4E07" w:rsidRPr="00C575F5" w:rsidRDefault="00AC4E07" w:rsidP="0095243A">
            <w:pPr>
              <w:spacing w:before="60" w:after="60" w:line="220" w:lineRule="atLeast"/>
              <w:ind w:left="57" w:right="57"/>
              <w:jc w:val="center"/>
              <w:rPr>
                <w:sz w:val="18"/>
                <w:szCs w:val="18"/>
              </w:rPr>
            </w:pPr>
            <w:r w:rsidRPr="00C575F5">
              <w:rPr>
                <w:sz w:val="18"/>
                <w:szCs w:val="18"/>
              </w:rPr>
              <w:t>F</w:t>
            </w:r>
          </w:p>
        </w:tc>
        <w:tc>
          <w:tcPr>
            <w:tcW w:w="955" w:type="dxa"/>
            <w:shd w:val="clear" w:color="auto" w:fill="auto"/>
          </w:tcPr>
          <w:p w14:paraId="491F8FBF"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104R</w:t>
            </w:r>
          </w:p>
        </w:tc>
        <w:tc>
          <w:tcPr>
            <w:tcW w:w="955" w:type="dxa"/>
            <w:shd w:val="clear" w:color="auto" w:fill="auto"/>
          </w:tcPr>
          <w:p w14:paraId="5ADA5C44"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12</w:t>
            </w:r>
          </w:p>
        </w:tc>
        <w:tc>
          <w:tcPr>
            <w:tcW w:w="956" w:type="dxa"/>
            <w:shd w:val="clear" w:color="auto" w:fill="auto"/>
          </w:tcPr>
          <w:p w14:paraId="06127A4B"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5.6</w:t>
            </w:r>
          </w:p>
        </w:tc>
      </w:tr>
      <w:tr w:rsidR="00AC4E07" w:rsidRPr="00C575F5" w14:paraId="4436F21C" w14:textId="77777777" w:rsidTr="0095243A">
        <w:tc>
          <w:tcPr>
            <w:tcW w:w="3549" w:type="dxa"/>
            <w:shd w:val="clear" w:color="auto" w:fill="auto"/>
          </w:tcPr>
          <w:p w14:paraId="6E4DED8B" w14:textId="77777777" w:rsidR="00AC4E07" w:rsidRPr="00C575F5" w:rsidRDefault="00AC4E07" w:rsidP="0095243A">
            <w:pPr>
              <w:spacing w:before="60" w:after="60" w:line="220" w:lineRule="atLeast"/>
              <w:ind w:left="57" w:right="57"/>
              <w:rPr>
                <w:sz w:val="18"/>
                <w:szCs w:val="18"/>
              </w:rPr>
            </w:pPr>
            <w:r w:rsidRPr="00C575F5">
              <w:rPr>
                <w:sz w:val="18"/>
                <w:szCs w:val="18"/>
              </w:rPr>
              <w:t xml:space="preserve">Marquage rétroréfléchissant pour véhicules lourds ou longs </w:t>
            </w:r>
            <w:r w:rsidRPr="00C575F5">
              <w:rPr>
                <w:sz w:val="18"/>
                <w:szCs w:val="18"/>
              </w:rPr>
              <w:br/>
              <w:t xml:space="preserve">(matériaux rétroréfléchissants ou fluorescents) </w:t>
            </w:r>
            <w:r w:rsidRPr="00C575F5">
              <w:rPr>
                <w:sz w:val="18"/>
                <w:szCs w:val="18"/>
              </w:rPr>
              <w:br/>
              <w:t>Plaque de signalisation des classes 1 ou 2</w:t>
            </w:r>
          </w:p>
        </w:tc>
        <w:tc>
          <w:tcPr>
            <w:tcW w:w="955" w:type="dxa"/>
            <w:shd w:val="clear" w:color="auto" w:fill="auto"/>
          </w:tcPr>
          <w:p w14:paraId="3E9ECE74" w14:textId="77777777" w:rsidR="00AC4E07" w:rsidRPr="00C575F5" w:rsidRDefault="00AC4E07" w:rsidP="0095243A">
            <w:pPr>
              <w:spacing w:before="60" w:after="60" w:line="220" w:lineRule="atLeast"/>
              <w:ind w:left="57" w:right="57"/>
              <w:jc w:val="center"/>
              <w:rPr>
                <w:sz w:val="18"/>
                <w:szCs w:val="18"/>
              </w:rPr>
            </w:pPr>
            <w:r w:rsidRPr="00C575F5">
              <w:rPr>
                <w:sz w:val="18"/>
                <w:szCs w:val="18"/>
              </w:rPr>
              <w:t>RF</w:t>
            </w:r>
          </w:p>
        </w:tc>
        <w:tc>
          <w:tcPr>
            <w:tcW w:w="955" w:type="dxa"/>
            <w:shd w:val="clear" w:color="auto" w:fill="auto"/>
          </w:tcPr>
          <w:p w14:paraId="6D6313C7" w14:textId="77777777" w:rsidR="00AC4E07" w:rsidRPr="00C575F5" w:rsidRDefault="00AC4E07" w:rsidP="0095243A">
            <w:pPr>
              <w:spacing w:before="60" w:after="60" w:line="220" w:lineRule="atLeast"/>
              <w:ind w:left="57" w:right="57"/>
              <w:jc w:val="center"/>
              <w:rPr>
                <w:sz w:val="18"/>
                <w:szCs w:val="18"/>
              </w:rPr>
            </w:pPr>
          </w:p>
        </w:tc>
        <w:tc>
          <w:tcPr>
            <w:tcW w:w="955" w:type="dxa"/>
            <w:shd w:val="clear" w:color="auto" w:fill="auto"/>
          </w:tcPr>
          <w:p w14:paraId="0CFA98C1"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w:t>
            </w:r>
          </w:p>
        </w:tc>
        <w:tc>
          <w:tcPr>
            <w:tcW w:w="956" w:type="dxa"/>
            <w:shd w:val="clear" w:color="auto" w:fill="auto"/>
          </w:tcPr>
          <w:p w14:paraId="04C2E77A"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5.7</w:t>
            </w:r>
          </w:p>
        </w:tc>
      </w:tr>
      <w:tr w:rsidR="00AC4E07" w:rsidRPr="00C575F5" w14:paraId="01EEA97F" w14:textId="77777777" w:rsidTr="0095243A">
        <w:tc>
          <w:tcPr>
            <w:tcW w:w="3549" w:type="dxa"/>
            <w:shd w:val="clear" w:color="auto" w:fill="auto"/>
          </w:tcPr>
          <w:p w14:paraId="0AF2FE42" w14:textId="77777777" w:rsidR="00AC4E07" w:rsidRPr="00C575F5" w:rsidRDefault="00AC4E07" w:rsidP="0095243A">
            <w:pPr>
              <w:spacing w:before="60" w:after="60" w:line="220" w:lineRule="atLeast"/>
              <w:ind w:left="57" w:right="57"/>
              <w:rPr>
                <w:sz w:val="18"/>
                <w:szCs w:val="18"/>
              </w:rPr>
            </w:pPr>
            <w:r w:rsidRPr="00C575F5">
              <w:rPr>
                <w:sz w:val="18"/>
                <w:szCs w:val="18"/>
              </w:rPr>
              <w:t xml:space="preserve">Marquage rétroréfléchissant pour véhicules lourds ou longs </w:t>
            </w:r>
            <w:r w:rsidRPr="00C575F5">
              <w:rPr>
                <w:sz w:val="18"/>
                <w:szCs w:val="18"/>
              </w:rPr>
              <w:br/>
              <w:t>(matériaux rétroréfléchissants seulement) − Plaque de signalisation des classes 3, 4 ou 5</w:t>
            </w:r>
          </w:p>
        </w:tc>
        <w:tc>
          <w:tcPr>
            <w:tcW w:w="955" w:type="dxa"/>
            <w:shd w:val="clear" w:color="auto" w:fill="auto"/>
          </w:tcPr>
          <w:p w14:paraId="2710D48A" w14:textId="77777777" w:rsidR="00AC4E07" w:rsidRPr="00C575F5" w:rsidRDefault="00AC4E07" w:rsidP="0095243A">
            <w:pPr>
              <w:spacing w:before="60" w:after="60" w:line="220" w:lineRule="atLeast"/>
              <w:ind w:left="57" w:right="57"/>
              <w:jc w:val="center"/>
              <w:rPr>
                <w:sz w:val="18"/>
                <w:szCs w:val="18"/>
              </w:rPr>
            </w:pPr>
            <w:r w:rsidRPr="00C575F5">
              <w:rPr>
                <w:sz w:val="18"/>
                <w:szCs w:val="18"/>
              </w:rPr>
              <w:t>RR</w:t>
            </w:r>
          </w:p>
        </w:tc>
        <w:tc>
          <w:tcPr>
            <w:tcW w:w="955" w:type="dxa"/>
            <w:shd w:val="clear" w:color="auto" w:fill="auto"/>
          </w:tcPr>
          <w:p w14:paraId="4BB66C34" w14:textId="77777777" w:rsidR="00AC4E07" w:rsidRPr="00C575F5" w:rsidRDefault="00AC4E07" w:rsidP="0095243A">
            <w:pPr>
              <w:spacing w:before="60" w:after="60" w:line="220" w:lineRule="atLeast"/>
              <w:ind w:left="57" w:right="57"/>
              <w:jc w:val="center"/>
              <w:rPr>
                <w:sz w:val="18"/>
                <w:szCs w:val="18"/>
              </w:rPr>
            </w:pPr>
          </w:p>
        </w:tc>
        <w:tc>
          <w:tcPr>
            <w:tcW w:w="955" w:type="dxa"/>
            <w:shd w:val="clear" w:color="auto" w:fill="auto"/>
          </w:tcPr>
          <w:p w14:paraId="3061D7F7"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w:t>
            </w:r>
          </w:p>
        </w:tc>
        <w:tc>
          <w:tcPr>
            <w:tcW w:w="956" w:type="dxa"/>
            <w:shd w:val="clear" w:color="auto" w:fill="auto"/>
          </w:tcPr>
          <w:p w14:paraId="34A6E6BD"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5.7</w:t>
            </w:r>
          </w:p>
        </w:tc>
      </w:tr>
      <w:tr w:rsidR="00AC4E07" w:rsidRPr="00C575F5" w14:paraId="09490A16" w14:textId="77777777" w:rsidTr="0095243A">
        <w:tc>
          <w:tcPr>
            <w:tcW w:w="3549" w:type="dxa"/>
            <w:shd w:val="clear" w:color="auto" w:fill="auto"/>
          </w:tcPr>
          <w:p w14:paraId="3BE90F88" w14:textId="77777777" w:rsidR="00AC4E07" w:rsidRPr="00C575F5" w:rsidRDefault="00AC4E07" w:rsidP="0095243A">
            <w:pPr>
              <w:spacing w:before="60" w:after="60" w:line="220" w:lineRule="atLeast"/>
              <w:ind w:left="57" w:right="57"/>
              <w:rPr>
                <w:sz w:val="18"/>
                <w:szCs w:val="18"/>
              </w:rPr>
            </w:pPr>
            <w:r w:rsidRPr="00C575F5">
              <w:rPr>
                <w:sz w:val="18"/>
                <w:szCs w:val="18"/>
              </w:rPr>
              <w:t xml:space="preserve">Marquage des véhicules lents </w:t>
            </w:r>
            <w:r w:rsidRPr="00C575F5">
              <w:rPr>
                <w:sz w:val="18"/>
                <w:szCs w:val="18"/>
              </w:rPr>
              <w:br/>
              <w:t>(matériaux rétroréfléchissants ou fluorescents) − Plaque de signalisation de la classe 1</w:t>
            </w:r>
          </w:p>
        </w:tc>
        <w:tc>
          <w:tcPr>
            <w:tcW w:w="955" w:type="dxa"/>
            <w:shd w:val="clear" w:color="auto" w:fill="auto"/>
          </w:tcPr>
          <w:p w14:paraId="77059631" w14:textId="77777777" w:rsidR="00AC4E07" w:rsidRPr="00C575F5" w:rsidRDefault="00AC4E07" w:rsidP="0095243A">
            <w:pPr>
              <w:spacing w:before="60" w:after="60" w:line="220" w:lineRule="atLeast"/>
              <w:ind w:left="57" w:right="57"/>
              <w:jc w:val="center"/>
              <w:rPr>
                <w:sz w:val="18"/>
                <w:szCs w:val="18"/>
              </w:rPr>
            </w:pPr>
            <w:r w:rsidRPr="00C575F5">
              <w:rPr>
                <w:sz w:val="18"/>
                <w:szCs w:val="18"/>
              </w:rPr>
              <w:t>RF</w:t>
            </w:r>
          </w:p>
        </w:tc>
        <w:tc>
          <w:tcPr>
            <w:tcW w:w="955" w:type="dxa"/>
            <w:shd w:val="clear" w:color="auto" w:fill="auto"/>
          </w:tcPr>
          <w:p w14:paraId="2C5FD914" w14:textId="77777777" w:rsidR="00AC4E07" w:rsidRPr="00C575F5" w:rsidRDefault="00AC4E07" w:rsidP="0095243A">
            <w:pPr>
              <w:spacing w:before="60" w:after="60" w:line="220" w:lineRule="atLeast"/>
              <w:ind w:left="57" w:right="57"/>
              <w:jc w:val="center"/>
              <w:rPr>
                <w:sz w:val="18"/>
                <w:szCs w:val="18"/>
              </w:rPr>
            </w:pPr>
          </w:p>
        </w:tc>
        <w:tc>
          <w:tcPr>
            <w:tcW w:w="955" w:type="dxa"/>
            <w:shd w:val="clear" w:color="auto" w:fill="auto"/>
          </w:tcPr>
          <w:p w14:paraId="741790BB"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w:t>
            </w:r>
          </w:p>
        </w:tc>
        <w:tc>
          <w:tcPr>
            <w:tcW w:w="956" w:type="dxa"/>
            <w:shd w:val="clear" w:color="auto" w:fill="auto"/>
          </w:tcPr>
          <w:p w14:paraId="4718462D"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5.7</w:t>
            </w:r>
          </w:p>
        </w:tc>
      </w:tr>
      <w:tr w:rsidR="00AC4E07" w:rsidRPr="00C575F5" w14:paraId="6022AAF7" w14:textId="77777777" w:rsidTr="0095243A">
        <w:tc>
          <w:tcPr>
            <w:tcW w:w="3549" w:type="dxa"/>
            <w:tcBorders>
              <w:bottom w:val="single" w:sz="4" w:space="0" w:color="auto"/>
            </w:tcBorders>
            <w:shd w:val="clear" w:color="auto" w:fill="auto"/>
          </w:tcPr>
          <w:p w14:paraId="5214AA62" w14:textId="77777777" w:rsidR="00AC4E07" w:rsidRPr="00C575F5" w:rsidRDefault="00AC4E07" w:rsidP="0095243A">
            <w:pPr>
              <w:spacing w:before="60" w:after="60" w:line="220" w:lineRule="atLeast"/>
              <w:ind w:left="57" w:right="57"/>
              <w:rPr>
                <w:sz w:val="18"/>
                <w:szCs w:val="18"/>
              </w:rPr>
            </w:pPr>
            <w:r w:rsidRPr="00C575F5">
              <w:rPr>
                <w:sz w:val="18"/>
                <w:szCs w:val="18"/>
              </w:rPr>
              <w:t xml:space="preserve">Marquage des véhicules lents </w:t>
            </w:r>
            <w:r w:rsidRPr="00C575F5">
              <w:rPr>
                <w:sz w:val="18"/>
                <w:szCs w:val="18"/>
              </w:rPr>
              <w:br/>
              <w:t>(matériaux rétroréfléchissants seulement) − Plaque de signalisation de la classe 2</w:t>
            </w:r>
          </w:p>
        </w:tc>
        <w:tc>
          <w:tcPr>
            <w:tcW w:w="955" w:type="dxa"/>
            <w:tcBorders>
              <w:bottom w:val="single" w:sz="4" w:space="0" w:color="auto"/>
            </w:tcBorders>
            <w:shd w:val="clear" w:color="auto" w:fill="auto"/>
          </w:tcPr>
          <w:p w14:paraId="7DD95ADF" w14:textId="77777777" w:rsidR="00AC4E07" w:rsidRPr="00C575F5" w:rsidRDefault="00AC4E07" w:rsidP="0095243A">
            <w:pPr>
              <w:spacing w:before="60" w:after="60" w:line="220" w:lineRule="atLeast"/>
              <w:ind w:left="57" w:right="57"/>
              <w:jc w:val="center"/>
              <w:rPr>
                <w:sz w:val="18"/>
                <w:szCs w:val="18"/>
              </w:rPr>
            </w:pPr>
            <w:r w:rsidRPr="00C575F5">
              <w:rPr>
                <w:sz w:val="18"/>
                <w:szCs w:val="18"/>
              </w:rPr>
              <w:t>RR</w:t>
            </w:r>
          </w:p>
        </w:tc>
        <w:tc>
          <w:tcPr>
            <w:tcW w:w="955" w:type="dxa"/>
            <w:tcBorders>
              <w:bottom w:val="single" w:sz="4" w:space="0" w:color="auto"/>
            </w:tcBorders>
            <w:shd w:val="clear" w:color="auto" w:fill="auto"/>
          </w:tcPr>
          <w:p w14:paraId="16802516" w14:textId="77777777" w:rsidR="00AC4E07" w:rsidRPr="00C575F5" w:rsidRDefault="00AC4E07" w:rsidP="0095243A">
            <w:pPr>
              <w:spacing w:before="60" w:after="60" w:line="220" w:lineRule="atLeast"/>
              <w:ind w:left="57" w:right="57"/>
              <w:jc w:val="center"/>
              <w:rPr>
                <w:sz w:val="18"/>
                <w:szCs w:val="18"/>
              </w:rPr>
            </w:pPr>
          </w:p>
        </w:tc>
        <w:tc>
          <w:tcPr>
            <w:tcW w:w="955" w:type="dxa"/>
            <w:tcBorders>
              <w:bottom w:val="single" w:sz="4" w:space="0" w:color="auto"/>
            </w:tcBorders>
            <w:shd w:val="clear" w:color="auto" w:fill="auto"/>
          </w:tcPr>
          <w:p w14:paraId="4D1B6B13"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w:t>
            </w:r>
          </w:p>
        </w:tc>
        <w:tc>
          <w:tcPr>
            <w:tcW w:w="956" w:type="dxa"/>
            <w:tcBorders>
              <w:bottom w:val="single" w:sz="4" w:space="0" w:color="auto"/>
            </w:tcBorders>
            <w:shd w:val="clear" w:color="auto" w:fill="auto"/>
          </w:tcPr>
          <w:p w14:paraId="2FE78694"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5.8</w:t>
            </w:r>
          </w:p>
        </w:tc>
      </w:tr>
      <w:tr w:rsidR="00AC4E07" w:rsidRPr="00C575F5" w14:paraId="5ACBFE65" w14:textId="77777777" w:rsidTr="0095243A">
        <w:tc>
          <w:tcPr>
            <w:tcW w:w="3549" w:type="dxa"/>
            <w:tcBorders>
              <w:bottom w:val="single" w:sz="12" w:space="0" w:color="auto"/>
            </w:tcBorders>
            <w:shd w:val="clear" w:color="auto" w:fill="auto"/>
          </w:tcPr>
          <w:p w14:paraId="2D059F59" w14:textId="77777777" w:rsidR="00AC4E07" w:rsidRPr="00C575F5" w:rsidRDefault="00AC4E07" w:rsidP="0095243A">
            <w:pPr>
              <w:spacing w:before="60" w:after="60" w:line="220" w:lineRule="atLeast"/>
              <w:ind w:left="57" w:right="57"/>
              <w:rPr>
                <w:sz w:val="18"/>
                <w:szCs w:val="18"/>
              </w:rPr>
            </w:pPr>
            <w:r w:rsidRPr="00C575F5">
              <w:rPr>
                <w:sz w:val="18"/>
                <w:szCs w:val="18"/>
              </w:rPr>
              <w:t>Triangle de présignalisation</w:t>
            </w:r>
          </w:p>
        </w:tc>
        <w:tc>
          <w:tcPr>
            <w:tcW w:w="955" w:type="dxa"/>
            <w:tcBorders>
              <w:bottom w:val="single" w:sz="12" w:space="0" w:color="auto"/>
            </w:tcBorders>
            <w:shd w:val="clear" w:color="auto" w:fill="auto"/>
          </w:tcPr>
          <w:p w14:paraId="4BBED619" w14:textId="77777777" w:rsidR="00AC4E07" w:rsidRPr="00C575F5" w:rsidRDefault="00AC4E07" w:rsidP="0095243A">
            <w:pPr>
              <w:spacing w:before="60" w:after="60" w:line="220" w:lineRule="atLeast"/>
              <w:ind w:left="57" w:right="57"/>
              <w:jc w:val="center"/>
              <w:rPr>
                <w:sz w:val="18"/>
                <w:szCs w:val="18"/>
              </w:rPr>
            </w:pPr>
            <w:r w:rsidRPr="00C575F5">
              <w:rPr>
                <w:sz w:val="18"/>
                <w:szCs w:val="18"/>
              </w:rPr>
              <w:t>-</w:t>
            </w:r>
          </w:p>
        </w:tc>
        <w:tc>
          <w:tcPr>
            <w:tcW w:w="955" w:type="dxa"/>
            <w:tcBorders>
              <w:bottom w:val="single" w:sz="12" w:space="0" w:color="auto"/>
            </w:tcBorders>
            <w:shd w:val="clear" w:color="auto" w:fill="auto"/>
          </w:tcPr>
          <w:p w14:paraId="732862D5" w14:textId="77777777" w:rsidR="00AC4E07" w:rsidRPr="00C575F5" w:rsidRDefault="00AC4E07" w:rsidP="0095243A">
            <w:pPr>
              <w:spacing w:before="60" w:after="60" w:line="220" w:lineRule="atLeast"/>
              <w:ind w:left="57" w:right="57"/>
              <w:jc w:val="center"/>
              <w:rPr>
                <w:sz w:val="18"/>
                <w:szCs w:val="18"/>
              </w:rPr>
            </w:pPr>
            <w:r w:rsidRPr="00C575F5">
              <w:rPr>
                <w:sz w:val="18"/>
                <w:szCs w:val="18"/>
              </w:rPr>
              <w:t>27R</w:t>
            </w:r>
          </w:p>
        </w:tc>
        <w:tc>
          <w:tcPr>
            <w:tcW w:w="955" w:type="dxa"/>
            <w:tcBorders>
              <w:bottom w:val="single" w:sz="12" w:space="0" w:color="auto"/>
            </w:tcBorders>
            <w:shd w:val="clear" w:color="auto" w:fill="auto"/>
          </w:tcPr>
          <w:p w14:paraId="6F6478D7" w14:textId="77777777" w:rsidR="00AC4E07" w:rsidRPr="00C575F5" w:rsidRDefault="00AC4E07" w:rsidP="0095243A">
            <w:pPr>
              <w:spacing w:before="60" w:after="60" w:line="220" w:lineRule="atLeast"/>
              <w:ind w:left="57" w:right="57"/>
              <w:jc w:val="center"/>
              <w:rPr>
                <w:sz w:val="18"/>
                <w:szCs w:val="18"/>
              </w:rPr>
            </w:pPr>
            <w:r w:rsidRPr="00C575F5">
              <w:rPr>
                <w:sz w:val="18"/>
                <w:szCs w:val="18"/>
              </w:rPr>
              <w:t>8</w:t>
            </w:r>
          </w:p>
        </w:tc>
        <w:tc>
          <w:tcPr>
            <w:tcW w:w="956" w:type="dxa"/>
            <w:tcBorders>
              <w:bottom w:val="single" w:sz="12" w:space="0" w:color="auto"/>
            </w:tcBorders>
            <w:shd w:val="clear" w:color="auto" w:fill="auto"/>
          </w:tcPr>
          <w:p w14:paraId="7C7CCCDC"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w:t>
            </w:r>
          </w:p>
        </w:tc>
      </w:tr>
    </w:tbl>
    <w:p w14:paraId="5EEB46E0" w14:textId="3B255286" w:rsidR="00AC4E07" w:rsidRPr="00C575F5" w:rsidRDefault="00AC4E07" w:rsidP="00AC4E07">
      <w:pPr>
        <w:pStyle w:val="SingleTxtG"/>
        <w:spacing w:before="120"/>
        <w:ind w:left="2268" w:hanging="1134"/>
      </w:pPr>
      <w:r w:rsidRPr="00C575F5">
        <w:t>3.2.5</w:t>
      </w:r>
      <w:r w:rsidRPr="00C575F5">
        <w:tab/>
        <w:t>Les indices correspondant à la série d</w:t>
      </w:r>
      <w:r w:rsidR="00554990" w:rsidRPr="00C575F5">
        <w:t>’</w:t>
      </w:r>
      <w:r w:rsidRPr="00C575F5">
        <w:t>amendements applicable à chaque dispositif sont les suivants (voir également le paragraphe 6.1.1) :</w:t>
      </w:r>
    </w:p>
    <w:p w14:paraId="030AE595" w14:textId="03798C8E" w:rsidR="00AC4E07" w:rsidRPr="00C575F5" w:rsidRDefault="00AC4E07" w:rsidP="00A019B6">
      <w:pPr>
        <w:pStyle w:val="Titre1"/>
        <w:spacing w:after="120"/>
      </w:pPr>
      <w:r w:rsidRPr="00C575F5">
        <w:rPr>
          <w:b/>
        </w:rPr>
        <w:tab/>
      </w:r>
      <w:r w:rsidRPr="00C575F5">
        <w:t xml:space="preserve">Tableau 2 </w:t>
      </w:r>
      <w:r w:rsidRPr="00C575F5">
        <w:br/>
      </w:r>
      <w:r w:rsidRPr="00C575F5">
        <w:rPr>
          <w:b/>
          <w:bCs/>
        </w:rPr>
        <w:t>Série d</w:t>
      </w:r>
      <w:r w:rsidR="00554990" w:rsidRPr="00C575F5">
        <w:rPr>
          <w:b/>
          <w:bCs/>
        </w:rPr>
        <w:t>’</w:t>
      </w:r>
      <w:r w:rsidRPr="00C575F5">
        <w:rPr>
          <w:b/>
          <w:bCs/>
        </w:rPr>
        <w:t>amendements et indice correspondant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13"/>
        <w:gridCol w:w="1080"/>
        <w:gridCol w:w="889"/>
        <w:gridCol w:w="888"/>
      </w:tblGrid>
      <w:tr w:rsidR="00AC4E07" w:rsidRPr="00C575F5" w14:paraId="28A78CEC" w14:textId="77777777" w:rsidTr="0095243A">
        <w:trPr>
          <w:tblHeader/>
        </w:trPr>
        <w:tc>
          <w:tcPr>
            <w:tcW w:w="4513" w:type="dxa"/>
            <w:tcBorders>
              <w:bottom w:val="single" w:sz="4" w:space="0" w:color="auto"/>
            </w:tcBorders>
            <w:shd w:val="clear" w:color="auto" w:fill="auto"/>
            <w:vAlign w:val="bottom"/>
          </w:tcPr>
          <w:p w14:paraId="54162F50" w14:textId="6CD8EDF5" w:rsidR="00AC4E07" w:rsidRPr="00C575F5" w:rsidRDefault="00AC4E07" w:rsidP="0095243A">
            <w:pPr>
              <w:spacing w:before="80" w:after="80" w:line="200" w:lineRule="exact"/>
              <w:ind w:left="57" w:right="57"/>
              <w:jc w:val="center"/>
              <w:rPr>
                <w:i/>
                <w:sz w:val="16"/>
                <w:szCs w:val="16"/>
              </w:rPr>
            </w:pPr>
            <w:r w:rsidRPr="00C575F5">
              <w:rPr>
                <w:i/>
                <w:sz w:val="16"/>
                <w:szCs w:val="16"/>
              </w:rPr>
              <w:t>Série d</w:t>
            </w:r>
            <w:r w:rsidR="00554990" w:rsidRPr="00C575F5">
              <w:rPr>
                <w:i/>
                <w:sz w:val="16"/>
                <w:szCs w:val="16"/>
              </w:rPr>
              <w:t>’</w:t>
            </w:r>
            <w:r w:rsidRPr="00C575F5">
              <w:rPr>
                <w:i/>
                <w:sz w:val="16"/>
                <w:szCs w:val="16"/>
              </w:rPr>
              <w:t>amendements au Règlement</w:t>
            </w:r>
          </w:p>
        </w:tc>
        <w:tc>
          <w:tcPr>
            <w:tcW w:w="1080" w:type="dxa"/>
            <w:tcBorders>
              <w:bottom w:val="single" w:sz="4" w:space="0" w:color="auto"/>
            </w:tcBorders>
            <w:shd w:val="clear" w:color="auto" w:fill="auto"/>
            <w:vAlign w:val="bottom"/>
          </w:tcPr>
          <w:p w14:paraId="7221F404"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00</w:t>
            </w:r>
          </w:p>
        </w:tc>
        <w:tc>
          <w:tcPr>
            <w:tcW w:w="889" w:type="dxa"/>
            <w:tcBorders>
              <w:bottom w:val="single" w:sz="4" w:space="0" w:color="auto"/>
            </w:tcBorders>
            <w:shd w:val="clear" w:color="auto" w:fill="auto"/>
            <w:vAlign w:val="bottom"/>
          </w:tcPr>
          <w:p w14:paraId="1B9B3A23" w14:textId="77777777" w:rsidR="00AC4E07" w:rsidRPr="00C575F5" w:rsidRDefault="00AC4E07" w:rsidP="0095243A">
            <w:pPr>
              <w:spacing w:before="80" w:after="80" w:line="200" w:lineRule="exact"/>
              <w:ind w:left="57" w:right="57"/>
              <w:jc w:val="center"/>
              <w:rPr>
                <w:i/>
                <w:sz w:val="16"/>
                <w:szCs w:val="16"/>
              </w:rPr>
            </w:pPr>
          </w:p>
        </w:tc>
        <w:tc>
          <w:tcPr>
            <w:tcW w:w="888" w:type="dxa"/>
            <w:tcBorders>
              <w:bottom w:val="single" w:sz="4" w:space="0" w:color="auto"/>
            </w:tcBorders>
            <w:shd w:val="clear" w:color="auto" w:fill="auto"/>
            <w:vAlign w:val="bottom"/>
          </w:tcPr>
          <w:p w14:paraId="2D120DC8" w14:textId="77777777" w:rsidR="00AC4E07" w:rsidRPr="00C575F5" w:rsidRDefault="00AC4E07" w:rsidP="0095243A">
            <w:pPr>
              <w:spacing w:before="80" w:after="80" w:line="200" w:lineRule="exact"/>
              <w:ind w:left="57" w:right="57"/>
              <w:jc w:val="center"/>
              <w:rPr>
                <w:i/>
                <w:sz w:val="16"/>
                <w:szCs w:val="16"/>
              </w:rPr>
            </w:pPr>
          </w:p>
        </w:tc>
      </w:tr>
      <w:tr w:rsidR="00AC4E07" w:rsidRPr="00C575F5" w14:paraId="32C520EF" w14:textId="77777777" w:rsidTr="0095243A">
        <w:tc>
          <w:tcPr>
            <w:tcW w:w="4513" w:type="dxa"/>
            <w:tcBorders>
              <w:top w:val="single" w:sz="4" w:space="0" w:color="auto"/>
              <w:bottom w:val="single" w:sz="12" w:space="0" w:color="auto"/>
            </w:tcBorders>
            <w:shd w:val="clear" w:color="auto" w:fill="auto"/>
          </w:tcPr>
          <w:p w14:paraId="3ED5F65A"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Dispositif</w:t>
            </w:r>
          </w:p>
        </w:tc>
        <w:tc>
          <w:tcPr>
            <w:tcW w:w="2857" w:type="dxa"/>
            <w:gridSpan w:val="3"/>
            <w:tcBorders>
              <w:top w:val="single" w:sz="4" w:space="0" w:color="auto"/>
              <w:bottom w:val="single" w:sz="12" w:space="0" w:color="auto"/>
            </w:tcBorders>
            <w:shd w:val="clear" w:color="auto" w:fill="auto"/>
          </w:tcPr>
          <w:p w14:paraId="3158B283"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Indice pour ce dispositif</w:t>
            </w:r>
          </w:p>
        </w:tc>
      </w:tr>
      <w:tr w:rsidR="00AC4E07" w:rsidRPr="00C575F5" w14:paraId="0C28B575" w14:textId="77777777" w:rsidTr="0095243A">
        <w:tc>
          <w:tcPr>
            <w:tcW w:w="4513" w:type="dxa"/>
            <w:tcBorders>
              <w:top w:val="single" w:sz="12" w:space="0" w:color="auto"/>
            </w:tcBorders>
            <w:shd w:val="clear" w:color="auto" w:fill="auto"/>
          </w:tcPr>
          <w:p w14:paraId="4F8D4664" w14:textId="77777777" w:rsidR="00AC4E07" w:rsidRPr="00C575F5" w:rsidRDefault="00AC4E07" w:rsidP="0095243A">
            <w:pPr>
              <w:spacing w:before="60" w:after="60" w:line="220" w:lineRule="atLeast"/>
              <w:ind w:left="57" w:right="57"/>
              <w:rPr>
                <w:rFonts w:eastAsia="MS Mincho"/>
                <w:sz w:val="18"/>
                <w:szCs w:val="18"/>
              </w:rPr>
            </w:pPr>
            <w:r w:rsidRPr="00C575F5">
              <w:rPr>
                <w:sz w:val="18"/>
                <w:szCs w:val="18"/>
              </w:rPr>
              <w:t>Catadioptre pour véhicules à moteur (indépendant)</w:t>
            </w:r>
          </w:p>
        </w:tc>
        <w:tc>
          <w:tcPr>
            <w:tcW w:w="1080" w:type="dxa"/>
            <w:tcBorders>
              <w:top w:val="single" w:sz="12" w:space="0" w:color="auto"/>
            </w:tcBorders>
            <w:shd w:val="clear" w:color="auto" w:fill="auto"/>
          </w:tcPr>
          <w:p w14:paraId="79D254CC" w14:textId="77777777" w:rsidR="00AC4E07" w:rsidRPr="00C575F5" w:rsidRDefault="00AC4E07" w:rsidP="0095243A">
            <w:pPr>
              <w:spacing w:before="60" w:after="60" w:line="220" w:lineRule="atLeast"/>
              <w:ind w:left="57" w:right="57"/>
              <w:jc w:val="center"/>
              <w:rPr>
                <w:iCs/>
                <w:sz w:val="18"/>
                <w:szCs w:val="18"/>
              </w:rPr>
            </w:pPr>
            <w:r w:rsidRPr="00C575F5">
              <w:rPr>
                <w:sz w:val="18"/>
                <w:szCs w:val="18"/>
              </w:rPr>
              <w:t>0</w:t>
            </w:r>
          </w:p>
        </w:tc>
        <w:tc>
          <w:tcPr>
            <w:tcW w:w="889" w:type="dxa"/>
            <w:tcBorders>
              <w:top w:val="single" w:sz="12" w:space="0" w:color="auto"/>
            </w:tcBorders>
            <w:shd w:val="clear" w:color="auto" w:fill="auto"/>
          </w:tcPr>
          <w:p w14:paraId="150C1A96" w14:textId="77777777" w:rsidR="00AC4E07" w:rsidRPr="00C575F5" w:rsidRDefault="00AC4E07" w:rsidP="0095243A">
            <w:pPr>
              <w:spacing w:before="60" w:after="60" w:line="220" w:lineRule="atLeast"/>
              <w:ind w:left="57" w:right="57"/>
              <w:rPr>
                <w:iCs/>
                <w:sz w:val="18"/>
                <w:szCs w:val="18"/>
              </w:rPr>
            </w:pPr>
          </w:p>
        </w:tc>
        <w:tc>
          <w:tcPr>
            <w:tcW w:w="888" w:type="dxa"/>
            <w:tcBorders>
              <w:top w:val="single" w:sz="12" w:space="0" w:color="auto"/>
            </w:tcBorders>
            <w:shd w:val="clear" w:color="auto" w:fill="auto"/>
          </w:tcPr>
          <w:p w14:paraId="0C64A55E" w14:textId="77777777" w:rsidR="00AC4E07" w:rsidRPr="00C575F5" w:rsidRDefault="00AC4E07" w:rsidP="0095243A">
            <w:pPr>
              <w:spacing w:before="60" w:after="60" w:line="220" w:lineRule="atLeast"/>
              <w:ind w:left="57" w:right="57"/>
              <w:rPr>
                <w:iCs/>
                <w:sz w:val="18"/>
                <w:szCs w:val="18"/>
              </w:rPr>
            </w:pPr>
          </w:p>
        </w:tc>
      </w:tr>
      <w:tr w:rsidR="00AC4E07" w:rsidRPr="00C575F5" w14:paraId="7D4E3295" w14:textId="77777777" w:rsidTr="0095243A">
        <w:tc>
          <w:tcPr>
            <w:tcW w:w="4513" w:type="dxa"/>
            <w:shd w:val="clear" w:color="auto" w:fill="auto"/>
          </w:tcPr>
          <w:p w14:paraId="10C606B9" w14:textId="4929E602" w:rsidR="00AC4E07" w:rsidRPr="00C575F5" w:rsidRDefault="00AC4E07" w:rsidP="0095243A">
            <w:pPr>
              <w:spacing w:before="60" w:after="60" w:line="220" w:lineRule="atLeast"/>
              <w:ind w:left="57" w:right="57"/>
              <w:rPr>
                <w:rFonts w:eastAsia="MS Mincho"/>
                <w:sz w:val="18"/>
                <w:szCs w:val="18"/>
              </w:rPr>
            </w:pPr>
            <w:r w:rsidRPr="00C575F5">
              <w:rPr>
                <w:sz w:val="18"/>
                <w:szCs w:val="18"/>
              </w:rPr>
              <w:t xml:space="preserve">Catadioptre arrière pour véhicules à moteur </w:t>
            </w:r>
            <w:r w:rsidRPr="00C575F5">
              <w:rPr>
                <w:sz w:val="18"/>
                <w:szCs w:val="18"/>
              </w:rPr>
              <w:br/>
              <w:t>(combiné avec d</w:t>
            </w:r>
            <w:r w:rsidR="00554990" w:rsidRPr="00C575F5">
              <w:rPr>
                <w:sz w:val="18"/>
                <w:szCs w:val="18"/>
              </w:rPr>
              <w:t>’</w:t>
            </w:r>
            <w:r w:rsidRPr="00C575F5">
              <w:rPr>
                <w:sz w:val="18"/>
                <w:szCs w:val="18"/>
              </w:rPr>
              <w:t>autres feux de signalisation qui ne sont pas étanches)</w:t>
            </w:r>
          </w:p>
        </w:tc>
        <w:tc>
          <w:tcPr>
            <w:tcW w:w="1080" w:type="dxa"/>
            <w:shd w:val="clear" w:color="auto" w:fill="auto"/>
          </w:tcPr>
          <w:p w14:paraId="17FCAA0C" w14:textId="77777777" w:rsidR="00AC4E07" w:rsidRPr="00C575F5" w:rsidRDefault="00AC4E07" w:rsidP="0095243A">
            <w:pPr>
              <w:spacing w:before="60" w:after="60" w:line="220" w:lineRule="atLeast"/>
              <w:ind w:left="57" w:right="57"/>
              <w:jc w:val="center"/>
              <w:rPr>
                <w:iCs/>
                <w:sz w:val="18"/>
                <w:szCs w:val="18"/>
              </w:rPr>
            </w:pPr>
            <w:r w:rsidRPr="00C575F5">
              <w:rPr>
                <w:sz w:val="18"/>
                <w:szCs w:val="18"/>
              </w:rPr>
              <w:t>0</w:t>
            </w:r>
          </w:p>
        </w:tc>
        <w:tc>
          <w:tcPr>
            <w:tcW w:w="889" w:type="dxa"/>
            <w:shd w:val="clear" w:color="auto" w:fill="auto"/>
          </w:tcPr>
          <w:p w14:paraId="531442BC" w14:textId="77777777" w:rsidR="00AC4E07" w:rsidRPr="00C575F5" w:rsidRDefault="00AC4E07" w:rsidP="0095243A">
            <w:pPr>
              <w:spacing w:before="60" w:after="60" w:line="220" w:lineRule="atLeast"/>
              <w:ind w:left="57" w:right="57"/>
              <w:rPr>
                <w:iCs/>
                <w:sz w:val="18"/>
                <w:szCs w:val="18"/>
              </w:rPr>
            </w:pPr>
          </w:p>
        </w:tc>
        <w:tc>
          <w:tcPr>
            <w:tcW w:w="888" w:type="dxa"/>
            <w:shd w:val="clear" w:color="auto" w:fill="auto"/>
          </w:tcPr>
          <w:p w14:paraId="4B50FEDD" w14:textId="77777777" w:rsidR="00AC4E07" w:rsidRPr="00C575F5" w:rsidRDefault="00AC4E07" w:rsidP="0095243A">
            <w:pPr>
              <w:spacing w:before="60" w:after="60" w:line="220" w:lineRule="atLeast"/>
              <w:ind w:left="57" w:right="57"/>
              <w:rPr>
                <w:iCs/>
                <w:sz w:val="18"/>
                <w:szCs w:val="18"/>
              </w:rPr>
            </w:pPr>
          </w:p>
        </w:tc>
      </w:tr>
      <w:tr w:rsidR="00AC4E07" w:rsidRPr="00C575F5" w14:paraId="20A6B90A" w14:textId="77777777" w:rsidTr="0095243A">
        <w:tc>
          <w:tcPr>
            <w:tcW w:w="4513" w:type="dxa"/>
            <w:shd w:val="clear" w:color="auto" w:fill="auto"/>
          </w:tcPr>
          <w:p w14:paraId="3BF77737" w14:textId="77777777" w:rsidR="00AC4E07" w:rsidRPr="00C575F5" w:rsidRDefault="00AC4E07" w:rsidP="0095243A">
            <w:pPr>
              <w:spacing w:before="60" w:after="60" w:line="220" w:lineRule="atLeast"/>
              <w:ind w:left="57" w:right="57"/>
              <w:rPr>
                <w:rFonts w:eastAsia="MS Mincho"/>
                <w:sz w:val="18"/>
                <w:szCs w:val="18"/>
              </w:rPr>
            </w:pPr>
            <w:r w:rsidRPr="00C575F5">
              <w:rPr>
                <w:sz w:val="18"/>
                <w:szCs w:val="18"/>
              </w:rPr>
              <w:t>Catadioptre pour remorques (indépendant)</w:t>
            </w:r>
          </w:p>
        </w:tc>
        <w:tc>
          <w:tcPr>
            <w:tcW w:w="1080" w:type="dxa"/>
            <w:shd w:val="clear" w:color="auto" w:fill="auto"/>
          </w:tcPr>
          <w:p w14:paraId="1FA540D7" w14:textId="77777777" w:rsidR="00AC4E07" w:rsidRPr="00C575F5" w:rsidRDefault="00AC4E07" w:rsidP="0095243A">
            <w:pPr>
              <w:spacing w:before="60" w:after="60" w:line="220" w:lineRule="atLeast"/>
              <w:ind w:left="57" w:right="57"/>
              <w:jc w:val="center"/>
              <w:rPr>
                <w:iCs/>
                <w:sz w:val="18"/>
                <w:szCs w:val="18"/>
              </w:rPr>
            </w:pPr>
            <w:r w:rsidRPr="00C575F5">
              <w:rPr>
                <w:sz w:val="18"/>
                <w:szCs w:val="18"/>
              </w:rPr>
              <w:t>0</w:t>
            </w:r>
          </w:p>
        </w:tc>
        <w:tc>
          <w:tcPr>
            <w:tcW w:w="889" w:type="dxa"/>
            <w:shd w:val="clear" w:color="auto" w:fill="auto"/>
          </w:tcPr>
          <w:p w14:paraId="21B53300" w14:textId="77777777" w:rsidR="00AC4E07" w:rsidRPr="00C575F5" w:rsidRDefault="00AC4E07" w:rsidP="0095243A">
            <w:pPr>
              <w:spacing w:before="60" w:after="60" w:line="220" w:lineRule="atLeast"/>
              <w:ind w:left="57" w:right="57"/>
              <w:rPr>
                <w:iCs/>
                <w:sz w:val="18"/>
                <w:szCs w:val="18"/>
              </w:rPr>
            </w:pPr>
          </w:p>
        </w:tc>
        <w:tc>
          <w:tcPr>
            <w:tcW w:w="888" w:type="dxa"/>
            <w:shd w:val="clear" w:color="auto" w:fill="auto"/>
          </w:tcPr>
          <w:p w14:paraId="3F7257FF" w14:textId="77777777" w:rsidR="00AC4E07" w:rsidRPr="00C575F5" w:rsidRDefault="00AC4E07" w:rsidP="0095243A">
            <w:pPr>
              <w:spacing w:before="60" w:after="60" w:line="220" w:lineRule="atLeast"/>
              <w:ind w:left="57" w:right="57"/>
              <w:rPr>
                <w:iCs/>
                <w:sz w:val="18"/>
                <w:szCs w:val="18"/>
              </w:rPr>
            </w:pPr>
          </w:p>
        </w:tc>
      </w:tr>
      <w:tr w:rsidR="00AC4E07" w:rsidRPr="00C575F5" w14:paraId="34CF9B04" w14:textId="77777777" w:rsidTr="0095243A">
        <w:tc>
          <w:tcPr>
            <w:tcW w:w="4513" w:type="dxa"/>
            <w:shd w:val="clear" w:color="auto" w:fill="auto"/>
          </w:tcPr>
          <w:p w14:paraId="37158196" w14:textId="5FAAF48A" w:rsidR="00AC4E07" w:rsidRPr="00C575F5" w:rsidRDefault="00AC4E07" w:rsidP="0095243A">
            <w:pPr>
              <w:spacing w:before="60" w:after="60" w:line="220" w:lineRule="atLeast"/>
              <w:ind w:left="57" w:right="57"/>
              <w:rPr>
                <w:rFonts w:eastAsia="MS Mincho"/>
                <w:sz w:val="18"/>
                <w:szCs w:val="18"/>
              </w:rPr>
            </w:pPr>
            <w:r w:rsidRPr="00C575F5">
              <w:rPr>
                <w:sz w:val="18"/>
                <w:szCs w:val="18"/>
              </w:rPr>
              <w:t xml:space="preserve">Catadioptre arrière pour remorques </w:t>
            </w:r>
            <w:r w:rsidRPr="00C575F5">
              <w:rPr>
                <w:sz w:val="18"/>
                <w:szCs w:val="18"/>
              </w:rPr>
              <w:br/>
              <w:t>(combiné avec d</w:t>
            </w:r>
            <w:r w:rsidR="00554990" w:rsidRPr="00C575F5">
              <w:rPr>
                <w:sz w:val="18"/>
                <w:szCs w:val="18"/>
              </w:rPr>
              <w:t>’</w:t>
            </w:r>
            <w:r w:rsidRPr="00C575F5">
              <w:rPr>
                <w:sz w:val="18"/>
                <w:szCs w:val="18"/>
              </w:rPr>
              <w:t>autres feux de signalisation qui ne sont pas étanches)</w:t>
            </w:r>
          </w:p>
        </w:tc>
        <w:tc>
          <w:tcPr>
            <w:tcW w:w="1080" w:type="dxa"/>
            <w:shd w:val="clear" w:color="auto" w:fill="auto"/>
          </w:tcPr>
          <w:p w14:paraId="4F191FDF" w14:textId="77777777" w:rsidR="00AC4E07" w:rsidRPr="00C575F5" w:rsidRDefault="00AC4E07" w:rsidP="0095243A">
            <w:pPr>
              <w:spacing w:before="60" w:after="60" w:line="220" w:lineRule="atLeast"/>
              <w:ind w:left="57" w:right="57"/>
              <w:jc w:val="center"/>
              <w:rPr>
                <w:iCs/>
                <w:sz w:val="18"/>
                <w:szCs w:val="18"/>
              </w:rPr>
            </w:pPr>
            <w:r w:rsidRPr="00C575F5">
              <w:rPr>
                <w:sz w:val="18"/>
                <w:szCs w:val="18"/>
              </w:rPr>
              <w:t>0</w:t>
            </w:r>
          </w:p>
        </w:tc>
        <w:tc>
          <w:tcPr>
            <w:tcW w:w="889" w:type="dxa"/>
            <w:shd w:val="clear" w:color="auto" w:fill="auto"/>
          </w:tcPr>
          <w:p w14:paraId="11E899B0" w14:textId="77777777" w:rsidR="00AC4E07" w:rsidRPr="00C575F5" w:rsidRDefault="00AC4E07" w:rsidP="0095243A">
            <w:pPr>
              <w:spacing w:before="60" w:after="60" w:line="220" w:lineRule="atLeast"/>
              <w:ind w:left="57" w:right="57"/>
              <w:rPr>
                <w:iCs/>
                <w:sz w:val="18"/>
                <w:szCs w:val="18"/>
              </w:rPr>
            </w:pPr>
          </w:p>
        </w:tc>
        <w:tc>
          <w:tcPr>
            <w:tcW w:w="888" w:type="dxa"/>
            <w:shd w:val="clear" w:color="auto" w:fill="auto"/>
          </w:tcPr>
          <w:p w14:paraId="235CA917" w14:textId="77777777" w:rsidR="00AC4E07" w:rsidRPr="00C575F5" w:rsidRDefault="00AC4E07" w:rsidP="0095243A">
            <w:pPr>
              <w:spacing w:before="60" w:after="60" w:line="220" w:lineRule="atLeast"/>
              <w:ind w:left="57" w:right="57"/>
              <w:rPr>
                <w:iCs/>
                <w:sz w:val="18"/>
                <w:szCs w:val="18"/>
              </w:rPr>
            </w:pPr>
          </w:p>
        </w:tc>
      </w:tr>
      <w:tr w:rsidR="00AC4E07" w:rsidRPr="00C575F5" w14:paraId="33825BFD" w14:textId="77777777" w:rsidTr="0095243A">
        <w:tc>
          <w:tcPr>
            <w:tcW w:w="4513" w:type="dxa"/>
            <w:shd w:val="clear" w:color="auto" w:fill="auto"/>
          </w:tcPr>
          <w:p w14:paraId="1B7AC31E" w14:textId="77777777" w:rsidR="00AC4E07" w:rsidRPr="00C575F5" w:rsidRDefault="00AC4E07" w:rsidP="0095243A">
            <w:pPr>
              <w:spacing w:before="60" w:after="60" w:line="220" w:lineRule="atLeast"/>
              <w:ind w:left="57" w:right="57"/>
              <w:rPr>
                <w:rFonts w:eastAsia="MS Mincho"/>
                <w:sz w:val="18"/>
                <w:szCs w:val="18"/>
              </w:rPr>
            </w:pPr>
            <w:r w:rsidRPr="00C575F5">
              <w:rPr>
                <w:sz w:val="18"/>
                <w:szCs w:val="18"/>
              </w:rPr>
              <w:t xml:space="preserve">Catadioptre arrière grand angle </w:t>
            </w:r>
          </w:p>
        </w:tc>
        <w:tc>
          <w:tcPr>
            <w:tcW w:w="1080" w:type="dxa"/>
            <w:shd w:val="clear" w:color="auto" w:fill="auto"/>
          </w:tcPr>
          <w:p w14:paraId="4F9C277F" w14:textId="77777777" w:rsidR="00AC4E07" w:rsidRPr="00C575F5" w:rsidRDefault="00AC4E07" w:rsidP="0095243A">
            <w:pPr>
              <w:spacing w:before="60" w:after="60" w:line="220" w:lineRule="atLeast"/>
              <w:ind w:left="57" w:right="57"/>
              <w:jc w:val="center"/>
              <w:rPr>
                <w:iCs/>
                <w:sz w:val="18"/>
                <w:szCs w:val="18"/>
              </w:rPr>
            </w:pPr>
            <w:r w:rsidRPr="00C575F5">
              <w:rPr>
                <w:sz w:val="18"/>
                <w:szCs w:val="18"/>
              </w:rPr>
              <w:t>0</w:t>
            </w:r>
          </w:p>
        </w:tc>
        <w:tc>
          <w:tcPr>
            <w:tcW w:w="889" w:type="dxa"/>
            <w:shd w:val="clear" w:color="auto" w:fill="auto"/>
          </w:tcPr>
          <w:p w14:paraId="34A4058F" w14:textId="77777777" w:rsidR="00AC4E07" w:rsidRPr="00C575F5" w:rsidRDefault="00AC4E07" w:rsidP="0095243A">
            <w:pPr>
              <w:spacing w:before="60" w:after="60" w:line="220" w:lineRule="atLeast"/>
              <w:ind w:left="57" w:right="57"/>
              <w:rPr>
                <w:iCs/>
                <w:sz w:val="18"/>
                <w:szCs w:val="18"/>
              </w:rPr>
            </w:pPr>
          </w:p>
        </w:tc>
        <w:tc>
          <w:tcPr>
            <w:tcW w:w="888" w:type="dxa"/>
            <w:shd w:val="clear" w:color="auto" w:fill="auto"/>
          </w:tcPr>
          <w:p w14:paraId="1376114C" w14:textId="77777777" w:rsidR="00AC4E07" w:rsidRPr="00C575F5" w:rsidRDefault="00AC4E07" w:rsidP="0095243A">
            <w:pPr>
              <w:spacing w:before="60" w:after="60" w:line="220" w:lineRule="atLeast"/>
              <w:ind w:left="57" w:right="57"/>
              <w:rPr>
                <w:iCs/>
                <w:sz w:val="18"/>
                <w:szCs w:val="18"/>
              </w:rPr>
            </w:pPr>
          </w:p>
        </w:tc>
      </w:tr>
      <w:tr w:rsidR="00AC4E07" w:rsidRPr="00C575F5" w14:paraId="4B568487" w14:textId="77777777" w:rsidTr="0095243A">
        <w:tc>
          <w:tcPr>
            <w:tcW w:w="4513" w:type="dxa"/>
            <w:shd w:val="clear" w:color="auto" w:fill="auto"/>
          </w:tcPr>
          <w:p w14:paraId="2B0FC869" w14:textId="77777777" w:rsidR="00AC4E07" w:rsidRPr="00C575F5" w:rsidRDefault="00AC4E07" w:rsidP="0095243A">
            <w:pPr>
              <w:spacing w:before="60" w:after="60" w:line="220" w:lineRule="atLeast"/>
              <w:ind w:left="57" w:right="57"/>
              <w:rPr>
                <w:rFonts w:eastAsia="MS Mincho"/>
                <w:sz w:val="18"/>
                <w:szCs w:val="18"/>
              </w:rPr>
            </w:pPr>
            <w:r w:rsidRPr="00C575F5">
              <w:rPr>
                <w:sz w:val="18"/>
                <w:szCs w:val="18"/>
              </w:rPr>
              <w:t>Marquage à grande visibilité (matériau de marquage périphérique/en bande)</w:t>
            </w:r>
          </w:p>
        </w:tc>
        <w:tc>
          <w:tcPr>
            <w:tcW w:w="1080" w:type="dxa"/>
            <w:shd w:val="clear" w:color="auto" w:fill="auto"/>
          </w:tcPr>
          <w:p w14:paraId="17883346" w14:textId="77777777" w:rsidR="00AC4E07" w:rsidRPr="00C575F5" w:rsidRDefault="00AC4E07" w:rsidP="0095243A">
            <w:pPr>
              <w:spacing w:before="60" w:after="60" w:line="220" w:lineRule="atLeast"/>
              <w:ind w:left="57" w:right="57"/>
              <w:jc w:val="center"/>
              <w:rPr>
                <w:iCs/>
                <w:sz w:val="18"/>
                <w:szCs w:val="18"/>
              </w:rPr>
            </w:pPr>
            <w:r w:rsidRPr="00C575F5">
              <w:rPr>
                <w:sz w:val="18"/>
                <w:szCs w:val="18"/>
              </w:rPr>
              <w:t>0</w:t>
            </w:r>
          </w:p>
        </w:tc>
        <w:tc>
          <w:tcPr>
            <w:tcW w:w="889" w:type="dxa"/>
            <w:shd w:val="clear" w:color="auto" w:fill="auto"/>
          </w:tcPr>
          <w:p w14:paraId="5F23B0B6" w14:textId="77777777" w:rsidR="00AC4E07" w:rsidRPr="00C575F5" w:rsidRDefault="00AC4E07" w:rsidP="0095243A">
            <w:pPr>
              <w:spacing w:before="60" w:after="60" w:line="220" w:lineRule="atLeast"/>
              <w:ind w:left="57" w:right="57"/>
              <w:rPr>
                <w:iCs/>
                <w:sz w:val="18"/>
                <w:szCs w:val="18"/>
              </w:rPr>
            </w:pPr>
          </w:p>
        </w:tc>
        <w:tc>
          <w:tcPr>
            <w:tcW w:w="888" w:type="dxa"/>
            <w:shd w:val="clear" w:color="auto" w:fill="auto"/>
          </w:tcPr>
          <w:p w14:paraId="773F1D5E" w14:textId="77777777" w:rsidR="00AC4E07" w:rsidRPr="00C575F5" w:rsidRDefault="00AC4E07" w:rsidP="0095243A">
            <w:pPr>
              <w:spacing w:before="60" w:after="60" w:line="220" w:lineRule="atLeast"/>
              <w:ind w:left="57" w:right="57"/>
              <w:rPr>
                <w:iCs/>
                <w:sz w:val="18"/>
                <w:szCs w:val="18"/>
              </w:rPr>
            </w:pPr>
          </w:p>
        </w:tc>
      </w:tr>
      <w:tr w:rsidR="00AC4E07" w:rsidRPr="00C575F5" w14:paraId="2A5EDA31" w14:textId="77777777" w:rsidTr="0095243A">
        <w:tc>
          <w:tcPr>
            <w:tcW w:w="4513" w:type="dxa"/>
            <w:shd w:val="clear" w:color="auto" w:fill="auto"/>
          </w:tcPr>
          <w:p w14:paraId="5126FFBD" w14:textId="3375F6FE" w:rsidR="00AC4E07" w:rsidRPr="00C575F5" w:rsidRDefault="00AC4E07" w:rsidP="0095243A">
            <w:pPr>
              <w:spacing w:before="60" w:after="60" w:line="220" w:lineRule="atLeast"/>
              <w:ind w:left="57" w:right="57"/>
              <w:rPr>
                <w:rFonts w:eastAsia="MS Mincho"/>
                <w:sz w:val="18"/>
                <w:szCs w:val="18"/>
              </w:rPr>
            </w:pPr>
            <w:r w:rsidRPr="00C575F5">
              <w:rPr>
                <w:sz w:val="18"/>
                <w:szCs w:val="18"/>
              </w:rPr>
              <w:t>Marquage à grande visibilité (matériau pour marquages/</w:t>
            </w:r>
            <w:r w:rsidR="00E46C76" w:rsidRPr="00C575F5">
              <w:rPr>
                <w:sz w:val="18"/>
                <w:szCs w:val="18"/>
              </w:rPr>
              <w:t xml:space="preserve"> </w:t>
            </w:r>
            <w:r w:rsidRPr="00C575F5">
              <w:rPr>
                <w:sz w:val="18"/>
                <w:szCs w:val="18"/>
              </w:rPr>
              <w:t>graphiques distinctifs conçus pour une surface limitée)</w:t>
            </w:r>
          </w:p>
        </w:tc>
        <w:tc>
          <w:tcPr>
            <w:tcW w:w="1080" w:type="dxa"/>
            <w:shd w:val="clear" w:color="auto" w:fill="auto"/>
          </w:tcPr>
          <w:p w14:paraId="602DE78D" w14:textId="77777777" w:rsidR="00AC4E07" w:rsidRPr="00C575F5" w:rsidRDefault="00AC4E07" w:rsidP="0095243A">
            <w:pPr>
              <w:spacing w:before="60" w:after="60" w:line="220" w:lineRule="atLeast"/>
              <w:ind w:left="57" w:right="57"/>
              <w:jc w:val="center"/>
              <w:rPr>
                <w:iCs/>
                <w:sz w:val="18"/>
                <w:szCs w:val="18"/>
              </w:rPr>
            </w:pPr>
            <w:r w:rsidRPr="00C575F5">
              <w:rPr>
                <w:sz w:val="18"/>
                <w:szCs w:val="18"/>
              </w:rPr>
              <w:t>0</w:t>
            </w:r>
          </w:p>
        </w:tc>
        <w:tc>
          <w:tcPr>
            <w:tcW w:w="889" w:type="dxa"/>
            <w:shd w:val="clear" w:color="auto" w:fill="auto"/>
          </w:tcPr>
          <w:p w14:paraId="5C18E9A8" w14:textId="77777777" w:rsidR="00AC4E07" w:rsidRPr="00C575F5" w:rsidRDefault="00AC4E07" w:rsidP="0095243A">
            <w:pPr>
              <w:spacing w:before="60" w:after="60" w:line="220" w:lineRule="atLeast"/>
              <w:ind w:left="57" w:right="57"/>
              <w:rPr>
                <w:iCs/>
                <w:sz w:val="18"/>
                <w:szCs w:val="18"/>
              </w:rPr>
            </w:pPr>
          </w:p>
        </w:tc>
        <w:tc>
          <w:tcPr>
            <w:tcW w:w="888" w:type="dxa"/>
            <w:shd w:val="clear" w:color="auto" w:fill="auto"/>
          </w:tcPr>
          <w:p w14:paraId="42C8BF47" w14:textId="77777777" w:rsidR="00AC4E07" w:rsidRPr="00C575F5" w:rsidRDefault="00AC4E07" w:rsidP="0095243A">
            <w:pPr>
              <w:spacing w:before="60" w:after="60" w:line="220" w:lineRule="atLeast"/>
              <w:ind w:left="57" w:right="57"/>
              <w:rPr>
                <w:iCs/>
                <w:sz w:val="18"/>
                <w:szCs w:val="18"/>
              </w:rPr>
            </w:pPr>
          </w:p>
        </w:tc>
      </w:tr>
      <w:tr w:rsidR="00AC4E07" w:rsidRPr="00C575F5" w14:paraId="41EA691A" w14:textId="77777777" w:rsidTr="0095243A">
        <w:tc>
          <w:tcPr>
            <w:tcW w:w="4513" w:type="dxa"/>
            <w:shd w:val="clear" w:color="auto" w:fill="auto"/>
          </w:tcPr>
          <w:p w14:paraId="13E543A6" w14:textId="10EA9058" w:rsidR="00AC4E07" w:rsidRPr="00C575F5" w:rsidRDefault="00AC4E07" w:rsidP="0095243A">
            <w:pPr>
              <w:spacing w:before="60" w:after="60" w:line="220" w:lineRule="atLeast"/>
              <w:ind w:left="57" w:right="57"/>
              <w:rPr>
                <w:rFonts w:eastAsia="MS Mincho"/>
                <w:sz w:val="18"/>
                <w:szCs w:val="18"/>
              </w:rPr>
            </w:pPr>
            <w:r w:rsidRPr="00C575F5">
              <w:rPr>
                <w:sz w:val="18"/>
                <w:szCs w:val="18"/>
              </w:rPr>
              <w:t>Marquage à grande visibilité (matériau pour marquages/</w:t>
            </w:r>
            <w:r w:rsidR="00E46C76" w:rsidRPr="00C575F5">
              <w:rPr>
                <w:sz w:val="18"/>
                <w:szCs w:val="18"/>
              </w:rPr>
              <w:t xml:space="preserve"> </w:t>
            </w:r>
            <w:r w:rsidRPr="00C575F5">
              <w:rPr>
                <w:sz w:val="18"/>
                <w:szCs w:val="18"/>
              </w:rPr>
              <w:t>graphiques distinctifs conçus pour une surface étendue)</w:t>
            </w:r>
          </w:p>
        </w:tc>
        <w:tc>
          <w:tcPr>
            <w:tcW w:w="1080" w:type="dxa"/>
            <w:shd w:val="clear" w:color="auto" w:fill="auto"/>
          </w:tcPr>
          <w:p w14:paraId="5D60F378" w14:textId="77777777" w:rsidR="00AC4E07" w:rsidRPr="00C575F5" w:rsidRDefault="00AC4E07" w:rsidP="0095243A">
            <w:pPr>
              <w:spacing w:before="60" w:after="60" w:line="220" w:lineRule="atLeast"/>
              <w:ind w:left="57" w:right="57"/>
              <w:jc w:val="center"/>
              <w:rPr>
                <w:iCs/>
                <w:sz w:val="18"/>
                <w:szCs w:val="18"/>
              </w:rPr>
            </w:pPr>
            <w:r w:rsidRPr="00C575F5">
              <w:rPr>
                <w:sz w:val="18"/>
                <w:szCs w:val="18"/>
              </w:rPr>
              <w:t>0</w:t>
            </w:r>
          </w:p>
        </w:tc>
        <w:tc>
          <w:tcPr>
            <w:tcW w:w="889" w:type="dxa"/>
            <w:shd w:val="clear" w:color="auto" w:fill="auto"/>
          </w:tcPr>
          <w:p w14:paraId="6B693D53" w14:textId="77777777" w:rsidR="00AC4E07" w:rsidRPr="00C575F5" w:rsidRDefault="00AC4E07" w:rsidP="0095243A">
            <w:pPr>
              <w:spacing w:before="60" w:after="60" w:line="220" w:lineRule="atLeast"/>
              <w:ind w:left="57" w:right="57"/>
              <w:rPr>
                <w:iCs/>
                <w:sz w:val="18"/>
                <w:szCs w:val="18"/>
              </w:rPr>
            </w:pPr>
          </w:p>
        </w:tc>
        <w:tc>
          <w:tcPr>
            <w:tcW w:w="888" w:type="dxa"/>
            <w:shd w:val="clear" w:color="auto" w:fill="auto"/>
          </w:tcPr>
          <w:p w14:paraId="3F628739" w14:textId="77777777" w:rsidR="00AC4E07" w:rsidRPr="00C575F5" w:rsidRDefault="00AC4E07" w:rsidP="0095243A">
            <w:pPr>
              <w:spacing w:before="60" w:after="60" w:line="220" w:lineRule="atLeast"/>
              <w:ind w:left="57" w:right="57"/>
              <w:rPr>
                <w:iCs/>
                <w:sz w:val="18"/>
                <w:szCs w:val="18"/>
              </w:rPr>
            </w:pPr>
          </w:p>
        </w:tc>
      </w:tr>
      <w:tr w:rsidR="00AC4E07" w:rsidRPr="00C575F5" w14:paraId="181D8FAA" w14:textId="77777777" w:rsidTr="0095243A">
        <w:tc>
          <w:tcPr>
            <w:tcW w:w="4513" w:type="dxa"/>
            <w:shd w:val="clear" w:color="auto" w:fill="auto"/>
          </w:tcPr>
          <w:p w14:paraId="58CEEAA7" w14:textId="11B0341F" w:rsidR="00AC4E07" w:rsidRPr="00C575F5" w:rsidRDefault="00AC4E07" w:rsidP="0095243A">
            <w:pPr>
              <w:spacing w:before="60" w:after="60" w:line="220" w:lineRule="atLeast"/>
              <w:ind w:left="57" w:right="57"/>
              <w:rPr>
                <w:rFonts w:eastAsia="MS Mincho"/>
                <w:sz w:val="18"/>
                <w:szCs w:val="18"/>
              </w:rPr>
            </w:pPr>
            <w:r w:rsidRPr="00C575F5">
              <w:rPr>
                <w:sz w:val="18"/>
                <w:szCs w:val="18"/>
              </w:rPr>
              <w:t>Marquage à grande visibilité (matériaux pour marquages ou graphiques distinctifs servant de base ou de fond à un procédé d</w:t>
            </w:r>
            <w:r w:rsidR="00554990" w:rsidRPr="00C575F5">
              <w:rPr>
                <w:sz w:val="18"/>
                <w:szCs w:val="18"/>
              </w:rPr>
              <w:t>’</w:t>
            </w:r>
            <w:r w:rsidRPr="00C575F5">
              <w:rPr>
                <w:sz w:val="18"/>
                <w:szCs w:val="18"/>
              </w:rPr>
              <w:t>impression de logos et de marques polychromes de la classe « E » utilisés qui satisfont aux prescriptions relatives aux matériaux de la classe « D »)</w:t>
            </w:r>
          </w:p>
        </w:tc>
        <w:tc>
          <w:tcPr>
            <w:tcW w:w="1080" w:type="dxa"/>
            <w:shd w:val="clear" w:color="auto" w:fill="auto"/>
          </w:tcPr>
          <w:p w14:paraId="150CEB34" w14:textId="77777777" w:rsidR="00AC4E07" w:rsidRPr="00C575F5" w:rsidRDefault="00AC4E07" w:rsidP="0095243A">
            <w:pPr>
              <w:spacing w:before="60" w:after="60" w:line="220" w:lineRule="atLeast"/>
              <w:ind w:left="57" w:right="57"/>
              <w:jc w:val="center"/>
              <w:rPr>
                <w:iCs/>
                <w:sz w:val="18"/>
                <w:szCs w:val="18"/>
              </w:rPr>
            </w:pPr>
            <w:r w:rsidRPr="00C575F5">
              <w:rPr>
                <w:sz w:val="18"/>
                <w:szCs w:val="18"/>
              </w:rPr>
              <w:t>0</w:t>
            </w:r>
          </w:p>
        </w:tc>
        <w:tc>
          <w:tcPr>
            <w:tcW w:w="889" w:type="dxa"/>
            <w:shd w:val="clear" w:color="auto" w:fill="auto"/>
          </w:tcPr>
          <w:p w14:paraId="2BA7D7E6" w14:textId="77777777" w:rsidR="00AC4E07" w:rsidRPr="00C575F5" w:rsidRDefault="00AC4E07" w:rsidP="0095243A">
            <w:pPr>
              <w:spacing w:before="60" w:after="60" w:line="220" w:lineRule="atLeast"/>
              <w:ind w:left="57" w:right="57"/>
              <w:rPr>
                <w:iCs/>
                <w:sz w:val="18"/>
                <w:szCs w:val="18"/>
              </w:rPr>
            </w:pPr>
          </w:p>
        </w:tc>
        <w:tc>
          <w:tcPr>
            <w:tcW w:w="888" w:type="dxa"/>
            <w:shd w:val="clear" w:color="auto" w:fill="auto"/>
          </w:tcPr>
          <w:p w14:paraId="61125A42" w14:textId="77777777" w:rsidR="00AC4E07" w:rsidRPr="00C575F5" w:rsidRDefault="00AC4E07" w:rsidP="0095243A">
            <w:pPr>
              <w:spacing w:before="60" w:after="60" w:line="220" w:lineRule="atLeast"/>
              <w:ind w:left="57" w:right="57"/>
              <w:rPr>
                <w:iCs/>
                <w:sz w:val="18"/>
                <w:szCs w:val="18"/>
              </w:rPr>
            </w:pPr>
          </w:p>
        </w:tc>
      </w:tr>
      <w:tr w:rsidR="00AC4E07" w:rsidRPr="00C575F5" w14:paraId="118D08BC" w14:textId="77777777" w:rsidTr="0095243A">
        <w:tc>
          <w:tcPr>
            <w:tcW w:w="4513" w:type="dxa"/>
            <w:shd w:val="clear" w:color="auto" w:fill="auto"/>
          </w:tcPr>
          <w:p w14:paraId="411D1FA2" w14:textId="77777777" w:rsidR="00AC4E07" w:rsidRPr="00C575F5" w:rsidRDefault="00AC4E07" w:rsidP="0095243A">
            <w:pPr>
              <w:spacing w:before="60" w:after="60" w:line="220" w:lineRule="atLeast"/>
              <w:ind w:left="57" w:right="57"/>
              <w:rPr>
                <w:rFonts w:eastAsia="MS Mincho"/>
                <w:sz w:val="18"/>
                <w:szCs w:val="18"/>
              </w:rPr>
            </w:pPr>
            <w:r w:rsidRPr="00C575F5">
              <w:rPr>
                <w:sz w:val="18"/>
                <w:szCs w:val="18"/>
              </w:rPr>
              <w:t>Matériau rétroréfléchissant pour le marquage des extrémités de la classe « F »</w:t>
            </w:r>
          </w:p>
        </w:tc>
        <w:tc>
          <w:tcPr>
            <w:tcW w:w="1080" w:type="dxa"/>
            <w:shd w:val="clear" w:color="auto" w:fill="auto"/>
          </w:tcPr>
          <w:p w14:paraId="15537082" w14:textId="77777777" w:rsidR="00AC4E07" w:rsidRPr="00C575F5" w:rsidRDefault="00AC4E07" w:rsidP="0095243A">
            <w:pPr>
              <w:spacing w:before="60" w:after="60" w:line="220" w:lineRule="atLeast"/>
              <w:ind w:left="57" w:right="57"/>
              <w:jc w:val="center"/>
              <w:rPr>
                <w:iCs/>
                <w:sz w:val="18"/>
                <w:szCs w:val="18"/>
              </w:rPr>
            </w:pPr>
            <w:r w:rsidRPr="00C575F5">
              <w:rPr>
                <w:sz w:val="18"/>
                <w:szCs w:val="18"/>
              </w:rPr>
              <w:t>0</w:t>
            </w:r>
          </w:p>
        </w:tc>
        <w:tc>
          <w:tcPr>
            <w:tcW w:w="889" w:type="dxa"/>
            <w:shd w:val="clear" w:color="auto" w:fill="auto"/>
          </w:tcPr>
          <w:p w14:paraId="3D0FD8DC" w14:textId="77777777" w:rsidR="00AC4E07" w:rsidRPr="00C575F5" w:rsidRDefault="00AC4E07" w:rsidP="0095243A">
            <w:pPr>
              <w:spacing w:before="60" w:after="60" w:line="220" w:lineRule="atLeast"/>
              <w:ind w:left="57" w:right="57"/>
              <w:rPr>
                <w:iCs/>
                <w:sz w:val="18"/>
                <w:szCs w:val="18"/>
              </w:rPr>
            </w:pPr>
          </w:p>
        </w:tc>
        <w:tc>
          <w:tcPr>
            <w:tcW w:w="888" w:type="dxa"/>
            <w:shd w:val="clear" w:color="auto" w:fill="auto"/>
          </w:tcPr>
          <w:p w14:paraId="23FF3B27" w14:textId="77777777" w:rsidR="00AC4E07" w:rsidRPr="00C575F5" w:rsidRDefault="00AC4E07" w:rsidP="0095243A">
            <w:pPr>
              <w:spacing w:before="60" w:after="60" w:line="220" w:lineRule="atLeast"/>
              <w:ind w:left="57" w:right="57"/>
              <w:rPr>
                <w:iCs/>
                <w:sz w:val="18"/>
                <w:szCs w:val="18"/>
              </w:rPr>
            </w:pPr>
          </w:p>
        </w:tc>
      </w:tr>
      <w:tr w:rsidR="00AC4E07" w:rsidRPr="00C575F5" w14:paraId="11304E2C" w14:textId="77777777" w:rsidTr="0095243A">
        <w:tc>
          <w:tcPr>
            <w:tcW w:w="4513" w:type="dxa"/>
            <w:shd w:val="clear" w:color="auto" w:fill="auto"/>
          </w:tcPr>
          <w:p w14:paraId="6A94C54C" w14:textId="77777777" w:rsidR="00AC4E07" w:rsidRPr="00C575F5" w:rsidRDefault="00AC4E07" w:rsidP="0095243A">
            <w:pPr>
              <w:spacing w:before="60" w:after="60" w:line="220" w:lineRule="atLeast"/>
              <w:ind w:left="57" w:right="57"/>
              <w:rPr>
                <w:rFonts w:eastAsia="MS Mincho"/>
                <w:sz w:val="18"/>
                <w:szCs w:val="18"/>
              </w:rPr>
            </w:pPr>
            <w:r w:rsidRPr="00C575F5">
              <w:rPr>
                <w:sz w:val="18"/>
                <w:szCs w:val="18"/>
              </w:rPr>
              <w:t xml:space="preserve">Marquage rétroréfléchissant pour véhicules lourds ou longs (matériaux rétroréfléchissants ou fluorescents) </w:t>
            </w:r>
            <w:r w:rsidRPr="00C575F5">
              <w:rPr>
                <w:sz w:val="18"/>
                <w:szCs w:val="18"/>
              </w:rPr>
              <w:br/>
              <w:t>Plaque de signalisation des classes 1 ou 2</w:t>
            </w:r>
          </w:p>
        </w:tc>
        <w:tc>
          <w:tcPr>
            <w:tcW w:w="1080" w:type="dxa"/>
            <w:shd w:val="clear" w:color="auto" w:fill="auto"/>
          </w:tcPr>
          <w:p w14:paraId="6861ECDE" w14:textId="77777777" w:rsidR="00AC4E07" w:rsidRPr="00C575F5" w:rsidRDefault="00AC4E07" w:rsidP="0095243A">
            <w:pPr>
              <w:spacing w:before="60" w:after="60" w:line="220" w:lineRule="atLeast"/>
              <w:ind w:left="57" w:right="57"/>
              <w:jc w:val="center"/>
              <w:rPr>
                <w:iCs/>
                <w:sz w:val="18"/>
                <w:szCs w:val="18"/>
              </w:rPr>
            </w:pPr>
            <w:r w:rsidRPr="00C575F5">
              <w:rPr>
                <w:sz w:val="18"/>
                <w:szCs w:val="18"/>
              </w:rPr>
              <w:t>0</w:t>
            </w:r>
          </w:p>
        </w:tc>
        <w:tc>
          <w:tcPr>
            <w:tcW w:w="889" w:type="dxa"/>
            <w:shd w:val="clear" w:color="auto" w:fill="auto"/>
          </w:tcPr>
          <w:p w14:paraId="0FC8EEF2" w14:textId="77777777" w:rsidR="00AC4E07" w:rsidRPr="00C575F5" w:rsidRDefault="00AC4E07" w:rsidP="0095243A">
            <w:pPr>
              <w:spacing w:before="60" w:after="60" w:line="220" w:lineRule="atLeast"/>
              <w:ind w:left="57" w:right="57"/>
              <w:rPr>
                <w:iCs/>
                <w:sz w:val="18"/>
                <w:szCs w:val="18"/>
              </w:rPr>
            </w:pPr>
          </w:p>
        </w:tc>
        <w:tc>
          <w:tcPr>
            <w:tcW w:w="888" w:type="dxa"/>
            <w:shd w:val="clear" w:color="auto" w:fill="auto"/>
          </w:tcPr>
          <w:p w14:paraId="2A837BC7" w14:textId="77777777" w:rsidR="00AC4E07" w:rsidRPr="00C575F5" w:rsidRDefault="00AC4E07" w:rsidP="0095243A">
            <w:pPr>
              <w:spacing w:before="60" w:after="60" w:line="220" w:lineRule="atLeast"/>
              <w:ind w:left="57" w:right="57"/>
              <w:rPr>
                <w:iCs/>
                <w:sz w:val="18"/>
                <w:szCs w:val="18"/>
              </w:rPr>
            </w:pPr>
          </w:p>
        </w:tc>
      </w:tr>
      <w:tr w:rsidR="00AC4E07" w:rsidRPr="00C575F5" w14:paraId="700E14D0" w14:textId="77777777" w:rsidTr="0095243A">
        <w:tc>
          <w:tcPr>
            <w:tcW w:w="4513" w:type="dxa"/>
            <w:shd w:val="clear" w:color="auto" w:fill="auto"/>
          </w:tcPr>
          <w:p w14:paraId="0533AF67" w14:textId="77777777" w:rsidR="00AC4E07" w:rsidRPr="00C575F5" w:rsidRDefault="00AC4E07" w:rsidP="0095243A">
            <w:pPr>
              <w:keepNext/>
              <w:keepLines/>
              <w:spacing w:before="60" w:after="60" w:line="220" w:lineRule="atLeast"/>
              <w:ind w:left="57" w:right="57"/>
              <w:rPr>
                <w:rFonts w:eastAsia="MS Mincho"/>
                <w:sz w:val="18"/>
                <w:szCs w:val="18"/>
              </w:rPr>
            </w:pPr>
            <w:r w:rsidRPr="00C575F5">
              <w:rPr>
                <w:sz w:val="18"/>
                <w:szCs w:val="18"/>
              </w:rPr>
              <w:t xml:space="preserve">Marquage rétroréfléchissant pour véhicules lourds ou longs (matériaux rétroréfléchissants seulement) </w:t>
            </w:r>
            <w:r w:rsidRPr="00C575F5">
              <w:rPr>
                <w:sz w:val="18"/>
                <w:szCs w:val="18"/>
              </w:rPr>
              <w:br/>
              <w:t>− Plaque de signalisation des classes 3, 4 ou 5</w:t>
            </w:r>
          </w:p>
        </w:tc>
        <w:tc>
          <w:tcPr>
            <w:tcW w:w="1080" w:type="dxa"/>
            <w:shd w:val="clear" w:color="auto" w:fill="auto"/>
          </w:tcPr>
          <w:p w14:paraId="2ADCA57C" w14:textId="77777777" w:rsidR="00AC4E07" w:rsidRPr="00C575F5" w:rsidRDefault="00AC4E07" w:rsidP="0095243A">
            <w:pPr>
              <w:keepNext/>
              <w:keepLines/>
              <w:spacing w:before="60" w:after="60" w:line="220" w:lineRule="atLeast"/>
              <w:ind w:left="57" w:right="57"/>
              <w:jc w:val="center"/>
              <w:rPr>
                <w:iCs/>
                <w:sz w:val="18"/>
                <w:szCs w:val="18"/>
              </w:rPr>
            </w:pPr>
            <w:r w:rsidRPr="00C575F5">
              <w:rPr>
                <w:sz w:val="18"/>
                <w:szCs w:val="18"/>
              </w:rPr>
              <w:t>0</w:t>
            </w:r>
          </w:p>
        </w:tc>
        <w:tc>
          <w:tcPr>
            <w:tcW w:w="889" w:type="dxa"/>
            <w:shd w:val="clear" w:color="auto" w:fill="auto"/>
          </w:tcPr>
          <w:p w14:paraId="6DC5602F" w14:textId="77777777" w:rsidR="00AC4E07" w:rsidRPr="00C575F5" w:rsidRDefault="00AC4E07" w:rsidP="0095243A">
            <w:pPr>
              <w:keepNext/>
              <w:keepLines/>
              <w:spacing w:before="60" w:after="60" w:line="220" w:lineRule="atLeast"/>
              <w:ind w:left="57" w:right="57"/>
              <w:rPr>
                <w:iCs/>
                <w:sz w:val="18"/>
                <w:szCs w:val="18"/>
              </w:rPr>
            </w:pPr>
          </w:p>
        </w:tc>
        <w:tc>
          <w:tcPr>
            <w:tcW w:w="888" w:type="dxa"/>
            <w:shd w:val="clear" w:color="auto" w:fill="auto"/>
          </w:tcPr>
          <w:p w14:paraId="4807D89F" w14:textId="77777777" w:rsidR="00AC4E07" w:rsidRPr="00C575F5" w:rsidRDefault="00AC4E07" w:rsidP="0095243A">
            <w:pPr>
              <w:keepNext/>
              <w:keepLines/>
              <w:spacing w:before="60" w:after="60" w:line="220" w:lineRule="atLeast"/>
              <w:ind w:left="57" w:right="57"/>
              <w:rPr>
                <w:iCs/>
                <w:sz w:val="18"/>
                <w:szCs w:val="18"/>
              </w:rPr>
            </w:pPr>
          </w:p>
        </w:tc>
      </w:tr>
      <w:tr w:rsidR="00AC4E07" w:rsidRPr="00C575F5" w14:paraId="53DBF1F0" w14:textId="77777777" w:rsidTr="0095243A">
        <w:tc>
          <w:tcPr>
            <w:tcW w:w="4513" w:type="dxa"/>
            <w:shd w:val="clear" w:color="auto" w:fill="auto"/>
          </w:tcPr>
          <w:p w14:paraId="67417396" w14:textId="77777777" w:rsidR="00AC4E07" w:rsidRPr="00C575F5" w:rsidRDefault="00AC4E07" w:rsidP="0095243A">
            <w:pPr>
              <w:spacing w:before="60" w:after="60" w:line="220" w:lineRule="atLeast"/>
              <w:ind w:left="57" w:right="57"/>
              <w:rPr>
                <w:rFonts w:eastAsia="MS Mincho"/>
                <w:sz w:val="18"/>
                <w:szCs w:val="18"/>
              </w:rPr>
            </w:pPr>
            <w:r w:rsidRPr="00C575F5">
              <w:rPr>
                <w:sz w:val="18"/>
                <w:szCs w:val="18"/>
              </w:rPr>
              <w:t xml:space="preserve">Marquage des véhicules lents </w:t>
            </w:r>
            <w:r w:rsidRPr="00C575F5">
              <w:rPr>
                <w:sz w:val="18"/>
                <w:szCs w:val="18"/>
              </w:rPr>
              <w:br/>
              <w:t xml:space="preserve">(matériaux rétroréfléchissants ou fluorescents) </w:t>
            </w:r>
            <w:r w:rsidRPr="00C575F5">
              <w:rPr>
                <w:sz w:val="18"/>
                <w:szCs w:val="18"/>
              </w:rPr>
              <w:br/>
              <w:t>− Plaque de signalisation de la classe 1</w:t>
            </w:r>
          </w:p>
        </w:tc>
        <w:tc>
          <w:tcPr>
            <w:tcW w:w="1080" w:type="dxa"/>
            <w:shd w:val="clear" w:color="auto" w:fill="auto"/>
          </w:tcPr>
          <w:p w14:paraId="54FC1D6E" w14:textId="77777777" w:rsidR="00AC4E07" w:rsidRPr="00C575F5" w:rsidRDefault="00AC4E07" w:rsidP="0095243A">
            <w:pPr>
              <w:spacing w:before="60" w:after="60" w:line="220" w:lineRule="atLeast"/>
              <w:ind w:left="57" w:right="57"/>
              <w:jc w:val="center"/>
              <w:rPr>
                <w:iCs/>
                <w:sz w:val="18"/>
                <w:szCs w:val="18"/>
              </w:rPr>
            </w:pPr>
            <w:r w:rsidRPr="00C575F5">
              <w:rPr>
                <w:sz w:val="18"/>
                <w:szCs w:val="18"/>
              </w:rPr>
              <w:t>0</w:t>
            </w:r>
          </w:p>
        </w:tc>
        <w:tc>
          <w:tcPr>
            <w:tcW w:w="889" w:type="dxa"/>
            <w:shd w:val="clear" w:color="auto" w:fill="auto"/>
          </w:tcPr>
          <w:p w14:paraId="6701D9ED" w14:textId="77777777" w:rsidR="00AC4E07" w:rsidRPr="00C575F5" w:rsidRDefault="00AC4E07" w:rsidP="0095243A">
            <w:pPr>
              <w:spacing w:before="60" w:after="60" w:line="220" w:lineRule="atLeast"/>
              <w:ind w:left="57" w:right="57"/>
              <w:rPr>
                <w:iCs/>
                <w:sz w:val="18"/>
                <w:szCs w:val="18"/>
              </w:rPr>
            </w:pPr>
          </w:p>
        </w:tc>
        <w:tc>
          <w:tcPr>
            <w:tcW w:w="888" w:type="dxa"/>
            <w:shd w:val="clear" w:color="auto" w:fill="auto"/>
          </w:tcPr>
          <w:p w14:paraId="4D12588D" w14:textId="77777777" w:rsidR="00AC4E07" w:rsidRPr="00C575F5" w:rsidRDefault="00AC4E07" w:rsidP="0095243A">
            <w:pPr>
              <w:spacing w:before="60" w:after="60" w:line="220" w:lineRule="atLeast"/>
              <w:ind w:left="57" w:right="57"/>
              <w:rPr>
                <w:iCs/>
                <w:sz w:val="18"/>
                <w:szCs w:val="18"/>
              </w:rPr>
            </w:pPr>
          </w:p>
        </w:tc>
      </w:tr>
      <w:tr w:rsidR="00AC4E07" w:rsidRPr="00C575F5" w14:paraId="0D5DCF39" w14:textId="77777777" w:rsidTr="0095243A">
        <w:tc>
          <w:tcPr>
            <w:tcW w:w="4513" w:type="dxa"/>
            <w:tcBorders>
              <w:bottom w:val="single" w:sz="4" w:space="0" w:color="auto"/>
            </w:tcBorders>
            <w:shd w:val="clear" w:color="auto" w:fill="auto"/>
          </w:tcPr>
          <w:p w14:paraId="37DD606D" w14:textId="77777777" w:rsidR="00AC4E07" w:rsidRPr="00C575F5" w:rsidRDefault="00AC4E07" w:rsidP="0095243A">
            <w:pPr>
              <w:spacing w:before="60" w:after="60" w:line="220" w:lineRule="atLeast"/>
              <w:ind w:left="57" w:right="57"/>
              <w:rPr>
                <w:rFonts w:eastAsia="MS Mincho"/>
                <w:sz w:val="18"/>
                <w:szCs w:val="18"/>
              </w:rPr>
            </w:pPr>
            <w:r w:rsidRPr="00C575F5">
              <w:rPr>
                <w:sz w:val="18"/>
                <w:szCs w:val="18"/>
              </w:rPr>
              <w:t xml:space="preserve">Marquage des véhicules lents </w:t>
            </w:r>
            <w:r w:rsidRPr="00C575F5">
              <w:rPr>
                <w:sz w:val="18"/>
                <w:szCs w:val="18"/>
              </w:rPr>
              <w:br/>
              <w:t xml:space="preserve">(matériaux rétroréfléchissants seulement) </w:t>
            </w:r>
            <w:r w:rsidRPr="00C575F5">
              <w:rPr>
                <w:rFonts w:eastAsia="MS Mincho"/>
                <w:sz w:val="18"/>
                <w:szCs w:val="18"/>
              </w:rPr>
              <w:br/>
            </w:r>
            <w:r w:rsidRPr="00C575F5">
              <w:rPr>
                <w:sz w:val="18"/>
                <w:szCs w:val="18"/>
              </w:rPr>
              <w:t>Plaque de signalisation de la classe 2</w:t>
            </w:r>
          </w:p>
        </w:tc>
        <w:tc>
          <w:tcPr>
            <w:tcW w:w="1080" w:type="dxa"/>
            <w:tcBorders>
              <w:bottom w:val="single" w:sz="4" w:space="0" w:color="auto"/>
            </w:tcBorders>
            <w:shd w:val="clear" w:color="auto" w:fill="auto"/>
          </w:tcPr>
          <w:p w14:paraId="42C90014" w14:textId="77777777" w:rsidR="00AC4E07" w:rsidRPr="00C575F5" w:rsidRDefault="00AC4E07" w:rsidP="0095243A">
            <w:pPr>
              <w:spacing w:before="60" w:after="60" w:line="220" w:lineRule="atLeast"/>
              <w:ind w:left="57" w:right="57"/>
              <w:jc w:val="center"/>
              <w:rPr>
                <w:iCs/>
                <w:sz w:val="18"/>
                <w:szCs w:val="18"/>
              </w:rPr>
            </w:pPr>
            <w:r w:rsidRPr="00C575F5">
              <w:rPr>
                <w:sz w:val="18"/>
                <w:szCs w:val="18"/>
              </w:rPr>
              <w:t>0</w:t>
            </w:r>
          </w:p>
        </w:tc>
        <w:tc>
          <w:tcPr>
            <w:tcW w:w="889" w:type="dxa"/>
            <w:tcBorders>
              <w:bottom w:val="single" w:sz="4" w:space="0" w:color="auto"/>
            </w:tcBorders>
            <w:shd w:val="clear" w:color="auto" w:fill="auto"/>
          </w:tcPr>
          <w:p w14:paraId="3414C7DF" w14:textId="77777777" w:rsidR="00AC4E07" w:rsidRPr="00C575F5" w:rsidRDefault="00AC4E07" w:rsidP="0095243A">
            <w:pPr>
              <w:spacing w:before="60" w:after="60" w:line="220" w:lineRule="atLeast"/>
              <w:ind w:left="57" w:right="57"/>
              <w:rPr>
                <w:iCs/>
                <w:sz w:val="18"/>
                <w:szCs w:val="18"/>
              </w:rPr>
            </w:pPr>
          </w:p>
        </w:tc>
        <w:tc>
          <w:tcPr>
            <w:tcW w:w="888" w:type="dxa"/>
            <w:tcBorders>
              <w:bottom w:val="single" w:sz="4" w:space="0" w:color="auto"/>
            </w:tcBorders>
            <w:shd w:val="clear" w:color="auto" w:fill="auto"/>
          </w:tcPr>
          <w:p w14:paraId="1C44903A" w14:textId="77777777" w:rsidR="00AC4E07" w:rsidRPr="00C575F5" w:rsidRDefault="00AC4E07" w:rsidP="0095243A">
            <w:pPr>
              <w:spacing w:before="60" w:after="60" w:line="220" w:lineRule="atLeast"/>
              <w:ind w:left="57" w:right="57"/>
              <w:rPr>
                <w:iCs/>
                <w:sz w:val="18"/>
                <w:szCs w:val="18"/>
              </w:rPr>
            </w:pPr>
          </w:p>
        </w:tc>
      </w:tr>
      <w:tr w:rsidR="00AC4E07" w:rsidRPr="00C575F5" w14:paraId="7F0FF54E" w14:textId="77777777" w:rsidTr="0095243A">
        <w:tc>
          <w:tcPr>
            <w:tcW w:w="4513" w:type="dxa"/>
            <w:tcBorders>
              <w:bottom w:val="single" w:sz="12" w:space="0" w:color="auto"/>
            </w:tcBorders>
            <w:shd w:val="clear" w:color="auto" w:fill="auto"/>
          </w:tcPr>
          <w:p w14:paraId="62E3827D" w14:textId="77777777" w:rsidR="00AC4E07" w:rsidRPr="00C575F5" w:rsidRDefault="00AC4E07" w:rsidP="0095243A">
            <w:pPr>
              <w:spacing w:before="60" w:after="60" w:line="220" w:lineRule="atLeast"/>
              <w:ind w:left="57" w:right="57"/>
              <w:rPr>
                <w:rFonts w:eastAsia="MS Mincho"/>
                <w:sz w:val="18"/>
                <w:szCs w:val="18"/>
              </w:rPr>
            </w:pPr>
            <w:r w:rsidRPr="00C575F5">
              <w:rPr>
                <w:sz w:val="18"/>
                <w:szCs w:val="18"/>
              </w:rPr>
              <w:t>Triangle de présignalisation</w:t>
            </w:r>
          </w:p>
        </w:tc>
        <w:tc>
          <w:tcPr>
            <w:tcW w:w="1080" w:type="dxa"/>
            <w:tcBorders>
              <w:bottom w:val="single" w:sz="12" w:space="0" w:color="auto"/>
            </w:tcBorders>
            <w:shd w:val="clear" w:color="auto" w:fill="auto"/>
          </w:tcPr>
          <w:p w14:paraId="4D11EBDF" w14:textId="77777777" w:rsidR="00AC4E07" w:rsidRPr="00C575F5" w:rsidRDefault="00AC4E07" w:rsidP="0095243A">
            <w:pPr>
              <w:spacing w:before="60" w:after="60" w:line="220" w:lineRule="atLeast"/>
              <w:ind w:left="57" w:right="57"/>
              <w:jc w:val="center"/>
              <w:rPr>
                <w:iCs/>
                <w:sz w:val="18"/>
                <w:szCs w:val="18"/>
              </w:rPr>
            </w:pPr>
            <w:r w:rsidRPr="00C575F5">
              <w:rPr>
                <w:sz w:val="18"/>
                <w:szCs w:val="18"/>
              </w:rPr>
              <w:t>0</w:t>
            </w:r>
          </w:p>
        </w:tc>
        <w:tc>
          <w:tcPr>
            <w:tcW w:w="889" w:type="dxa"/>
            <w:tcBorders>
              <w:bottom w:val="single" w:sz="12" w:space="0" w:color="auto"/>
            </w:tcBorders>
            <w:shd w:val="clear" w:color="auto" w:fill="auto"/>
          </w:tcPr>
          <w:p w14:paraId="4392AA85" w14:textId="77777777" w:rsidR="00AC4E07" w:rsidRPr="00C575F5" w:rsidRDefault="00AC4E07" w:rsidP="0095243A">
            <w:pPr>
              <w:spacing w:before="60" w:after="60" w:line="220" w:lineRule="atLeast"/>
              <w:ind w:left="57" w:right="57"/>
              <w:rPr>
                <w:iCs/>
                <w:sz w:val="18"/>
                <w:szCs w:val="18"/>
              </w:rPr>
            </w:pPr>
          </w:p>
        </w:tc>
        <w:tc>
          <w:tcPr>
            <w:tcW w:w="888" w:type="dxa"/>
            <w:tcBorders>
              <w:bottom w:val="single" w:sz="12" w:space="0" w:color="auto"/>
            </w:tcBorders>
            <w:shd w:val="clear" w:color="auto" w:fill="auto"/>
          </w:tcPr>
          <w:p w14:paraId="6CA4885B" w14:textId="77777777" w:rsidR="00AC4E07" w:rsidRPr="00C575F5" w:rsidRDefault="00AC4E07" w:rsidP="0095243A">
            <w:pPr>
              <w:spacing w:before="60" w:after="60" w:line="220" w:lineRule="atLeast"/>
              <w:ind w:left="57" w:right="57"/>
              <w:rPr>
                <w:iCs/>
                <w:sz w:val="18"/>
                <w:szCs w:val="18"/>
              </w:rPr>
            </w:pPr>
          </w:p>
        </w:tc>
      </w:tr>
    </w:tbl>
    <w:p w14:paraId="2242A10E" w14:textId="1442CC21" w:rsidR="00AC4E07" w:rsidRPr="00C575F5" w:rsidRDefault="00AC4E07" w:rsidP="00AC4E07">
      <w:pPr>
        <w:pStyle w:val="SingleTxtG"/>
        <w:spacing w:before="120"/>
        <w:ind w:left="2268" w:hanging="1134"/>
      </w:pPr>
      <w:r w:rsidRPr="00C575F5">
        <w:t>3.3</w:t>
      </w:r>
      <w:r w:rsidRPr="00C575F5">
        <w:tab/>
        <w:t>Marque d</w:t>
      </w:r>
      <w:r w:rsidR="00554990" w:rsidRPr="00C575F5">
        <w:t>’</w:t>
      </w:r>
      <w:r w:rsidRPr="00C575F5">
        <w:t>homologation</w:t>
      </w:r>
    </w:p>
    <w:p w14:paraId="71296954" w14:textId="77777777" w:rsidR="00AC4E07" w:rsidRPr="00C575F5" w:rsidRDefault="00AC4E07" w:rsidP="00AC4E07">
      <w:pPr>
        <w:pStyle w:val="SingleTxtG"/>
        <w:ind w:left="2268" w:hanging="1134"/>
      </w:pPr>
      <w:r w:rsidRPr="00C575F5">
        <w:t>3.3.1</w:t>
      </w:r>
      <w:r w:rsidRPr="00C575F5">
        <w:tab/>
        <w:t>Dispositions générales</w:t>
      </w:r>
    </w:p>
    <w:p w14:paraId="5CBAB426" w14:textId="6D130767" w:rsidR="00AC4E07" w:rsidRPr="00C575F5" w:rsidRDefault="00AC4E07" w:rsidP="00AC4E07">
      <w:pPr>
        <w:pStyle w:val="SingleTxtG"/>
        <w:ind w:left="2268" w:hanging="1134"/>
      </w:pPr>
      <w:r w:rsidRPr="00C575F5">
        <w:t>3.3.1.1</w:t>
      </w:r>
      <w:r w:rsidRPr="00C575F5">
        <w:tab/>
        <w:t>Tout dispositif relevant d</w:t>
      </w:r>
      <w:r w:rsidR="00554990" w:rsidRPr="00C575F5">
        <w:t>’</w:t>
      </w:r>
      <w:r w:rsidRPr="00C575F5">
        <w:t>un type homologué doit comporter un emplacement d</w:t>
      </w:r>
      <w:r w:rsidR="00554990" w:rsidRPr="00C575F5">
        <w:t>’</w:t>
      </w:r>
      <w:r w:rsidRPr="00C575F5">
        <w:t>une taille suffisante réservé à l</w:t>
      </w:r>
      <w:r w:rsidR="00554990" w:rsidRPr="00C575F5">
        <w:t>’</w:t>
      </w:r>
      <w:r w:rsidRPr="00C575F5">
        <w:t>apposition de l</w:t>
      </w:r>
      <w:r w:rsidR="00554990" w:rsidRPr="00C575F5">
        <w:t>’</w:t>
      </w:r>
      <w:r w:rsidRPr="00C575F5">
        <w:t>identifiant unique prévu dans l</w:t>
      </w:r>
      <w:r w:rsidR="00554990" w:rsidRPr="00C575F5">
        <w:t>’</w:t>
      </w:r>
      <w:r w:rsidRPr="00C575F5">
        <w:t>Accord de 1958 et des autres marques définies aux paragraphes 3.3.4.2 à 3.3.4.6 ou, en cas d</w:t>
      </w:r>
      <w:r w:rsidR="00554990" w:rsidRPr="00C575F5">
        <w:t>’</w:t>
      </w:r>
      <w:r w:rsidRPr="00C575F5">
        <w:t>impossibilité technique, de la marque d</w:t>
      </w:r>
      <w:r w:rsidR="00554990" w:rsidRPr="00C575F5">
        <w:t>’</w:t>
      </w:r>
      <w:r w:rsidRPr="00C575F5">
        <w:t>homologation accompagnée des symboles additionnels et des autres marques définies aux paragraphes 3.3.4.2 à 3.3.4.6.</w:t>
      </w:r>
    </w:p>
    <w:p w14:paraId="019E00BB" w14:textId="07B4A536" w:rsidR="00AC4E07" w:rsidRPr="00C575F5" w:rsidRDefault="00AC4E07" w:rsidP="00AC4E07">
      <w:pPr>
        <w:pStyle w:val="SingleTxtG"/>
        <w:ind w:left="2268" w:hanging="1134"/>
      </w:pPr>
      <w:r w:rsidRPr="00C575F5">
        <w:t>3.3.1.2</w:t>
      </w:r>
      <w:r w:rsidRPr="00C575F5">
        <w:tab/>
        <w:t>On trouvera des exemples de marques d</w:t>
      </w:r>
      <w:r w:rsidR="00554990" w:rsidRPr="00C575F5">
        <w:t>’</w:t>
      </w:r>
      <w:r w:rsidRPr="00C575F5">
        <w:t>homologation à l</w:t>
      </w:r>
      <w:r w:rsidR="00554990" w:rsidRPr="00C575F5">
        <w:t>’</w:t>
      </w:r>
      <w:r w:rsidRPr="00C575F5">
        <w:t>annexe 24.</w:t>
      </w:r>
    </w:p>
    <w:p w14:paraId="258EC121" w14:textId="0BB4A9EC" w:rsidR="00AC4E07" w:rsidRPr="00C575F5" w:rsidRDefault="00AC4E07" w:rsidP="00AC4E07">
      <w:pPr>
        <w:pStyle w:val="SingleTxtG"/>
        <w:ind w:left="2268" w:hanging="1134"/>
      </w:pPr>
      <w:r w:rsidRPr="00C575F5">
        <w:t>3.3.2</w:t>
      </w:r>
      <w:r w:rsidRPr="00C575F5">
        <w:tab/>
        <w:t>La marque d</w:t>
      </w:r>
      <w:r w:rsidR="00554990" w:rsidRPr="00C575F5">
        <w:t>’</w:t>
      </w:r>
      <w:r w:rsidRPr="00C575F5">
        <w:t>homologation comprend :</w:t>
      </w:r>
    </w:p>
    <w:p w14:paraId="7093D57F" w14:textId="47E25973" w:rsidR="00AC4E07" w:rsidRPr="00C575F5" w:rsidRDefault="00AC4E07" w:rsidP="00AC4E07">
      <w:pPr>
        <w:pStyle w:val="SingleTxtG"/>
        <w:ind w:left="2268" w:hanging="1134"/>
      </w:pPr>
      <w:r w:rsidRPr="00C575F5">
        <w:t>3.3.2.1</w:t>
      </w:r>
      <w:r w:rsidRPr="00C575F5">
        <w:tab/>
        <w:t>Un cercle dans lequel est inscrite la lettre « E » suivie du numéro distinctif du pays ayant délivré l</w:t>
      </w:r>
      <w:r w:rsidR="00554990" w:rsidRPr="00C575F5">
        <w:t>’</w:t>
      </w:r>
      <w:r w:rsidRPr="00C575F5">
        <w:t>homologation ;</w:t>
      </w:r>
    </w:p>
    <w:p w14:paraId="72724B8D" w14:textId="62744059" w:rsidR="00AC4E07" w:rsidRPr="00C575F5" w:rsidRDefault="00AC4E07" w:rsidP="00AC4E07">
      <w:pPr>
        <w:pStyle w:val="SingleTxtG"/>
        <w:ind w:left="2268" w:hanging="1134"/>
      </w:pPr>
      <w:r w:rsidRPr="00C575F5">
        <w:t>3.3.2.2</w:t>
      </w:r>
      <w:r w:rsidRPr="00C575F5">
        <w:tab/>
        <w:t>Le numéro d</w:t>
      </w:r>
      <w:r w:rsidR="00554990" w:rsidRPr="00C575F5">
        <w:t>’</w:t>
      </w:r>
      <w:r w:rsidRPr="00C575F5">
        <w:t>homologation visé au paragraphe 3.2.3.2 ;</w:t>
      </w:r>
    </w:p>
    <w:p w14:paraId="25C963B9" w14:textId="3BE603FD" w:rsidR="00AC4E07" w:rsidRPr="00C575F5" w:rsidRDefault="00AC4E07" w:rsidP="00AC4E07">
      <w:pPr>
        <w:pStyle w:val="SingleTxtG"/>
        <w:ind w:left="2268" w:hanging="1134"/>
      </w:pPr>
      <w:r w:rsidRPr="00C575F5">
        <w:t>3.3.2.3</w:t>
      </w:r>
      <w:r w:rsidRPr="00C575F5">
        <w:tab/>
        <w:t>Les symboles d</w:t>
      </w:r>
      <w:r w:rsidR="00554990" w:rsidRPr="00C575F5">
        <w:t>’</w:t>
      </w:r>
      <w:r w:rsidRPr="00C575F5">
        <w:t>identification correspondant aux dispositifs rétroréfléchissants visés au paragraphe 3.2.4 ;</w:t>
      </w:r>
    </w:p>
    <w:p w14:paraId="3A0381A8" w14:textId="4903AAEA" w:rsidR="00AC4E07" w:rsidRPr="00C575F5" w:rsidRDefault="00AC4E07" w:rsidP="00AC4E07">
      <w:pPr>
        <w:pStyle w:val="SingleTxtG"/>
        <w:ind w:left="2268" w:hanging="1134"/>
      </w:pPr>
      <w:r w:rsidRPr="00C575F5">
        <w:t>3.3.2.4</w:t>
      </w:r>
      <w:r w:rsidRPr="00C575F5">
        <w:tab/>
        <w:t>Le numéro du présent Règlement, suivi de la lettre « R » et des deux chiffres correspondant à la série d</w:t>
      </w:r>
      <w:r w:rsidR="00554990" w:rsidRPr="00C575F5">
        <w:t>’</w:t>
      </w:r>
      <w:r w:rsidRPr="00C575F5">
        <w:t>amendements en vigueur à la date de la délivrance de l</w:t>
      </w:r>
      <w:r w:rsidR="00554990" w:rsidRPr="00C575F5">
        <w:t>’</w:t>
      </w:r>
      <w:r w:rsidRPr="00C575F5">
        <w:t>homologation ;</w:t>
      </w:r>
    </w:p>
    <w:p w14:paraId="3391CE84" w14:textId="77EA4489" w:rsidR="00AC4E07" w:rsidRPr="00C575F5" w:rsidRDefault="00AC4E07" w:rsidP="00AC4E07">
      <w:pPr>
        <w:pStyle w:val="SingleTxtG"/>
        <w:ind w:left="2268" w:hanging="1134"/>
      </w:pPr>
      <w:r w:rsidRPr="00C575F5">
        <w:t>3.3.2.5</w:t>
      </w:r>
      <w:r w:rsidRPr="00C575F5">
        <w:tab/>
        <w:t>Le numéro d</w:t>
      </w:r>
      <w:r w:rsidR="00554990" w:rsidRPr="00C575F5">
        <w:t>’</w:t>
      </w:r>
      <w:r w:rsidRPr="00C575F5">
        <w:t>homologation doit être placé à proximité du cercle prescrit au paragraphe 3.3.2.1.</w:t>
      </w:r>
    </w:p>
    <w:p w14:paraId="7BAC788A" w14:textId="5896D98E" w:rsidR="00AC4E07" w:rsidRPr="00C575F5" w:rsidRDefault="00AC4E07" w:rsidP="00AC4E07">
      <w:pPr>
        <w:pStyle w:val="SingleTxtG"/>
        <w:ind w:left="2268" w:hanging="1134"/>
      </w:pPr>
      <w:r w:rsidRPr="00C575F5">
        <w:t>3.3.3</w:t>
      </w:r>
      <w:r w:rsidRPr="00C575F5">
        <w:tab/>
        <w:t>La marque de l</w:t>
      </w:r>
      <w:r w:rsidR="00554990" w:rsidRPr="00C575F5">
        <w:t>’</w:t>
      </w:r>
      <w:r w:rsidRPr="00C575F5">
        <w:t>identifiant unique doit être conforme à l</w:t>
      </w:r>
      <w:r w:rsidR="00554990" w:rsidRPr="00C575F5">
        <w:t>’</w:t>
      </w:r>
      <w:r w:rsidRPr="00C575F5">
        <w:t>exemple suivant :</w:t>
      </w:r>
    </w:p>
    <w:p w14:paraId="22993720" w14:textId="77777777" w:rsidR="00AC4E07" w:rsidRPr="00C575F5" w:rsidRDefault="00AC4E07" w:rsidP="00AC4E07">
      <w:pPr>
        <w:pStyle w:val="H23G"/>
      </w:pPr>
      <w:r w:rsidRPr="00C575F5">
        <w:rPr>
          <w:b w:val="0"/>
        </w:rPr>
        <w:tab/>
      </w:r>
      <w:r w:rsidRPr="00C575F5">
        <w:rPr>
          <w:b w:val="0"/>
        </w:rPr>
        <w:tab/>
        <w:t>Figure 1</w:t>
      </w:r>
      <w:r w:rsidRPr="00C575F5">
        <w:t xml:space="preserve"> </w:t>
      </w:r>
      <w:r w:rsidRPr="00C575F5">
        <w:br/>
        <w:t>Identifiant unique</w:t>
      </w:r>
    </w:p>
    <w:p w14:paraId="6AE49D2A" w14:textId="77777777" w:rsidR="00AC4E07" w:rsidRPr="00C575F5" w:rsidRDefault="00AC4E07" w:rsidP="00A019B6">
      <w:pPr>
        <w:spacing w:after="240" w:line="240" w:lineRule="auto"/>
        <w:ind w:left="1134" w:right="1134"/>
        <w:rPr>
          <w:iCs/>
        </w:rPr>
      </w:pPr>
      <w:r w:rsidRPr="00C575F5">
        <w:rPr>
          <w:iCs/>
          <w:noProof/>
          <w:lang w:eastAsia="fr-CH"/>
        </w:rPr>
        <w:drawing>
          <wp:inline distT="0" distB="0" distL="0" distR="0" wp14:anchorId="3767A3FE" wp14:editId="35260480">
            <wp:extent cx="3449168" cy="1194534"/>
            <wp:effectExtent l="0" t="0" r="0" b="0"/>
            <wp:docPr id="28829" name="Immagine 2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7229" cy="1252738"/>
                    </a:xfrm>
                    <a:prstGeom prst="rect">
                      <a:avLst/>
                    </a:prstGeom>
                    <a:noFill/>
                  </pic:spPr>
                </pic:pic>
              </a:graphicData>
            </a:graphic>
          </wp:inline>
        </w:drawing>
      </w:r>
    </w:p>
    <w:p w14:paraId="5F6E4C97" w14:textId="341BD90A" w:rsidR="00AC4E07" w:rsidRPr="00C575F5" w:rsidRDefault="00AC4E07" w:rsidP="00AC4E07">
      <w:pPr>
        <w:pStyle w:val="SingleTxtG"/>
        <w:ind w:left="2268"/>
      </w:pPr>
      <w:r w:rsidRPr="00C575F5">
        <w:t>La marque ci-dessus, apposée sur le dispositif rétroréfléchissant, indique que le type visé a été homologué et que les renseignements relatifs à cette homologation de type peuvent être consultés dans la base de données électronique sécurisée de l</w:t>
      </w:r>
      <w:r w:rsidR="00554990" w:rsidRPr="00C575F5">
        <w:t>’</w:t>
      </w:r>
      <w:r w:rsidRPr="00C575F5">
        <w:t>ONU, sous l</w:t>
      </w:r>
      <w:r w:rsidR="00554990" w:rsidRPr="00C575F5">
        <w:t>’</w:t>
      </w:r>
      <w:r w:rsidRPr="00C575F5">
        <w:t>identifiant unique 270650.</w:t>
      </w:r>
    </w:p>
    <w:p w14:paraId="257D3245" w14:textId="77777777" w:rsidR="00AC4E07" w:rsidRPr="00C575F5" w:rsidRDefault="00AC4E07" w:rsidP="00AC4E07">
      <w:pPr>
        <w:pStyle w:val="SingleTxtG"/>
        <w:keepNext/>
        <w:keepLines/>
        <w:ind w:left="2268" w:hanging="1134"/>
        <w:rPr>
          <w:iCs/>
        </w:rPr>
      </w:pPr>
      <w:r w:rsidRPr="00C575F5">
        <w:t>3.3.4</w:t>
      </w:r>
      <w:r w:rsidRPr="00C575F5">
        <w:tab/>
        <w:t>Prescriptions relatives au marquage</w:t>
      </w:r>
    </w:p>
    <w:p w14:paraId="4EFE4CBE" w14:textId="6F223AB3" w:rsidR="00AC4E07" w:rsidRPr="00C575F5" w:rsidRDefault="00AC4E07" w:rsidP="00AC4E07">
      <w:pPr>
        <w:pStyle w:val="SingleTxtG"/>
        <w:ind w:left="2268"/>
        <w:rPr>
          <w:iCs/>
        </w:rPr>
      </w:pPr>
      <w:r w:rsidRPr="00C575F5">
        <w:tab/>
        <w:t>Les dispositifs rétroréfléchissants présentés à l</w:t>
      </w:r>
      <w:r w:rsidR="00554990" w:rsidRPr="00C575F5">
        <w:t>’</w:t>
      </w:r>
      <w:r w:rsidRPr="00C575F5">
        <w:t>homologation doivent :</w:t>
      </w:r>
    </w:p>
    <w:p w14:paraId="0CD30066" w14:textId="256101DA" w:rsidR="00AC4E07" w:rsidRPr="00C575F5" w:rsidRDefault="00AC4E07" w:rsidP="00AC4E07">
      <w:pPr>
        <w:pStyle w:val="SingleTxtG"/>
        <w:ind w:left="2268" w:hanging="1134"/>
      </w:pPr>
      <w:r w:rsidRPr="00C575F5">
        <w:t>3.3.4.1</w:t>
      </w:r>
      <w:r w:rsidRPr="00C575F5">
        <w:tab/>
        <w:t>Comporter un emplacement d</w:t>
      </w:r>
      <w:r w:rsidR="00554990" w:rsidRPr="00C575F5">
        <w:t>’</w:t>
      </w:r>
      <w:r w:rsidRPr="00C575F5">
        <w:t>une taille suffisante pour recevoir la marque d</w:t>
      </w:r>
      <w:r w:rsidR="00554990" w:rsidRPr="00C575F5">
        <w:t>’</w:t>
      </w:r>
      <w:r w:rsidRPr="00C575F5">
        <w:t>homologation ou l</w:t>
      </w:r>
      <w:r w:rsidR="00554990" w:rsidRPr="00C575F5">
        <w:t>’</w:t>
      </w:r>
      <w:r w:rsidRPr="00C575F5">
        <w:t>identifiant unique.</w:t>
      </w:r>
    </w:p>
    <w:p w14:paraId="15C307B3" w14:textId="2A980183" w:rsidR="00AC4E07" w:rsidRPr="00C575F5" w:rsidRDefault="00AC4E07" w:rsidP="00AC4E07">
      <w:pPr>
        <w:pStyle w:val="SingleTxtG"/>
        <w:ind w:left="2268" w:hanging="1134"/>
        <w:rPr>
          <w:iCs/>
        </w:rPr>
      </w:pPr>
      <w:r w:rsidRPr="00C575F5">
        <w:t>3.3.4.1.1</w:t>
      </w:r>
      <w:r w:rsidRPr="00C575F5">
        <w:tab/>
        <w:t>Dans tous les cas, la marque d</w:t>
      </w:r>
      <w:r w:rsidR="00554990" w:rsidRPr="00C575F5">
        <w:t>’</w:t>
      </w:r>
      <w:r w:rsidRPr="00C575F5">
        <w:t>homologation ou l</w:t>
      </w:r>
      <w:r w:rsidR="00554990" w:rsidRPr="00C575F5">
        <w:t>’</w:t>
      </w:r>
      <w:r w:rsidRPr="00C575F5">
        <w:t>identifiant unique doit être visible une fois le dispositif rétroréfléchissant monté sur le véhicule ou lorsqu</w:t>
      </w:r>
      <w:r w:rsidR="00554990" w:rsidRPr="00C575F5">
        <w:t>’</w:t>
      </w:r>
      <w:r w:rsidRPr="00C575F5">
        <w:t>une partie mobile, telle que le capot, le hayon du coffre ou la porte, est ouverte.</w:t>
      </w:r>
    </w:p>
    <w:p w14:paraId="760B0BCE" w14:textId="2D7ED0F5" w:rsidR="00AC4E07" w:rsidRPr="00C575F5" w:rsidRDefault="00AC4E07" w:rsidP="00AC4E07">
      <w:pPr>
        <w:pStyle w:val="SingleTxtG"/>
        <w:ind w:left="2268" w:hanging="1134"/>
        <w:rPr>
          <w:iCs/>
        </w:rPr>
      </w:pPr>
      <w:r w:rsidRPr="00C575F5">
        <w:t>3.3.4.1.2</w:t>
      </w:r>
      <w:r w:rsidRPr="00C575F5">
        <w:tab/>
        <w:t>La marque d</w:t>
      </w:r>
      <w:r w:rsidR="00554990" w:rsidRPr="00C575F5">
        <w:t>’</w:t>
      </w:r>
      <w:r w:rsidRPr="00C575F5">
        <w:t>homologation doit être apposée sur une partie intérieure ou extérieure (transparente ou non) du dispositif rétroréfléchissant indissociable de la partie transparente dudit dispositif ;</w:t>
      </w:r>
    </w:p>
    <w:p w14:paraId="20D0DD5E" w14:textId="77777777" w:rsidR="00AC4E07" w:rsidRPr="00C575F5" w:rsidRDefault="00AC4E07" w:rsidP="00AC4E07">
      <w:pPr>
        <w:pStyle w:val="SingleTxtG"/>
        <w:ind w:left="2268" w:hanging="1134"/>
        <w:rPr>
          <w:iCs/>
        </w:rPr>
      </w:pPr>
      <w:r w:rsidRPr="00C575F5">
        <w:t>3.3.4.2</w:t>
      </w:r>
      <w:r w:rsidRPr="00C575F5">
        <w:tab/>
        <w:t>Porter la marque de fabrique ou de commerce du demandeur ; cette marque doit être clairement lisible et indélébile ;</w:t>
      </w:r>
    </w:p>
    <w:p w14:paraId="07C9189F" w14:textId="77777777" w:rsidR="00AC4E07" w:rsidRPr="00C575F5" w:rsidRDefault="00AC4E07" w:rsidP="00AC4E07">
      <w:pPr>
        <w:pStyle w:val="SingleTxtG"/>
        <w:ind w:left="2268" w:hanging="1134"/>
        <w:rPr>
          <w:iCs/>
        </w:rPr>
      </w:pPr>
      <w:r w:rsidRPr="00C575F5">
        <w:t>3.3.4.3</w:t>
      </w:r>
      <w:r w:rsidRPr="00C575F5">
        <w:tab/>
        <w:t>Porter les symboles identifiant le dispositif rétroréfléchissant, le matériau de marquage ou la plaque de signalisation et les symboles additionnels prescrits au tableau 1.</w:t>
      </w:r>
    </w:p>
    <w:p w14:paraId="48C24B73" w14:textId="5F8A71D2" w:rsidR="00AC4E07" w:rsidRPr="00C575F5" w:rsidRDefault="00AC4E07" w:rsidP="00AC4E07">
      <w:pPr>
        <w:pStyle w:val="SingleTxtG"/>
        <w:ind w:left="2268" w:hanging="1134"/>
        <w:rPr>
          <w:iCs/>
        </w:rPr>
      </w:pPr>
      <w:r w:rsidRPr="00C575F5">
        <w:t>3.3.4.4</w:t>
      </w:r>
      <w:r w:rsidRPr="00C575F5">
        <w:tab/>
        <w:t>La marque d</w:t>
      </w:r>
      <w:r w:rsidR="00554990" w:rsidRPr="00C575F5">
        <w:t>’</w:t>
      </w:r>
      <w:r w:rsidRPr="00C575F5">
        <w:t>homologation doit être clairement lisible et indélébile.</w:t>
      </w:r>
    </w:p>
    <w:p w14:paraId="60D563C0" w14:textId="1BEAE765" w:rsidR="00AC4E07" w:rsidRPr="00C575F5" w:rsidRDefault="00AC4E07" w:rsidP="00AC4E07">
      <w:pPr>
        <w:pStyle w:val="SingleTxtG"/>
        <w:ind w:left="2268" w:hanging="1134"/>
        <w:rPr>
          <w:iCs/>
        </w:rPr>
      </w:pPr>
      <w:r w:rsidRPr="00C575F5">
        <w:t>3.3.4.5</w:t>
      </w:r>
      <w:r w:rsidRPr="00C575F5">
        <w:tab/>
        <w:t>Le numéro d</w:t>
      </w:r>
      <w:r w:rsidR="00554990" w:rsidRPr="00C575F5">
        <w:t>’</w:t>
      </w:r>
      <w:r w:rsidRPr="00C575F5">
        <w:t>homologation et les symboles additionnels doivent être placés à proximité du cercle prescrit au paragraphe 2.2 et être disposés soit au-dessus ou au-dessous de la lettre « E », soit à droite ou à gauche. Les chiffres du numéro d</w:t>
      </w:r>
      <w:r w:rsidR="00554990" w:rsidRPr="00C575F5">
        <w:t>’</w:t>
      </w:r>
      <w:r w:rsidRPr="00C575F5">
        <w:t>homologation doivent être placés du même côté de la lettre « E » et orientés dans le même sens.</w:t>
      </w:r>
    </w:p>
    <w:p w14:paraId="7560A8F2" w14:textId="498F0208" w:rsidR="00AC4E07" w:rsidRPr="00C575F5" w:rsidRDefault="00AC4E07" w:rsidP="00AC4E07">
      <w:pPr>
        <w:pStyle w:val="SingleTxtG"/>
        <w:ind w:left="2268" w:hanging="1134"/>
      </w:pPr>
      <w:r w:rsidRPr="00C575F5">
        <w:t>3.3.4.6</w:t>
      </w:r>
      <w:r w:rsidRPr="00C575F5">
        <w:tab/>
        <w:t>On trouvera des exemples de marques à apposer sur le véhicule et sur les dispositifs à l</w:t>
      </w:r>
      <w:r w:rsidR="00554990" w:rsidRPr="00C575F5">
        <w:t>’</w:t>
      </w:r>
      <w:r w:rsidRPr="00C575F5">
        <w:t>annexe 24.</w:t>
      </w:r>
    </w:p>
    <w:p w14:paraId="183E30D8" w14:textId="29BC85EC" w:rsidR="00AC4E07" w:rsidRPr="00C575F5" w:rsidRDefault="00AC4E07" w:rsidP="00AC4E07">
      <w:pPr>
        <w:pStyle w:val="SingleTxtG"/>
        <w:ind w:left="2268" w:hanging="1134"/>
      </w:pPr>
      <w:r w:rsidRPr="00C575F5">
        <w:t>3.3.4.7</w:t>
      </w:r>
      <w:r w:rsidRPr="00C575F5">
        <w:tab/>
        <w:t>L</w:t>
      </w:r>
      <w:r w:rsidR="00554990" w:rsidRPr="00C575F5">
        <w:t>’</w:t>
      </w:r>
      <w:r w:rsidRPr="00C575F5">
        <w:t>emplacement prévu pour la marque d</w:t>
      </w:r>
      <w:r w:rsidR="00554990" w:rsidRPr="00C575F5">
        <w:t>’</w:t>
      </w:r>
      <w:r w:rsidRPr="00C575F5">
        <w:t>homologation doit figurer sur les dessins mentionnés au paragraphe 3.1.2.3.</w:t>
      </w:r>
    </w:p>
    <w:p w14:paraId="24E49BB9" w14:textId="347F15EB" w:rsidR="00AC4E07" w:rsidRPr="00C575F5" w:rsidRDefault="00AC4E07" w:rsidP="00AC4E07">
      <w:pPr>
        <w:pStyle w:val="SingleTxtG"/>
        <w:ind w:left="2268" w:hanging="1134"/>
      </w:pPr>
      <w:r w:rsidRPr="00C575F5">
        <w:t>3.4</w:t>
      </w:r>
      <w:r w:rsidRPr="00C575F5">
        <w:tab/>
      </w:r>
      <w:r w:rsidRPr="00C575F5">
        <w:rPr>
          <w:spacing w:val="-3"/>
        </w:rPr>
        <w:t>Modification d</w:t>
      </w:r>
      <w:r w:rsidR="00554990" w:rsidRPr="00C575F5">
        <w:rPr>
          <w:spacing w:val="-3"/>
        </w:rPr>
        <w:t>’</w:t>
      </w:r>
      <w:r w:rsidRPr="00C575F5">
        <w:rPr>
          <w:spacing w:val="-3"/>
        </w:rPr>
        <w:t>un type de dispositif rétroréfléchissant pour les véhicules à moteur et leurs remorques et extension d</w:t>
      </w:r>
      <w:r w:rsidR="00554990" w:rsidRPr="00C575F5">
        <w:rPr>
          <w:spacing w:val="-3"/>
        </w:rPr>
        <w:t>’</w:t>
      </w:r>
      <w:r w:rsidRPr="00C575F5">
        <w:rPr>
          <w:spacing w:val="-3"/>
        </w:rPr>
        <w:t>homologation</w:t>
      </w:r>
    </w:p>
    <w:p w14:paraId="7136C618" w14:textId="67138D5E" w:rsidR="00AC4E07" w:rsidRPr="00C575F5" w:rsidRDefault="00AC4E07" w:rsidP="00AC4E07">
      <w:pPr>
        <w:pStyle w:val="SingleTxtG"/>
        <w:ind w:left="2268" w:hanging="1134"/>
        <w:rPr>
          <w:spacing w:val="-2"/>
        </w:rPr>
      </w:pPr>
      <w:r w:rsidRPr="00C575F5">
        <w:rPr>
          <w:spacing w:val="-2"/>
        </w:rPr>
        <w:t>3.4.1</w:t>
      </w:r>
      <w:r w:rsidRPr="00C575F5">
        <w:rPr>
          <w:spacing w:val="-2"/>
        </w:rPr>
        <w:tab/>
        <w:t>Toute modification d</w:t>
      </w:r>
      <w:r w:rsidR="00554990" w:rsidRPr="00C575F5">
        <w:rPr>
          <w:spacing w:val="-2"/>
        </w:rPr>
        <w:t>’</w:t>
      </w:r>
      <w:r w:rsidRPr="00C575F5">
        <w:rPr>
          <w:spacing w:val="-2"/>
        </w:rPr>
        <w:t>un type de dispositif rétroréfléchissant doit être notifiée à l</w:t>
      </w:r>
      <w:r w:rsidR="00554990" w:rsidRPr="00C575F5">
        <w:rPr>
          <w:spacing w:val="-2"/>
        </w:rPr>
        <w:t>’</w:t>
      </w:r>
      <w:r w:rsidRPr="00C575F5">
        <w:rPr>
          <w:spacing w:val="-2"/>
        </w:rPr>
        <w:t>autorité qui a procédé à l</w:t>
      </w:r>
      <w:r w:rsidR="00554990" w:rsidRPr="00C575F5">
        <w:rPr>
          <w:spacing w:val="-2"/>
        </w:rPr>
        <w:t>’</w:t>
      </w:r>
      <w:r w:rsidRPr="00C575F5">
        <w:rPr>
          <w:spacing w:val="-2"/>
        </w:rPr>
        <w:t>homologation du type concerné. Celle-ci peut alors :</w:t>
      </w:r>
    </w:p>
    <w:p w14:paraId="5D5A8845" w14:textId="0996C226" w:rsidR="00AC4E07" w:rsidRPr="00C575F5" w:rsidRDefault="00AC4E07" w:rsidP="00AC4E07">
      <w:pPr>
        <w:pStyle w:val="SingleTxtG"/>
        <w:ind w:left="2268" w:hanging="1134"/>
      </w:pPr>
      <w:r w:rsidRPr="00C575F5">
        <w:t>3.4.1.1</w:t>
      </w:r>
      <w:r w:rsidRPr="00C575F5">
        <w:tab/>
        <w:t>Soit considérer que les modifications apportées ne sont pas de nature à avoir un effet préjudiciable et qu</w:t>
      </w:r>
      <w:r w:rsidR="00554990" w:rsidRPr="00C575F5">
        <w:t>’</w:t>
      </w:r>
      <w:r w:rsidRPr="00C575F5">
        <w:t>en tout cas, le dispositif rétroréfléchissant continue de satisfaire aux prescriptions ;</w:t>
      </w:r>
    </w:p>
    <w:p w14:paraId="752A9B26" w14:textId="3C403724" w:rsidR="00AC4E07" w:rsidRPr="00C575F5" w:rsidRDefault="00AC4E07" w:rsidP="00AC4E07">
      <w:pPr>
        <w:pStyle w:val="SingleTxtG"/>
        <w:ind w:left="2268" w:hanging="1134"/>
      </w:pPr>
      <w:r w:rsidRPr="00C575F5">
        <w:t>3.4.1.2</w:t>
      </w:r>
      <w:r w:rsidRPr="00C575F5">
        <w:tab/>
        <w:t>Soit exiger un nouveau procès-verbal d</w:t>
      </w:r>
      <w:r w:rsidR="00554990" w:rsidRPr="00C575F5">
        <w:t>’</w:t>
      </w:r>
      <w:r w:rsidRPr="00C575F5">
        <w:t>essai délivré par le service technique chargé des essais.</w:t>
      </w:r>
    </w:p>
    <w:p w14:paraId="7E8F0A12" w14:textId="0A7D3E96" w:rsidR="00AC4E07" w:rsidRPr="00C575F5" w:rsidRDefault="00AC4E07" w:rsidP="00AC4E07">
      <w:pPr>
        <w:pStyle w:val="SingleTxtG"/>
        <w:ind w:left="2268" w:hanging="1134"/>
      </w:pPr>
      <w:r w:rsidRPr="00C575F5">
        <w:t>3.4.2</w:t>
      </w:r>
      <w:r w:rsidRPr="00C575F5">
        <w:tab/>
        <w:t>La confirmation ou le refus d</w:t>
      </w:r>
      <w:r w:rsidR="00554990" w:rsidRPr="00C575F5">
        <w:t>’</w:t>
      </w:r>
      <w:r w:rsidRPr="00C575F5">
        <w:t>homologation, avec l</w:t>
      </w:r>
      <w:r w:rsidR="00554990" w:rsidRPr="00C575F5">
        <w:t>’</w:t>
      </w:r>
      <w:r w:rsidRPr="00C575F5">
        <w:t>indication des modifications, doivent être notifiés aux Parties contractantes à l</w:t>
      </w:r>
      <w:r w:rsidR="00554990" w:rsidRPr="00C575F5">
        <w:t>’</w:t>
      </w:r>
      <w:r w:rsidRPr="00C575F5">
        <w:t>Accord de 1958 appliquant le présent Règlement par la procédure indiquée au paragraphe 3.2.3.1.</w:t>
      </w:r>
    </w:p>
    <w:p w14:paraId="50824BC0" w14:textId="58ACC934" w:rsidR="00AC4E07" w:rsidRPr="00C575F5" w:rsidRDefault="00AC4E07" w:rsidP="00AC4E07">
      <w:pPr>
        <w:pStyle w:val="SingleTxtG"/>
        <w:ind w:left="2268" w:hanging="1134"/>
      </w:pPr>
      <w:r w:rsidRPr="00C575F5">
        <w:t>3.4.3</w:t>
      </w:r>
      <w:r w:rsidRPr="00C575F5">
        <w:tab/>
        <w:t>L</w:t>
      </w:r>
      <w:r w:rsidR="00554990" w:rsidRPr="00C575F5">
        <w:t>’</w:t>
      </w:r>
      <w:r w:rsidRPr="00C575F5">
        <w:t>autorité d</w:t>
      </w:r>
      <w:r w:rsidR="00554990" w:rsidRPr="00C575F5">
        <w:t>’</w:t>
      </w:r>
      <w:r w:rsidRPr="00C575F5">
        <w:t>homologation de type qui délivre l</w:t>
      </w:r>
      <w:r w:rsidR="00554990" w:rsidRPr="00C575F5">
        <w:t>’</w:t>
      </w:r>
      <w:r w:rsidRPr="00C575F5">
        <w:t>extension doit lui attribuer un numéro de série et en informer les autres Parties contractantes à l</w:t>
      </w:r>
      <w:r w:rsidR="00554990" w:rsidRPr="00C575F5">
        <w:t>’</w:t>
      </w:r>
      <w:r w:rsidRPr="00C575F5">
        <w:t>Accord de 1958 appliquant le Règlement ONU en application duquel l</w:t>
      </w:r>
      <w:r w:rsidR="00554990" w:rsidRPr="00C575F5">
        <w:t>’</w:t>
      </w:r>
      <w:r w:rsidRPr="00C575F5">
        <w:t>homologation a été accordée, au moyen d</w:t>
      </w:r>
      <w:r w:rsidR="00554990" w:rsidRPr="00C575F5">
        <w:t>’</w:t>
      </w:r>
      <w:r w:rsidRPr="00C575F5">
        <w:t>une fiche de communication conforme au modèle de l</w:t>
      </w:r>
      <w:r w:rsidR="00554990" w:rsidRPr="00C575F5">
        <w:t>’</w:t>
      </w:r>
      <w:r w:rsidRPr="00C575F5">
        <w:t>annexe 1.</w:t>
      </w:r>
    </w:p>
    <w:p w14:paraId="31A0DE4A" w14:textId="77777777" w:rsidR="00AC4E07" w:rsidRPr="00C575F5" w:rsidRDefault="00AC4E07" w:rsidP="00AC4E07">
      <w:pPr>
        <w:pStyle w:val="SingleTxtG"/>
        <w:ind w:left="2268" w:hanging="1134"/>
      </w:pPr>
      <w:r w:rsidRPr="00C575F5">
        <w:t>3.5</w:t>
      </w:r>
      <w:r w:rsidRPr="00C575F5">
        <w:tab/>
      </w:r>
      <w:r w:rsidRPr="00C575F5">
        <w:tab/>
        <w:t>Conformité de la production</w:t>
      </w:r>
    </w:p>
    <w:p w14:paraId="037C990C" w14:textId="32FB54F4" w:rsidR="00AC4E07" w:rsidRPr="00C575F5" w:rsidRDefault="00AC4E07" w:rsidP="00AC4E07">
      <w:pPr>
        <w:pStyle w:val="SingleTxtG"/>
        <w:ind w:left="2268"/>
      </w:pPr>
      <w:r w:rsidRPr="00C575F5">
        <w:tab/>
        <w:t>Les procédures relatives à la conformité de la production doivent correspondre à celles qui sont énoncées dans l</w:t>
      </w:r>
      <w:r w:rsidR="00554990" w:rsidRPr="00C575F5">
        <w:t>’</w:t>
      </w:r>
      <w:r w:rsidRPr="00C575F5">
        <w:t>annexe 1 de l</w:t>
      </w:r>
      <w:r w:rsidR="00554990" w:rsidRPr="00C575F5">
        <w:t>’</w:t>
      </w:r>
      <w:r w:rsidRPr="00C575F5">
        <w:t>Accord de 1958 (E/ECE/TRANS/505/Rev.3) et satisfaire aux prescriptions suivantes :</w:t>
      </w:r>
    </w:p>
    <w:p w14:paraId="5E0824DE" w14:textId="77777777" w:rsidR="00AC4E07" w:rsidRPr="00C575F5" w:rsidRDefault="00AC4E07" w:rsidP="00AC4E07">
      <w:pPr>
        <w:pStyle w:val="SingleTxtG"/>
        <w:ind w:left="2268" w:hanging="1134"/>
      </w:pPr>
      <w:r w:rsidRPr="00C575F5">
        <w:t>3.5.1</w:t>
      </w:r>
      <w:r w:rsidRPr="00C575F5">
        <w:tab/>
        <w:t>Les dispositifs rétroréfléchissants homologués en application du présent Règlement doivent être fabriqués de façon à être conformes au type homologué et à satisfaire aux prescriptions des paragraphes 4 et 5.</w:t>
      </w:r>
    </w:p>
    <w:p w14:paraId="797B4BBC" w14:textId="12B76FE4" w:rsidR="00AC4E07" w:rsidRPr="00C575F5" w:rsidRDefault="00AC4E07" w:rsidP="00AC4E07">
      <w:pPr>
        <w:pStyle w:val="SingleTxtG"/>
        <w:ind w:left="2268" w:hanging="1134"/>
      </w:pPr>
      <w:r w:rsidRPr="00C575F5">
        <w:t>3.5.1.1</w:t>
      </w:r>
      <w:r w:rsidRPr="00C575F5">
        <w:tab/>
        <w:t>Les prescriptions minimales concernant les procédures de contrôle de la conformité de la production énoncées à l</w:t>
      </w:r>
      <w:r w:rsidR="00554990" w:rsidRPr="00C575F5">
        <w:t>’</w:t>
      </w:r>
      <w:r w:rsidRPr="00C575F5">
        <w:t>annexe 2 doivent être satisfaites.</w:t>
      </w:r>
    </w:p>
    <w:p w14:paraId="0A156B81" w14:textId="65AC2232" w:rsidR="00AC4E07" w:rsidRPr="00C575F5" w:rsidRDefault="00AC4E07" w:rsidP="00AC4E07">
      <w:pPr>
        <w:pStyle w:val="SingleTxtG"/>
        <w:ind w:left="2268" w:hanging="1134"/>
      </w:pPr>
      <w:r w:rsidRPr="00C575F5">
        <w:t>3.5.1.2</w:t>
      </w:r>
      <w:r w:rsidRPr="00C575F5">
        <w:tab/>
        <w:t>Les prescriptions minimales concernant l</w:t>
      </w:r>
      <w:r w:rsidR="00554990" w:rsidRPr="00C575F5">
        <w:t>’</w:t>
      </w:r>
      <w:r w:rsidRPr="00C575F5">
        <w:t>échantillonnage fait par un inspecteur énoncées à l</w:t>
      </w:r>
      <w:r w:rsidR="00554990" w:rsidRPr="00C575F5">
        <w:t>’</w:t>
      </w:r>
      <w:r w:rsidRPr="00C575F5">
        <w:t>annexe 3 doivent être satisfaites.</w:t>
      </w:r>
    </w:p>
    <w:p w14:paraId="72C9DF3E" w14:textId="64C31E11" w:rsidR="00AC4E07" w:rsidRPr="00C575F5" w:rsidRDefault="00AC4E07" w:rsidP="00AC4E07">
      <w:pPr>
        <w:pStyle w:val="SingleTxtG"/>
        <w:ind w:left="2268" w:hanging="1134"/>
      </w:pPr>
      <w:r w:rsidRPr="00C575F5">
        <w:t>3.5.2</w:t>
      </w:r>
      <w:r w:rsidRPr="00C575F5">
        <w:tab/>
        <w:t>L</w:t>
      </w:r>
      <w:r w:rsidR="00554990" w:rsidRPr="00C575F5">
        <w:t>’</w:t>
      </w:r>
      <w:r w:rsidRPr="00C575F5">
        <w:t>autorité qui a délivré l</w:t>
      </w:r>
      <w:r w:rsidR="00554990" w:rsidRPr="00C575F5">
        <w:t>’</w:t>
      </w:r>
      <w:r w:rsidRPr="00C575F5">
        <w:t>homologation de type peut vérifier à tout moment les méthodes de contrôle de conformité appliquées dans chaque unité de production. La fréquence normale de ces vérifications est d</w:t>
      </w:r>
      <w:r w:rsidR="00554990" w:rsidRPr="00C575F5">
        <w:t>’</w:t>
      </w:r>
      <w:r w:rsidRPr="00C575F5">
        <w:t>une fois tous les deux ans.</w:t>
      </w:r>
    </w:p>
    <w:p w14:paraId="4586543F" w14:textId="77777777" w:rsidR="00AC4E07" w:rsidRPr="00C575F5" w:rsidRDefault="00AC4E07" w:rsidP="00AC4E07">
      <w:pPr>
        <w:pStyle w:val="SingleTxtG"/>
        <w:ind w:left="2268" w:hanging="1134"/>
      </w:pPr>
      <w:r w:rsidRPr="00C575F5">
        <w:t>3.5.3</w:t>
      </w:r>
      <w:r w:rsidRPr="00C575F5">
        <w:tab/>
        <w:t>Les triangles de présignalisation homologués en application du présent Règlement doivent être fabriqués de façon à être conformes au type homologué.</w:t>
      </w:r>
    </w:p>
    <w:p w14:paraId="4D5ABF24" w14:textId="77777777" w:rsidR="00AC4E07" w:rsidRPr="00C575F5" w:rsidRDefault="00AC4E07" w:rsidP="00AC4E07">
      <w:pPr>
        <w:pStyle w:val="SingleTxtG"/>
        <w:ind w:left="2268"/>
      </w:pPr>
      <w:r w:rsidRPr="00C575F5">
        <w:tab/>
        <w:t>Le respect des prescriptions énoncées aux paragraphes 4 et 5 doit être vérifié comme suit :</w:t>
      </w:r>
    </w:p>
    <w:p w14:paraId="2D63A225" w14:textId="451687A4" w:rsidR="00AC4E07" w:rsidRPr="00C575F5" w:rsidRDefault="00AC4E07" w:rsidP="00AC4E07">
      <w:pPr>
        <w:pStyle w:val="SingleTxtG"/>
        <w:ind w:left="2268" w:hanging="1134"/>
      </w:pPr>
      <w:r w:rsidRPr="00C575F5">
        <w:t>3.5.3.1</w:t>
      </w:r>
      <w:r w:rsidRPr="00C575F5">
        <w:tab/>
        <w:t>La stabilité dans le temps des propriétés optiques et de la couleur des optiques catadioptriques des triangles de présignalisation en service, conformes à un type homologué, doit être vérifiée. En cas de défaillance systématique des optiques catadioptriques de triangles en service conformes à un type homologué, l</w:t>
      </w:r>
      <w:r w:rsidR="00554990" w:rsidRPr="00C575F5">
        <w:t>’</w:t>
      </w:r>
      <w:r w:rsidRPr="00C575F5">
        <w:t>homologation pourra être retirée. Par « défaillance systématique », on entend le cas où un type de triangle de présignalisation homologué ne satisfait pas aux prescriptions du paragraphe 5.</w:t>
      </w:r>
    </w:p>
    <w:p w14:paraId="625025A7" w14:textId="77777777" w:rsidR="00AC4E07" w:rsidRPr="00C575F5" w:rsidRDefault="00AC4E07" w:rsidP="00AC4E07">
      <w:pPr>
        <w:pStyle w:val="SingleTxtG"/>
        <w:ind w:left="2268" w:hanging="1134"/>
      </w:pPr>
      <w:r w:rsidRPr="00C575F5">
        <w:t>3.5.4</w:t>
      </w:r>
      <w:r w:rsidRPr="00C575F5">
        <w:tab/>
        <w:t>Les matériaux de marquage rétroréfléchissants homologués en application du présent Règlement doivent être fabriqués de façon à être conformes au type homologué et à satisfaire aux prescriptions des paragraphes 4 et 5.</w:t>
      </w:r>
    </w:p>
    <w:p w14:paraId="37C16B0F" w14:textId="68153914" w:rsidR="00AC4E07" w:rsidRPr="00C575F5" w:rsidRDefault="00AC4E07" w:rsidP="00AC4E07">
      <w:pPr>
        <w:pStyle w:val="SingleTxtG"/>
        <w:ind w:left="2268" w:hanging="1134"/>
      </w:pPr>
      <w:r w:rsidRPr="00C575F5">
        <w:t>3.5.4.1</w:t>
      </w:r>
      <w:r w:rsidRPr="00C575F5">
        <w:tab/>
        <w:t>La conformité de la production n</w:t>
      </w:r>
      <w:r w:rsidR="00554990" w:rsidRPr="00C575F5">
        <w:t>’</w:t>
      </w:r>
      <w:r w:rsidRPr="00C575F5">
        <w:t>est pas contestée si la valeur moyenne des mesures photométriques de cinq échantillons prélevés au hasard ne s</w:t>
      </w:r>
      <w:r w:rsidR="00554990" w:rsidRPr="00C575F5">
        <w:t>’</w:t>
      </w:r>
      <w:r w:rsidRPr="00C575F5">
        <w:t>écarte pas de plus de 20 % des valeurs prescrites aux paragraphes 4 et 5.</w:t>
      </w:r>
    </w:p>
    <w:p w14:paraId="1234EDCD" w14:textId="1C73A0BB" w:rsidR="00AC4E07" w:rsidRPr="00C575F5" w:rsidRDefault="00AC4E07" w:rsidP="00AC4E07">
      <w:pPr>
        <w:pStyle w:val="SingleTxtG"/>
        <w:ind w:left="2268" w:hanging="1134"/>
      </w:pPr>
      <w:r w:rsidRPr="00C575F5">
        <w:t>3.5.4.2</w:t>
      </w:r>
      <w:r w:rsidRPr="00C575F5">
        <w:tab/>
        <w:t>La conformité de la production n</w:t>
      </w:r>
      <w:r w:rsidR="00554990" w:rsidRPr="00C575F5">
        <w:t>’</w:t>
      </w:r>
      <w:r w:rsidRPr="00C575F5">
        <w:t>est pas contestée si la valeur moyenne des propriétés colorimétriques de cinq échantillons prélevés au hasard est conforme aux spécifications des paragraphes 4 et 5, sur la foi d</w:t>
      </w:r>
      <w:r w:rsidR="00554990" w:rsidRPr="00C575F5">
        <w:t>’</w:t>
      </w:r>
      <w:r w:rsidRPr="00C575F5">
        <w:t>un examen visuel.</w:t>
      </w:r>
    </w:p>
    <w:p w14:paraId="139392AA" w14:textId="076DE86C" w:rsidR="00AC4E07" w:rsidRPr="00C575F5" w:rsidRDefault="00AC4E07" w:rsidP="00AC4E07">
      <w:pPr>
        <w:pStyle w:val="SingleTxtG"/>
        <w:ind w:left="2268" w:hanging="1134"/>
      </w:pPr>
      <w:r w:rsidRPr="00C575F5">
        <w:t>3.5.4.3</w:t>
      </w:r>
      <w:r w:rsidRPr="00C575F5">
        <w:tab/>
        <w:t>L</w:t>
      </w:r>
      <w:r w:rsidR="00554990" w:rsidRPr="00C575F5">
        <w:t>’</w:t>
      </w:r>
      <w:r w:rsidRPr="00C575F5">
        <w:t>autorité qui a délivré l</w:t>
      </w:r>
      <w:r w:rsidR="00554990" w:rsidRPr="00C575F5">
        <w:t>’</w:t>
      </w:r>
      <w:r w:rsidRPr="00C575F5">
        <w:t>homologation de type peut vérifier à tout moment les méthodes de contrôle de conformité appliquées dans chaque unité de production. La fréquence normale de ces vérifications est d</w:t>
      </w:r>
      <w:r w:rsidR="00554990" w:rsidRPr="00C575F5">
        <w:t>’</w:t>
      </w:r>
      <w:r w:rsidRPr="00C575F5">
        <w:t>une fois tous les deux ans.</w:t>
      </w:r>
    </w:p>
    <w:p w14:paraId="1F6E3849" w14:textId="77777777" w:rsidR="00AC4E07" w:rsidRPr="00C575F5" w:rsidRDefault="00AC4E07" w:rsidP="00AC4E07">
      <w:pPr>
        <w:pStyle w:val="SingleTxtG"/>
        <w:ind w:left="2268" w:hanging="1134"/>
      </w:pPr>
      <w:r w:rsidRPr="00C575F5">
        <w:t>3.6</w:t>
      </w:r>
      <w:r w:rsidRPr="00C575F5">
        <w:tab/>
        <w:t>Sanctions pour non-conformité de la production</w:t>
      </w:r>
    </w:p>
    <w:p w14:paraId="627208A8" w14:textId="4E77E8CA" w:rsidR="00AC4E07" w:rsidRPr="00C575F5" w:rsidRDefault="00AC4E07" w:rsidP="00AC4E07">
      <w:pPr>
        <w:pStyle w:val="SingleTxtG"/>
        <w:ind w:left="2268" w:hanging="1134"/>
      </w:pPr>
      <w:r w:rsidRPr="00C575F5">
        <w:t>3.6.1</w:t>
      </w:r>
      <w:r w:rsidRPr="00C575F5">
        <w:tab/>
        <w:t>L</w:t>
      </w:r>
      <w:r w:rsidR="00554990" w:rsidRPr="00C575F5">
        <w:t>’</w:t>
      </w:r>
      <w:r w:rsidRPr="00C575F5">
        <w:t>homologation accordée peut être retirée en cas de non-respect des prescriptions du présent Règlement.</w:t>
      </w:r>
    </w:p>
    <w:p w14:paraId="4BC30174" w14:textId="3DDA9865" w:rsidR="00AC4E07" w:rsidRPr="00C575F5" w:rsidRDefault="00AC4E07" w:rsidP="00AC4E07">
      <w:pPr>
        <w:pStyle w:val="SingleTxtG"/>
        <w:ind w:left="2268" w:hanging="1134"/>
      </w:pPr>
      <w:r w:rsidRPr="00C575F5">
        <w:t>3.6.2</w:t>
      </w:r>
      <w:r w:rsidRPr="00C575F5">
        <w:tab/>
        <w:t>Si une Partie contractante à l</w:t>
      </w:r>
      <w:r w:rsidR="00554990" w:rsidRPr="00C575F5">
        <w:t>’</w:t>
      </w:r>
      <w:r w:rsidRPr="00C575F5">
        <w:t>Accord de 1958 appliquant le présent Règlement retire une homologation qu</w:t>
      </w:r>
      <w:r w:rsidR="00554990" w:rsidRPr="00C575F5">
        <w:t>’</w:t>
      </w:r>
      <w:r w:rsidRPr="00C575F5">
        <w:t>elle a précédemment accordée, elle doit en informer aussitôt les autres Parties contractantes appliquant ledit Règlement, au moyen d</w:t>
      </w:r>
      <w:r w:rsidR="00554990" w:rsidRPr="00C575F5">
        <w:t>’</w:t>
      </w:r>
      <w:r w:rsidRPr="00C575F5">
        <w:t>une fiche de communication conforme au modèle de l</w:t>
      </w:r>
      <w:r w:rsidR="00554990" w:rsidRPr="00C575F5">
        <w:t>’</w:t>
      </w:r>
      <w:r w:rsidRPr="00C575F5">
        <w:t>annexe 1.</w:t>
      </w:r>
    </w:p>
    <w:p w14:paraId="131B929D" w14:textId="77777777" w:rsidR="00AC4E07" w:rsidRPr="00C575F5" w:rsidRDefault="00AC4E07" w:rsidP="00AC4E07">
      <w:pPr>
        <w:pStyle w:val="SingleTxtG"/>
        <w:ind w:left="2268" w:hanging="1134"/>
      </w:pPr>
      <w:r w:rsidRPr="00C575F5">
        <w:t>3.7</w:t>
      </w:r>
      <w:r w:rsidRPr="00C575F5">
        <w:tab/>
      </w:r>
      <w:r w:rsidRPr="00C575F5">
        <w:tab/>
        <w:t>Arrêt définitif de la production</w:t>
      </w:r>
    </w:p>
    <w:p w14:paraId="23D451DA" w14:textId="1282210F" w:rsidR="00AC4E07" w:rsidRPr="00C575F5" w:rsidRDefault="00AC4E07" w:rsidP="00AC4E07">
      <w:pPr>
        <w:pStyle w:val="SingleTxtG"/>
        <w:ind w:left="2268"/>
      </w:pPr>
      <w:r w:rsidRPr="00C575F5">
        <w:tab/>
        <w:t>Si le titulaire de l</w:t>
      </w:r>
      <w:r w:rsidR="00554990" w:rsidRPr="00C575F5">
        <w:t>’</w:t>
      </w:r>
      <w:r w:rsidRPr="00C575F5">
        <w:t>homologation arrête définitivement la fabrication d</w:t>
      </w:r>
      <w:r w:rsidR="00554990" w:rsidRPr="00C575F5">
        <w:t>’</w:t>
      </w:r>
      <w:r w:rsidRPr="00C575F5">
        <w:t>un dispositif rétroréfléchissant homologué application du présent Règlement, il doit en informer l</w:t>
      </w:r>
      <w:r w:rsidR="00554990" w:rsidRPr="00C575F5">
        <w:t>’</w:t>
      </w:r>
      <w:r w:rsidRPr="00C575F5">
        <w:t>autorité qui a délivré l</w:t>
      </w:r>
      <w:r w:rsidR="00554990" w:rsidRPr="00C575F5">
        <w:t>’</w:t>
      </w:r>
      <w:r w:rsidRPr="00C575F5">
        <w:t>homologation, laquelle en avise à son tour les autres Parties contractantes à l</w:t>
      </w:r>
      <w:r w:rsidR="00554990" w:rsidRPr="00C575F5">
        <w:t>’</w:t>
      </w:r>
      <w:r w:rsidRPr="00C575F5">
        <w:t>Accord de 1958 appliquant ledit Règlement au moyen d</w:t>
      </w:r>
      <w:r w:rsidR="00554990" w:rsidRPr="00C575F5">
        <w:t>’</w:t>
      </w:r>
      <w:r w:rsidRPr="00C575F5">
        <w:t>une fiche de communication conforme au modèle de l</w:t>
      </w:r>
      <w:r w:rsidR="00554990" w:rsidRPr="00C575F5">
        <w:t>’</w:t>
      </w:r>
      <w:r w:rsidRPr="00C575F5">
        <w:t>annexe 1.</w:t>
      </w:r>
    </w:p>
    <w:p w14:paraId="2354D03E" w14:textId="072DFBC4" w:rsidR="00AC4E07" w:rsidRPr="00C575F5" w:rsidRDefault="00AC4E07" w:rsidP="00AC4E07">
      <w:pPr>
        <w:pStyle w:val="SingleTxtG"/>
        <w:ind w:left="2268" w:hanging="1134"/>
      </w:pPr>
      <w:r w:rsidRPr="00C575F5">
        <w:t>3.8</w:t>
      </w:r>
      <w:r w:rsidRPr="00C575F5">
        <w:tab/>
        <w:t>Noms et adresses des services techniques charges des essais d</w:t>
      </w:r>
      <w:r w:rsidR="00554990" w:rsidRPr="00C575F5">
        <w:t>’</w:t>
      </w:r>
      <w:r w:rsidRPr="00C575F5">
        <w:t>homologation et des autorités d</w:t>
      </w:r>
      <w:r w:rsidR="00554990" w:rsidRPr="00C575F5">
        <w:t>’</w:t>
      </w:r>
      <w:r w:rsidRPr="00C575F5">
        <w:t>homologation de type</w:t>
      </w:r>
    </w:p>
    <w:p w14:paraId="07C5AF45" w14:textId="5EEF9FC2" w:rsidR="00AC4E07" w:rsidRPr="00C575F5" w:rsidRDefault="00AC4E07" w:rsidP="00AC4E07">
      <w:pPr>
        <w:pStyle w:val="SingleTxtG"/>
        <w:ind w:left="2268"/>
      </w:pPr>
      <w:r w:rsidRPr="00C575F5">
        <w:tab/>
        <w:t>Les Parties contractantes à l</w:t>
      </w:r>
      <w:r w:rsidR="00554990" w:rsidRPr="00C575F5">
        <w:t>’</w:t>
      </w:r>
      <w:r w:rsidRPr="00C575F5">
        <w:t>Accord appliquant le présent Règlement ONU communiquent au Secrétariat de l</w:t>
      </w:r>
      <w:r w:rsidR="00554990" w:rsidRPr="00C575F5">
        <w:t>’</w:t>
      </w:r>
      <w:r w:rsidRPr="00C575F5">
        <w:t>Organisation des Nations Unies les noms et adresses des services techniques chargés des essais d</w:t>
      </w:r>
      <w:r w:rsidR="00554990" w:rsidRPr="00C575F5">
        <w:t>’</w:t>
      </w:r>
      <w:r w:rsidRPr="00C575F5">
        <w:t>homologation et des autorités d</w:t>
      </w:r>
      <w:r w:rsidR="00554990" w:rsidRPr="00C575F5">
        <w:t>’</w:t>
      </w:r>
      <w:r w:rsidRPr="00C575F5">
        <w:t>homologation de type qui délivrent les homologations et auxquelles doivent être envoyées les fiches d</w:t>
      </w:r>
      <w:r w:rsidR="00554990" w:rsidRPr="00C575F5">
        <w:t>’</w:t>
      </w:r>
      <w:r w:rsidRPr="00C575F5">
        <w:t>homologation ou d</w:t>
      </w:r>
      <w:r w:rsidR="00554990" w:rsidRPr="00C575F5">
        <w:t>’</w:t>
      </w:r>
      <w:r w:rsidRPr="00C575F5">
        <w:t>extension, de refus ou de retrait d</w:t>
      </w:r>
      <w:r w:rsidR="00554990" w:rsidRPr="00C575F5">
        <w:t>’</w:t>
      </w:r>
      <w:r w:rsidRPr="00C575F5">
        <w:t>homologation ou d</w:t>
      </w:r>
      <w:r w:rsidR="00554990" w:rsidRPr="00C575F5">
        <w:t>’</w:t>
      </w:r>
      <w:r w:rsidRPr="00C575F5">
        <w:t>arrêt définitif de la production émises dans les autres pays.</w:t>
      </w:r>
    </w:p>
    <w:p w14:paraId="45E1AE40" w14:textId="77777777" w:rsidR="00AC4E07" w:rsidRPr="00C575F5" w:rsidRDefault="00AC4E07" w:rsidP="00AC4E07">
      <w:pPr>
        <w:pStyle w:val="HChG"/>
        <w:ind w:left="2268"/>
      </w:pPr>
      <w:r w:rsidRPr="00C575F5">
        <w:t>4.</w:t>
      </w:r>
      <w:r w:rsidRPr="00C575F5">
        <w:tab/>
      </w:r>
      <w:r w:rsidRPr="00C575F5">
        <w:tab/>
        <w:t>Prescriptions générales</w:t>
      </w:r>
    </w:p>
    <w:p w14:paraId="7DE6B253" w14:textId="475B1728" w:rsidR="00AC4E07" w:rsidRPr="00C575F5" w:rsidRDefault="00AC4E07" w:rsidP="00AC4E07">
      <w:pPr>
        <w:pStyle w:val="SingleTxtG"/>
        <w:ind w:left="2268" w:hanging="1134"/>
      </w:pPr>
      <w:r w:rsidRPr="00C575F5">
        <w:t>4.1</w:t>
      </w:r>
      <w:r w:rsidRPr="00C575F5">
        <w:tab/>
        <w:t>Aux fins du présent Règlement et s</w:t>
      </w:r>
      <w:r w:rsidR="00554990" w:rsidRPr="00C575F5">
        <w:t>’</w:t>
      </w:r>
      <w:r w:rsidRPr="00C575F5">
        <w:t>agissant de leur description générale, on entend par « dispositifs rétroréfléchissants » les catadioptres, les matériaux rétroréfléchissants, les plaques de signalisation et les triangles de présignalisation.</w:t>
      </w:r>
    </w:p>
    <w:p w14:paraId="16541BA2" w14:textId="1AAFFBBD" w:rsidR="00AC4E07" w:rsidRPr="00C575F5" w:rsidRDefault="00AC4E07" w:rsidP="00AC4E07">
      <w:pPr>
        <w:pStyle w:val="SingleTxtG"/>
        <w:ind w:left="2268" w:hanging="1134"/>
      </w:pPr>
      <w:r w:rsidRPr="00C575F5">
        <w:t>4.1.1</w:t>
      </w:r>
      <w:r w:rsidRPr="00C575F5">
        <w:tab/>
        <w:t>Les dispositifs rétroréfléchissants doivent être fabriqués d</w:t>
      </w:r>
      <w:r w:rsidR="00554990" w:rsidRPr="00C575F5">
        <w:t>’</w:t>
      </w:r>
      <w:r w:rsidRPr="00C575F5">
        <w:t>une manière telle qu</w:t>
      </w:r>
      <w:r w:rsidR="00554990" w:rsidRPr="00C575F5">
        <w:t>’</w:t>
      </w:r>
      <w:r w:rsidRPr="00C575F5">
        <w:t>ils fonctionnent toujours de façon satisfaisante en utilisation normale. En outre, ils ne doivent présenter aucun défaut de conception ou de fabrication qui compromette leur bon fonctionnement ou leur maintien en bon état.</w:t>
      </w:r>
    </w:p>
    <w:p w14:paraId="33B4C488" w14:textId="77777777" w:rsidR="00AC4E07" w:rsidRPr="00C575F5" w:rsidRDefault="00AC4E07" w:rsidP="00AC4E07">
      <w:pPr>
        <w:pStyle w:val="SingleTxtG"/>
        <w:ind w:left="2268" w:hanging="1134"/>
      </w:pPr>
      <w:r w:rsidRPr="00C575F5">
        <w:t>4.1.2</w:t>
      </w:r>
      <w:r w:rsidRPr="00C575F5">
        <w:tab/>
        <w:t>Les parties ou pièces composant les dispositifs rétroréfléchissants ne doivent pas pouvoir être démontées facilement.</w:t>
      </w:r>
    </w:p>
    <w:p w14:paraId="38E47577" w14:textId="77777777" w:rsidR="00AC4E07" w:rsidRPr="00C575F5" w:rsidRDefault="00AC4E07" w:rsidP="00AC4E07">
      <w:pPr>
        <w:pStyle w:val="SingleTxtG"/>
        <w:ind w:left="2268" w:hanging="1134"/>
      </w:pPr>
      <w:r w:rsidRPr="00C575F5">
        <w:t>4.1.3</w:t>
      </w:r>
      <w:r w:rsidRPr="00C575F5">
        <w:tab/>
        <w:t>Les moyens de fixation des dispositifs de marquage doivent être durables et stables.</w:t>
      </w:r>
    </w:p>
    <w:p w14:paraId="2F7B2AD3" w14:textId="77777777" w:rsidR="00AC4E07" w:rsidRPr="00C575F5" w:rsidRDefault="00AC4E07" w:rsidP="00AC4E07">
      <w:pPr>
        <w:pStyle w:val="SingleTxtG"/>
        <w:ind w:left="2268" w:hanging="1134"/>
      </w:pPr>
      <w:r w:rsidRPr="00C575F5">
        <w:t>4.1.4</w:t>
      </w:r>
      <w:r w:rsidRPr="00C575F5">
        <w:tab/>
        <w:t>La surface extérieure des dispositifs rétroréfléchissants doit pouvoir être nettoyée facilement ; elle doit donc être lisse et les saillies éventuelles ne doivent pas entraver ce nettoyage.</w:t>
      </w:r>
    </w:p>
    <w:p w14:paraId="2326BD44" w14:textId="77777777" w:rsidR="00AC4E07" w:rsidRPr="00C575F5" w:rsidRDefault="00AC4E07" w:rsidP="00AC4E07">
      <w:pPr>
        <w:pStyle w:val="SingleTxtG"/>
        <w:ind w:left="2268" w:hanging="1134"/>
      </w:pPr>
      <w:r w:rsidRPr="00C575F5">
        <w:t>4.1.5</w:t>
      </w:r>
      <w:r w:rsidRPr="00C575F5">
        <w:tab/>
        <w:t>La surface intérieure des catadioptres ne doit pas être accessible en utilisation normale.</w:t>
      </w:r>
    </w:p>
    <w:p w14:paraId="2037A0AA" w14:textId="68D38960" w:rsidR="00AC4E07" w:rsidRPr="00C575F5" w:rsidRDefault="00AC4E07" w:rsidP="00AC4E07">
      <w:pPr>
        <w:pStyle w:val="SingleTxtG"/>
        <w:ind w:left="2268" w:hanging="1134"/>
      </w:pPr>
      <w:r w:rsidRPr="00C575F5">
        <w:t>4.1.6</w:t>
      </w:r>
      <w:r w:rsidRPr="00C575F5">
        <w:tab/>
        <w:t>Les dispositifs rétroréfléchissants peuvent être composés d</w:t>
      </w:r>
      <w:r w:rsidR="00554990" w:rsidRPr="00C575F5">
        <w:t>’</w:t>
      </w:r>
      <w:r w:rsidRPr="00C575F5">
        <w:t>une optique catadioptrique associée à un filtre, qui doivent être indissociables par construction dans les conditions normales d</w:t>
      </w:r>
      <w:r w:rsidR="00554990" w:rsidRPr="00C575F5">
        <w:t>’</w:t>
      </w:r>
      <w:r w:rsidRPr="00C575F5">
        <w:t>utilisation.</w:t>
      </w:r>
    </w:p>
    <w:p w14:paraId="111B4DC3" w14:textId="31B1C9D3" w:rsidR="00AC4E07" w:rsidRPr="00C575F5" w:rsidRDefault="00AC4E07" w:rsidP="00AC4E07">
      <w:pPr>
        <w:pStyle w:val="SingleTxtG"/>
        <w:ind w:left="2268" w:hanging="1134"/>
      </w:pPr>
      <w:r w:rsidRPr="00C575F5">
        <w:t>4.1.7</w:t>
      </w:r>
      <w:r w:rsidRPr="00C575F5">
        <w:tab/>
        <w:t>La coloration des optiques catadioptriques et des filtres au moyen de peinture ou de vernis n</w:t>
      </w:r>
      <w:r w:rsidR="00554990" w:rsidRPr="00C575F5">
        <w:t>’</w:t>
      </w:r>
      <w:r w:rsidRPr="00C575F5">
        <w:t>est pas autorisée.</w:t>
      </w:r>
    </w:p>
    <w:p w14:paraId="5F82E790" w14:textId="4EBD3758" w:rsidR="00AC4E07" w:rsidRPr="00C575F5" w:rsidRDefault="00AC4E07" w:rsidP="00AC4E07">
      <w:pPr>
        <w:pStyle w:val="SingleTxtG"/>
        <w:ind w:left="2268" w:hanging="1134"/>
      </w:pPr>
      <w:r w:rsidRPr="00C575F5">
        <w:t>4.2</w:t>
      </w:r>
      <w:r w:rsidRPr="00C575F5">
        <w:tab/>
        <w:t>Conditions de réalisation de l</w:t>
      </w:r>
      <w:r w:rsidR="00554990" w:rsidRPr="00C575F5">
        <w:t>’</w:t>
      </w:r>
      <w:r w:rsidRPr="00C575F5">
        <w:t>essai colorimétrique</w:t>
      </w:r>
    </w:p>
    <w:p w14:paraId="3BFA6238" w14:textId="600AF4E2" w:rsidR="00AC4E07" w:rsidRPr="00C575F5" w:rsidRDefault="00AC4E07" w:rsidP="00AC4E07">
      <w:pPr>
        <w:pStyle w:val="SingleTxtG"/>
        <w:ind w:left="2268" w:hanging="1134"/>
      </w:pPr>
      <w:r w:rsidRPr="00C575F5">
        <w:t>4.2.1</w:t>
      </w:r>
      <w:r w:rsidRPr="00C575F5">
        <w:tab/>
        <w:t>Procédure d</w:t>
      </w:r>
      <w:r w:rsidR="00554990" w:rsidRPr="00C575F5">
        <w:t>’</w:t>
      </w:r>
      <w:r w:rsidRPr="00C575F5">
        <w:t>essai pour les couleurs nocturnes :</w:t>
      </w:r>
    </w:p>
    <w:p w14:paraId="0F96CF32" w14:textId="793E4E1C" w:rsidR="00AC4E07" w:rsidRPr="00C575F5" w:rsidRDefault="00AC4E07" w:rsidP="00AC4E07">
      <w:pPr>
        <w:pStyle w:val="SingleTxtG"/>
        <w:ind w:left="2268" w:hanging="1134"/>
      </w:pPr>
      <w:r w:rsidRPr="00C575F5">
        <w:t>4.2.1.1</w:t>
      </w:r>
      <w:r w:rsidRPr="00C575F5">
        <w:tab/>
        <w:t>Les présentes prescriptions s</w:t>
      </w:r>
      <w:r w:rsidR="00554990" w:rsidRPr="00C575F5">
        <w:t>’</w:t>
      </w:r>
      <w:r w:rsidRPr="00C575F5">
        <w:t>appliquent uniquement aux dispositifs rétroréfléchissants incolores, rouges ou jaunes-auto.</w:t>
      </w:r>
    </w:p>
    <w:p w14:paraId="27976444" w14:textId="76D4325B" w:rsidR="00AC4E07" w:rsidRPr="00C575F5" w:rsidRDefault="00AC4E07" w:rsidP="00AC4E07">
      <w:pPr>
        <w:pStyle w:val="SingleTxtG"/>
        <w:ind w:left="2268" w:hanging="1134"/>
      </w:pPr>
      <w:r w:rsidRPr="00C575F5">
        <w:t>4.2.1.2</w:t>
      </w:r>
      <w:r w:rsidRPr="00C575F5">
        <w:tab/>
        <w:t>Le dispositif rétroréfléchissant étant éclairé par l</w:t>
      </w:r>
      <w:r w:rsidR="00554990" w:rsidRPr="00C575F5">
        <w:t>’</w:t>
      </w:r>
      <w:r w:rsidRPr="00C575F5">
        <w:t>illuminant normalisé A de la CIE avec un angle de divergence de 1/3° et un angle d</w:t>
      </w:r>
      <w:r w:rsidR="00554990" w:rsidRPr="00C575F5">
        <w:t>’</w:t>
      </w:r>
      <w:r w:rsidRPr="00C575F5">
        <w:t>éclairage V = H = 0° ou, s</w:t>
      </w:r>
      <w:r w:rsidR="00554990" w:rsidRPr="00C575F5">
        <w:t>’</w:t>
      </w:r>
      <w:r w:rsidRPr="00C575F5">
        <w:t>il se produit une réflexion non colorée sur la surface d</w:t>
      </w:r>
      <w:r w:rsidR="00554990" w:rsidRPr="00C575F5">
        <w:t>’</w:t>
      </w:r>
      <w:r w:rsidRPr="00C575F5">
        <w:t>entrée, avec V = ± 5° et H = 0°, les coordonnées trichromatiques du flux lumineux réfléchi doivent être comprises dans les limites définies pour le dispositif concerné au paragraphe 4.</w:t>
      </w:r>
    </w:p>
    <w:p w14:paraId="75EE59E5" w14:textId="001AA7BA" w:rsidR="00AC4E07" w:rsidRPr="00C575F5" w:rsidRDefault="00AC4E07" w:rsidP="00AC4E07">
      <w:pPr>
        <w:pStyle w:val="SingleTxtG"/>
        <w:ind w:left="2268" w:hanging="1134"/>
      </w:pPr>
      <w:r w:rsidRPr="00C575F5">
        <w:t>4.2.1.3</w:t>
      </w:r>
      <w:r w:rsidRPr="00C575F5">
        <w:tab/>
        <w:t>Les dispositifs rétroréfléchissants incolores ne doivent pas présenter une réflexion sélective, c</w:t>
      </w:r>
      <w:r w:rsidR="00554990" w:rsidRPr="00C575F5">
        <w:t>’</w:t>
      </w:r>
      <w:r w:rsidRPr="00C575F5">
        <w:t>est-à-dire que les coordonnées trichromatiques « x » et « y » de l</w:t>
      </w:r>
      <w:r w:rsidR="00554990" w:rsidRPr="00C575F5">
        <w:t>’</w:t>
      </w:r>
      <w:r w:rsidRPr="00C575F5">
        <w:t>illuminant normalisé A utilisé pour l</w:t>
      </w:r>
      <w:r w:rsidR="00554990" w:rsidRPr="00C575F5">
        <w:t>’</w:t>
      </w:r>
      <w:r w:rsidRPr="00C575F5">
        <w:t>éclairage du dispositif rétroréfléchissant ne doivent pas subir une modification supérieure à 0,01 après réflexion par ledit dispositif.</w:t>
      </w:r>
    </w:p>
    <w:p w14:paraId="53FB942F" w14:textId="599CA69E" w:rsidR="00AC4E07" w:rsidRPr="00C575F5" w:rsidRDefault="00AC4E07" w:rsidP="00AC4E07">
      <w:pPr>
        <w:pStyle w:val="SingleTxtG"/>
        <w:keepNext/>
        <w:keepLines/>
        <w:ind w:left="2268" w:hanging="1134"/>
      </w:pPr>
      <w:r w:rsidRPr="00C575F5">
        <w:t>4.2.2</w:t>
      </w:r>
      <w:r w:rsidRPr="00C575F5">
        <w:tab/>
      </w:r>
      <w:r w:rsidRPr="00C575F5">
        <w:tab/>
        <w:t>Procédure d</w:t>
      </w:r>
      <w:r w:rsidR="00554990" w:rsidRPr="00C575F5">
        <w:t>’</w:t>
      </w:r>
      <w:r w:rsidRPr="00C575F5">
        <w:t>essai pour les couleurs diurnes :</w:t>
      </w:r>
    </w:p>
    <w:p w14:paraId="7570C1C9" w14:textId="78CBBD11" w:rsidR="00AC4E07" w:rsidRPr="00C575F5" w:rsidRDefault="00AC4E07" w:rsidP="00AC4E07">
      <w:pPr>
        <w:pStyle w:val="SingleTxtG"/>
        <w:ind w:left="2268" w:hanging="1134"/>
      </w:pPr>
      <w:r w:rsidRPr="00C575F5">
        <w:t>4.2.2.1</w:t>
      </w:r>
      <w:r w:rsidRPr="00C575F5">
        <w:tab/>
      </w:r>
      <w:r w:rsidRPr="00C575F5">
        <w:tab/>
        <w:t>Le matériau doit être éclairé par l</w:t>
      </w:r>
      <w:r w:rsidR="00554990" w:rsidRPr="00C575F5">
        <w:t>’</w:t>
      </w:r>
      <w:r w:rsidRPr="00C575F5">
        <w:t>illuminant normalisé D65 de la CIE sous un angle de 45° par rapport à la normale et l</w:t>
      </w:r>
      <w:r w:rsidR="00554990" w:rsidRPr="00C575F5">
        <w:t>’</w:t>
      </w:r>
      <w:r w:rsidRPr="00C575F5">
        <w:t>observation (mesure) doit s</w:t>
      </w:r>
      <w:r w:rsidR="00554990" w:rsidRPr="00C575F5">
        <w:t>’</w:t>
      </w:r>
      <w:r w:rsidRPr="00C575F5">
        <w:t>effectuer le long de la normale (géométrie 45/0) au moyen d</w:t>
      </w:r>
      <w:r w:rsidR="00554990" w:rsidRPr="00C575F5">
        <w:t>’</w:t>
      </w:r>
      <w:r w:rsidRPr="00C575F5">
        <w:t xml:space="preserve">un spectrophotomètre, conformément aux prescriptions du document </w:t>
      </w:r>
      <w:r w:rsidRPr="00C575F5">
        <w:rPr>
          <w:rFonts w:eastAsia="MS Mincho"/>
          <w:szCs w:val="22"/>
        </w:rPr>
        <w:t>n</w:t>
      </w:r>
      <w:r w:rsidRPr="00C575F5">
        <w:rPr>
          <w:rFonts w:eastAsia="MS Mincho"/>
          <w:szCs w:val="22"/>
          <w:vertAlign w:val="superscript"/>
        </w:rPr>
        <w:t>o</w:t>
      </w:r>
      <w:r w:rsidRPr="00C575F5">
        <w:t> 15 (1971) de la CIE.</w:t>
      </w:r>
    </w:p>
    <w:p w14:paraId="01C73FBF" w14:textId="04853681" w:rsidR="00AC4E07" w:rsidRPr="00C575F5" w:rsidRDefault="00AC4E07" w:rsidP="00AC4E07">
      <w:pPr>
        <w:pStyle w:val="SingleTxtG"/>
        <w:ind w:left="2268"/>
      </w:pPr>
      <w:r w:rsidRPr="00C575F5">
        <w:tab/>
        <w:t>La couleur du matériau à l</w:t>
      </w:r>
      <w:r w:rsidR="00554990" w:rsidRPr="00C575F5">
        <w:t>’</w:t>
      </w:r>
      <w:r w:rsidRPr="00C575F5">
        <w:t>état neuf doit être comprise dans les limites définies pour le dispositif rétroréfléchissant concerné au paragraphe 5.9.5.2.2.</w:t>
      </w:r>
    </w:p>
    <w:p w14:paraId="53E54273" w14:textId="64D85AFE" w:rsidR="00AC4E07" w:rsidRPr="00C575F5" w:rsidRDefault="00AC4E07" w:rsidP="00AC4E07">
      <w:pPr>
        <w:pStyle w:val="SingleTxtG"/>
        <w:ind w:left="2268" w:hanging="1134"/>
      </w:pPr>
      <w:r w:rsidRPr="00C575F5">
        <w:t>4.2.3</w:t>
      </w:r>
      <w:r w:rsidRPr="00C575F5">
        <w:tab/>
      </w:r>
      <w:r w:rsidRPr="00C575F5">
        <w:tab/>
        <w:t>Procédure d</w:t>
      </w:r>
      <w:r w:rsidR="00554990" w:rsidRPr="00C575F5">
        <w:t>’</w:t>
      </w:r>
      <w:r w:rsidRPr="00C575F5">
        <w:t>essai pour les couleurs fluorescentes :</w:t>
      </w:r>
    </w:p>
    <w:p w14:paraId="1D331B3C" w14:textId="1DAA8786" w:rsidR="00AC4E07" w:rsidRPr="00C575F5" w:rsidRDefault="00AC4E07" w:rsidP="00AC4E07">
      <w:pPr>
        <w:pStyle w:val="SingleTxtG"/>
        <w:ind w:left="2268" w:hanging="1134"/>
      </w:pPr>
      <w:r w:rsidRPr="00C575F5">
        <w:t>4.2.3.1</w:t>
      </w:r>
      <w:r w:rsidRPr="00C575F5">
        <w:tab/>
      </w:r>
      <w:r w:rsidRPr="00C575F5">
        <w:tab/>
        <w:t>Couleur d</w:t>
      </w:r>
      <w:r w:rsidR="00554990" w:rsidRPr="00C575F5">
        <w:t>’</w:t>
      </w:r>
      <w:r w:rsidRPr="00C575F5">
        <w:t>un matériau fluorescent non rétroréfléchissant :</w:t>
      </w:r>
    </w:p>
    <w:p w14:paraId="4CA89507" w14:textId="47BB2E6D" w:rsidR="00AC4E07" w:rsidRPr="00C575F5" w:rsidRDefault="00AC4E07" w:rsidP="00AC4E07">
      <w:pPr>
        <w:pStyle w:val="SingleTxtG"/>
        <w:ind w:left="2268" w:hanging="1134"/>
      </w:pPr>
      <w:r w:rsidRPr="00C575F5">
        <w:t>4.2.3.1.1</w:t>
      </w:r>
      <w:r w:rsidRPr="00C575F5">
        <w:tab/>
        <w:t>Le matériau doit être éclairé par l</w:t>
      </w:r>
      <w:r w:rsidR="00554990" w:rsidRPr="00C575F5">
        <w:t>’</w:t>
      </w:r>
      <w:r w:rsidRPr="00C575F5">
        <w:t>illuminant normalisé D65 de la CIE (ISO 11664-2:2007(E)/CIE S 014-2/E:2006). Les mesures doivent être prises à l</w:t>
      </w:r>
      <w:r w:rsidR="00554990" w:rsidRPr="00C575F5">
        <w:t>’</w:t>
      </w:r>
      <w:r w:rsidRPr="00C575F5">
        <w:t>aide d</w:t>
      </w:r>
      <w:r w:rsidR="00554990" w:rsidRPr="00C575F5">
        <w:t>’</w:t>
      </w:r>
      <w:r w:rsidRPr="00C575F5">
        <w:t>un spectrophotomètre, conformément aux instructions énoncées dans la deuxième édition de l</w:t>
      </w:r>
      <w:r w:rsidR="00554990" w:rsidRPr="00C575F5">
        <w:t>’</w:t>
      </w:r>
      <w:r w:rsidRPr="00C575F5">
        <w:t xml:space="preserve">ouvrage </w:t>
      </w:r>
      <w:r w:rsidRPr="00C575F5">
        <w:rPr>
          <w:i/>
        </w:rPr>
        <w:t>Recommendations on Colorimetry</w:t>
      </w:r>
      <w:r w:rsidRPr="00C575F5">
        <w:t xml:space="preserve"> (publication CIE 15:2004), dans des conditions d</w:t>
      </w:r>
      <w:r w:rsidR="00554990" w:rsidRPr="00C575F5">
        <w:t>’</w:t>
      </w:r>
      <w:r w:rsidRPr="00C575F5">
        <w:t>éclairement polychromatique, ou avec un monochromateur permettant de reproduire progressivement l</w:t>
      </w:r>
      <w:r w:rsidR="00554990" w:rsidRPr="00C575F5">
        <w:t>’</w:t>
      </w:r>
      <w:r w:rsidRPr="00C575F5">
        <w:t>illuminant normalisé D65 de la CIE (ISO 11664-2:2007(E)/</w:t>
      </w:r>
      <w:r w:rsidR="00E46C76" w:rsidRPr="00C575F5">
        <w:t xml:space="preserve"> </w:t>
      </w:r>
      <w:r w:rsidRPr="00C575F5">
        <w:t>CIE S 014-2/E:2006), sous un angle de 45° par rapport à la normale, les observations étant effectuées le long de la normale (géométrie 45/0). Dans le second cas, la résolution Δλ obtenue progressivement ne doit pas être supérieure à 10 nm. Des illuminants comparables sont autorisés sous réserve que la méthode de mesure colorimétrique offre la précision requise, la qualité de la simulation de l</w:t>
      </w:r>
      <w:r w:rsidR="00554990" w:rsidRPr="00C575F5">
        <w:t>’</w:t>
      </w:r>
      <w:r w:rsidRPr="00C575F5">
        <w:t>illuminant D65 étant évaluée au moyen de la méthode décrite dans la norme ISO 23603:2005(E)/CIE S 012/E:2004. La distribution spectrale de l</w:t>
      </w:r>
      <w:r w:rsidR="00554990" w:rsidRPr="00C575F5">
        <w:t>’</w:t>
      </w:r>
      <w:r w:rsidRPr="00C575F5">
        <w:t>illuminant doit correspondre à la catégorie BC (modèle CIELAB) ou à une catégorie supérieure.</w:t>
      </w:r>
    </w:p>
    <w:p w14:paraId="7A6A0B46" w14:textId="37048E62" w:rsidR="00AC4E07" w:rsidRPr="00C575F5" w:rsidRDefault="00AC4E07" w:rsidP="00AC4E07">
      <w:pPr>
        <w:pStyle w:val="SingleTxtG"/>
        <w:ind w:left="2268"/>
      </w:pPr>
      <w:r w:rsidRPr="00C575F5">
        <w:tab/>
        <w:t>L</w:t>
      </w:r>
      <w:r w:rsidR="00554990" w:rsidRPr="00C575F5">
        <w:t>’</w:t>
      </w:r>
      <w:r w:rsidRPr="00C575F5">
        <w:t>éclairage doit se faire sous un angle de 45° par rapport à la normale, les observations étant effectuées le long de la normale (géométrie 45/0).</w:t>
      </w:r>
    </w:p>
    <w:p w14:paraId="513F858C" w14:textId="0B4B6A52" w:rsidR="00AC4E07" w:rsidRPr="00C575F5" w:rsidRDefault="00AC4E07" w:rsidP="00AC4E07">
      <w:pPr>
        <w:pStyle w:val="SingleTxtG"/>
        <w:ind w:left="2268" w:hanging="1134"/>
      </w:pPr>
      <w:r w:rsidRPr="00C575F5">
        <w:t>4.2.3.2</w:t>
      </w:r>
      <w:r w:rsidRPr="00C575F5">
        <w:tab/>
      </w:r>
      <w:r w:rsidRPr="00C575F5">
        <w:tab/>
        <w:t>Couleur d</w:t>
      </w:r>
      <w:r w:rsidR="00554990" w:rsidRPr="00C575F5">
        <w:t>’</w:t>
      </w:r>
      <w:r w:rsidRPr="00C575F5">
        <w:t>un matériau fluorescent rétroréfléchissant :</w:t>
      </w:r>
    </w:p>
    <w:p w14:paraId="0CF33549" w14:textId="0E7C49A4" w:rsidR="00AC4E07" w:rsidRPr="00C575F5" w:rsidRDefault="00AC4E07" w:rsidP="00AC4E07">
      <w:pPr>
        <w:pStyle w:val="SingleTxtG"/>
        <w:ind w:left="2268" w:hanging="1134"/>
        <w:rPr>
          <w:rFonts w:eastAsia="MS Mincho"/>
        </w:rPr>
      </w:pPr>
      <w:r w:rsidRPr="00C575F5">
        <w:t>4.2.3.2.1</w:t>
      </w:r>
      <w:r w:rsidRPr="00C575F5">
        <w:tab/>
        <w:t>Pour les essais relatifs à la couleur, le matériau doit être éclairé par l</w:t>
      </w:r>
      <w:r w:rsidR="00554990" w:rsidRPr="00C575F5">
        <w:t>’</w:t>
      </w:r>
      <w:r w:rsidRPr="00C575F5">
        <w:t>illuminant normalisé D65 de la CIE (ISO 11664-2:2007(E)/CIE S 014-2/E:2006). Les mesures doivent être prises à l</w:t>
      </w:r>
      <w:r w:rsidR="00554990" w:rsidRPr="00C575F5">
        <w:t>’</w:t>
      </w:r>
      <w:r w:rsidRPr="00C575F5">
        <w:t>aide d</w:t>
      </w:r>
      <w:r w:rsidR="00554990" w:rsidRPr="00C575F5">
        <w:t>’</w:t>
      </w:r>
      <w:r w:rsidRPr="00C575F5">
        <w:t>un spectrophotomètre, conformément aux instructions énoncées dans la deuxième édition de l</w:t>
      </w:r>
      <w:r w:rsidR="00554990" w:rsidRPr="00C575F5">
        <w:t>’</w:t>
      </w:r>
      <w:r w:rsidRPr="00C575F5">
        <w:t xml:space="preserve">ouvrage </w:t>
      </w:r>
      <w:r w:rsidRPr="00C575F5">
        <w:rPr>
          <w:i/>
        </w:rPr>
        <w:t>Recommendations on Colorimetry</w:t>
      </w:r>
      <w:r w:rsidRPr="00C575F5">
        <w:t xml:space="preserve"> (publication CIE 15:2004), dans des conditions d</w:t>
      </w:r>
      <w:r w:rsidR="00554990" w:rsidRPr="00C575F5">
        <w:t>’</w:t>
      </w:r>
      <w:r w:rsidRPr="00C575F5">
        <w:t>éclairement polychromatique, ou avec un monochromateur permettant de reproduire progressivement l</w:t>
      </w:r>
      <w:r w:rsidR="00554990" w:rsidRPr="00C575F5">
        <w:t>’</w:t>
      </w:r>
      <w:r w:rsidRPr="00C575F5">
        <w:t>illuminant normalisé D65 de la CIE (ISO 11664-2:2007(E)/CIE S 014-2/E:2006). Dans le second cas, la résolution Δλ obtenue progressivement ne doit pas être supérieure à 10 nm. Des illuminants comparables sont autorisés sous réserve que la méthode de mesure colorimétrique offre la précision requise, la qualité de la simulation de l</w:t>
      </w:r>
      <w:r w:rsidR="00554990" w:rsidRPr="00C575F5">
        <w:t>’</w:t>
      </w:r>
      <w:r w:rsidRPr="00C575F5">
        <w:t>illuminant D65 étant évaluée au moyen de la méthode décrite dans la norme ISO 23603:2005(E)/CIE S 012/E:2004. La distribution spectrale de l</w:t>
      </w:r>
      <w:r w:rsidR="00554990" w:rsidRPr="00C575F5">
        <w:t>’</w:t>
      </w:r>
      <w:r w:rsidRPr="00C575F5">
        <w:t>illuminant doit correspondre à la catégorie BC (modèle CIELAB) ou à une catégorie supérieure. L</w:t>
      </w:r>
      <w:r w:rsidR="00554990" w:rsidRPr="00C575F5">
        <w:t>’</w:t>
      </w:r>
      <w:r w:rsidRPr="00C575F5">
        <w:t>éclairage doit se faire suivant la circonférence à un angle de 45° par rapport à la normale, les observations étant effectuées le long de la normale (géométrie annulaire 45/0) (géométrie circulaire/normale), comme décrit à</w:t>
      </w:r>
      <w:r w:rsidR="00E46C76" w:rsidRPr="00C575F5">
        <w:t xml:space="preserve"> </w:t>
      </w:r>
      <w:r w:rsidRPr="00C575F5">
        <w:t>l</w:t>
      </w:r>
      <w:r w:rsidR="00554990" w:rsidRPr="00C575F5">
        <w:t>’</w:t>
      </w:r>
      <w:r w:rsidRPr="00C575F5">
        <w:t>annexe 23.</w:t>
      </w:r>
    </w:p>
    <w:p w14:paraId="694FFACC" w14:textId="77777777" w:rsidR="00AC4E07" w:rsidRPr="00C575F5" w:rsidRDefault="00AC4E07" w:rsidP="00AC4E07">
      <w:pPr>
        <w:pStyle w:val="SingleTxtG"/>
        <w:ind w:left="2268" w:hanging="1134"/>
      </w:pPr>
      <w:r w:rsidRPr="00C575F5">
        <w:t>4.3</w:t>
      </w:r>
      <w:r w:rsidRPr="00C575F5">
        <w:tab/>
        <w:t>Détermination du facteur de luminance</w:t>
      </w:r>
    </w:p>
    <w:p w14:paraId="3C5556AD" w14:textId="3B9E2247" w:rsidR="00AC4E07" w:rsidRPr="00C575F5" w:rsidRDefault="00AC4E07" w:rsidP="00AC4E07">
      <w:pPr>
        <w:pStyle w:val="SingleTxtG"/>
        <w:ind w:left="2268" w:hanging="1134"/>
      </w:pPr>
      <w:r w:rsidRPr="00C575F5">
        <w:t>4.3.1</w:t>
      </w:r>
      <w:r w:rsidRPr="00C575F5">
        <w:tab/>
      </w:r>
      <w:r w:rsidRPr="00C575F5">
        <w:rPr>
          <w:spacing w:val="-2"/>
        </w:rPr>
        <w:t>Pour déterminer le facteur de luminance, l</w:t>
      </w:r>
      <w:r w:rsidR="00554990" w:rsidRPr="00C575F5">
        <w:rPr>
          <w:spacing w:val="-2"/>
        </w:rPr>
        <w:t>’</w:t>
      </w:r>
      <w:r w:rsidRPr="00C575F5">
        <w:rPr>
          <w:spacing w:val="-2"/>
        </w:rPr>
        <w:t>échantillon doit être soumis à</w:t>
      </w:r>
      <w:r w:rsidR="00A019B6" w:rsidRPr="00C575F5">
        <w:rPr>
          <w:spacing w:val="-2"/>
        </w:rPr>
        <w:t xml:space="preserve"> </w:t>
      </w:r>
      <w:r w:rsidRPr="00C575F5">
        <w:rPr>
          <w:spacing w:val="-2"/>
        </w:rPr>
        <w:t>l</w:t>
      </w:r>
      <w:r w:rsidR="00554990" w:rsidRPr="00C575F5">
        <w:rPr>
          <w:spacing w:val="-2"/>
        </w:rPr>
        <w:t>’</w:t>
      </w:r>
      <w:r w:rsidRPr="00C575F5">
        <w:rPr>
          <w:spacing w:val="-2"/>
        </w:rPr>
        <w:t>essai :</w:t>
      </w:r>
    </w:p>
    <w:p w14:paraId="30EAFA46" w14:textId="77777777" w:rsidR="00AC4E07" w:rsidRPr="00C575F5" w:rsidRDefault="00AC4E07" w:rsidP="00AC4E07">
      <w:pPr>
        <w:pStyle w:val="SingleTxtG"/>
        <w:ind w:left="2835" w:hanging="567"/>
      </w:pPr>
      <w:r w:rsidRPr="00C575F5">
        <w:t>a)</w:t>
      </w:r>
      <w:r w:rsidRPr="00C575F5">
        <w:tab/>
        <w:t>Pour les dispositifs rétroréfléchissants non fluorescents (couleur diurne) et les matériaux fluorescents non rétroréfléchissants, suivant la méthode décrite au paragraphe 4.2.3.1 ;</w:t>
      </w:r>
    </w:p>
    <w:p w14:paraId="41901796" w14:textId="77777777" w:rsidR="00AC4E07" w:rsidRPr="00C575F5" w:rsidRDefault="00AC4E07" w:rsidP="00AC4E07">
      <w:pPr>
        <w:pStyle w:val="SingleTxtG"/>
        <w:ind w:left="2835" w:hanging="567"/>
      </w:pPr>
      <w:r w:rsidRPr="00C575F5">
        <w:t>b)</w:t>
      </w:r>
      <w:r w:rsidRPr="00C575F5">
        <w:tab/>
        <w:t>Pour les matériaux à la fois fluorescents et rétroréfléchissants, suivant la méthode décrite au paragraphe 4.2.3.2.</w:t>
      </w:r>
    </w:p>
    <w:p w14:paraId="4FE5AC42" w14:textId="3EF01DE4" w:rsidR="00AC4E07" w:rsidRPr="00C575F5" w:rsidRDefault="00AC4E07" w:rsidP="00AC4E07">
      <w:pPr>
        <w:pStyle w:val="SingleTxtG"/>
        <w:keepNext/>
        <w:keepLines/>
        <w:ind w:left="2268" w:hanging="1134"/>
      </w:pPr>
      <w:r w:rsidRPr="00C575F5">
        <w:t>4.3.1.1</w:t>
      </w:r>
      <w:r w:rsidRPr="00C575F5">
        <w:tab/>
        <w:t>En comparant la luminance L de l</w:t>
      </w:r>
      <w:r w:rsidR="00554990" w:rsidRPr="00C575F5">
        <w:t>’</w:t>
      </w:r>
      <w:r w:rsidRPr="00C575F5">
        <w:t>échantillon avec la luminance L</w:t>
      </w:r>
      <w:r w:rsidRPr="00C575F5">
        <w:rPr>
          <w:vertAlign w:val="subscript"/>
        </w:rPr>
        <w:t>o</w:t>
      </w:r>
      <w:r w:rsidRPr="00C575F5">
        <w:t xml:space="preserve"> d</w:t>
      </w:r>
      <w:r w:rsidR="00554990" w:rsidRPr="00C575F5">
        <w:t>’</w:t>
      </w:r>
      <w:r w:rsidRPr="00C575F5">
        <w:t>un diffuseur parfait ayant un facteur de luminance β</w:t>
      </w:r>
      <w:r w:rsidRPr="00C575F5">
        <w:rPr>
          <w:vertAlign w:val="subscript"/>
        </w:rPr>
        <w:t>o</w:t>
      </w:r>
      <w:r w:rsidRPr="00C575F5">
        <w:t xml:space="preserve"> connu dans des conditions identiques d</w:t>
      </w:r>
      <w:r w:rsidR="00554990" w:rsidRPr="00C575F5">
        <w:t>’</w:t>
      </w:r>
      <w:r w:rsidRPr="00C575F5">
        <w:t>éclairement et d</w:t>
      </w:r>
      <w:r w:rsidR="00554990" w:rsidRPr="00C575F5">
        <w:t>’</w:t>
      </w:r>
      <w:r w:rsidRPr="00C575F5">
        <w:t>observation, on obtient le facteur de luminance β de l</w:t>
      </w:r>
      <w:r w:rsidR="00554990" w:rsidRPr="00C575F5">
        <w:t>’</w:t>
      </w:r>
      <w:r w:rsidRPr="00C575F5">
        <w:t>échantillon par la formule :</w:t>
      </w:r>
    </w:p>
    <w:p w14:paraId="390E46DB" w14:textId="77777777" w:rsidR="00AC4E07" w:rsidRPr="00C575F5" w:rsidRDefault="00AC4E07" w:rsidP="00AC4E07">
      <w:pPr>
        <w:pStyle w:val="SingleTxtG"/>
        <w:ind w:left="2268"/>
      </w:pPr>
      <w:r w:rsidRPr="00C575F5">
        <w:tab/>
      </w:r>
      <m:oMath>
        <m:r>
          <m:rPr>
            <m:sty m:val="p"/>
          </m:rPr>
          <w:rPr>
            <w:rFonts w:ascii="Cambria Math" w:hAnsi="Cambria Math"/>
          </w:rPr>
          <m:t xml:space="preserve">β= </m:t>
        </m:r>
        <m:f>
          <m:fPr>
            <m:ctrlPr>
              <w:rPr>
                <w:rFonts w:ascii="Cambria Math" w:hAnsi="Cambria Math"/>
              </w:rPr>
            </m:ctrlPr>
          </m:fPr>
          <m:num>
            <m:r>
              <m:rPr>
                <m:sty m:val="p"/>
              </m:rPr>
              <w:rPr>
                <w:rFonts w:ascii="Cambria Math" w:hAnsi="Cambria Math"/>
              </w:rPr>
              <m:t>L</m:t>
            </m:r>
          </m:num>
          <m:den>
            <m:sSub>
              <m:sSubPr>
                <m:ctrlPr>
                  <w:rPr>
                    <w:rFonts w:ascii="Cambria Math" w:hAnsi="Cambria Math"/>
                  </w:rPr>
                </m:ctrlPr>
              </m:sSubPr>
              <m:e>
                <m:r>
                  <m:rPr>
                    <m:sty m:val="p"/>
                  </m:rPr>
                  <w:rPr>
                    <w:rFonts w:ascii="Cambria Math" w:hAnsi="Cambria Math"/>
                  </w:rPr>
                  <m:t>L</m:t>
                </m:r>
              </m:e>
              <m:sub>
                <m:r>
                  <m:rPr>
                    <m:sty m:val="p"/>
                  </m:rPr>
                  <w:rPr>
                    <w:rFonts w:ascii="Cambria Math" w:hAnsi="Cambria Math"/>
                  </w:rPr>
                  <m:t>0</m:t>
                </m:r>
              </m:sub>
            </m:sSub>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0</m:t>
            </m:r>
          </m:sub>
        </m:sSub>
      </m:oMath>
    </w:p>
    <w:p w14:paraId="73C10218" w14:textId="1FA6D2BA" w:rsidR="00AC4E07" w:rsidRPr="00C575F5" w:rsidRDefault="00AC4E07" w:rsidP="00AC4E07">
      <w:pPr>
        <w:pStyle w:val="SingleTxtG"/>
        <w:ind w:left="2268" w:hanging="1134"/>
      </w:pPr>
      <w:r w:rsidRPr="00C575F5">
        <w:t>4.3.1.2</w:t>
      </w:r>
      <w:r w:rsidRPr="00C575F5">
        <w:tab/>
        <w:t>Si la couleur du matériau fluorescent a fait l</w:t>
      </w:r>
      <w:r w:rsidR="00554990" w:rsidRPr="00C575F5">
        <w:t>’</w:t>
      </w:r>
      <w:r w:rsidRPr="00C575F5">
        <w:t>objet d</w:t>
      </w:r>
      <w:r w:rsidR="00554990" w:rsidRPr="00C575F5">
        <w:t>’</w:t>
      </w:r>
      <w:r w:rsidRPr="00C575F5">
        <w:t>une mesure colorimétrique conformément au paragraphe 4.2.3, le facteur de luminance est donné par le rapport entre la valeur Y de la composante trichromatique de l</w:t>
      </w:r>
      <w:r w:rsidR="00554990" w:rsidRPr="00C575F5">
        <w:t>’</w:t>
      </w:r>
      <w:r w:rsidRPr="00C575F5">
        <w:t>échantillon et la valeur Y</w:t>
      </w:r>
      <w:r w:rsidRPr="00C575F5">
        <w:rPr>
          <w:vertAlign w:val="subscript"/>
        </w:rPr>
        <w:t>o</w:t>
      </w:r>
      <w:r w:rsidRPr="00C575F5">
        <w:t xml:space="preserve"> de la composante trichromatique du diffuseur parfait ; dans ce cas :</w:t>
      </w:r>
    </w:p>
    <w:p w14:paraId="4E7A37F2" w14:textId="36D99498" w:rsidR="00AC4E07" w:rsidRPr="00C575F5" w:rsidRDefault="00AC4E07" w:rsidP="00AC4E07">
      <w:pPr>
        <w:pStyle w:val="SingleTxtG"/>
        <w:ind w:left="2268"/>
        <w:rPr>
          <w:iCs/>
        </w:rPr>
      </w:pPr>
      <w:r w:rsidRPr="00C575F5">
        <w:tab/>
      </w:r>
      <m:oMath>
        <m:r>
          <m:rPr>
            <m:sty m:val="p"/>
          </m:rPr>
          <w:rPr>
            <w:rFonts w:ascii="Cambria Math" w:hAnsi="Cambria Math"/>
          </w:rPr>
          <m:t xml:space="preserve">β= </m:t>
        </m:r>
        <m:f>
          <m:fPr>
            <m:ctrlPr>
              <w:rPr>
                <w:rFonts w:ascii="Cambria Math" w:hAnsi="Cambria Math"/>
                <w:iCs/>
              </w:rPr>
            </m:ctrlPr>
          </m:fPr>
          <m:num>
            <m:r>
              <m:rPr>
                <m:sty m:val="p"/>
              </m:rPr>
              <w:rPr>
                <w:rFonts w:ascii="Cambria Math" w:hAnsi="Cambria Math"/>
              </w:rPr>
              <m:t>Y</m:t>
            </m:r>
          </m:num>
          <m:den>
            <m:sSub>
              <m:sSubPr>
                <m:ctrlPr>
                  <w:rPr>
                    <w:rFonts w:ascii="Cambria Math" w:hAnsi="Cambria Math"/>
                    <w:iCs/>
                  </w:rPr>
                </m:ctrlPr>
              </m:sSubPr>
              <m:e>
                <m:r>
                  <m:rPr>
                    <m:sty m:val="p"/>
                  </m:rPr>
                  <w:rPr>
                    <w:rFonts w:ascii="Cambria Math" w:hAnsi="Cambria Math"/>
                  </w:rPr>
                  <m:t>Y</m:t>
                </m:r>
              </m:e>
              <m:sub>
                <m:r>
                  <m:rPr>
                    <m:sty m:val="p"/>
                  </m:rPr>
                  <w:rPr>
                    <w:rFonts w:ascii="Cambria Math" w:hAnsi="Cambria Math"/>
                  </w:rPr>
                  <m:t>0</m:t>
                </m:r>
              </m:sub>
            </m:sSub>
          </m:den>
        </m:f>
      </m:oMath>
    </w:p>
    <w:p w14:paraId="41C1280A" w14:textId="77777777" w:rsidR="00AC4E07" w:rsidRPr="00C575F5" w:rsidRDefault="00AC4E07" w:rsidP="00AC4E07">
      <w:pPr>
        <w:pStyle w:val="HChG"/>
        <w:ind w:left="2268"/>
      </w:pPr>
      <w:r w:rsidRPr="00C575F5">
        <w:t>5.</w:t>
      </w:r>
      <w:r w:rsidRPr="00C575F5">
        <w:tab/>
      </w:r>
      <w:r w:rsidRPr="00C575F5">
        <w:tab/>
        <w:t>Prescriptions techniques particulières</w:t>
      </w:r>
    </w:p>
    <w:p w14:paraId="2A29DB68" w14:textId="77777777" w:rsidR="00AC4E07" w:rsidRPr="00C575F5" w:rsidRDefault="00AC4E07" w:rsidP="00AC4E07">
      <w:pPr>
        <w:pStyle w:val="SingleTxtG"/>
        <w:ind w:left="2268" w:hanging="1134"/>
      </w:pPr>
      <w:r w:rsidRPr="00C575F5">
        <w:t>5.1</w:t>
      </w:r>
      <w:r w:rsidRPr="00C575F5">
        <w:tab/>
        <w:t>Prescriptions techniques concernant les catadioptres des classes IA et IB (symboles « IA » et « IB »)</w:t>
      </w:r>
    </w:p>
    <w:p w14:paraId="22D2DB1B" w14:textId="5FFFC21F" w:rsidR="00AC4E07" w:rsidRPr="00C575F5" w:rsidRDefault="00AC4E07" w:rsidP="00AC4E07">
      <w:pPr>
        <w:pStyle w:val="SingleTxtG"/>
        <w:ind w:left="2268" w:hanging="1134"/>
      </w:pPr>
      <w:r w:rsidRPr="00C575F5">
        <w:t>5.1.1</w:t>
      </w:r>
      <w:r w:rsidRPr="00C575F5">
        <w:tab/>
        <w:t>Tout catadioptre de la classe IA ou</w:t>
      </w:r>
      <w:r w:rsidR="00E46C76" w:rsidRPr="00C575F5">
        <w:t xml:space="preserve"> </w:t>
      </w:r>
      <w:r w:rsidRPr="00C575F5">
        <w:t>IB, lorsqu</w:t>
      </w:r>
      <w:r w:rsidR="00554990" w:rsidRPr="00C575F5">
        <w:t>’</w:t>
      </w:r>
      <w:r w:rsidRPr="00C575F5">
        <w:t>il est soumis aux essais conformément au paragraphe 5.1.7, doit satisfaire :</w:t>
      </w:r>
    </w:p>
    <w:p w14:paraId="0E2C68BD" w14:textId="71C6F8A6" w:rsidR="00AC4E07" w:rsidRPr="00C575F5" w:rsidRDefault="00AC4E07" w:rsidP="00AC4E07">
      <w:pPr>
        <w:pStyle w:val="SingleTxtG"/>
        <w:ind w:left="2835" w:hanging="567"/>
      </w:pPr>
      <w:r w:rsidRPr="00C575F5">
        <w:t>a)</w:t>
      </w:r>
      <w:r w:rsidRPr="00C575F5">
        <w:tab/>
        <w:t>Aux prescriptions relatives aux dimensions et à la forme énoncées à l</w:t>
      </w:r>
      <w:r w:rsidR="00554990" w:rsidRPr="00C575F5">
        <w:t>’</w:t>
      </w:r>
      <w:r w:rsidRPr="00C575F5">
        <w:t>annexe 5 ;</w:t>
      </w:r>
    </w:p>
    <w:p w14:paraId="58BACA8A" w14:textId="77777777" w:rsidR="00AC4E07" w:rsidRPr="00C575F5" w:rsidRDefault="00AC4E07" w:rsidP="00AC4E07">
      <w:pPr>
        <w:pStyle w:val="SingleTxtG"/>
        <w:ind w:left="2835" w:hanging="567"/>
      </w:pPr>
      <w:r w:rsidRPr="00C575F5">
        <w:t>b)</w:t>
      </w:r>
      <w:r w:rsidRPr="00C575F5">
        <w:tab/>
        <w:t>Aux prescriptions photométriques et colorimétriques énoncées aux paragraphes 5.1.4 à 5.1.5 ;</w:t>
      </w:r>
    </w:p>
    <w:p w14:paraId="10F8EC99" w14:textId="77777777" w:rsidR="00AC4E07" w:rsidRPr="00C575F5" w:rsidRDefault="00AC4E07" w:rsidP="00AC4E07">
      <w:pPr>
        <w:pStyle w:val="SingleTxtG"/>
        <w:ind w:left="2835" w:hanging="567"/>
      </w:pPr>
      <w:r w:rsidRPr="00C575F5">
        <w:t>c)</w:t>
      </w:r>
      <w:r w:rsidRPr="00C575F5">
        <w:tab/>
        <w:t>Aux exigences physiques et mécaniques énoncées au paragraphe 5.1.7, en fonction de la nature des matériaux et de la construction du dispositif rétroréfléchissant concerné.</w:t>
      </w:r>
    </w:p>
    <w:p w14:paraId="3899629A" w14:textId="1C83E032" w:rsidR="00AC4E07" w:rsidRPr="00C575F5" w:rsidRDefault="00AC4E07" w:rsidP="00AC4E07">
      <w:pPr>
        <w:pStyle w:val="SingleTxtG"/>
        <w:ind w:left="2268" w:hanging="1134"/>
      </w:pPr>
      <w:r w:rsidRPr="00C575F5">
        <w:t>5.1.2</w:t>
      </w:r>
      <w:r w:rsidRPr="00C575F5">
        <w:tab/>
        <w:t>Le demandeur doit présenter à l</w:t>
      </w:r>
      <w:r w:rsidR="00554990" w:rsidRPr="00C575F5">
        <w:t>’</w:t>
      </w:r>
      <w:r w:rsidRPr="00C575F5">
        <w:t>homologation 10 échantillons, qui sont soumis aux essais dans l</w:t>
      </w:r>
      <w:r w:rsidR="00554990" w:rsidRPr="00C575F5">
        <w:t>’</w:t>
      </w:r>
      <w:r w:rsidRPr="00C575F5">
        <w:t>ordre chronologique indiqué au paragraphe 5.1.7.</w:t>
      </w:r>
    </w:p>
    <w:p w14:paraId="6F68908C" w14:textId="52DF78E7" w:rsidR="00AC4E07" w:rsidRPr="00C575F5" w:rsidRDefault="00AC4E07" w:rsidP="00AC4E07">
      <w:pPr>
        <w:pStyle w:val="SingleTxtG"/>
        <w:ind w:left="2268" w:hanging="1134"/>
      </w:pPr>
      <w:r w:rsidRPr="00C575F5">
        <w:t>5.1.3</w:t>
      </w:r>
      <w:r w:rsidRPr="00C575F5">
        <w:tab/>
        <w:t>Procédure d</w:t>
      </w:r>
      <w:r w:rsidR="00554990" w:rsidRPr="00C575F5">
        <w:t>’</w:t>
      </w:r>
      <w:r w:rsidRPr="00C575F5">
        <w:t>essai</w:t>
      </w:r>
    </w:p>
    <w:p w14:paraId="197E4C90" w14:textId="57B5D8F1" w:rsidR="00AC4E07" w:rsidRPr="00C575F5" w:rsidRDefault="00AC4E07" w:rsidP="00AC4E07">
      <w:pPr>
        <w:pStyle w:val="SingleTxtG"/>
        <w:ind w:left="2268" w:hanging="1134"/>
      </w:pPr>
      <w:r w:rsidRPr="00C575F5">
        <w:t>5.1.3.1</w:t>
      </w:r>
      <w:r w:rsidRPr="00C575F5">
        <w:tab/>
        <w:t>Après vérification du respect des spécifications générales (par. 4) et des spécifications relatives à la forme et aux dimensions (annexe 5), les 10 échantillons sont soumis à l</w:t>
      </w:r>
      <w:r w:rsidR="00554990" w:rsidRPr="00C575F5">
        <w:t>’</w:t>
      </w:r>
      <w:r w:rsidRPr="00C575F5">
        <w:t>essai de résistance à la chaleur décrit à l</w:t>
      </w:r>
      <w:r w:rsidR="00554990" w:rsidRPr="00C575F5">
        <w:t>’</w:t>
      </w:r>
      <w:r w:rsidRPr="00C575F5">
        <w:t>annexe 6 puis, au moins une heure après la fin de cet essai, au contrôle des caractéristiques colorimétriques et du coefficient d</w:t>
      </w:r>
      <w:r w:rsidR="00554990" w:rsidRPr="00C575F5">
        <w:t>’</w:t>
      </w:r>
      <w:r w:rsidRPr="00C575F5">
        <w:t>intensité lumineuse (CIL) visé au paragraphe 5.1.4, pour un angle de divergence de</w:t>
      </w:r>
      <w:r w:rsidR="00E46C76" w:rsidRPr="00C575F5">
        <w:t xml:space="preserve"> </w:t>
      </w:r>
      <w:r w:rsidRPr="00C575F5">
        <w:t>20</w:t>
      </w:r>
      <w:r w:rsidR="00554990" w:rsidRPr="00C575F5">
        <w:t>’</w:t>
      </w:r>
      <w:r w:rsidRPr="00C575F5">
        <w:t xml:space="preserve"> et un angle d</w:t>
      </w:r>
      <w:r w:rsidR="00554990" w:rsidRPr="00C575F5">
        <w:t>’</w:t>
      </w:r>
      <w:r w:rsidRPr="00C575F5">
        <w:t>éclairage V = H = 0° ou, si nécessaire, dans la position définie au paragraphe 5.1.4.</w:t>
      </w:r>
    </w:p>
    <w:p w14:paraId="1D4BF3FA" w14:textId="2C69EAF9" w:rsidR="00AC4E07" w:rsidRPr="00C575F5" w:rsidRDefault="00AC4E07" w:rsidP="00AC4E07">
      <w:pPr>
        <w:pStyle w:val="SingleTxtG"/>
        <w:ind w:left="2268"/>
      </w:pPr>
      <w:r w:rsidRPr="00C575F5">
        <w:tab/>
        <w:t>Les deux dispositifs rétroréfléchissants pour lesquels les valeurs minimale et maximale sont obtenues doivent alors subir l</w:t>
      </w:r>
      <w:r w:rsidR="00554990" w:rsidRPr="00C575F5">
        <w:t>’</w:t>
      </w:r>
      <w:r w:rsidRPr="00C575F5">
        <w:t>ensemble des essais visés au paragraphe 5.1.4.</w:t>
      </w:r>
    </w:p>
    <w:p w14:paraId="05DB7220" w14:textId="77777777" w:rsidR="00AC4E07" w:rsidRPr="00C575F5" w:rsidRDefault="00AC4E07" w:rsidP="00AC4E07">
      <w:pPr>
        <w:pStyle w:val="SingleTxtG"/>
        <w:ind w:left="2268"/>
      </w:pPr>
      <w:r w:rsidRPr="00C575F5">
        <w:tab/>
        <w:t>Ces deux échantillons doivent être conservés par les laboratoires aux fins de toute vérification ultérieure qui pourrait se révéler nécessaire.</w:t>
      </w:r>
    </w:p>
    <w:p w14:paraId="4EB5E0DC" w14:textId="77777777" w:rsidR="00AC4E07" w:rsidRPr="00C575F5" w:rsidRDefault="00AC4E07" w:rsidP="00AC4E07">
      <w:pPr>
        <w:pStyle w:val="SingleTxtG"/>
        <w:ind w:left="2268"/>
      </w:pPr>
      <w:r w:rsidRPr="00C575F5">
        <w:tab/>
        <w:t>Les huit autres échantillons sont répartis en quatre groupes de deux :</w:t>
      </w:r>
    </w:p>
    <w:p w14:paraId="32802A58" w14:textId="57A16D2D" w:rsidR="00AC4E07" w:rsidRPr="00C575F5" w:rsidRDefault="00AC4E07" w:rsidP="00AC4E07">
      <w:pPr>
        <w:pStyle w:val="SingleTxtG"/>
        <w:ind w:left="3969" w:hanging="1701"/>
      </w:pPr>
      <w:r w:rsidRPr="00C575F5">
        <w:t>Premier groupe :</w:t>
      </w:r>
      <w:r w:rsidRPr="00C575F5">
        <w:tab/>
        <w:t>Les deux échantillons sont soumis successivement à l</w:t>
      </w:r>
      <w:r w:rsidR="00554990" w:rsidRPr="00C575F5">
        <w:t>’</w:t>
      </w:r>
      <w:r w:rsidRPr="00C575F5">
        <w:t>essai de résistance à la pénétration de l</w:t>
      </w:r>
      <w:r w:rsidR="00554990" w:rsidRPr="00C575F5">
        <w:t>’</w:t>
      </w:r>
      <w:r w:rsidRPr="00C575F5">
        <w:t>eau (annexe 7), et, si cet essai est satisfaisant, aux essais de résistance aux carburants et aux huiles de graissage (annexe 9 et annexe 10) ;</w:t>
      </w:r>
    </w:p>
    <w:p w14:paraId="79E54450" w14:textId="7FFC5593" w:rsidR="00AC4E07" w:rsidRPr="00C575F5" w:rsidRDefault="00AC4E07" w:rsidP="00AC4E07">
      <w:pPr>
        <w:pStyle w:val="SingleTxtG"/>
        <w:keepNext/>
        <w:keepLines/>
        <w:ind w:left="3969" w:hanging="1701"/>
      </w:pPr>
      <w:r w:rsidRPr="00C575F5">
        <w:t>Deuxième groupe :</w:t>
      </w:r>
      <w:r w:rsidRPr="00C575F5">
        <w:tab/>
        <w:t>Les deux échantillons sont soumis, si nécessaire, à l</w:t>
      </w:r>
      <w:r w:rsidR="00554990" w:rsidRPr="00C575F5">
        <w:t>’</w:t>
      </w:r>
      <w:r w:rsidRPr="00C575F5">
        <w:t>essai de corrosion (annexe 11), puis à l</w:t>
      </w:r>
      <w:r w:rsidR="00554990" w:rsidRPr="00C575F5">
        <w:t>’</w:t>
      </w:r>
      <w:r w:rsidRPr="00C575F5">
        <w:t>essai de résistance de la face postérieure des dispositifs rétroréfléchissants à l</w:t>
      </w:r>
      <w:r w:rsidR="00554990" w:rsidRPr="00C575F5">
        <w:t>’</w:t>
      </w:r>
      <w:r w:rsidRPr="00C575F5">
        <w:t>abrasion (annexe 12) ;</w:t>
      </w:r>
    </w:p>
    <w:p w14:paraId="6B7AA2CD" w14:textId="5B2F266B" w:rsidR="00AC4E07" w:rsidRPr="00C575F5" w:rsidRDefault="00AC4E07" w:rsidP="00AC4E07">
      <w:pPr>
        <w:pStyle w:val="SingleTxtG"/>
        <w:ind w:left="3969" w:hanging="1701"/>
      </w:pPr>
      <w:r w:rsidRPr="00C575F5">
        <w:t>Troisième groupe :</w:t>
      </w:r>
      <w:r w:rsidRPr="00C575F5">
        <w:tab/>
      </w:r>
      <w:r w:rsidRPr="00C575F5">
        <w:tab/>
        <w:t>Les deux échantillons sont soumis à l</w:t>
      </w:r>
      <w:r w:rsidR="00554990" w:rsidRPr="00C575F5">
        <w:t>’</w:t>
      </w:r>
      <w:r w:rsidRPr="00C575F5">
        <w:t>essai de stabilité dans le temps des propriétés optiques des dispositifs rétroréfléchissants (annexe 14) ;</w:t>
      </w:r>
    </w:p>
    <w:p w14:paraId="5AC4887C" w14:textId="01B4CBBB" w:rsidR="00AC4E07" w:rsidRPr="00C575F5" w:rsidRDefault="00AC4E07" w:rsidP="00AC4E07">
      <w:pPr>
        <w:pStyle w:val="SingleTxtG"/>
        <w:ind w:left="3969" w:hanging="1701"/>
      </w:pPr>
      <w:r w:rsidRPr="00C575F5">
        <w:t>Quatrième groupe :</w:t>
      </w:r>
      <w:r w:rsidRPr="00C575F5">
        <w:tab/>
      </w:r>
      <w:r w:rsidRPr="00C575F5">
        <w:tab/>
        <w:t>Les deux échantillons sont soumis à l</w:t>
      </w:r>
      <w:r w:rsidR="00554990" w:rsidRPr="00C575F5">
        <w:t>’</w:t>
      </w:r>
      <w:r w:rsidRPr="00C575F5">
        <w:t>essai de stabilité de la couleur (annexe 21).</w:t>
      </w:r>
    </w:p>
    <w:p w14:paraId="40B4DA2F" w14:textId="77777777" w:rsidR="00AC4E07" w:rsidRPr="00C575F5" w:rsidRDefault="00AC4E07" w:rsidP="00AC4E07">
      <w:pPr>
        <w:pStyle w:val="SingleTxtG"/>
        <w:ind w:left="2268" w:hanging="1134"/>
      </w:pPr>
      <w:r w:rsidRPr="00C575F5">
        <w:t>5.1.3.2</w:t>
      </w:r>
      <w:r w:rsidRPr="00C575F5">
        <w:tab/>
        <w:t>Après avoir subi les essais énumérés au paragraphe 5.1.3.1, les dispositifs rétroréfléchissants de chaque groupe doivent avoir :</w:t>
      </w:r>
    </w:p>
    <w:p w14:paraId="75230E72" w14:textId="77777777" w:rsidR="00AC4E07" w:rsidRPr="00C575F5" w:rsidRDefault="00AC4E07" w:rsidP="00AC4E07">
      <w:pPr>
        <w:pStyle w:val="SingleTxtG"/>
        <w:ind w:left="2268" w:hanging="1134"/>
      </w:pPr>
      <w:r w:rsidRPr="00C575F5">
        <w:t>5.1.3.2.1</w:t>
      </w:r>
      <w:r w:rsidRPr="00C575F5">
        <w:tab/>
        <w:t>Une couleur qui satisfasse aux conditions du paragraphe 5.1.5 ;</w:t>
      </w:r>
    </w:p>
    <w:p w14:paraId="5CEE0F4B" w14:textId="51E7647E" w:rsidR="00AC4E07" w:rsidRPr="00C575F5" w:rsidRDefault="00AC4E07" w:rsidP="00AC4E07">
      <w:pPr>
        <w:pStyle w:val="SingleTxtG"/>
        <w:ind w:left="2268" w:hanging="1134"/>
      </w:pPr>
      <w:r w:rsidRPr="00C575F5">
        <w:t>5.1.3.2.2</w:t>
      </w:r>
      <w:r w:rsidRPr="00C575F5">
        <w:tab/>
        <w:t>Un CIL qui satisfasse aux conditions du paragraphe 5.1.4. La vérification est faite uniquement pour un angle de divergence de 20</w:t>
      </w:r>
      <w:r w:rsidR="00554990" w:rsidRPr="00C575F5">
        <w:t>’</w:t>
      </w:r>
      <w:r w:rsidRPr="00C575F5">
        <w:t xml:space="preserve"> et pour un angle d</w:t>
      </w:r>
      <w:r w:rsidR="00554990" w:rsidRPr="00C575F5">
        <w:t>’</w:t>
      </w:r>
      <w:r w:rsidRPr="00C575F5">
        <w:t>éclairage V = H = 0° ou, si nécessaire, dans toutes les positions définies au paragraphe 5.1.4.</w:t>
      </w:r>
    </w:p>
    <w:p w14:paraId="33CD8F08" w14:textId="77777777" w:rsidR="00AC4E07" w:rsidRPr="00C575F5" w:rsidRDefault="00AC4E07" w:rsidP="00AC4E07">
      <w:pPr>
        <w:pStyle w:val="SingleTxtG"/>
        <w:ind w:left="2268" w:hanging="1134"/>
      </w:pPr>
      <w:r w:rsidRPr="00C575F5">
        <w:t>5.1.4</w:t>
      </w:r>
      <w:r w:rsidRPr="00C575F5">
        <w:tab/>
      </w:r>
      <w:r w:rsidRPr="00C575F5">
        <w:tab/>
        <w:t>Valeurs minimales du CIL</w:t>
      </w:r>
    </w:p>
    <w:p w14:paraId="6FF4F720" w14:textId="618E39BB" w:rsidR="00AC4E07" w:rsidRPr="00C575F5" w:rsidRDefault="00AC4E07" w:rsidP="00AC4E07">
      <w:pPr>
        <w:pStyle w:val="SingleTxtG"/>
        <w:ind w:left="2268" w:hanging="1134"/>
      </w:pPr>
      <w:r w:rsidRPr="00C575F5">
        <w:t>5.1.4.1</w:t>
      </w:r>
      <w:r w:rsidRPr="00C575F5">
        <w:tab/>
        <w:t>Dans le cadre de la demande d</w:t>
      </w:r>
      <w:r w:rsidR="00554990" w:rsidRPr="00C575F5">
        <w:t>’</w:t>
      </w:r>
      <w:r w:rsidRPr="00C575F5">
        <w:t>homologation, le demandeur doit indiquer un ou plusieurs axes de référence ou encore une plage d</w:t>
      </w:r>
      <w:r w:rsidR="00554990" w:rsidRPr="00C575F5">
        <w:t>’</w:t>
      </w:r>
      <w:r w:rsidRPr="00C575F5">
        <w:t>axes de référence correspondant à l</w:t>
      </w:r>
      <w:r w:rsidR="00554990" w:rsidRPr="00C575F5">
        <w:t>’</w:t>
      </w:r>
      <w:r w:rsidRPr="00C575F5">
        <w:t>angle d</w:t>
      </w:r>
      <w:r w:rsidR="00554990" w:rsidRPr="00C575F5">
        <w:t>’</w:t>
      </w:r>
      <w:r w:rsidRPr="00C575F5">
        <w:t>éclairage V = H = 0° dans le tableau des coefficients d</w:t>
      </w:r>
      <w:r w:rsidR="00554990" w:rsidRPr="00C575F5">
        <w:t>’</w:t>
      </w:r>
      <w:r w:rsidRPr="00C575F5">
        <w:t>intensité lumineuse (CIL).</w:t>
      </w:r>
    </w:p>
    <w:p w14:paraId="23B982EF" w14:textId="2BF6C96B" w:rsidR="00AC4E07" w:rsidRPr="00C575F5" w:rsidRDefault="00AC4E07" w:rsidP="00AC4E07">
      <w:pPr>
        <w:pStyle w:val="SingleTxtG"/>
        <w:ind w:left="2268" w:hanging="1134"/>
      </w:pPr>
      <w:r w:rsidRPr="00C575F5">
        <w:t>5.1.4.2</w:t>
      </w:r>
      <w:r w:rsidRPr="00C575F5">
        <w:tab/>
      </w:r>
      <w:r w:rsidRPr="00C575F5">
        <w:tab/>
        <w:t>Si le fabricant indique plusieurs axes de référence ou une plage d</w:t>
      </w:r>
      <w:r w:rsidR="00554990" w:rsidRPr="00C575F5">
        <w:t>’</w:t>
      </w:r>
      <w:r w:rsidRPr="00C575F5">
        <w:t>axes de référence, il faut recommencer les mesures photométriques chaque fois par rapport à un axe de référence différent ou aux axes de référence extrêmes de la plage indiquée par le fabricant.</w:t>
      </w:r>
    </w:p>
    <w:p w14:paraId="1EE0CB7D" w14:textId="0979A2FB" w:rsidR="00AC4E07" w:rsidRPr="00C575F5" w:rsidRDefault="00AC4E07" w:rsidP="00AC4E07">
      <w:pPr>
        <w:pStyle w:val="SingleTxtG"/>
        <w:ind w:left="2268" w:hanging="1134"/>
      </w:pPr>
      <w:r w:rsidRPr="00C575F5">
        <w:t>5.1.4.3</w:t>
      </w:r>
      <w:r w:rsidRPr="00C575F5">
        <w:tab/>
      </w:r>
      <w:r w:rsidRPr="00C575F5">
        <w:tab/>
        <w:t>Pour les mesures photométriques, on ne considère que la plage éclairante définie par les plans contigus aux parties les plus externes du système optique du dispositif rétroréfléchissant, comme spécifiée par le fabricant et située à l</w:t>
      </w:r>
      <w:r w:rsidR="00554990" w:rsidRPr="00C575F5">
        <w:t>’</w:t>
      </w:r>
      <w:r w:rsidRPr="00C575F5">
        <w:t>intérieur d</w:t>
      </w:r>
      <w:r w:rsidR="00554990" w:rsidRPr="00C575F5">
        <w:t>’</w:t>
      </w:r>
      <w:r w:rsidRPr="00C575F5">
        <w:t>un cercle de 200 mm de diamètre pour les classes IA ou IB, et on limite ladite plage à une aire maximale de 100 cm</w:t>
      </w:r>
      <w:r w:rsidRPr="00C575F5">
        <w:rPr>
          <w:vertAlign w:val="superscript"/>
        </w:rPr>
        <w:t>2</w:t>
      </w:r>
      <w:r w:rsidRPr="00C575F5">
        <w:t xml:space="preserve"> sans que l</w:t>
      </w:r>
      <w:r w:rsidR="00554990" w:rsidRPr="00C575F5">
        <w:t>’</w:t>
      </w:r>
      <w:r w:rsidRPr="00C575F5">
        <w:t>aire des optiques catadioptriques doive nécessairement atteindre cette surface. Le fabricant doit indiquer le contour de la surface à utiliser.</w:t>
      </w:r>
    </w:p>
    <w:p w14:paraId="30EB4AE2" w14:textId="77777777" w:rsidR="00AC4E07" w:rsidRPr="00C575F5" w:rsidRDefault="00AC4E07" w:rsidP="00AC4E07">
      <w:pPr>
        <w:pStyle w:val="SingleTxtG"/>
        <w:ind w:left="2268" w:hanging="1134"/>
      </w:pPr>
      <w:r w:rsidRPr="00C575F5">
        <w:t>5.1.4.4</w:t>
      </w:r>
      <w:r w:rsidRPr="00C575F5">
        <w:tab/>
      </w:r>
      <w:r w:rsidRPr="00C575F5">
        <w:tab/>
        <w:t>Classes IA et IB</w:t>
      </w:r>
    </w:p>
    <w:p w14:paraId="4DA49D16" w14:textId="72897AA4" w:rsidR="00AC4E07" w:rsidRPr="00C575F5" w:rsidRDefault="00AC4E07" w:rsidP="00AC4E07">
      <w:pPr>
        <w:pStyle w:val="SingleTxtG"/>
        <w:ind w:left="2268" w:hanging="1134"/>
        <w:rPr>
          <w:rFonts w:cs="Courier New"/>
          <w:szCs w:val="24"/>
        </w:rPr>
      </w:pPr>
      <w:r w:rsidRPr="00C575F5">
        <w:t>5.1.4.4.1</w:t>
      </w:r>
      <w:r w:rsidRPr="00C575F5">
        <w:tab/>
        <w:t>Lorsqu</w:t>
      </w:r>
      <w:r w:rsidR="00554990" w:rsidRPr="00C575F5">
        <w:t>’</w:t>
      </w:r>
      <w:r w:rsidRPr="00C575F5">
        <w:t>elles sont mesurées comme décrit au paragraphe 3 de l</w:t>
      </w:r>
      <w:r w:rsidR="00554990" w:rsidRPr="00C575F5">
        <w:t>’</w:t>
      </w:r>
      <w:r w:rsidRPr="00C575F5">
        <w:t>annexe 4, les valeurs du CIL des dispositifs rétroréfléchissants rouges doivent être égales ou supérieures à celles du tableau 3, exprimées en millicandelas par lux pour les angles de divergence et d</w:t>
      </w:r>
      <w:r w:rsidR="00554990" w:rsidRPr="00C575F5">
        <w:t>’</w:t>
      </w:r>
      <w:r w:rsidRPr="00C575F5">
        <w:t>éclairage indiqués.</w:t>
      </w:r>
    </w:p>
    <w:p w14:paraId="3F2B3ECB" w14:textId="3681C880" w:rsidR="00AC4E07" w:rsidRPr="00C575F5" w:rsidRDefault="00AC4E07" w:rsidP="00A019B6">
      <w:pPr>
        <w:pStyle w:val="Titre1"/>
        <w:spacing w:after="120"/>
        <w:rPr>
          <w:b/>
          <w:bCs/>
        </w:rPr>
      </w:pPr>
      <w:r w:rsidRPr="00C575F5">
        <w:rPr>
          <w:b/>
        </w:rPr>
        <w:tab/>
      </w:r>
      <w:r w:rsidRPr="00C575F5">
        <w:t xml:space="preserve">Tableau 3 </w:t>
      </w:r>
      <w:r w:rsidRPr="00C575F5">
        <w:br/>
      </w:r>
      <w:r w:rsidRPr="00C575F5">
        <w:rPr>
          <w:b/>
          <w:bCs/>
        </w:rPr>
        <w:t xml:space="preserve">Prescriptions relatives aux valeurs du CIL (classes IA et IB) </w:t>
      </w:r>
      <w:r w:rsidRPr="00C575F5">
        <w:rPr>
          <w:b/>
          <w:bCs/>
        </w:rPr>
        <w:br/>
        <w:t>[mcd.lx</w:t>
      </w:r>
      <w:r w:rsidRPr="00C575F5">
        <w:rPr>
          <w:b/>
          <w:bCs/>
          <w:vertAlign w:val="superscript"/>
        </w:rPr>
        <w:t>-1</w:t>
      </w:r>
      <w:r w:rsidRPr="00C575F5">
        <w:rPr>
          <w:b/>
          <w:bCs/>
        </w:rPr>
        <w:t>]</w:t>
      </w:r>
    </w:p>
    <w:tbl>
      <w:tblPr>
        <w:tblW w:w="0" w:type="auto"/>
        <w:tblInd w:w="1134" w:type="dxa"/>
        <w:tblLayout w:type="fixed"/>
        <w:tblCellMar>
          <w:left w:w="0" w:type="dxa"/>
          <w:right w:w="0" w:type="dxa"/>
        </w:tblCellMar>
        <w:tblLook w:val="0000" w:firstRow="0" w:lastRow="0" w:firstColumn="0" w:lastColumn="0" w:noHBand="0" w:noVBand="0"/>
      </w:tblPr>
      <w:tblGrid>
        <w:gridCol w:w="1228"/>
        <w:gridCol w:w="1228"/>
        <w:gridCol w:w="1229"/>
        <w:gridCol w:w="1228"/>
        <w:gridCol w:w="1228"/>
        <w:gridCol w:w="1229"/>
      </w:tblGrid>
      <w:tr w:rsidR="00AC4E07" w:rsidRPr="00C575F5" w14:paraId="53662EEE" w14:textId="77777777" w:rsidTr="0095243A">
        <w:trPr>
          <w:tblHeader/>
        </w:trPr>
        <w:tc>
          <w:tcPr>
            <w:tcW w:w="1228" w:type="dxa"/>
            <w:vMerge w:val="restart"/>
            <w:tcBorders>
              <w:top w:val="single" w:sz="4" w:space="0" w:color="auto"/>
              <w:left w:val="single" w:sz="4" w:space="0" w:color="auto"/>
              <w:right w:val="single" w:sz="4" w:space="0" w:color="auto"/>
            </w:tcBorders>
            <w:shd w:val="clear" w:color="auto" w:fill="auto"/>
            <w:vAlign w:val="bottom"/>
          </w:tcPr>
          <w:p w14:paraId="7914B780"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Classe</w:t>
            </w:r>
          </w:p>
        </w:tc>
        <w:tc>
          <w:tcPr>
            <w:tcW w:w="1228" w:type="dxa"/>
            <w:vMerge w:val="restart"/>
            <w:tcBorders>
              <w:top w:val="single" w:sz="4" w:space="0" w:color="auto"/>
              <w:left w:val="single" w:sz="4" w:space="0" w:color="auto"/>
              <w:right w:val="single" w:sz="4" w:space="0" w:color="auto"/>
            </w:tcBorders>
            <w:shd w:val="clear" w:color="auto" w:fill="auto"/>
            <w:vAlign w:val="bottom"/>
          </w:tcPr>
          <w:p w14:paraId="2AD0ADD3" w14:textId="508F983C" w:rsidR="00AC4E07" w:rsidRPr="00C575F5" w:rsidRDefault="00AC4E07" w:rsidP="0095243A">
            <w:pPr>
              <w:spacing w:before="80" w:after="80" w:line="200" w:lineRule="exact"/>
              <w:ind w:left="57" w:right="57"/>
              <w:jc w:val="center"/>
              <w:rPr>
                <w:i/>
                <w:sz w:val="16"/>
                <w:szCs w:val="16"/>
              </w:rPr>
            </w:pPr>
            <w:r w:rsidRPr="00C575F5">
              <w:rPr>
                <w:i/>
                <w:sz w:val="16"/>
                <w:szCs w:val="16"/>
              </w:rPr>
              <w:t xml:space="preserve">Angle </w:t>
            </w:r>
            <w:r w:rsidR="00A019B6" w:rsidRPr="00C575F5">
              <w:rPr>
                <w:i/>
                <w:sz w:val="16"/>
                <w:szCs w:val="16"/>
              </w:rPr>
              <w:br/>
            </w:r>
            <w:r w:rsidRPr="00C575F5">
              <w:rPr>
                <w:i/>
                <w:sz w:val="16"/>
                <w:szCs w:val="16"/>
              </w:rPr>
              <w:t>de divergence α</w:t>
            </w:r>
          </w:p>
        </w:tc>
        <w:tc>
          <w:tcPr>
            <w:tcW w:w="491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2A9491A" w14:textId="7C951332" w:rsidR="00AC4E07" w:rsidRPr="00C575F5" w:rsidRDefault="00AC4E07" w:rsidP="0095243A">
            <w:pPr>
              <w:spacing w:before="80" w:after="80" w:line="200" w:lineRule="exact"/>
              <w:ind w:left="57" w:right="57"/>
              <w:jc w:val="center"/>
              <w:rPr>
                <w:i/>
                <w:sz w:val="16"/>
                <w:szCs w:val="16"/>
              </w:rPr>
            </w:pPr>
            <w:r w:rsidRPr="00C575F5">
              <w:rPr>
                <w:i/>
                <w:sz w:val="16"/>
                <w:szCs w:val="16"/>
              </w:rPr>
              <w:t>Angles d</w:t>
            </w:r>
            <w:r w:rsidR="00554990" w:rsidRPr="00C575F5">
              <w:rPr>
                <w:i/>
                <w:sz w:val="16"/>
                <w:szCs w:val="16"/>
              </w:rPr>
              <w:t>’</w:t>
            </w:r>
            <w:r w:rsidRPr="00C575F5">
              <w:rPr>
                <w:i/>
                <w:sz w:val="16"/>
                <w:szCs w:val="16"/>
              </w:rPr>
              <w:t>éclairage (en degrés)</w:t>
            </w:r>
          </w:p>
        </w:tc>
      </w:tr>
      <w:tr w:rsidR="00AC4E07" w:rsidRPr="00C575F5" w14:paraId="08BF2703" w14:textId="77777777" w:rsidTr="0095243A">
        <w:tc>
          <w:tcPr>
            <w:tcW w:w="1228" w:type="dxa"/>
            <w:vMerge/>
            <w:tcBorders>
              <w:left w:val="single" w:sz="4" w:space="0" w:color="auto"/>
              <w:bottom w:val="single" w:sz="12" w:space="0" w:color="auto"/>
              <w:right w:val="single" w:sz="4" w:space="0" w:color="auto"/>
            </w:tcBorders>
            <w:shd w:val="clear" w:color="auto" w:fill="auto"/>
          </w:tcPr>
          <w:p w14:paraId="12233B0D" w14:textId="77777777" w:rsidR="00AC4E07" w:rsidRPr="00C575F5" w:rsidRDefault="00AC4E07" w:rsidP="0095243A">
            <w:pPr>
              <w:spacing w:before="80" w:after="80" w:line="200" w:lineRule="exact"/>
              <w:ind w:left="57" w:right="57"/>
              <w:jc w:val="center"/>
              <w:rPr>
                <w:i/>
                <w:sz w:val="16"/>
                <w:szCs w:val="16"/>
              </w:rPr>
            </w:pPr>
          </w:p>
        </w:tc>
        <w:tc>
          <w:tcPr>
            <w:tcW w:w="1228" w:type="dxa"/>
            <w:vMerge/>
            <w:tcBorders>
              <w:left w:val="single" w:sz="4" w:space="0" w:color="auto"/>
              <w:bottom w:val="single" w:sz="12" w:space="0" w:color="auto"/>
              <w:right w:val="single" w:sz="4" w:space="0" w:color="auto"/>
            </w:tcBorders>
            <w:shd w:val="clear" w:color="auto" w:fill="auto"/>
          </w:tcPr>
          <w:p w14:paraId="6C9D2C59" w14:textId="77777777" w:rsidR="00AC4E07" w:rsidRPr="00C575F5" w:rsidRDefault="00AC4E07" w:rsidP="0095243A">
            <w:pPr>
              <w:spacing w:before="80" w:after="80" w:line="200" w:lineRule="exact"/>
              <w:ind w:left="57" w:right="57"/>
              <w:jc w:val="center"/>
              <w:rPr>
                <w:i/>
                <w:sz w:val="16"/>
                <w:szCs w:val="16"/>
              </w:rPr>
            </w:pPr>
          </w:p>
        </w:tc>
        <w:tc>
          <w:tcPr>
            <w:tcW w:w="1229" w:type="dxa"/>
            <w:tcBorders>
              <w:top w:val="single" w:sz="4" w:space="0" w:color="auto"/>
              <w:left w:val="single" w:sz="4" w:space="0" w:color="auto"/>
              <w:bottom w:val="single" w:sz="12" w:space="0" w:color="auto"/>
              <w:right w:val="single" w:sz="4" w:space="0" w:color="auto"/>
            </w:tcBorders>
            <w:shd w:val="clear" w:color="auto" w:fill="auto"/>
          </w:tcPr>
          <w:p w14:paraId="64BB4F3C"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 xml:space="preserve">Vertical V </w:t>
            </w:r>
            <w:r w:rsidRPr="00C575F5">
              <w:rPr>
                <w:i/>
                <w:sz w:val="16"/>
                <w:szCs w:val="16"/>
              </w:rPr>
              <w:br/>
              <w:t>Horizontal H</w:t>
            </w:r>
          </w:p>
        </w:tc>
        <w:tc>
          <w:tcPr>
            <w:tcW w:w="1228" w:type="dxa"/>
            <w:tcBorders>
              <w:top w:val="single" w:sz="4" w:space="0" w:color="auto"/>
              <w:left w:val="single" w:sz="4" w:space="0" w:color="auto"/>
              <w:bottom w:val="single" w:sz="12" w:space="0" w:color="auto"/>
              <w:right w:val="single" w:sz="4" w:space="0" w:color="auto"/>
            </w:tcBorders>
            <w:shd w:val="clear" w:color="auto" w:fill="auto"/>
          </w:tcPr>
          <w:p w14:paraId="00DBA936"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 xml:space="preserve">0° </w:t>
            </w:r>
            <w:r w:rsidRPr="00C575F5">
              <w:rPr>
                <w:i/>
                <w:sz w:val="16"/>
                <w:szCs w:val="16"/>
              </w:rPr>
              <w:br/>
              <w:t>0°</w:t>
            </w:r>
          </w:p>
        </w:tc>
        <w:tc>
          <w:tcPr>
            <w:tcW w:w="1228" w:type="dxa"/>
            <w:tcBorders>
              <w:top w:val="single" w:sz="4" w:space="0" w:color="auto"/>
              <w:left w:val="single" w:sz="4" w:space="0" w:color="auto"/>
              <w:bottom w:val="single" w:sz="12" w:space="0" w:color="auto"/>
              <w:right w:val="single" w:sz="4" w:space="0" w:color="auto"/>
            </w:tcBorders>
            <w:shd w:val="clear" w:color="auto" w:fill="auto"/>
          </w:tcPr>
          <w:p w14:paraId="05F72C20" w14:textId="5B3CBA2A" w:rsidR="00AC4E07" w:rsidRPr="00C575F5" w:rsidRDefault="00A019B6" w:rsidP="0095243A">
            <w:pPr>
              <w:spacing w:before="80" w:after="80" w:line="200" w:lineRule="exact"/>
              <w:ind w:left="57" w:right="57"/>
              <w:jc w:val="center"/>
              <w:rPr>
                <w:i/>
                <w:sz w:val="16"/>
                <w:szCs w:val="16"/>
              </w:rPr>
            </w:pPr>
            <w:r w:rsidRPr="00C575F5">
              <w:rPr>
                <w:iCs/>
                <w:sz w:val="16"/>
                <w:szCs w:val="16"/>
              </w:rPr>
              <w:sym w:font="Symbol" w:char="F0B1"/>
            </w:r>
            <w:r w:rsidR="00AC4E07" w:rsidRPr="00C575F5">
              <w:rPr>
                <w:i/>
                <w:sz w:val="16"/>
                <w:szCs w:val="16"/>
              </w:rPr>
              <w:t xml:space="preserve">10° </w:t>
            </w:r>
            <w:r w:rsidR="00AC4E07" w:rsidRPr="00C575F5">
              <w:rPr>
                <w:i/>
                <w:sz w:val="16"/>
                <w:szCs w:val="16"/>
              </w:rPr>
              <w:br/>
              <w:t>0°</w:t>
            </w:r>
          </w:p>
        </w:tc>
        <w:tc>
          <w:tcPr>
            <w:tcW w:w="1229" w:type="dxa"/>
            <w:tcBorders>
              <w:top w:val="single" w:sz="4" w:space="0" w:color="auto"/>
              <w:left w:val="single" w:sz="4" w:space="0" w:color="auto"/>
              <w:bottom w:val="single" w:sz="12" w:space="0" w:color="auto"/>
              <w:right w:val="single" w:sz="4" w:space="0" w:color="auto"/>
            </w:tcBorders>
            <w:shd w:val="clear" w:color="auto" w:fill="auto"/>
          </w:tcPr>
          <w:p w14:paraId="7664813E" w14:textId="236987B3" w:rsidR="00AC4E07" w:rsidRPr="00C575F5" w:rsidRDefault="00A019B6" w:rsidP="0095243A">
            <w:pPr>
              <w:spacing w:before="80" w:after="80" w:line="200" w:lineRule="exact"/>
              <w:ind w:left="57" w:right="57"/>
              <w:jc w:val="center"/>
              <w:rPr>
                <w:i/>
                <w:sz w:val="16"/>
                <w:szCs w:val="16"/>
              </w:rPr>
            </w:pPr>
            <w:r w:rsidRPr="00C575F5">
              <w:rPr>
                <w:iCs/>
                <w:sz w:val="16"/>
                <w:szCs w:val="16"/>
              </w:rPr>
              <w:sym w:font="Symbol" w:char="F0B1"/>
            </w:r>
            <w:r w:rsidR="00AC4E07" w:rsidRPr="00C575F5">
              <w:rPr>
                <w:i/>
                <w:sz w:val="16"/>
                <w:szCs w:val="16"/>
              </w:rPr>
              <w:t xml:space="preserve">5° </w:t>
            </w:r>
            <w:r w:rsidR="00AC4E07" w:rsidRPr="00C575F5">
              <w:rPr>
                <w:i/>
                <w:sz w:val="16"/>
                <w:szCs w:val="16"/>
              </w:rPr>
              <w:br/>
            </w:r>
            <w:r w:rsidRPr="00C575F5">
              <w:rPr>
                <w:iCs/>
                <w:sz w:val="16"/>
                <w:szCs w:val="16"/>
              </w:rPr>
              <w:sym w:font="Symbol" w:char="F0B1"/>
            </w:r>
            <w:r w:rsidR="00AC4E07" w:rsidRPr="00C575F5">
              <w:rPr>
                <w:i/>
                <w:sz w:val="16"/>
                <w:szCs w:val="16"/>
              </w:rPr>
              <w:t>20°</w:t>
            </w:r>
          </w:p>
        </w:tc>
      </w:tr>
      <w:tr w:rsidR="00AC4E07" w:rsidRPr="00C575F5" w14:paraId="69D091BE" w14:textId="77777777" w:rsidTr="00FC76E5">
        <w:tc>
          <w:tcPr>
            <w:tcW w:w="1228" w:type="dxa"/>
            <w:tcBorders>
              <w:top w:val="single" w:sz="12" w:space="0" w:color="auto"/>
              <w:left w:val="single" w:sz="4" w:space="0" w:color="auto"/>
              <w:bottom w:val="single" w:sz="12" w:space="0" w:color="auto"/>
              <w:right w:val="single" w:sz="4" w:space="0" w:color="auto"/>
            </w:tcBorders>
            <w:shd w:val="clear" w:color="auto" w:fill="auto"/>
          </w:tcPr>
          <w:p w14:paraId="28485F81" w14:textId="77777777" w:rsidR="00AC4E07" w:rsidRPr="00C575F5" w:rsidRDefault="00AC4E07" w:rsidP="00FC76E5">
            <w:pPr>
              <w:spacing w:before="60" w:after="60" w:line="220" w:lineRule="atLeast"/>
              <w:ind w:left="57" w:right="57"/>
              <w:rPr>
                <w:sz w:val="18"/>
                <w:szCs w:val="18"/>
              </w:rPr>
            </w:pPr>
            <w:r w:rsidRPr="00C575F5">
              <w:rPr>
                <w:sz w:val="18"/>
                <w:szCs w:val="18"/>
              </w:rPr>
              <w:t>IA, IB</w:t>
            </w:r>
          </w:p>
        </w:tc>
        <w:tc>
          <w:tcPr>
            <w:tcW w:w="1228" w:type="dxa"/>
            <w:tcBorders>
              <w:top w:val="single" w:sz="12" w:space="0" w:color="auto"/>
              <w:left w:val="single" w:sz="4" w:space="0" w:color="auto"/>
              <w:bottom w:val="single" w:sz="12" w:space="0" w:color="auto"/>
              <w:right w:val="single" w:sz="4" w:space="0" w:color="auto"/>
            </w:tcBorders>
            <w:shd w:val="clear" w:color="auto" w:fill="auto"/>
          </w:tcPr>
          <w:p w14:paraId="7B84A14A" w14:textId="08F4BD3E" w:rsidR="00AC4E07" w:rsidRPr="00C575F5" w:rsidRDefault="00AC4E07" w:rsidP="0095243A">
            <w:pPr>
              <w:spacing w:before="60" w:after="60" w:line="220" w:lineRule="atLeast"/>
              <w:ind w:left="57" w:right="57"/>
              <w:jc w:val="center"/>
              <w:rPr>
                <w:sz w:val="18"/>
                <w:szCs w:val="18"/>
              </w:rPr>
            </w:pPr>
            <w:r w:rsidRPr="00C575F5">
              <w:rPr>
                <w:sz w:val="18"/>
                <w:szCs w:val="18"/>
              </w:rPr>
              <w:t>20</w:t>
            </w:r>
            <w:r w:rsidR="00554990" w:rsidRPr="00C575F5">
              <w:rPr>
                <w:sz w:val="18"/>
                <w:szCs w:val="18"/>
              </w:rPr>
              <w:t>’</w:t>
            </w:r>
          </w:p>
          <w:p w14:paraId="2A2C9463" w14:textId="6FDA0365" w:rsidR="00AC4E07" w:rsidRPr="00C575F5" w:rsidRDefault="00AC4E07" w:rsidP="0095243A">
            <w:pPr>
              <w:spacing w:before="60" w:after="60" w:line="220" w:lineRule="atLeast"/>
              <w:ind w:left="57" w:right="57"/>
              <w:jc w:val="center"/>
              <w:rPr>
                <w:sz w:val="18"/>
                <w:szCs w:val="18"/>
              </w:rPr>
            </w:pPr>
            <w:r w:rsidRPr="00C575F5">
              <w:rPr>
                <w:sz w:val="18"/>
                <w:szCs w:val="18"/>
              </w:rPr>
              <w:t>1°30</w:t>
            </w:r>
            <w:r w:rsidR="00554990" w:rsidRPr="00C575F5">
              <w:rPr>
                <w:sz w:val="18"/>
                <w:szCs w:val="18"/>
              </w:rPr>
              <w:t>’</w:t>
            </w:r>
          </w:p>
        </w:tc>
        <w:tc>
          <w:tcPr>
            <w:tcW w:w="1229" w:type="dxa"/>
            <w:tcBorders>
              <w:top w:val="single" w:sz="12" w:space="0" w:color="auto"/>
              <w:left w:val="single" w:sz="4" w:space="0" w:color="auto"/>
              <w:bottom w:val="single" w:sz="12" w:space="0" w:color="auto"/>
              <w:right w:val="single" w:sz="4" w:space="0" w:color="auto"/>
            </w:tcBorders>
            <w:shd w:val="clear" w:color="auto" w:fill="auto"/>
          </w:tcPr>
          <w:p w14:paraId="0B45613A" w14:textId="77777777" w:rsidR="00AC4E07" w:rsidRPr="00C575F5" w:rsidRDefault="00AC4E07" w:rsidP="0095243A">
            <w:pPr>
              <w:spacing w:before="60" w:after="60" w:line="220" w:lineRule="atLeast"/>
              <w:ind w:left="57" w:right="57"/>
              <w:jc w:val="center"/>
              <w:rPr>
                <w:sz w:val="18"/>
                <w:szCs w:val="18"/>
              </w:rPr>
            </w:pPr>
          </w:p>
        </w:tc>
        <w:tc>
          <w:tcPr>
            <w:tcW w:w="1228" w:type="dxa"/>
            <w:tcBorders>
              <w:top w:val="single" w:sz="12" w:space="0" w:color="auto"/>
              <w:left w:val="single" w:sz="4" w:space="0" w:color="auto"/>
              <w:bottom w:val="single" w:sz="12" w:space="0" w:color="auto"/>
              <w:right w:val="single" w:sz="4" w:space="0" w:color="auto"/>
            </w:tcBorders>
            <w:shd w:val="clear" w:color="auto" w:fill="auto"/>
          </w:tcPr>
          <w:p w14:paraId="7FAF9794" w14:textId="77777777" w:rsidR="00AC4E07" w:rsidRPr="00C575F5" w:rsidRDefault="00AC4E07" w:rsidP="0095243A">
            <w:pPr>
              <w:spacing w:before="60" w:after="60" w:line="220" w:lineRule="atLeast"/>
              <w:ind w:left="57" w:right="57"/>
              <w:jc w:val="center"/>
              <w:rPr>
                <w:sz w:val="18"/>
                <w:szCs w:val="18"/>
              </w:rPr>
            </w:pPr>
            <w:r w:rsidRPr="00C575F5">
              <w:rPr>
                <w:sz w:val="18"/>
                <w:szCs w:val="18"/>
              </w:rPr>
              <w:t>300</w:t>
            </w:r>
          </w:p>
          <w:p w14:paraId="0E56FABC"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w:t>
            </w:r>
          </w:p>
        </w:tc>
        <w:tc>
          <w:tcPr>
            <w:tcW w:w="1228" w:type="dxa"/>
            <w:tcBorders>
              <w:top w:val="single" w:sz="12" w:space="0" w:color="auto"/>
              <w:left w:val="single" w:sz="4" w:space="0" w:color="auto"/>
              <w:bottom w:val="single" w:sz="12" w:space="0" w:color="auto"/>
              <w:right w:val="single" w:sz="4" w:space="0" w:color="auto"/>
            </w:tcBorders>
            <w:shd w:val="clear" w:color="auto" w:fill="auto"/>
          </w:tcPr>
          <w:p w14:paraId="39DDBC6A" w14:textId="77777777" w:rsidR="00AC4E07" w:rsidRPr="00C575F5" w:rsidRDefault="00AC4E07" w:rsidP="0095243A">
            <w:pPr>
              <w:spacing w:before="60" w:after="60" w:line="220" w:lineRule="atLeast"/>
              <w:ind w:left="57" w:right="57"/>
              <w:jc w:val="center"/>
              <w:rPr>
                <w:sz w:val="18"/>
                <w:szCs w:val="18"/>
              </w:rPr>
            </w:pPr>
            <w:r w:rsidRPr="00C575F5">
              <w:rPr>
                <w:sz w:val="18"/>
                <w:szCs w:val="18"/>
              </w:rPr>
              <w:t>200</w:t>
            </w:r>
          </w:p>
          <w:p w14:paraId="0A91F83E" w14:textId="77777777" w:rsidR="00AC4E07" w:rsidRPr="00C575F5" w:rsidRDefault="00AC4E07" w:rsidP="0095243A">
            <w:pPr>
              <w:spacing w:before="60" w:after="60" w:line="220" w:lineRule="atLeast"/>
              <w:ind w:left="57" w:right="57"/>
              <w:jc w:val="center"/>
              <w:rPr>
                <w:sz w:val="18"/>
                <w:szCs w:val="18"/>
              </w:rPr>
            </w:pPr>
            <w:r w:rsidRPr="00C575F5">
              <w:rPr>
                <w:sz w:val="18"/>
                <w:szCs w:val="18"/>
              </w:rPr>
              <w:t>2,8</w:t>
            </w:r>
          </w:p>
        </w:tc>
        <w:tc>
          <w:tcPr>
            <w:tcW w:w="1229" w:type="dxa"/>
            <w:tcBorders>
              <w:top w:val="single" w:sz="12" w:space="0" w:color="auto"/>
              <w:left w:val="single" w:sz="4" w:space="0" w:color="auto"/>
              <w:bottom w:val="single" w:sz="12" w:space="0" w:color="auto"/>
              <w:right w:val="single" w:sz="4" w:space="0" w:color="auto"/>
            </w:tcBorders>
            <w:shd w:val="clear" w:color="auto" w:fill="auto"/>
          </w:tcPr>
          <w:p w14:paraId="1CED0BD0"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100</w:t>
            </w:r>
          </w:p>
          <w:p w14:paraId="4CEAE142" w14:textId="77777777" w:rsidR="00AC4E07" w:rsidRPr="00C575F5" w:rsidRDefault="00AC4E07" w:rsidP="0095243A">
            <w:pPr>
              <w:spacing w:before="60" w:after="60" w:line="220" w:lineRule="atLeast"/>
              <w:ind w:left="57" w:right="57"/>
              <w:jc w:val="center"/>
              <w:rPr>
                <w:sz w:val="18"/>
                <w:szCs w:val="18"/>
              </w:rPr>
            </w:pPr>
            <w:r w:rsidRPr="00C575F5">
              <w:rPr>
                <w:sz w:val="18"/>
                <w:szCs w:val="18"/>
              </w:rPr>
              <w:t>2,5</w:t>
            </w:r>
          </w:p>
        </w:tc>
      </w:tr>
    </w:tbl>
    <w:p w14:paraId="01740E07" w14:textId="5F3762C2" w:rsidR="00AC4E07" w:rsidRPr="00C575F5" w:rsidRDefault="00AC4E07" w:rsidP="00AC4E07">
      <w:pPr>
        <w:pStyle w:val="SingleTxtG"/>
        <w:spacing w:before="120"/>
        <w:ind w:left="2268"/>
      </w:pPr>
      <w:r w:rsidRPr="00C575F5">
        <w:t>Des valeurs du CIL inférieures aux valeurs indiquées aux deux dernières colonnes du tableau 3 ne peuvent être admises à l</w:t>
      </w:r>
      <w:r w:rsidR="00554990" w:rsidRPr="00C575F5">
        <w:t>’</w:t>
      </w:r>
      <w:r w:rsidRPr="00C575F5">
        <w:t>intérieur de l</w:t>
      </w:r>
      <w:r w:rsidR="00554990" w:rsidRPr="00C575F5">
        <w:t>’</w:t>
      </w:r>
      <w:r w:rsidRPr="00C575F5">
        <w:t>angle solide ayant pour sommet le centre de référence et limité par les plans se coupant suivant les arêtes ci-après :</w:t>
      </w:r>
    </w:p>
    <w:p w14:paraId="5C4ADA83" w14:textId="6DCE57FE" w:rsidR="00AC4E07" w:rsidRPr="00C575F5" w:rsidRDefault="00AC4E07" w:rsidP="00AC4E07">
      <w:pPr>
        <w:pStyle w:val="SingleTxtG"/>
        <w:ind w:left="2268"/>
      </w:pPr>
      <w:r w:rsidRPr="00C575F5">
        <w:tab/>
        <w:t xml:space="preserve">(V = </w:t>
      </w:r>
      <w:r w:rsidR="00A019B6" w:rsidRPr="00C575F5">
        <w:sym w:font="Symbol" w:char="F0B1"/>
      </w:r>
      <w:r w:rsidRPr="00C575F5">
        <w:t>10°, H = 0°)</w:t>
      </w:r>
      <w:r w:rsidRPr="00C575F5">
        <w:tab/>
      </w:r>
      <w:r w:rsidRPr="00C575F5">
        <w:tab/>
        <w:t xml:space="preserve">(V = </w:t>
      </w:r>
      <w:r w:rsidR="00A019B6" w:rsidRPr="00C575F5">
        <w:sym w:font="Symbol" w:char="F0B1"/>
      </w:r>
      <w:r w:rsidRPr="00C575F5">
        <w:t xml:space="preserve">5°, H = </w:t>
      </w:r>
      <w:r w:rsidR="00A019B6" w:rsidRPr="00C575F5">
        <w:sym w:font="Symbol" w:char="F0B1"/>
      </w:r>
      <w:r w:rsidRPr="00C575F5">
        <w:t>20°)</w:t>
      </w:r>
    </w:p>
    <w:p w14:paraId="3EADC7BB" w14:textId="77777777" w:rsidR="00AC4E07" w:rsidRPr="00C575F5" w:rsidRDefault="00AC4E07" w:rsidP="00AC4E07">
      <w:pPr>
        <w:pStyle w:val="SingleTxtG"/>
        <w:ind w:left="2268" w:hanging="1134"/>
      </w:pPr>
      <w:r w:rsidRPr="00C575F5">
        <w:t>5.1.4.4.2</w:t>
      </w:r>
      <w:r w:rsidRPr="00C575F5">
        <w:tab/>
        <w:t>Les valeurs du CIL des dispositifs rétroréfléchissants de classe IA ou IB de couleur jaune-auto doivent être au moins égales aux valeurs du tableau 3 multipliées par le coefficient 2,5.</w:t>
      </w:r>
    </w:p>
    <w:p w14:paraId="2BD424B4" w14:textId="77777777" w:rsidR="00AC4E07" w:rsidRPr="00C575F5" w:rsidRDefault="00AC4E07" w:rsidP="00AC4E07">
      <w:pPr>
        <w:pStyle w:val="SingleTxtG"/>
        <w:ind w:left="2268" w:hanging="1134"/>
      </w:pPr>
      <w:r w:rsidRPr="00C575F5">
        <w:t>5.1.4.4.3</w:t>
      </w:r>
      <w:r w:rsidRPr="00C575F5">
        <w:tab/>
        <w:t>Les valeurs du CIL des dispositifs rétroréfléchissants incolores de classe IA ou IB doivent être au moins égales aux valeurs du tableau 3 multipliées par le coefficient 4.</w:t>
      </w:r>
    </w:p>
    <w:p w14:paraId="0490EA15" w14:textId="79F777A4" w:rsidR="00AC4E07" w:rsidRPr="00C575F5" w:rsidRDefault="00AC4E07" w:rsidP="00AC4E07">
      <w:pPr>
        <w:pStyle w:val="SingleTxtG"/>
        <w:ind w:left="2268" w:hanging="1134"/>
      </w:pPr>
      <w:r w:rsidRPr="00C575F5">
        <w:t>5.1.4.5</w:t>
      </w:r>
      <w:r w:rsidRPr="00C575F5">
        <w:tab/>
        <w:t>Cependant, dans le cas où un dispositif rétroréfléchissant de la classe IA ou IB serait destiné à être installé de manière que son plan H se trouve à une hauteur inférieure à 750 mm par rapport au sol, les valeurs du CIL ne doivent être vérifiées que jusqu</w:t>
      </w:r>
      <w:r w:rsidR="00554990" w:rsidRPr="00C575F5">
        <w:t>’</w:t>
      </w:r>
      <w:r w:rsidRPr="00C575F5">
        <w:t>à un angle de 5° vers le bas.</w:t>
      </w:r>
    </w:p>
    <w:p w14:paraId="4670CF31" w14:textId="77777777" w:rsidR="00AC4E07" w:rsidRPr="00C575F5" w:rsidRDefault="00AC4E07" w:rsidP="00AC4E07">
      <w:pPr>
        <w:pStyle w:val="SingleTxtG"/>
        <w:ind w:left="2268" w:hanging="1134"/>
      </w:pPr>
      <w:r w:rsidRPr="00C575F5">
        <w:t>5.1.5</w:t>
      </w:r>
      <w:r w:rsidRPr="00C575F5">
        <w:tab/>
        <w:t>Couleur de la lumière réfléchie par le dispositif</w:t>
      </w:r>
    </w:p>
    <w:p w14:paraId="70C9610A" w14:textId="77777777" w:rsidR="00AC4E07" w:rsidRPr="00C575F5" w:rsidRDefault="00AC4E07" w:rsidP="00AC4E07">
      <w:pPr>
        <w:pStyle w:val="SingleTxtG"/>
        <w:ind w:left="2268" w:hanging="1134"/>
      </w:pPr>
      <w:r w:rsidRPr="00C575F5">
        <w:t>5.1.5.1</w:t>
      </w:r>
      <w:r w:rsidRPr="00C575F5">
        <w:tab/>
        <w:t>La couleur du dispositif rétroréfléchissant (couleur nocturne) doit être contrôlée selon la méthode décrite au paragraphe 4.2.1.</w:t>
      </w:r>
    </w:p>
    <w:p w14:paraId="789CBF74" w14:textId="77777777" w:rsidR="00AC4E07" w:rsidRPr="00C575F5" w:rsidRDefault="00AC4E07" w:rsidP="00AC4E07">
      <w:pPr>
        <w:pStyle w:val="SingleTxtG"/>
        <w:ind w:left="2268" w:hanging="1134"/>
      </w:pPr>
      <w:r w:rsidRPr="00C575F5">
        <w:t>5.1.5.2</w:t>
      </w:r>
      <w:r w:rsidRPr="00C575F5">
        <w:tab/>
        <w:t xml:space="preserve">Les coordonnées trichromatiques du flux lumineux réfléchi doivent être comprises dans les limites des couleurs nocturnes rouge, jaune-auto et blanche définies dans le Règlement ONU </w:t>
      </w:r>
      <w:r w:rsidRPr="00C575F5">
        <w:rPr>
          <w:rFonts w:eastAsia="MS Mincho"/>
          <w:szCs w:val="22"/>
        </w:rPr>
        <w:t>n</w:t>
      </w:r>
      <w:r w:rsidRPr="00C575F5">
        <w:rPr>
          <w:rFonts w:eastAsia="MS Mincho"/>
          <w:szCs w:val="22"/>
          <w:vertAlign w:val="superscript"/>
        </w:rPr>
        <w:t>o</w:t>
      </w:r>
      <w:r w:rsidRPr="00C575F5">
        <w:t> 48.</w:t>
      </w:r>
    </w:p>
    <w:p w14:paraId="3069CB0A" w14:textId="77777777" w:rsidR="00AC4E07" w:rsidRPr="00C575F5" w:rsidRDefault="00AC4E07" w:rsidP="00AC4E07">
      <w:pPr>
        <w:pStyle w:val="SingleTxtG"/>
        <w:ind w:left="2268" w:hanging="1134"/>
      </w:pPr>
      <w:r w:rsidRPr="00C575F5">
        <w:t>5.1.6</w:t>
      </w:r>
      <w:r w:rsidRPr="00C575F5">
        <w:tab/>
        <w:t>Spécifications particulières (essais)/résistance aux agents extérieurs</w:t>
      </w:r>
    </w:p>
    <w:p w14:paraId="659F08E3" w14:textId="2DE4A4DB" w:rsidR="00AC4E07" w:rsidRPr="00C575F5" w:rsidRDefault="00AC4E07" w:rsidP="00AC4E07">
      <w:pPr>
        <w:pStyle w:val="SingleTxtG"/>
        <w:ind w:left="2268"/>
      </w:pPr>
      <w:r w:rsidRPr="00C575F5">
        <w:tab/>
        <w:t>Selon la nature des matériaux qui constituent les dispositifs rétroréfléchissants, et en particulier les optiques catadioptriques, les autorités d</w:t>
      </w:r>
      <w:r w:rsidR="00554990" w:rsidRPr="00C575F5">
        <w:t>’</w:t>
      </w:r>
      <w:r w:rsidRPr="00C575F5">
        <w:t>homologation de type peuvent dispenser les laboratoires de pratiquer certains essais superflus, sous réserve expresse que mention en soit faite dans la rubrique « Observations » de la fiche de communication relative à l</w:t>
      </w:r>
      <w:r w:rsidR="00554990" w:rsidRPr="00C575F5">
        <w:t>’</w:t>
      </w:r>
      <w:r w:rsidRPr="00C575F5">
        <w:t>homologation de type.</w:t>
      </w:r>
    </w:p>
    <w:p w14:paraId="2124C688" w14:textId="37DBCC3E" w:rsidR="00AC4E07" w:rsidRPr="00C575F5" w:rsidRDefault="00AC4E07" w:rsidP="00AC4E07">
      <w:pPr>
        <w:pStyle w:val="SingleTxtG"/>
        <w:ind w:left="2268"/>
        <w:rPr>
          <w:spacing w:val="-4"/>
        </w:rPr>
      </w:pPr>
      <w:r w:rsidRPr="00C575F5">
        <w:rPr>
          <w:spacing w:val="-4"/>
        </w:rPr>
        <w:tab/>
        <w:t>Cette disposition ne s</w:t>
      </w:r>
      <w:r w:rsidR="00554990" w:rsidRPr="00C575F5">
        <w:rPr>
          <w:spacing w:val="-4"/>
        </w:rPr>
        <w:t>’</w:t>
      </w:r>
      <w:r w:rsidRPr="00C575F5">
        <w:rPr>
          <w:spacing w:val="-4"/>
        </w:rPr>
        <w:t>applique qu</w:t>
      </w:r>
      <w:r w:rsidR="00554990" w:rsidRPr="00C575F5">
        <w:rPr>
          <w:spacing w:val="-4"/>
        </w:rPr>
        <w:t>’</w:t>
      </w:r>
      <w:r w:rsidRPr="00C575F5">
        <w:rPr>
          <w:spacing w:val="-4"/>
        </w:rPr>
        <w:t>aux essais décrits aux annexes 11, 12, 14 et 21.</w:t>
      </w:r>
    </w:p>
    <w:p w14:paraId="1AE10F9F" w14:textId="77777777" w:rsidR="00AC4E07" w:rsidRPr="00C575F5" w:rsidRDefault="00AC4E07" w:rsidP="00AC4E07">
      <w:pPr>
        <w:pStyle w:val="SingleTxtG"/>
        <w:spacing w:after="100" w:line="220" w:lineRule="atLeast"/>
        <w:ind w:left="2268" w:hanging="1134"/>
      </w:pPr>
      <w:r w:rsidRPr="00C575F5">
        <w:t>5.1.7</w:t>
      </w:r>
      <w:r w:rsidRPr="00C575F5">
        <w:tab/>
        <w:t>Ordre chronologique des essais</w:t>
      </w:r>
    </w:p>
    <w:p w14:paraId="472113CA" w14:textId="0F0325D2" w:rsidR="00AC4E07" w:rsidRPr="00C575F5" w:rsidRDefault="00AC4E07" w:rsidP="00A019B6">
      <w:pPr>
        <w:pStyle w:val="Titre1"/>
        <w:spacing w:after="120"/>
        <w:rPr>
          <w:b/>
          <w:bCs/>
        </w:rPr>
      </w:pPr>
      <w:r w:rsidRPr="00C575F5">
        <w:tab/>
        <w:t xml:space="preserve">Tableau 4 </w:t>
      </w:r>
      <w:r w:rsidRPr="00C575F5">
        <w:br/>
      </w:r>
      <w:r w:rsidRPr="00C575F5">
        <w:rPr>
          <w:b/>
          <w:bCs/>
        </w:rPr>
        <w:t>Ordre chronologique des essais (classes IA et IB)</w:t>
      </w:r>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29"/>
        <w:gridCol w:w="3206"/>
        <w:gridCol w:w="410"/>
        <w:gridCol w:w="324"/>
        <w:gridCol w:w="325"/>
        <w:gridCol w:w="325"/>
        <w:gridCol w:w="325"/>
        <w:gridCol w:w="325"/>
        <w:gridCol w:w="325"/>
        <w:gridCol w:w="325"/>
        <w:gridCol w:w="325"/>
        <w:gridCol w:w="328"/>
      </w:tblGrid>
      <w:tr w:rsidR="00AC4E07" w:rsidRPr="00C575F5" w14:paraId="694E0653" w14:textId="77777777" w:rsidTr="0095243A">
        <w:trPr>
          <w:tblHeader/>
        </w:trPr>
        <w:tc>
          <w:tcPr>
            <w:tcW w:w="829" w:type="dxa"/>
            <w:vMerge w:val="restart"/>
            <w:tcBorders>
              <w:right w:val="single" w:sz="2" w:space="0" w:color="auto"/>
            </w:tcBorders>
            <w:shd w:val="clear" w:color="auto" w:fill="auto"/>
            <w:vAlign w:val="bottom"/>
          </w:tcPr>
          <w:p w14:paraId="5B00FBBB" w14:textId="11A71635" w:rsidR="00AC4E07" w:rsidRPr="00C575F5" w:rsidRDefault="00AC4E07" w:rsidP="0095243A">
            <w:pPr>
              <w:spacing w:before="80" w:after="80" w:line="200" w:lineRule="exact"/>
              <w:ind w:left="57" w:right="57"/>
              <w:jc w:val="center"/>
              <w:rPr>
                <w:i/>
                <w:sz w:val="16"/>
                <w:szCs w:val="16"/>
              </w:rPr>
            </w:pPr>
            <w:r w:rsidRPr="00C575F5">
              <w:rPr>
                <w:i/>
                <w:sz w:val="16"/>
                <w:szCs w:val="16"/>
              </w:rPr>
              <w:t>N</w:t>
            </w:r>
            <w:r w:rsidRPr="00C575F5">
              <w:rPr>
                <w:i/>
                <w:sz w:val="16"/>
                <w:szCs w:val="16"/>
                <w:vertAlign w:val="superscript"/>
              </w:rPr>
              <w:t>o</w:t>
            </w:r>
            <w:r w:rsidRPr="00C575F5">
              <w:rPr>
                <w:i/>
                <w:sz w:val="16"/>
                <w:szCs w:val="16"/>
              </w:rPr>
              <w:t xml:space="preserve"> de l</w:t>
            </w:r>
            <w:r w:rsidR="00554990" w:rsidRPr="00C575F5">
              <w:rPr>
                <w:i/>
                <w:sz w:val="16"/>
                <w:szCs w:val="16"/>
              </w:rPr>
              <w:t>’</w:t>
            </w:r>
            <w:r w:rsidRPr="00C575F5">
              <w:rPr>
                <w:i/>
                <w:sz w:val="16"/>
                <w:szCs w:val="16"/>
              </w:rPr>
              <w:t>annexe</w:t>
            </w:r>
          </w:p>
        </w:tc>
        <w:tc>
          <w:tcPr>
            <w:tcW w:w="3206" w:type="dxa"/>
            <w:vMerge w:val="restart"/>
            <w:tcBorders>
              <w:left w:val="single" w:sz="2" w:space="0" w:color="auto"/>
            </w:tcBorders>
            <w:shd w:val="clear" w:color="auto" w:fill="auto"/>
            <w:vAlign w:val="bottom"/>
          </w:tcPr>
          <w:p w14:paraId="4FC61C7C"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Essai</w:t>
            </w:r>
          </w:p>
        </w:tc>
        <w:tc>
          <w:tcPr>
            <w:tcW w:w="3337" w:type="dxa"/>
            <w:gridSpan w:val="10"/>
            <w:shd w:val="clear" w:color="auto" w:fill="auto"/>
          </w:tcPr>
          <w:p w14:paraId="7E3F9BEE"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Échantillons</w:t>
            </w:r>
          </w:p>
        </w:tc>
      </w:tr>
      <w:tr w:rsidR="00AC4E07" w:rsidRPr="00C575F5" w14:paraId="5D43521D" w14:textId="77777777" w:rsidTr="0095243A">
        <w:trPr>
          <w:tblHeader/>
        </w:trPr>
        <w:tc>
          <w:tcPr>
            <w:tcW w:w="829" w:type="dxa"/>
            <w:vMerge/>
            <w:tcBorders>
              <w:bottom w:val="single" w:sz="12" w:space="0" w:color="auto"/>
              <w:right w:val="single" w:sz="2" w:space="0" w:color="auto"/>
            </w:tcBorders>
            <w:shd w:val="clear" w:color="auto" w:fill="auto"/>
          </w:tcPr>
          <w:p w14:paraId="71558A92" w14:textId="77777777" w:rsidR="00AC4E07" w:rsidRPr="00C575F5" w:rsidRDefault="00AC4E07" w:rsidP="0095243A">
            <w:pPr>
              <w:spacing w:before="80" w:after="80" w:line="200" w:lineRule="exact"/>
              <w:ind w:left="57" w:right="57"/>
              <w:jc w:val="center"/>
              <w:rPr>
                <w:i/>
                <w:sz w:val="16"/>
                <w:szCs w:val="16"/>
              </w:rPr>
            </w:pPr>
          </w:p>
        </w:tc>
        <w:tc>
          <w:tcPr>
            <w:tcW w:w="3206" w:type="dxa"/>
            <w:vMerge/>
            <w:tcBorders>
              <w:left w:val="single" w:sz="2" w:space="0" w:color="auto"/>
              <w:bottom w:val="single" w:sz="12" w:space="0" w:color="auto"/>
            </w:tcBorders>
            <w:shd w:val="clear" w:color="auto" w:fill="auto"/>
            <w:vAlign w:val="bottom"/>
          </w:tcPr>
          <w:p w14:paraId="79B1FCDF" w14:textId="77777777" w:rsidR="00AC4E07" w:rsidRPr="00C575F5" w:rsidRDefault="00AC4E07" w:rsidP="0095243A">
            <w:pPr>
              <w:spacing w:before="80" w:after="80" w:line="200" w:lineRule="exact"/>
              <w:ind w:left="57" w:right="57"/>
              <w:rPr>
                <w:i/>
                <w:sz w:val="16"/>
                <w:szCs w:val="16"/>
              </w:rPr>
            </w:pPr>
          </w:p>
        </w:tc>
        <w:tc>
          <w:tcPr>
            <w:tcW w:w="410" w:type="dxa"/>
            <w:tcBorders>
              <w:bottom w:val="single" w:sz="12" w:space="0" w:color="auto"/>
            </w:tcBorders>
            <w:shd w:val="clear" w:color="auto" w:fill="auto"/>
            <w:vAlign w:val="center"/>
          </w:tcPr>
          <w:p w14:paraId="3C3EDE57"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a</w:t>
            </w:r>
          </w:p>
        </w:tc>
        <w:tc>
          <w:tcPr>
            <w:tcW w:w="324" w:type="dxa"/>
            <w:tcBorders>
              <w:bottom w:val="single" w:sz="12" w:space="0" w:color="auto"/>
            </w:tcBorders>
            <w:shd w:val="clear" w:color="auto" w:fill="auto"/>
            <w:vAlign w:val="center"/>
          </w:tcPr>
          <w:p w14:paraId="52E475AA"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b</w:t>
            </w:r>
          </w:p>
        </w:tc>
        <w:tc>
          <w:tcPr>
            <w:tcW w:w="325" w:type="dxa"/>
            <w:tcBorders>
              <w:bottom w:val="single" w:sz="12" w:space="0" w:color="auto"/>
            </w:tcBorders>
            <w:shd w:val="clear" w:color="auto" w:fill="auto"/>
            <w:vAlign w:val="center"/>
          </w:tcPr>
          <w:p w14:paraId="2182CE3B"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c</w:t>
            </w:r>
          </w:p>
        </w:tc>
        <w:tc>
          <w:tcPr>
            <w:tcW w:w="325" w:type="dxa"/>
            <w:tcBorders>
              <w:bottom w:val="single" w:sz="12" w:space="0" w:color="auto"/>
            </w:tcBorders>
            <w:shd w:val="clear" w:color="auto" w:fill="auto"/>
            <w:vAlign w:val="center"/>
          </w:tcPr>
          <w:p w14:paraId="322E6E3F"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d</w:t>
            </w:r>
          </w:p>
        </w:tc>
        <w:tc>
          <w:tcPr>
            <w:tcW w:w="325" w:type="dxa"/>
            <w:tcBorders>
              <w:bottom w:val="single" w:sz="12" w:space="0" w:color="auto"/>
            </w:tcBorders>
            <w:shd w:val="clear" w:color="auto" w:fill="auto"/>
            <w:vAlign w:val="center"/>
          </w:tcPr>
          <w:p w14:paraId="3A48454C"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e</w:t>
            </w:r>
          </w:p>
        </w:tc>
        <w:tc>
          <w:tcPr>
            <w:tcW w:w="325" w:type="dxa"/>
            <w:tcBorders>
              <w:bottom w:val="single" w:sz="12" w:space="0" w:color="auto"/>
            </w:tcBorders>
            <w:shd w:val="clear" w:color="auto" w:fill="auto"/>
            <w:vAlign w:val="center"/>
          </w:tcPr>
          <w:p w14:paraId="0197495B"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f</w:t>
            </w:r>
          </w:p>
        </w:tc>
        <w:tc>
          <w:tcPr>
            <w:tcW w:w="325" w:type="dxa"/>
            <w:tcBorders>
              <w:bottom w:val="single" w:sz="12" w:space="0" w:color="auto"/>
            </w:tcBorders>
            <w:shd w:val="clear" w:color="auto" w:fill="auto"/>
            <w:vAlign w:val="center"/>
          </w:tcPr>
          <w:p w14:paraId="23E5EC3F"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g</w:t>
            </w:r>
          </w:p>
        </w:tc>
        <w:tc>
          <w:tcPr>
            <w:tcW w:w="325" w:type="dxa"/>
            <w:tcBorders>
              <w:bottom w:val="single" w:sz="12" w:space="0" w:color="auto"/>
            </w:tcBorders>
            <w:shd w:val="clear" w:color="auto" w:fill="auto"/>
            <w:vAlign w:val="center"/>
          </w:tcPr>
          <w:p w14:paraId="46A4EB9A"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h</w:t>
            </w:r>
          </w:p>
        </w:tc>
        <w:tc>
          <w:tcPr>
            <w:tcW w:w="325" w:type="dxa"/>
            <w:tcBorders>
              <w:bottom w:val="single" w:sz="12" w:space="0" w:color="auto"/>
            </w:tcBorders>
            <w:shd w:val="clear" w:color="auto" w:fill="auto"/>
            <w:vAlign w:val="center"/>
          </w:tcPr>
          <w:p w14:paraId="3FEF598F"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i</w:t>
            </w:r>
          </w:p>
        </w:tc>
        <w:tc>
          <w:tcPr>
            <w:tcW w:w="328" w:type="dxa"/>
            <w:tcBorders>
              <w:bottom w:val="single" w:sz="12" w:space="0" w:color="auto"/>
            </w:tcBorders>
            <w:shd w:val="clear" w:color="auto" w:fill="auto"/>
            <w:vAlign w:val="center"/>
          </w:tcPr>
          <w:p w14:paraId="5C4BA69A"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j</w:t>
            </w:r>
          </w:p>
        </w:tc>
      </w:tr>
      <w:tr w:rsidR="00AC4E07" w:rsidRPr="00C575F5" w14:paraId="220048BF" w14:textId="77777777" w:rsidTr="0095243A">
        <w:tc>
          <w:tcPr>
            <w:tcW w:w="829" w:type="dxa"/>
            <w:tcBorders>
              <w:top w:val="single" w:sz="12" w:space="0" w:color="auto"/>
            </w:tcBorders>
            <w:shd w:val="clear" w:color="auto" w:fill="auto"/>
          </w:tcPr>
          <w:p w14:paraId="7AB1F926" w14:textId="54880567" w:rsidR="00AC4E07" w:rsidRPr="00C575F5" w:rsidRDefault="00FC76E5" w:rsidP="0095243A">
            <w:pPr>
              <w:spacing w:before="60" w:after="60" w:line="220" w:lineRule="atLeast"/>
              <w:ind w:left="57" w:right="57"/>
              <w:jc w:val="center"/>
              <w:rPr>
                <w:sz w:val="18"/>
                <w:szCs w:val="18"/>
              </w:rPr>
            </w:pPr>
            <w:r w:rsidRPr="00C575F5">
              <w:rPr>
                <w:sz w:val="18"/>
              </w:rPr>
              <w:t>–</w:t>
            </w:r>
          </w:p>
        </w:tc>
        <w:tc>
          <w:tcPr>
            <w:tcW w:w="3206" w:type="dxa"/>
            <w:tcBorders>
              <w:top w:val="single" w:sz="12" w:space="0" w:color="auto"/>
            </w:tcBorders>
            <w:shd w:val="clear" w:color="auto" w:fill="auto"/>
            <w:vAlign w:val="center"/>
          </w:tcPr>
          <w:p w14:paraId="18B0261C" w14:textId="77777777" w:rsidR="00AC4E07" w:rsidRPr="00C575F5" w:rsidRDefault="00AC4E07" w:rsidP="0095243A">
            <w:pPr>
              <w:spacing w:before="60" w:after="60" w:line="220" w:lineRule="atLeast"/>
              <w:ind w:left="57" w:right="57"/>
              <w:rPr>
                <w:spacing w:val="-4"/>
                <w:sz w:val="18"/>
                <w:szCs w:val="18"/>
              </w:rPr>
            </w:pPr>
            <w:r w:rsidRPr="00C575F5">
              <w:rPr>
                <w:sz w:val="18"/>
                <w:szCs w:val="18"/>
              </w:rPr>
              <w:t>Spécifications générales : examen visuel</w:t>
            </w:r>
          </w:p>
        </w:tc>
        <w:tc>
          <w:tcPr>
            <w:tcW w:w="410" w:type="dxa"/>
            <w:tcBorders>
              <w:top w:val="single" w:sz="12" w:space="0" w:color="auto"/>
            </w:tcBorders>
            <w:shd w:val="clear" w:color="auto" w:fill="auto"/>
          </w:tcPr>
          <w:p w14:paraId="38B2CB07"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4" w:type="dxa"/>
            <w:tcBorders>
              <w:top w:val="single" w:sz="12" w:space="0" w:color="auto"/>
            </w:tcBorders>
            <w:shd w:val="clear" w:color="auto" w:fill="auto"/>
          </w:tcPr>
          <w:p w14:paraId="3E2390A1"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tcBorders>
              <w:top w:val="single" w:sz="12" w:space="0" w:color="auto"/>
            </w:tcBorders>
            <w:shd w:val="clear" w:color="auto" w:fill="auto"/>
          </w:tcPr>
          <w:p w14:paraId="75703618"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tcBorders>
              <w:top w:val="single" w:sz="12" w:space="0" w:color="auto"/>
            </w:tcBorders>
            <w:shd w:val="clear" w:color="auto" w:fill="auto"/>
          </w:tcPr>
          <w:p w14:paraId="6CD82D1A"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tcBorders>
              <w:top w:val="single" w:sz="12" w:space="0" w:color="auto"/>
            </w:tcBorders>
            <w:shd w:val="clear" w:color="auto" w:fill="auto"/>
          </w:tcPr>
          <w:p w14:paraId="3C473E59"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tcBorders>
              <w:top w:val="single" w:sz="12" w:space="0" w:color="auto"/>
            </w:tcBorders>
            <w:shd w:val="clear" w:color="auto" w:fill="auto"/>
          </w:tcPr>
          <w:p w14:paraId="142FB892"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tcBorders>
              <w:top w:val="single" w:sz="12" w:space="0" w:color="auto"/>
            </w:tcBorders>
            <w:shd w:val="clear" w:color="auto" w:fill="auto"/>
          </w:tcPr>
          <w:p w14:paraId="05C88386"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tcBorders>
              <w:top w:val="single" w:sz="12" w:space="0" w:color="auto"/>
            </w:tcBorders>
            <w:shd w:val="clear" w:color="auto" w:fill="auto"/>
          </w:tcPr>
          <w:p w14:paraId="786A4DEB"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tcBorders>
              <w:top w:val="single" w:sz="12" w:space="0" w:color="auto"/>
            </w:tcBorders>
            <w:shd w:val="clear" w:color="auto" w:fill="auto"/>
          </w:tcPr>
          <w:p w14:paraId="213C30F3"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8" w:type="dxa"/>
            <w:tcBorders>
              <w:top w:val="single" w:sz="12" w:space="0" w:color="auto"/>
            </w:tcBorders>
            <w:shd w:val="clear" w:color="auto" w:fill="auto"/>
          </w:tcPr>
          <w:p w14:paraId="1D2EA86E"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r>
      <w:tr w:rsidR="00AC4E07" w:rsidRPr="00C575F5" w14:paraId="4C43AF65" w14:textId="77777777" w:rsidTr="0095243A">
        <w:tc>
          <w:tcPr>
            <w:tcW w:w="829" w:type="dxa"/>
            <w:shd w:val="clear" w:color="auto" w:fill="auto"/>
          </w:tcPr>
          <w:p w14:paraId="7FF3977B"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w:t>
            </w:r>
          </w:p>
        </w:tc>
        <w:tc>
          <w:tcPr>
            <w:tcW w:w="3206" w:type="dxa"/>
            <w:shd w:val="clear" w:color="auto" w:fill="auto"/>
            <w:vAlign w:val="center"/>
          </w:tcPr>
          <w:p w14:paraId="3F07508E" w14:textId="77777777" w:rsidR="00AC4E07" w:rsidRPr="00C575F5" w:rsidRDefault="00AC4E07" w:rsidP="0095243A">
            <w:pPr>
              <w:spacing w:before="60" w:after="60" w:line="220" w:lineRule="atLeast"/>
              <w:ind w:left="57" w:right="57"/>
              <w:rPr>
                <w:spacing w:val="-4"/>
                <w:sz w:val="18"/>
                <w:szCs w:val="18"/>
              </w:rPr>
            </w:pPr>
            <w:r w:rsidRPr="00C575F5">
              <w:rPr>
                <w:sz w:val="18"/>
                <w:szCs w:val="18"/>
              </w:rPr>
              <w:t>Forme et dimensions : examen visuel</w:t>
            </w:r>
          </w:p>
        </w:tc>
        <w:tc>
          <w:tcPr>
            <w:tcW w:w="410" w:type="dxa"/>
            <w:shd w:val="clear" w:color="auto" w:fill="auto"/>
          </w:tcPr>
          <w:p w14:paraId="16AA2FA1"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4" w:type="dxa"/>
            <w:shd w:val="clear" w:color="auto" w:fill="auto"/>
          </w:tcPr>
          <w:p w14:paraId="19F1F760"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72ABE714"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47CCD5DD"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183552D5"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50B77D29"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2A49682F"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5D2EA831"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61F746D3"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8" w:type="dxa"/>
            <w:shd w:val="clear" w:color="auto" w:fill="auto"/>
          </w:tcPr>
          <w:p w14:paraId="6665037D"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r>
      <w:tr w:rsidR="00AC4E07" w:rsidRPr="00C575F5" w14:paraId="3517429F" w14:textId="77777777" w:rsidTr="0095243A">
        <w:tc>
          <w:tcPr>
            <w:tcW w:w="829" w:type="dxa"/>
            <w:shd w:val="clear" w:color="auto" w:fill="auto"/>
          </w:tcPr>
          <w:p w14:paraId="5BAC9F7D"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10</w:t>
            </w:r>
          </w:p>
        </w:tc>
        <w:tc>
          <w:tcPr>
            <w:tcW w:w="3206" w:type="dxa"/>
            <w:shd w:val="clear" w:color="auto" w:fill="auto"/>
            <w:vAlign w:val="center"/>
          </w:tcPr>
          <w:p w14:paraId="086F6A89" w14:textId="4CE02E51" w:rsidR="00AC4E07" w:rsidRPr="00C575F5" w:rsidRDefault="00AC4E07" w:rsidP="0095243A">
            <w:pPr>
              <w:spacing w:before="60" w:after="60" w:line="220" w:lineRule="atLeast"/>
              <w:ind w:left="57" w:right="57"/>
              <w:rPr>
                <w:spacing w:val="-4"/>
                <w:sz w:val="18"/>
                <w:szCs w:val="18"/>
              </w:rPr>
            </w:pPr>
            <w:r w:rsidRPr="00C575F5">
              <w:rPr>
                <w:sz w:val="18"/>
                <w:szCs w:val="18"/>
              </w:rPr>
              <w:t>Chaleur :</w:t>
            </w:r>
            <w:r w:rsidRPr="00C575F5">
              <w:rPr>
                <w:sz w:val="18"/>
                <w:szCs w:val="18"/>
              </w:rPr>
              <w:tab/>
              <w:t xml:space="preserve">48 h à 65 </w:t>
            </w:r>
            <w:r w:rsidR="00A019B6" w:rsidRPr="00C575F5">
              <w:rPr>
                <w:sz w:val="18"/>
                <w:szCs w:val="18"/>
              </w:rPr>
              <w:sym w:font="Symbol" w:char="F0B1"/>
            </w:r>
            <w:r w:rsidRPr="00C575F5">
              <w:rPr>
                <w:sz w:val="18"/>
                <w:szCs w:val="18"/>
              </w:rPr>
              <w:t xml:space="preserve"> 2° C</w:t>
            </w:r>
          </w:p>
          <w:p w14:paraId="3556C15E" w14:textId="77777777" w:rsidR="00AC4E07" w:rsidRPr="00C575F5" w:rsidRDefault="00AC4E07" w:rsidP="0095243A">
            <w:pPr>
              <w:spacing w:before="60" w:after="60" w:line="220" w:lineRule="atLeast"/>
              <w:ind w:left="57" w:right="57"/>
              <w:rPr>
                <w:spacing w:val="-4"/>
                <w:sz w:val="18"/>
                <w:szCs w:val="18"/>
              </w:rPr>
            </w:pPr>
            <w:r w:rsidRPr="00C575F5">
              <w:rPr>
                <w:sz w:val="18"/>
                <w:szCs w:val="18"/>
              </w:rPr>
              <w:t>Examen visuel pour déformations</w:t>
            </w:r>
          </w:p>
        </w:tc>
        <w:tc>
          <w:tcPr>
            <w:tcW w:w="410" w:type="dxa"/>
            <w:shd w:val="clear" w:color="auto" w:fill="auto"/>
          </w:tcPr>
          <w:p w14:paraId="5C450472"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5EC86653"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4" w:type="dxa"/>
            <w:shd w:val="clear" w:color="auto" w:fill="auto"/>
          </w:tcPr>
          <w:p w14:paraId="490A60FC"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2E376D6D"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1F6DCC2F"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523EFBE4"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55524B58"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51214FED"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06041297"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6549D603"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5CA422E8"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1FDBF4C0"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544934C1"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1779A323"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30743315"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74D87D66"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304FAAEA"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7B5CAC65"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8" w:type="dxa"/>
            <w:shd w:val="clear" w:color="auto" w:fill="auto"/>
          </w:tcPr>
          <w:p w14:paraId="2D4E9348"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3A74FCE9"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r>
      <w:tr w:rsidR="00AC4E07" w:rsidRPr="00C575F5" w14:paraId="57835B40" w14:textId="77777777" w:rsidTr="0095243A">
        <w:tc>
          <w:tcPr>
            <w:tcW w:w="829" w:type="dxa"/>
            <w:shd w:val="clear" w:color="auto" w:fill="auto"/>
          </w:tcPr>
          <w:p w14:paraId="5863AEA5" w14:textId="77777777" w:rsidR="00AC4E07" w:rsidRPr="00C575F5" w:rsidRDefault="00AC4E07" w:rsidP="0095243A">
            <w:pPr>
              <w:spacing w:before="60" w:after="60" w:line="220" w:lineRule="atLeast"/>
              <w:ind w:left="57" w:right="57"/>
              <w:jc w:val="center"/>
              <w:rPr>
                <w:sz w:val="18"/>
                <w:szCs w:val="18"/>
              </w:rPr>
            </w:pPr>
            <w:r w:rsidRPr="00C575F5">
              <w:rPr>
                <w:sz w:val="18"/>
                <w:szCs w:val="18"/>
              </w:rPr>
              <w:t>6</w:t>
            </w:r>
          </w:p>
        </w:tc>
        <w:tc>
          <w:tcPr>
            <w:tcW w:w="3206" w:type="dxa"/>
            <w:shd w:val="clear" w:color="auto" w:fill="auto"/>
            <w:vAlign w:val="center"/>
          </w:tcPr>
          <w:p w14:paraId="032FC477" w14:textId="77777777" w:rsidR="00AC4E07" w:rsidRPr="00C575F5" w:rsidRDefault="00AC4E07" w:rsidP="0095243A">
            <w:pPr>
              <w:spacing w:before="60" w:after="60" w:line="220" w:lineRule="atLeast"/>
              <w:ind w:left="57" w:right="57"/>
              <w:rPr>
                <w:spacing w:val="-4"/>
                <w:sz w:val="18"/>
                <w:szCs w:val="18"/>
              </w:rPr>
            </w:pPr>
            <w:r w:rsidRPr="00C575F5">
              <w:rPr>
                <w:sz w:val="18"/>
                <w:szCs w:val="18"/>
              </w:rPr>
              <w:t>Colorimétrie : examen visuel</w:t>
            </w:r>
          </w:p>
          <w:p w14:paraId="5A90B882" w14:textId="77777777" w:rsidR="00AC4E07" w:rsidRPr="00C575F5" w:rsidRDefault="00AC4E07" w:rsidP="0095243A">
            <w:pPr>
              <w:spacing w:before="60" w:after="60" w:line="220" w:lineRule="atLeast"/>
              <w:ind w:left="57" w:right="57"/>
              <w:rPr>
                <w:spacing w:val="-4"/>
                <w:sz w:val="18"/>
                <w:szCs w:val="18"/>
              </w:rPr>
            </w:pPr>
            <w:r w:rsidRPr="00C575F5">
              <w:rPr>
                <w:sz w:val="18"/>
                <w:szCs w:val="18"/>
              </w:rPr>
              <w:t>Coordonnées trichromatiques en cas de doute</w:t>
            </w:r>
          </w:p>
        </w:tc>
        <w:tc>
          <w:tcPr>
            <w:tcW w:w="410" w:type="dxa"/>
            <w:shd w:val="clear" w:color="auto" w:fill="auto"/>
          </w:tcPr>
          <w:p w14:paraId="7D0344AB"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016E451E" w14:textId="77777777" w:rsidR="00AC4E07" w:rsidRPr="00C575F5" w:rsidRDefault="00AC4E07" w:rsidP="0095243A">
            <w:pPr>
              <w:spacing w:before="60" w:after="60" w:line="220" w:lineRule="atLeast"/>
              <w:ind w:left="57" w:right="57"/>
              <w:jc w:val="center"/>
              <w:rPr>
                <w:sz w:val="18"/>
                <w:szCs w:val="18"/>
              </w:rPr>
            </w:pPr>
          </w:p>
        </w:tc>
        <w:tc>
          <w:tcPr>
            <w:tcW w:w="324" w:type="dxa"/>
            <w:shd w:val="clear" w:color="auto" w:fill="auto"/>
          </w:tcPr>
          <w:p w14:paraId="7E5E4013"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00CD113E"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561B2B99"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6B646FA3"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071BAA78"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4B676096"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57F12DA9"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5A719E0F"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53C99458"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8" w:type="dxa"/>
            <w:shd w:val="clear" w:color="auto" w:fill="auto"/>
          </w:tcPr>
          <w:p w14:paraId="774CC736"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r>
      <w:tr w:rsidR="00AC4E07" w:rsidRPr="00C575F5" w14:paraId="2DCD3887" w14:textId="77777777" w:rsidTr="0095243A">
        <w:tc>
          <w:tcPr>
            <w:tcW w:w="829" w:type="dxa"/>
            <w:shd w:val="clear" w:color="auto" w:fill="auto"/>
          </w:tcPr>
          <w:p w14:paraId="6550912C" w14:textId="77777777" w:rsidR="00AC4E07" w:rsidRPr="00C575F5" w:rsidRDefault="00AC4E07" w:rsidP="0095243A">
            <w:pPr>
              <w:spacing w:before="60" w:after="60" w:line="220" w:lineRule="atLeast"/>
              <w:ind w:left="57" w:right="57"/>
              <w:jc w:val="center"/>
              <w:rPr>
                <w:sz w:val="18"/>
                <w:szCs w:val="18"/>
              </w:rPr>
            </w:pPr>
            <w:r w:rsidRPr="00C575F5">
              <w:rPr>
                <w:sz w:val="18"/>
                <w:szCs w:val="18"/>
              </w:rPr>
              <w:t>7</w:t>
            </w:r>
          </w:p>
        </w:tc>
        <w:tc>
          <w:tcPr>
            <w:tcW w:w="3206" w:type="dxa"/>
            <w:shd w:val="clear" w:color="auto" w:fill="auto"/>
            <w:vAlign w:val="center"/>
          </w:tcPr>
          <w:p w14:paraId="5EDE268A" w14:textId="3E2A1C6F" w:rsidR="00AC4E07" w:rsidRPr="00C575F5" w:rsidRDefault="00AC4E07" w:rsidP="0095243A">
            <w:pPr>
              <w:spacing w:before="60" w:after="60" w:line="220" w:lineRule="atLeast"/>
              <w:ind w:left="57" w:right="57"/>
              <w:rPr>
                <w:spacing w:val="-4"/>
                <w:sz w:val="18"/>
                <w:szCs w:val="18"/>
              </w:rPr>
            </w:pPr>
            <w:r w:rsidRPr="00C575F5">
              <w:rPr>
                <w:sz w:val="18"/>
                <w:szCs w:val="18"/>
              </w:rPr>
              <w:t>Photométrie : limitée à</w:t>
            </w:r>
            <w:r w:rsidR="001911A1" w:rsidRPr="00C575F5">
              <w:rPr>
                <w:sz w:val="18"/>
                <w:szCs w:val="18"/>
              </w:rPr>
              <w:t xml:space="preserve"> </w:t>
            </w:r>
            <w:r w:rsidRPr="00C575F5">
              <w:rPr>
                <w:sz w:val="18"/>
                <w:szCs w:val="18"/>
              </w:rPr>
              <w:t>20</w:t>
            </w:r>
            <w:r w:rsidR="00554990" w:rsidRPr="00C575F5">
              <w:rPr>
                <w:sz w:val="18"/>
                <w:szCs w:val="18"/>
              </w:rPr>
              <w:t>’</w:t>
            </w:r>
            <w:r w:rsidRPr="00C575F5">
              <w:rPr>
                <w:sz w:val="18"/>
                <w:szCs w:val="18"/>
              </w:rPr>
              <w:t xml:space="preserve"> et V = H = 0°</w:t>
            </w:r>
          </w:p>
        </w:tc>
        <w:tc>
          <w:tcPr>
            <w:tcW w:w="410" w:type="dxa"/>
            <w:shd w:val="clear" w:color="auto" w:fill="auto"/>
          </w:tcPr>
          <w:p w14:paraId="0B796902"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4" w:type="dxa"/>
            <w:shd w:val="clear" w:color="auto" w:fill="auto"/>
          </w:tcPr>
          <w:p w14:paraId="4BBE2248"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5835F29B"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28A904F8"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77305DB4"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1587CAC3"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157A64CC"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1379A44E"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3CA0EEAC"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8" w:type="dxa"/>
            <w:shd w:val="clear" w:color="auto" w:fill="auto"/>
          </w:tcPr>
          <w:p w14:paraId="04F10804"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r>
      <w:tr w:rsidR="00AC4E07" w:rsidRPr="00C575F5" w14:paraId="762114DB" w14:textId="77777777" w:rsidTr="0095243A">
        <w:tc>
          <w:tcPr>
            <w:tcW w:w="829" w:type="dxa"/>
            <w:shd w:val="clear" w:color="auto" w:fill="auto"/>
          </w:tcPr>
          <w:p w14:paraId="34FE59ED" w14:textId="77777777" w:rsidR="00AC4E07" w:rsidRPr="00C575F5" w:rsidRDefault="00AC4E07" w:rsidP="0095243A">
            <w:pPr>
              <w:spacing w:before="60" w:after="60" w:line="220" w:lineRule="atLeast"/>
              <w:ind w:left="57" w:right="57"/>
              <w:jc w:val="center"/>
              <w:rPr>
                <w:sz w:val="18"/>
                <w:szCs w:val="18"/>
              </w:rPr>
            </w:pPr>
            <w:r w:rsidRPr="00C575F5">
              <w:rPr>
                <w:sz w:val="18"/>
                <w:szCs w:val="18"/>
              </w:rPr>
              <w:t>7</w:t>
            </w:r>
          </w:p>
        </w:tc>
        <w:tc>
          <w:tcPr>
            <w:tcW w:w="3206" w:type="dxa"/>
            <w:shd w:val="clear" w:color="auto" w:fill="auto"/>
            <w:vAlign w:val="center"/>
          </w:tcPr>
          <w:p w14:paraId="1CCCAC7F" w14:textId="77777777" w:rsidR="00AC4E07" w:rsidRPr="00C575F5" w:rsidRDefault="00AC4E07" w:rsidP="0095243A">
            <w:pPr>
              <w:spacing w:before="60" w:after="60" w:line="220" w:lineRule="atLeast"/>
              <w:ind w:left="57" w:right="57"/>
              <w:rPr>
                <w:spacing w:val="-4"/>
                <w:sz w:val="18"/>
                <w:szCs w:val="18"/>
              </w:rPr>
            </w:pPr>
            <w:r w:rsidRPr="00C575F5">
              <w:rPr>
                <w:sz w:val="18"/>
                <w:szCs w:val="18"/>
              </w:rPr>
              <w:t>Photométrie : complète</w:t>
            </w:r>
          </w:p>
        </w:tc>
        <w:tc>
          <w:tcPr>
            <w:tcW w:w="410" w:type="dxa"/>
            <w:shd w:val="clear" w:color="auto" w:fill="auto"/>
          </w:tcPr>
          <w:p w14:paraId="73023DFB" w14:textId="77777777" w:rsidR="00AC4E07" w:rsidRPr="00C575F5" w:rsidRDefault="00AC4E07" w:rsidP="0095243A">
            <w:pPr>
              <w:spacing w:before="60" w:after="60" w:line="220" w:lineRule="atLeast"/>
              <w:ind w:left="57" w:right="57"/>
              <w:jc w:val="center"/>
              <w:rPr>
                <w:sz w:val="18"/>
                <w:szCs w:val="18"/>
              </w:rPr>
            </w:pPr>
          </w:p>
        </w:tc>
        <w:tc>
          <w:tcPr>
            <w:tcW w:w="324" w:type="dxa"/>
            <w:shd w:val="clear" w:color="auto" w:fill="auto"/>
          </w:tcPr>
          <w:p w14:paraId="3810A8B7"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722548EC"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1B6B7AC6"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0551CD48"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2E3D0458"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75DC7EDB"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26FB7E10"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191FF1E0" w14:textId="77777777" w:rsidR="00AC4E07" w:rsidRPr="00C575F5" w:rsidRDefault="00AC4E07" w:rsidP="0095243A">
            <w:pPr>
              <w:spacing w:before="60" w:after="60" w:line="220" w:lineRule="atLeast"/>
              <w:ind w:left="57" w:right="57"/>
              <w:jc w:val="center"/>
              <w:rPr>
                <w:sz w:val="18"/>
                <w:szCs w:val="18"/>
              </w:rPr>
            </w:pPr>
          </w:p>
        </w:tc>
        <w:tc>
          <w:tcPr>
            <w:tcW w:w="328" w:type="dxa"/>
            <w:shd w:val="clear" w:color="auto" w:fill="auto"/>
          </w:tcPr>
          <w:p w14:paraId="798ECB7B" w14:textId="77777777" w:rsidR="00AC4E07" w:rsidRPr="00C575F5" w:rsidRDefault="00AC4E07" w:rsidP="0095243A">
            <w:pPr>
              <w:spacing w:before="60" w:after="60" w:line="220" w:lineRule="atLeast"/>
              <w:ind w:left="57" w:right="57"/>
              <w:jc w:val="center"/>
              <w:rPr>
                <w:sz w:val="18"/>
                <w:szCs w:val="18"/>
              </w:rPr>
            </w:pPr>
          </w:p>
        </w:tc>
      </w:tr>
      <w:tr w:rsidR="00AC4E07" w:rsidRPr="00C575F5" w14:paraId="522CD892" w14:textId="77777777" w:rsidTr="0095243A">
        <w:tc>
          <w:tcPr>
            <w:tcW w:w="829" w:type="dxa"/>
            <w:shd w:val="clear" w:color="auto" w:fill="auto"/>
          </w:tcPr>
          <w:p w14:paraId="6E2A1A67" w14:textId="77777777" w:rsidR="00AC4E07" w:rsidRPr="00C575F5" w:rsidRDefault="00AC4E07" w:rsidP="0095243A">
            <w:pPr>
              <w:spacing w:before="60" w:after="60" w:line="220" w:lineRule="atLeast"/>
              <w:ind w:left="57" w:right="57"/>
              <w:jc w:val="center"/>
              <w:rPr>
                <w:sz w:val="18"/>
                <w:szCs w:val="18"/>
              </w:rPr>
            </w:pPr>
            <w:r w:rsidRPr="00C575F5">
              <w:rPr>
                <w:sz w:val="18"/>
                <w:szCs w:val="18"/>
              </w:rPr>
              <w:t>8</w:t>
            </w:r>
          </w:p>
        </w:tc>
        <w:tc>
          <w:tcPr>
            <w:tcW w:w="3206" w:type="dxa"/>
            <w:shd w:val="clear" w:color="auto" w:fill="auto"/>
            <w:vAlign w:val="center"/>
          </w:tcPr>
          <w:p w14:paraId="6043E391" w14:textId="77777777" w:rsidR="00AC4E07" w:rsidRPr="00C575F5" w:rsidRDefault="00AC4E07" w:rsidP="0095243A">
            <w:pPr>
              <w:spacing w:before="60" w:after="60" w:line="220" w:lineRule="atLeast"/>
              <w:ind w:left="57" w:right="57"/>
              <w:rPr>
                <w:spacing w:val="-4"/>
                <w:sz w:val="18"/>
                <w:szCs w:val="18"/>
              </w:rPr>
            </w:pPr>
            <w:r w:rsidRPr="00C575F5">
              <w:rPr>
                <w:sz w:val="18"/>
                <w:szCs w:val="18"/>
              </w:rPr>
              <w:t xml:space="preserve">Eau : </w:t>
            </w:r>
            <w:r w:rsidRPr="00C575F5">
              <w:rPr>
                <w:sz w:val="18"/>
                <w:szCs w:val="18"/>
              </w:rPr>
              <w:tab/>
            </w:r>
            <w:r w:rsidRPr="00C575F5">
              <w:rPr>
                <w:sz w:val="18"/>
                <w:szCs w:val="18"/>
              </w:rPr>
              <w:tab/>
              <w:t>10 min position normale</w:t>
            </w:r>
          </w:p>
          <w:p w14:paraId="277E1F26" w14:textId="77777777" w:rsidR="00AC4E07" w:rsidRPr="00C575F5" w:rsidRDefault="00AC4E07" w:rsidP="0095243A">
            <w:pPr>
              <w:spacing w:before="60" w:after="60" w:line="220" w:lineRule="atLeast"/>
              <w:ind w:left="57" w:right="57"/>
              <w:rPr>
                <w:spacing w:val="-4"/>
                <w:sz w:val="18"/>
                <w:szCs w:val="18"/>
              </w:rPr>
            </w:pPr>
            <w:r w:rsidRPr="00C575F5">
              <w:rPr>
                <w:sz w:val="18"/>
                <w:szCs w:val="18"/>
              </w:rPr>
              <w:tab/>
            </w:r>
            <w:r w:rsidRPr="00C575F5">
              <w:rPr>
                <w:sz w:val="18"/>
                <w:szCs w:val="18"/>
              </w:rPr>
              <w:tab/>
              <w:t>10 min position renversée</w:t>
            </w:r>
          </w:p>
          <w:p w14:paraId="2C7DB6BE" w14:textId="77777777" w:rsidR="00AC4E07" w:rsidRPr="00C575F5" w:rsidRDefault="00AC4E07" w:rsidP="0095243A">
            <w:pPr>
              <w:spacing w:before="60" w:after="60" w:line="220" w:lineRule="atLeast"/>
              <w:ind w:left="57" w:right="57"/>
              <w:rPr>
                <w:spacing w:val="-4"/>
                <w:sz w:val="18"/>
                <w:szCs w:val="18"/>
              </w:rPr>
            </w:pPr>
            <w:r w:rsidRPr="00C575F5">
              <w:rPr>
                <w:sz w:val="18"/>
                <w:szCs w:val="18"/>
              </w:rPr>
              <w:tab/>
            </w:r>
            <w:r w:rsidRPr="00C575F5">
              <w:rPr>
                <w:sz w:val="18"/>
                <w:szCs w:val="18"/>
              </w:rPr>
              <w:tab/>
              <w:t>examen visuel</w:t>
            </w:r>
          </w:p>
        </w:tc>
        <w:tc>
          <w:tcPr>
            <w:tcW w:w="410" w:type="dxa"/>
            <w:shd w:val="clear" w:color="auto" w:fill="auto"/>
          </w:tcPr>
          <w:p w14:paraId="6DD86ADE" w14:textId="77777777" w:rsidR="00AC4E07" w:rsidRPr="00C575F5" w:rsidRDefault="00AC4E07" w:rsidP="0095243A">
            <w:pPr>
              <w:spacing w:before="60" w:after="60" w:line="220" w:lineRule="atLeast"/>
              <w:ind w:left="57" w:right="57"/>
              <w:jc w:val="center"/>
              <w:rPr>
                <w:sz w:val="18"/>
                <w:szCs w:val="18"/>
              </w:rPr>
            </w:pPr>
          </w:p>
        </w:tc>
        <w:tc>
          <w:tcPr>
            <w:tcW w:w="324" w:type="dxa"/>
            <w:shd w:val="clear" w:color="auto" w:fill="auto"/>
          </w:tcPr>
          <w:p w14:paraId="2288AA4E"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6FFA3C4A"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6DE7C76F"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6FDAE488"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3B7E354F"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73CFF3EF"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0BCE08AB"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7A2F50E0"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043E8988"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6E2EC619"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1372A6EB"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307A4656" w14:textId="77777777" w:rsidR="00AC4E07" w:rsidRPr="00C575F5" w:rsidRDefault="00AC4E07" w:rsidP="0095243A">
            <w:pPr>
              <w:spacing w:before="60" w:after="60" w:line="220" w:lineRule="atLeast"/>
              <w:ind w:left="57" w:right="57"/>
              <w:jc w:val="center"/>
              <w:rPr>
                <w:sz w:val="18"/>
                <w:szCs w:val="18"/>
              </w:rPr>
            </w:pPr>
          </w:p>
        </w:tc>
        <w:tc>
          <w:tcPr>
            <w:tcW w:w="328" w:type="dxa"/>
            <w:shd w:val="clear" w:color="auto" w:fill="auto"/>
          </w:tcPr>
          <w:p w14:paraId="5DE91739" w14:textId="77777777" w:rsidR="00AC4E07" w:rsidRPr="00C575F5" w:rsidRDefault="00AC4E07" w:rsidP="0095243A">
            <w:pPr>
              <w:spacing w:before="60" w:after="60" w:line="220" w:lineRule="atLeast"/>
              <w:ind w:left="57" w:right="57"/>
              <w:jc w:val="center"/>
              <w:rPr>
                <w:sz w:val="18"/>
                <w:szCs w:val="18"/>
              </w:rPr>
            </w:pPr>
          </w:p>
        </w:tc>
      </w:tr>
      <w:tr w:rsidR="00AC4E07" w:rsidRPr="00C575F5" w14:paraId="636421FE" w14:textId="77777777" w:rsidTr="0095243A">
        <w:tc>
          <w:tcPr>
            <w:tcW w:w="829" w:type="dxa"/>
            <w:shd w:val="clear" w:color="auto" w:fill="auto"/>
          </w:tcPr>
          <w:p w14:paraId="1D7D4457" w14:textId="77777777" w:rsidR="00AC4E07" w:rsidRPr="00C575F5" w:rsidRDefault="00AC4E07" w:rsidP="0095243A">
            <w:pPr>
              <w:spacing w:before="60" w:after="60" w:line="220" w:lineRule="atLeast"/>
              <w:ind w:left="57" w:right="57"/>
              <w:jc w:val="center"/>
              <w:rPr>
                <w:sz w:val="18"/>
                <w:szCs w:val="18"/>
              </w:rPr>
            </w:pPr>
            <w:r w:rsidRPr="00C575F5">
              <w:rPr>
                <w:sz w:val="18"/>
                <w:szCs w:val="18"/>
              </w:rPr>
              <w:t>4</w:t>
            </w:r>
          </w:p>
        </w:tc>
        <w:tc>
          <w:tcPr>
            <w:tcW w:w="3206" w:type="dxa"/>
            <w:shd w:val="clear" w:color="auto" w:fill="auto"/>
            <w:vAlign w:val="center"/>
          </w:tcPr>
          <w:p w14:paraId="69B37546" w14:textId="77777777" w:rsidR="00AC4E07" w:rsidRPr="00C575F5" w:rsidRDefault="00AC4E07" w:rsidP="0095243A">
            <w:pPr>
              <w:spacing w:before="60" w:after="60" w:line="220" w:lineRule="atLeast"/>
              <w:ind w:left="57" w:right="57"/>
              <w:rPr>
                <w:spacing w:val="-4"/>
                <w:sz w:val="18"/>
                <w:szCs w:val="18"/>
              </w:rPr>
            </w:pPr>
            <w:r w:rsidRPr="00C575F5">
              <w:rPr>
                <w:sz w:val="18"/>
                <w:szCs w:val="18"/>
              </w:rPr>
              <w:t>Colorimétrie :</w:t>
            </w:r>
            <w:r w:rsidRPr="00C575F5">
              <w:rPr>
                <w:sz w:val="18"/>
                <w:szCs w:val="18"/>
              </w:rPr>
              <w:tab/>
              <w:t>examen visuel</w:t>
            </w:r>
          </w:p>
          <w:p w14:paraId="24A6FD0F" w14:textId="77777777" w:rsidR="00AC4E07" w:rsidRPr="00C575F5" w:rsidRDefault="00AC4E07" w:rsidP="0095243A">
            <w:pPr>
              <w:spacing w:before="60" w:after="60" w:line="220" w:lineRule="atLeast"/>
              <w:ind w:left="57" w:right="57"/>
              <w:rPr>
                <w:spacing w:val="-4"/>
                <w:sz w:val="18"/>
                <w:szCs w:val="18"/>
              </w:rPr>
            </w:pPr>
            <w:r w:rsidRPr="00C575F5">
              <w:rPr>
                <w:sz w:val="18"/>
                <w:szCs w:val="18"/>
              </w:rPr>
              <w:t>Coordonnées trichromatiques en cas de doute</w:t>
            </w:r>
          </w:p>
        </w:tc>
        <w:tc>
          <w:tcPr>
            <w:tcW w:w="410" w:type="dxa"/>
            <w:shd w:val="clear" w:color="auto" w:fill="auto"/>
          </w:tcPr>
          <w:p w14:paraId="3547013D" w14:textId="77777777" w:rsidR="00AC4E07" w:rsidRPr="00C575F5" w:rsidRDefault="00AC4E07" w:rsidP="0095243A">
            <w:pPr>
              <w:spacing w:before="60" w:after="60" w:line="220" w:lineRule="atLeast"/>
              <w:ind w:left="57" w:right="57"/>
              <w:jc w:val="center"/>
              <w:rPr>
                <w:sz w:val="18"/>
                <w:szCs w:val="18"/>
              </w:rPr>
            </w:pPr>
          </w:p>
        </w:tc>
        <w:tc>
          <w:tcPr>
            <w:tcW w:w="324" w:type="dxa"/>
            <w:shd w:val="clear" w:color="auto" w:fill="auto"/>
          </w:tcPr>
          <w:p w14:paraId="0007645F"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36A23082"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072BB436"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32AD3996"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3A86EB49"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64FD2769"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5EDDC374"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7CA030F3"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2882C520"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3BD1375D" w14:textId="77777777" w:rsidR="00AC4E07" w:rsidRPr="00C575F5" w:rsidRDefault="00AC4E07" w:rsidP="0095243A">
            <w:pPr>
              <w:spacing w:before="60" w:after="60" w:line="220" w:lineRule="atLeast"/>
              <w:ind w:left="57" w:right="57"/>
              <w:jc w:val="center"/>
              <w:rPr>
                <w:sz w:val="18"/>
                <w:szCs w:val="18"/>
              </w:rPr>
            </w:pPr>
          </w:p>
        </w:tc>
        <w:tc>
          <w:tcPr>
            <w:tcW w:w="328" w:type="dxa"/>
            <w:shd w:val="clear" w:color="auto" w:fill="auto"/>
          </w:tcPr>
          <w:p w14:paraId="6445C359" w14:textId="77777777" w:rsidR="00AC4E07" w:rsidRPr="00C575F5" w:rsidRDefault="00AC4E07" w:rsidP="0095243A">
            <w:pPr>
              <w:spacing w:before="60" w:after="60" w:line="220" w:lineRule="atLeast"/>
              <w:ind w:left="57" w:right="57"/>
              <w:jc w:val="center"/>
              <w:rPr>
                <w:sz w:val="18"/>
                <w:szCs w:val="18"/>
              </w:rPr>
            </w:pPr>
          </w:p>
        </w:tc>
      </w:tr>
      <w:tr w:rsidR="00AC4E07" w:rsidRPr="00C575F5" w14:paraId="626C4E7C" w14:textId="77777777" w:rsidTr="0095243A">
        <w:tc>
          <w:tcPr>
            <w:tcW w:w="829" w:type="dxa"/>
            <w:shd w:val="clear" w:color="auto" w:fill="auto"/>
          </w:tcPr>
          <w:p w14:paraId="1379065C" w14:textId="77777777" w:rsidR="00AC4E07" w:rsidRPr="00C575F5" w:rsidRDefault="00AC4E07" w:rsidP="0095243A">
            <w:pPr>
              <w:spacing w:before="60" w:after="60" w:line="220" w:lineRule="atLeast"/>
              <w:ind w:left="57" w:right="57"/>
              <w:jc w:val="center"/>
              <w:rPr>
                <w:sz w:val="18"/>
                <w:szCs w:val="18"/>
              </w:rPr>
            </w:pPr>
            <w:r w:rsidRPr="00C575F5">
              <w:rPr>
                <w:sz w:val="18"/>
                <w:szCs w:val="18"/>
              </w:rPr>
              <w:t>4</w:t>
            </w:r>
          </w:p>
        </w:tc>
        <w:tc>
          <w:tcPr>
            <w:tcW w:w="3206" w:type="dxa"/>
            <w:shd w:val="clear" w:color="auto" w:fill="auto"/>
            <w:vAlign w:val="center"/>
          </w:tcPr>
          <w:p w14:paraId="24F5BF48" w14:textId="1E912912" w:rsidR="00AC4E07" w:rsidRPr="00C575F5" w:rsidRDefault="00AC4E07" w:rsidP="0095243A">
            <w:pPr>
              <w:spacing w:before="60" w:after="60" w:line="220" w:lineRule="atLeast"/>
              <w:ind w:left="57" w:right="57"/>
              <w:rPr>
                <w:spacing w:val="-4"/>
                <w:sz w:val="18"/>
                <w:szCs w:val="18"/>
              </w:rPr>
            </w:pPr>
            <w:r w:rsidRPr="00C575F5">
              <w:rPr>
                <w:sz w:val="18"/>
                <w:szCs w:val="18"/>
              </w:rPr>
              <w:t>Photométrie : limitée à</w:t>
            </w:r>
            <w:r w:rsidR="001911A1" w:rsidRPr="00C575F5">
              <w:rPr>
                <w:sz w:val="18"/>
                <w:szCs w:val="18"/>
              </w:rPr>
              <w:t xml:space="preserve"> </w:t>
            </w:r>
            <w:r w:rsidRPr="00C575F5">
              <w:rPr>
                <w:sz w:val="18"/>
                <w:szCs w:val="18"/>
              </w:rPr>
              <w:t>20</w:t>
            </w:r>
            <w:r w:rsidR="00554990" w:rsidRPr="00C575F5">
              <w:rPr>
                <w:sz w:val="18"/>
                <w:szCs w:val="18"/>
              </w:rPr>
              <w:t>’</w:t>
            </w:r>
            <w:r w:rsidRPr="00C575F5">
              <w:rPr>
                <w:sz w:val="18"/>
                <w:szCs w:val="18"/>
              </w:rPr>
              <w:t xml:space="preserve"> et V = H = 0°</w:t>
            </w:r>
          </w:p>
        </w:tc>
        <w:tc>
          <w:tcPr>
            <w:tcW w:w="410" w:type="dxa"/>
            <w:shd w:val="clear" w:color="auto" w:fill="auto"/>
          </w:tcPr>
          <w:p w14:paraId="02B7E80E" w14:textId="77777777" w:rsidR="00AC4E07" w:rsidRPr="00C575F5" w:rsidRDefault="00AC4E07" w:rsidP="0095243A">
            <w:pPr>
              <w:spacing w:before="60" w:after="60" w:line="220" w:lineRule="atLeast"/>
              <w:ind w:left="57" w:right="57"/>
              <w:jc w:val="center"/>
              <w:rPr>
                <w:sz w:val="18"/>
                <w:szCs w:val="18"/>
              </w:rPr>
            </w:pPr>
          </w:p>
        </w:tc>
        <w:tc>
          <w:tcPr>
            <w:tcW w:w="324" w:type="dxa"/>
            <w:shd w:val="clear" w:color="auto" w:fill="auto"/>
          </w:tcPr>
          <w:p w14:paraId="644E0BB8"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21247940"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0F4C49D8"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7CB9A2C8"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78A6BF26"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3000159C"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0E49BE71"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3E1BB471" w14:textId="77777777" w:rsidR="00AC4E07" w:rsidRPr="00C575F5" w:rsidRDefault="00AC4E07" w:rsidP="0095243A">
            <w:pPr>
              <w:spacing w:before="60" w:after="60" w:line="220" w:lineRule="atLeast"/>
              <w:ind w:left="57" w:right="57"/>
              <w:jc w:val="center"/>
              <w:rPr>
                <w:sz w:val="18"/>
                <w:szCs w:val="18"/>
              </w:rPr>
            </w:pPr>
          </w:p>
        </w:tc>
        <w:tc>
          <w:tcPr>
            <w:tcW w:w="328" w:type="dxa"/>
            <w:shd w:val="clear" w:color="auto" w:fill="auto"/>
          </w:tcPr>
          <w:p w14:paraId="47E62027" w14:textId="77777777" w:rsidR="00AC4E07" w:rsidRPr="00C575F5" w:rsidRDefault="00AC4E07" w:rsidP="0095243A">
            <w:pPr>
              <w:spacing w:before="60" w:after="60" w:line="220" w:lineRule="atLeast"/>
              <w:ind w:left="57" w:right="57"/>
              <w:jc w:val="center"/>
              <w:rPr>
                <w:sz w:val="18"/>
                <w:szCs w:val="18"/>
              </w:rPr>
            </w:pPr>
          </w:p>
        </w:tc>
      </w:tr>
      <w:tr w:rsidR="00AC4E07" w:rsidRPr="00C575F5" w14:paraId="0E31C7AC" w14:textId="77777777" w:rsidTr="0095243A">
        <w:tc>
          <w:tcPr>
            <w:tcW w:w="829" w:type="dxa"/>
            <w:shd w:val="clear" w:color="auto" w:fill="auto"/>
          </w:tcPr>
          <w:p w14:paraId="700BCE79" w14:textId="77777777" w:rsidR="00AC4E07" w:rsidRPr="00C575F5" w:rsidRDefault="00AC4E07" w:rsidP="0095243A">
            <w:pPr>
              <w:spacing w:before="60" w:after="60" w:line="220" w:lineRule="atLeast"/>
              <w:ind w:left="57" w:right="57"/>
              <w:jc w:val="center"/>
              <w:rPr>
                <w:sz w:val="18"/>
                <w:szCs w:val="18"/>
              </w:rPr>
            </w:pPr>
            <w:r w:rsidRPr="00C575F5">
              <w:rPr>
                <w:sz w:val="18"/>
                <w:szCs w:val="18"/>
              </w:rPr>
              <w:t>8</w:t>
            </w:r>
          </w:p>
        </w:tc>
        <w:tc>
          <w:tcPr>
            <w:tcW w:w="3206" w:type="dxa"/>
            <w:shd w:val="clear" w:color="auto" w:fill="auto"/>
            <w:vAlign w:val="center"/>
          </w:tcPr>
          <w:p w14:paraId="0FFCF996" w14:textId="77777777" w:rsidR="00AC4E07" w:rsidRPr="00C575F5" w:rsidRDefault="00AC4E07" w:rsidP="0095243A">
            <w:pPr>
              <w:spacing w:before="60" w:after="60" w:line="220" w:lineRule="atLeast"/>
              <w:ind w:left="57" w:right="57"/>
              <w:rPr>
                <w:spacing w:val="-4"/>
                <w:sz w:val="18"/>
                <w:szCs w:val="18"/>
              </w:rPr>
            </w:pPr>
            <w:r w:rsidRPr="00C575F5">
              <w:rPr>
                <w:sz w:val="18"/>
                <w:szCs w:val="18"/>
              </w:rPr>
              <w:t>Carburants :</w:t>
            </w:r>
            <w:r w:rsidRPr="00C575F5">
              <w:rPr>
                <w:sz w:val="18"/>
                <w:szCs w:val="18"/>
              </w:rPr>
              <w:tab/>
              <w:t>5 min</w:t>
            </w:r>
          </w:p>
          <w:p w14:paraId="76FFAC42" w14:textId="77777777" w:rsidR="00AC4E07" w:rsidRPr="00C575F5" w:rsidRDefault="00AC4E07" w:rsidP="0095243A">
            <w:pPr>
              <w:spacing w:before="60" w:after="60" w:line="220" w:lineRule="atLeast"/>
              <w:ind w:left="57" w:right="57"/>
              <w:rPr>
                <w:spacing w:val="-4"/>
                <w:sz w:val="18"/>
                <w:szCs w:val="18"/>
              </w:rPr>
            </w:pPr>
            <w:r w:rsidRPr="00C575F5">
              <w:rPr>
                <w:sz w:val="18"/>
                <w:szCs w:val="18"/>
              </w:rPr>
              <w:tab/>
            </w:r>
            <w:r w:rsidRPr="00C575F5">
              <w:rPr>
                <w:sz w:val="18"/>
                <w:szCs w:val="18"/>
              </w:rPr>
              <w:tab/>
              <w:t>examen visuel</w:t>
            </w:r>
          </w:p>
        </w:tc>
        <w:tc>
          <w:tcPr>
            <w:tcW w:w="410" w:type="dxa"/>
            <w:shd w:val="clear" w:color="auto" w:fill="auto"/>
          </w:tcPr>
          <w:p w14:paraId="498045BB" w14:textId="77777777" w:rsidR="00AC4E07" w:rsidRPr="00C575F5" w:rsidRDefault="00AC4E07" w:rsidP="0095243A">
            <w:pPr>
              <w:spacing w:before="60" w:after="60" w:line="220" w:lineRule="atLeast"/>
              <w:ind w:left="57" w:right="57"/>
              <w:jc w:val="center"/>
              <w:rPr>
                <w:sz w:val="18"/>
                <w:szCs w:val="18"/>
              </w:rPr>
            </w:pPr>
          </w:p>
        </w:tc>
        <w:tc>
          <w:tcPr>
            <w:tcW w:w="324" w:type="dxa"/>
            <w:shd w:val="clear" w:color="auto" w:fill="auto"/>
          </w:tcPr>
          <w:p w14:paraId="58FFE42F"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6BE1C353"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4F0F48B4"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1864FD7B"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755D1439"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0EDDC5EC"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6CFEA1E8"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7F9643CE"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42B41FDC"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133715AA" w14:textId="77777777" w:rsidR="00AC4E07" w:rsidRPr="00C575F5" w:rsidRDefault="00AC4E07" w:rsidP="0095243A">
            <w:pPr>
              <w:spacing w:before="60" w:after="60" w:line="220" w:lineRule="atLeast"/>
              <w:ind w:left="57" w:right="57"/>
              <w:jc w:val="center"/>
              <w:rPr>
                <w:sz w:val="18"/>
                <w:szCs w:val="18"/>
              </w:rPr>
            </w:pPr>
          </w:p>
        </w:tc>
        <w:tc>
          <w:tcPr>
            <w:tcW w:w="328" w:type="dxa"/>
            <w:shd w:val="clear" w:color="auto" w:fill="auto"/>
          </w:tcPr>
          <w:p w14:paraId="4346CCF6" w14:textId="77777777" w:rsidR="00AC4E07" w:rsidRPr="00C575F5" w:rsidRDefault="00AC4E07" w:rsidP="0095243A">
            <w:pPr>
              <w:spacing w:before="60" w:after="60" w:line="220" w:lineRule="atLeast"/>
              <w:ind w:left="57" w:right="57"/>
              <w:jc w:val="center"/>
              <w:rPr>
                <w:sz w:val="18"/>
                <w:szCs w:val="18"/>
              </w:rPr>
            </w:pPr>
          </w:p>
        </w:tc>
      </w:tr>
      <w:tr w:rsidR="00AC4E07" w:rsidRPr="00C575F5" w14:paraId="15C6DAFE" w14:textId="77777777" w:rsidTr="0095243A">
        <w:tc>
          <w:tcPr>
            <w:tcW w:w="829" w:type="dxa"/>
            <w:shd w:val="clear" w:color="auto" w:fill="auto"/>
          </w:tcPr>
          <w:p w14:paraId="26C5BDD8" w14:textId="77777777" w:rsidR="00AC4E07" w:rsidRPr="00C575F5" w:rsidRDefault="00AC4E07" w:rsidP="0095243A">
            <w:pPr>
              <w:spacing w:before="60" w:after="60" w:line="220" w:lineRule="atLeast"/>
              <w:ind w:left="57" w:right="57"/>
              <w:jc w:val="center"/>
              <w:rPr>
                <w:sz w:val="18"/>
                <w:szCs w:val="18"/>
              </w:rPr>
            </w:pPr>
            <w:r w:rsidRPr="00C575F5">
              <w:rPr>
                <w:sz w:val="18"/>
                <w:szCs w:val="18"/>
              </w:rPr>
              <w:t>8</w:t>
            </w:r>
          </w:p>
        </w:tc>
        <w:tc>
          <w:tcPr>
            <w:tcW w:w="3206" w:type="dxa"/>
            <w:shd w:val="clear" w:color="auto" w:fill="auto"/>
            <w:vAlign w:val="center"/>
          </w:tcPr>
          <w:p w14:paraId="0B10CF54" w14:textId="77777777" w:rsidR="00AC4E07" w:rsidRPr="00C575F5" w:rsidRDefault="00AC4E07" w:rsidP="0095243A">
            <w:pPr>
              <w:spacing w:before="60" w:after="60" w:line="220" w:lineRule="atLeast"/>
              <w:ind w:left="57" w:right="57"/>
              <w:rPr>
                <w:spacing w:val="-4"/>
                <w:sz w:val="18"/>
                <w:szCs w:val="18"/>
              </w:rPr>
            </w:pPr>
            <w:r w:rsidRPr="00C575F5">
              <w:rPr>
                <w:sz w:val="18"/>
                <w:szCs w:val="18"/>
              </w:rPr>
              <w:t>Huiles :</w:t>
            </w:r>
            <w:r w:rsidRPr="00C575F5">
              <w:rPr>
                <w:sz w:val="18"/>
                <w:szCs w:val="18"/>
              </w:rPr>
              <w:tab/>
              <w:t>5 min</w:t>
            </w:r>
          </w:p>
          <w:p w14:paraId="1EEE8469" w14:textId="77777777" w:rsidR="00AC4E07" w:rsidRPr="00C575F5" w:rsidRDefault="00AC4E07" w:rsidP="0095243A">
            <w:pPr>
              <w:spacing w:before="60" w:after="60" w:line="220" w:lineRule="atLeast"/>
              <w:ind w:left="57" w:right="57"/>
              <w:rPr>
                <w:spacing w:val="-4"/>
                <w:sz w:val="18"/>
                <w:szCs w:val="18"/>
              </w:rPr>
            </w:pPr>
            <w:r w:rsidRPr="00C575F5">
              <w:rPr>
                <w:sz w:val="18"/>
                <w:szCs w:val="18"/>
              </w:rPr>
              <w:tab/>
            </w:r>
            <w:r w:rsidRPr="00C575F5">
              <w:rPr>
                <w:sz w:val="18"/>
                <w:szCs w:val="18"/>
              </w:rPr>
              <w:tab/>
              <w:t>examen visuel</w:t>
            </w:r>
          </w:p>
        </w:tc>
        <w:tc>
          <w:tcPr>
            <w:tcW w:w="410" w:type="dxa"/>
            <w:shd w:val="clear" w:color="auto" w:fill="auto"/>
          </w:tcPr>
          <w:p w14:paraId="3F5A8124" w14:textId="77777777" w:rsidR="00AC4E07" w:rsidRPr="00C575F5" w:rsidRDefault="00AC4E07" w:rsidP="0095243A">
            <w:pPr>
              <w:spacing w:before="60" w:after="60" w:line="220" w:lineRule="atLeast"/>
              <w:ind w:left="57" w:right="57"/>
              <w:jc w:val="center"/>
              <w:rPr>
                <w:sz w:val="18"/>
                <w:szCs w:val="18"/>
              </w:rPr>
            </w:pPr>
          </w:p>
        </w:tc>
        <w:tc>
          <w:tcPr>
            <w:tcW w:w="324" w:type="dxa"/>
            <w:shd w:val="clear" w:color="auto" w:fill="auto"/>
          </w:tcPr>
          <w:p w14:paraId="0E19297C"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765920A2"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5445D598"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1620140B"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67ADAC15"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0CAF836A"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44512E8F"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7973EE80"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6F919A6F"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3FDE90EE" w14:textId="77777777" w:rsidR="00AC4E07" w:rsidRPr="00C575F5" w:rsidRDefault="00AC4E07" w:rsidP="0095243A">
            <w:pPr>
              <w:spacing w:before="60" w:after="60" w:line="220" w:lineRule="atLeast"/>
              <w:ind w:left="57" w:right="57"/>
              <w:jc w:val="center"/>
              <w:rPr>
                <w:sz w:val="18"/>
                <w:szCs w:val="18"/>
              </w:rPr>
            </w:pPr>
          </w:p>
        </w:tc>
        <w:tc>
          <w:tcPr>
            <w:tcW w:w="328" w:type="dxa"/>
            <w:shd w:val="clear" w:color="auto" w:fill="auto"/>
          </w:tcPr>
          <w:p w14:paraId="586AD6FF" w14:textId="77777777" w:rsidR="00AC4E07" w:rsidRPr="00C575F5" w:rsidRDefault="00AC4E07" w:rsidP="0095243A">
            <w:pPr>
              <w:spacing w:before="60" w:after="60" w:line="220" w:lineRule="atLeast"/>
              <w:ind w:left="57" w:right="57"/>
              <w:jc w:val="center"/>
              <w:rPr>
                <w:sz w:val="18"/>
                <w:szCs w:val="18"/>
              </w:rPr>
            </w:pPr>
          </w:p>
        </w:tc>
      </w:tr>
      <w:tr w:rsidR="00AC4E07" w:rsidRPr="00C575F5" w14:paraId="6EB5C114" w14:textId="77777777" w:rsidTr="0095243A">
        <w:tc>
          <w:tcPr>
            <w:tcW w:w="829" w:type="dxa"/>
            <w:shd w:val="clear" w:color="auto" w:fill="auto"/>
          </w:tcPr>
          <w:p w14:paraId="08CBFA66" w14:textId="77777777" w:rsidR="00AC4E07" w:rsidRPr="00C575F5" w:rsidRDefault="00AC4E07" w:rsidP="0095243A">
            <w:pPr>
              <w:keepNext/>
              <w:keepLines/>
              <w:spacing w:before="60" w:after="60" w:line="220" w:lineRule="atLeast"/>
              <w:ind w:left="57" w:right="57"/>
              <w:jc w:val="center"/>
              <w:rPr>
                <w:sz w:val="18"/>
                <w:szCs w:val="18"/>
              </w:rPr>
            </w:pPr>
            <w:r w:rsidRPr="00C575F5">
              <w:rPr>
                <w:sz w:val="18"/>
                <w:szCs w:val="18"/>
              </w:rPr>
              <w:t>4</w:t>
            </w:r>
          </w:p>
        </w:tc>
        <w:tc>
          <w:tcPr>
            <w:tcW w:w="3206" w:type="dxa"/>
            <w:shd w:val="clear" w:color="auto" w:fill="auto"/>
            <w:vAlign w:val="center"/>
          </w:tcPr>
          <w:p w14:paraId="1451D068" w14:textId="77777777" w:rsidR="00AC4E07" w:rsidRPr="00C575F5" w:rsidRDefault="00AC4E07" w:rsidP="0095243A">
            <w:pPr>
              <w:keepNext/>
              <w:keepLines/>
              <w:spacing w:before="60" w:after="60" w:line="220" w:lineRule="atLeast"/>
              <w:ind w:left="57" w:right="57"/>
              <w:rPr>
                <w:spacing w:val="-4"/>
                <w:sz w:val="18"/>
                <w:szCs w:val="18"/>
              </w:rPr>
            </w:pPr>
            <w:r w:rsidRPr="00C575F5">
              <w:rPr>
                <w:sz w:val="18"/>
                <w:szCs w:val="18"/>
              </w:rPr>
              <w:t>Colorimétrie : examen visuel</w:t>
            </w:r>
          </w:p>
          <w:p w14:paraId="21B4E5D9" w14:textId="77777777" w:rsidR="00AC4E07" w:rsidRPr="00C575F5" w:rsidRDefault="00AC4E07" w:rsidP="0095243A">
            <w:pPr>
              <w:keepNext/>
              <w:keepLines/>
              <w:spacing w:before="60" w:after="60" w:line="220" w:lineRule="atLeast"/>
              <w:ind w:left="57" w:right="57"/>
              <w:rPr>
                <w:spacing w:val="-4"/>
                <w:sz w:val="18"/>
                <w:szCs w:val="18"/>
              </w:rPr>
            </w:pPr>
            <w:r w:rsidRPr="00C575F5">
              <w:rPr>
                <w:sz w:val="18"/>
                <w:szCs w:val="18"/>
              </w:rPr>
              <w:t>Coordonnées trichromatiques en cas de doute</w:t>
            </w:r>
          </w:p>
        </w:tc>
        <w:tc>
          <w:tcPr>
            <w:tcW w:w="410" w:type="dxa"/>
            <w:shd w:val="clear" w:color="auto" w:fill="auto"/>
          </w:tcPr>
          <w:p w14:paraId="33E274EC" w14:textId="77777777" w:rsidR="00AC4E07" w:rsidRPr="00C575F5" w:rsidRDefault="00AC4E07" w:rsidP="0095243A">
            <w:pPr>
              <w:keepNext/>
              <w:keepLines/>
              <w:spacing w:before="60" w:after="60" w:line="220" w:lineRule="atLeast"/>
              <w:ind w:left="57" w:right="57"/>
              <w:jc w:val="center"/>
              <w:rPr>
                <w:sz w:val="18"/>
                <w:szCs w:val="18"/>
              </w:rPr>
            </w:pPr>
          </w:p>
        </w:tc>
        <w:tc>
          <w:tcPr>
            <w:tcW w:w="324" w:type="dxa"/>
            <w:shd w:val="clear" w:color="auto" w:fill="auto"/>
          </w:tcPr>
          <w:p w14:paraId="11AC5954" w14:textId="77777777" w:rsidR="00AC4E07" w:rsidRPr="00C575F5" w:rsidRDefault="00AC4E07" w:rsidP="0095243A">
            <w:pPr>
              <w:keepNext/>
              <w:keepLines/>
              <w:spacing w:before="60" w:after="60" w:line="220" w:lineRule="atLeast"/>
              <w:ind w:left="57" w:right="57"/>
              <w:jc w:val="center"/>
              <w:rPr>
                <w:sz w:val="18"/>
                <w:szCs w:val="18"/>
              </w:rPr>
            </w:pPr>
          </w:p>
        </w:tc>
        <w:tc>
          <w:tcPr>
            <w:tcW w:w="325" w:type="dxa"/>
            <w:shd w:val="clear" w:color="auto" w:fill="auto"/>
          </w:tcPr>
          <w:p w14:paraId="1BEBABF5" w14:textId="77777777" w:rsidR="00AC4E07" w:rsidRPr="00C575F5" w:rsidRDefault="00AC4E07" w:rsidP="0095243A">
            <w:pPr>
              <w:keepNext/>
              <w:keepLines/>
              <w:spacing w:before="60" w:after="60" w:line="220" w:lineRule="atLeast"/>
              <w:ind w:left="57" w:right="57"/>
              <w:jc w:val="center"/>
              <w:rPr>
                <w:sz w:val="18"/>
                <w:szCs w:val="18"/>
              </w:rPr>
            </w:pPr>
          </w:p>
        </w:tc>
        <w:tc>
          <w:tcPr>
            <w:tcW w:w="325" w:type="dxa"/>
            <w:shd w:val="clear" w:color="auto" w:fill="auto"/>
          </w:tcPr>
          <w:p w14:paraId="3B309193" w14:textId="77777777" w:rsidR="00AC4E07" w:rsidRPr="00C575F5" w:rsidRDefault="00AC4E07" w:rsidP="0095243A">
            <w:pPr>
              <w:keepNext/>
              <w:keepLines/>
              <w:spacing w:before="60" w:after="60" w:line="220" w:lineRule="atLeast"/>
              <w:ind w:left="57" w:right="57"/>
              <w:jc w:val="center"/>
              <w:rPr>
                <w:sz w:val="18"/>
                <w:szCs w:val="18"/>
              </w:rPr>
            </w:pPr>
          </w:p>
        </w:tc>
        <w:tc>
          <w:tcPr>
            <w:tcW w:w="325" w:type="dxa"/>
            <w:shd w:val="clear" w:color="auto" w:fill="auto"/>
          </w:tcPr>
          <w:p w14:paraId="514D7763" w14:textId="77777777" w:rsidR="00AC4E07" w:rsidRPr="00C575F5" w:rsidRDefault="00AC4E07" w:rsidP="0095243A">
            <w:pPr>
              <w:keepNext/>
              <w:keepLines/>
              <w:spacing w:before="60" w:after="60" w:line="220" w:lineRule="atLeast"/>
              <w:ind w:left="57" w:right="57"/>
              <w:jc w:val="center"/>
              <w:rPr>
                <w:sz w:val="18"/>
                <w:szCs w:val="18"/>
              </w:rPr>
            </w:pPr>
          </w:p>
        </w:tc>
        <w:tc>
          <w:tcPr>
            <w:tcW w:w="325" w:type="dxa"/>
            <w:shd w:val="clear" w:color="auto" w:fill="auto"/>
          </w:tcPr>
          <w:p w14:paraId="23E9F9A4" w14:textId="77777777" w:rsidR="00AC4E07" w:rsidRPr="00C575F5" w:rsidRDefault="00AC4E07" w:rsidP="0095243A">
            <w:pPr>
              <w:keepNext/>
              <w:keepLines/>
              <w:spacing w:before="60" w:after="60" w:line="220" w:lineRule="atLeast"/>
              <w:ind w:left="57" w:right="57"/>
              <w:jc w:val="center"/>
              <w:rPr>
                <w:sz w:val="18"/>
                <w:szCs w:val="18"/>
              </w:rPr>
            </w:pPr>
          </w:p>
        </w:tc>
        <w:tc>
          <w:tcPr>
            <w:tcW w:w="325" w:type="dxa"/>
            <w:shd w:val="clear" w:color="auto" w:fill="auto"/>
          </w:tcPr>
          <w:p w14:paraId="621AD8E6" w14:textId="77777777" w:rsidR="00AC4E07" w:rsidRPr="00C575F5" w:rsidRDefault="00AC4E07" w:rsidP="0095243A">
            <w:pPr>
              <w:keepNext/>
              <w:keepLines/>
              <w:spacing w:before="60" w:after="60" w:line="220" w:lineRule="atLeast"/>
              <w:ind w:left="57" w:right="57"/>
              <w:jc w:val="center"/>
              <w:rPr>
                <w:sz w:val="18"/>
                <w:szCs w:val="18"/>
              </w:rPr>
            </w:pPr>
          </w:p>
          <w:p w14:paraId="3AFFE4F8" w14:textId="77777777" w:rsidR="00AC4E07" w:rsidRPr="00C575F5" w:rsidRDefault="00AC4E07" w:rsidP="0095243A">
            <w:pPr>
              <w:keepNext/>
              <w:keepLines/>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05FFC9C6" w14:textId="77777777" w:rsidR="00AC4E07" w:rsidRPr="00C575F5" w:rsidRDefault="00AC4E07" w:rsidP="0095243A">
            <w:pPr>
              <w:keepNext/>
              <w:keepLines/>
              <w:spacing w:before="60" w:after="60" w:line="220" w:lineRule="atLeast"/>
              <w:ind w:left="57" w:right="57"/>
              <w:jc w:val="center"/>
              <w:rPr>
                <w:sz w:val="18"/>
                <w:szCs w:val="18"/>
              </w:rPr>
            </w:pPr>
          </w:p>
          <w:p w14:paraId="40EC75F0" w14:textId="77777777" w:rsidR="00AC4E07" w:rsidRPr="00C575F5" w:rsidRDefault="00AC4E07" w:rsidP="0095243A">
            <w:pPr>
              <w:keepNext/>
              <w:keepLines/>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4A755D31" w14:textId="77777777" w:rsidR="00AC4E07" w:rsidRPr="00C575F5" w:rsidRDefault="00AC4E07" w:rsidP="0095243A">
            <w:pPr>
              <w:keepNext/>
              <w:keepLines/>
              <w:spacing w:before="60" w:after="60" w:line="220" w:lineRule="atLeast"/>
              <w:ind w:left="57" w:right="57"/>
              <w:jc w:val="center"/>
              <w:rPr>
                <w:sz w:val="18"/>
                <w:szCs w:val="18"/>
              </w:rPr>
            </w:pPr>
          </w:p>
        </w:tc>
        <w:tc>
          <w:tcPr>
            <w:tcW w:w="328" w:type="dxa"/>
            <w:shd w:val="clear" w:color="auto" w:fill="auto"/>
          </w:tcPr>
          <w:p w14:paraId="1384F4F3" w14:textId="77777777" w:rsidR="00AC4E07" w:rsidRPr="00C575F5" w:rsidRDefault="00AC4E07" w:rsidP="0095243A">
            <w:pPr>
              <w:keepNext/>
              <w:keepLines/>
              <w:spacing w:before="60" w:after="60" w:line="220" w:lineRule="atLeast"/>
              <w:ind w:left="57" w:right="57"/>
              <w:jc w:val="center"/>
              <w:rPr>
                <w:sz w:val="18"/>
                <w:szCs w:val="18"/>
              </w:rPr>
            </w:pPr>
          </w:p>
        </w:tc>
      </w:tr>
      <w:tr w:rsidR="00AC4E07" w:rsidRPr="00C575F5" w14:paraId="0F8D13DD" w14:textId="77777777" w:rsidTr="0095243A">
        <w:tc>
          <w:tcPr>
            <w:tcW w:w="829" w:type="dxa"/>
            <w:shd w:val="clear" w:color="auto" w:fill="auto"/>
          </w:tcPr>
          <w:p w14:paraId="4DBCFBF3" w14:textId="77777777" w:rsidR="00AC4E07" w:rsidRPr="00C575F5" w:rsidRDefault="00AC4E07" w:rsidP="0095243A">
            <w:pPr>
              <w:spacing w:before="60" w:after="60" w:line="220" w:lineRule="atLeast"/>
              <w:ind w:left="57" w:right="57"/>
              <w:jc w:val="center"/>
              <w:rPr>
                <w:sz w:val="18"/>
                <w:szCs w:val="18"/>
              </w:rPr>
            </w:pPr>
            <w:r w:rsidRPr="00C575F5">
              <w:rPr>
                <w:sz w:val="18"/>
                <w:szCs w:val="18"/>
              </w:rPr>
              <w:t>4</w:t>
            </w:r>
          </w:p>
        </w:tc>
        <w:tc>
          <w:tcPr>
            <w:tcW w:w="3206" w:type="dxa"/>
            <w:shd w:val="clear" w:color="auto" w:fill="auto"/>
            <w:vAlign w:val="center"/>
          </w:tcPr>
          <w:p w14:paraId="661A7177" w14:textId="7D800DAB" w:rsidR="00AC4E07" w:rsidRPr="00C575F5" w:rsidRDefault="00AC4E07" w:rsidP="0095243A">
            <w:pPr>
              <w:spacing w:before="60" w:after="60" w:line="220" w:lineRule="atLeast"/>
              <w:ind w:left="57" w:right="57"/>
              <w:rPr>
                <w:sz w:val="18"/>
                <w:szCs w:val="18"/>
              </w:rPr>
            </w:pPr>
            <w:r w:rsidRPr="00C575F5">
              <w:rPr>
                <w:sz w:val="18"/>
                <w:szCs w:val="18"/>
              </w:rPr>
              <w:t>Photométrie : limitée à</w:t>
            </w:r>
            <w:r w:rsidR="001911A1" w:rsidRPr="00C575F5">
              <w:rPr>
                <w:sz w:val="18"/>
                <w:szCs w:val="18"/>
              </w:rPr>
              <w:t xml:space="preserve"> </w:t>
            </w:r>
            <w:r w:rsidRPr="00C575F5">
              <w:rPr>
                <w:sz w:val="18"/>
                <w:szCs w:val="18"/>
              </w:rPr>
              <w:t>20</w:t>
            </w:r>
            <w:r w:rsidR="00554990" w:rsidRPr="00C575F5">
              <w:rPr>
                <w:sz w:val="18"/>
                <w:szCs w:val="18"/>
              </w:rPr>
              <w:t>’</w:t>
            </w:r>
            <w:r w:rsidRPr="00C575F5">
              <w:rPr>
                <w:sz w:val="18"/>
                <w:szCs w:val="18"/>
              </w:rPr>
              <w:t xml:space="preserve"> et V = H = 0°</w:t>
            </w:r>
          </w:p>
        </w:tc>
        <w:tc>
          <w:tcPr>
            <w:tcW w:w="410" w:type="dxa"/>
            <w:shd w:val="clear" w:color="auto" w:fill="auto"/>
          </w:tcPr>
          <w:p w14:paraId="1F7FDA6B" w14:textId="77777777" w:rsidR="00AC4E07" w:rsidRPr="00C575F5" w:rsidRDefault="00AC4E07" w:rsidP="0095243A">
            <w:pPr>
              <w:spacing w:before="60" w:after="60" w:line="220" w:lineRule="atLeast"/>
              <w:ind w:left="57" w:right="57"/>
              <w:jc w:val="center"/>
              <w:rPr>
                <w:sz w:val="18"/>
                <w:szCs w:val="18"/>
              </w:rPr>
            </w:pPr>
          </w:p>
        </w:tc>
        <w:tc>
          <w:tcPr>
            <w:tcW w:w="324" w:type="dxa"/>
            <w:shd w:val="clear" w:color="auto" w:fill="auto"/>
          </w:tcPr>
          <w:p w14:paraId="06EAFBD6"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7FCC06B9"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512ADA12"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73FCCFE9"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44C102A6"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3B8F6E73"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088D0AF2"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25E99F3C" w14:textId="77777777" w:rsidR="00AC4E07" w:rsidRPr="00C575F5" w:rsidRDefault="00AC4E07" w:rsidP="0095243A">
            <w:pPr>
              <w:spacing w:before="60" w:after="60" w:line="220" w:lineRule="atLeast"/>
              <w:ind w:left="57" w:right="57"/>
              <w:jc w:val="center"/>
              <w:rPr>
                <w:sz w:val="18"/>
                <w:szCs w:val="18"/>
              </w:rPr>
            </w:pPr>
          </w:p>
        </w:tc>
        <w:tc>
          <w:tcPr>
            <w:tcW w:w="328" w:type="dxa"/>
            <w:shd w:val="clear" w:color="auto" w:fill="auto"/>
          </w:tcPr>
          <w:p w14:paraId="0E8E98EA" w14:textId="77777777" w:rsidR="00AC4E07" w:rsidRPr="00C575F5" w:rsidRDefault="00AC4E07" w:rsidP="0095243A">
            <w:pPr>
              <w:spacing w:before="60" w:after="60" w:line="220" w:lineRule="atLeast"/>
              <w:ind w:left="57" w:right="57"/>
              <w:jc w:val="center"/>
              <w:rPr>
                <w:sz w:val="18"/>
                <w:szCs w:val="18"/>
              </w:rPr>
            </w:pPr>
          </w:p>
        </w:tc>
      </w:tr>
      <w:tr w:rsidR="00AC4E07" w:rsidRPr="00C575F5" w14:paraId="14C57424" w14:textId="77777777" w:rsidTr="0095243A">
        <w:tc>
          <w:tcPr>
            <w:tcW w:w="829" w:type="dxa"/>
            <w:shd w:val="clear" w:color="auto" w:fill="auto"/>
          </w:tcPr>
          <w:p w14:paraId="323FCA5F" w14:textId="77777777" w:rsidR="00AC4E07" w:rsidRPr="00C575F5" w:rsidRDefault="00AC4E07" w:rsidP="0095243A">
            <w:pPr>
              <w:spacing w:before="60" w:after="60" w:line="220" w:lineRule="atLeast"/>
              <w:ind w:left="57" w:right="57"/>
              <w:jc w:val="center"/>
              <w:rPr>
                <w:sz w:val="18"/>
                <w:szCs w:val="18"/>
              </w:rPr>
            </w:pPr>
            <w:r w:rsidRPr="00C575F5">
              <w:rPr>
                <w:sz w:val="18"/>
                <w:szCs w:val="18"/>
              </w:rPr>
              <w:t>8</w:t>
            </w:r>
          </w:p>
        </w:tc>
        <w:tc>
          <w:tcPr>
            <w:tcW w:w="3206" w:type="dxa"/>
            <w:shd w:val="clear" w:color="auto" w:fill="auto"/>
            <w:vAlign w:val="center"/>
          </w:tcPr>
          <w:p w14:paraId="5443641F" w14:textId="77777777" w:rsidR="00AC4E07" w:rsidRPr="00C575F5" w:rsidRDefault="00AC4E07" w:rsidP="0095243A">
            <w:pPr>
              <w:spacing w:before="60" w:after="60" w:line="220" w:lineRule="atLeast"/>
              <w:ind w:left="57" w:right="57"/>
              <w:rPr>
                <w:spacing w:val="-4"/>
                <w:sz w:val="18"/>
                <w:szCs w:val="18"/>
              </w:rPr>
            </w:pPr>
            <w:r w:rsidRPr="00C575F5">
              <w:rPr>
                <w:sz w:val="18"/>
                <w:szCs w:val="18"/>
              </w:rPr>
              <w:t>Corrosion :</w:t>
            </w:r>
            <w:r w:rsidRPr="00C575F5">
              <w:rPr>
                <w:sz w:val="18"/>
                <w:szCs w:val="18"/>
              </w:rPr>
              <w:tab/>
              <w:t>24 heures</w:t>
            </w:r>
          </w:p>
          <w:p w14:paraId="3864C949" w14:textId="77777777" w:rsidR="00AC4E07" w:rsidRPr="00C575F5" w:rsidRDefault="00AC4E07" w:rsidP="0095243A">
            <w:pPr>
              <w:spacing w:before="60" w:after="60" w:line="220" w:lineRule="atLeast"/>
              <w:ind w:left="57" w:right="57"/>
              <w:rPr>
                <w:spacing w:val="-4"/>
                <w:sz w:val="18"/>
                <w:szCs w:val="18"/>
              </w:rPr>
            </w:pPr>
            <w:r w:rsidRPr="00C575F5">
              <w:rPr>
                <w:sz w:val="18"/>
                <w:szCs w:val="18"/>
              </w:rPr>
              <w:tab/>
            </w:r>
            <w:r w:rsidRPr="00C575F5">
              <w:rPr>
                <w:sz w:val="18"/>
                <w:szCs w:val="18"/>
              </w:rPr>
              <w:tab/>
              <w:t>2 heures de repos</w:t>
            </w:r>
          </w:p>
          <w:p w14:paraId="0D8ACF10" w14:textId="77777777" w:rsidR="00AC4E07" w:rsidRPr="00C575F5" w:rsidRDefault="00AC4E07" w:rsidP="0095243A">
            <w:pPr>
              <w:spacing w:before="60" w:after="60" w:line="220" w:lineRule="atLeast"/>
              <w:ind w:left="57" w:right="57"/>
              <w:rPr>
                <w:spacing w:val="-4"/>
                <w:sz w:val="18"/>
                <w:szCs w:val="18"/>
              </w:rPr>
            </w:pPr>
            <w:r w:rsidRPr="00C575F5">
              <w:rPr>
                <w:sz w:val="18"/>
                <w:szCs w:val="18"/>
              </w:rPr>
              <w:tab/>
            </w:r>
            <w:r w:rsidRPr="00C575F5">
              <w:rPr>
                <w:sz w:val="18"/>
                <w:szCs w:val="18"/>
              </w:rPr>
              <w:tab/>
              <w:t>24 heures</w:t>
            </w:r>
          </w:p>
          <w:p w14:paraId="21364E9D" w14:textId="77777777" w:rsidR="00AC4E07" w:rsidRPr="00C575F5" w:rsidRDefault="00AC4E07" w:rsidP="0095243A">
            <w:pPr>
              <w:spacing w:before="60" w:after="60" w:line="220" w:lineRule="atLeast"/>
              <w:ind w:left="57" w:right="57"/>
              <w:rPr>
                <w:spacing w:val="-4"/>
                <w:sz w:val="18"/>
                <w:szCs w:val="18"/>
              </w:rPr>
            </w:pPr>
            <w:r w:rsidRPr="00C575F5">
              <w:rPr>
                <w:sz w:val="18"/>
                <w:szCs w:val="18"/>
              </w:rPr>
              <w:tab/>
            </w:r>
            <w:r w:rsidRPr="00C575F5">
              <w:rPr>
                <w:sz w:val="18"/>
                <w:szCs w:val="18"/>
              </w:rPr>
              <w:tab/>
              <w:t>examen visuel</w:t>
            </w:r>
          </w:p>
        </w:tc>
        <w:tc>
          <w:tcPr>
            <w:tcW w:w="410" w:type="dxa"/>
            <w:shd w:val="clear" w:color="auto" w:fill="auto"/>
          </w:tcPr>
          <w:p w14:paraId="3B72A08C" w14:textId="77777777" w:rsidR="00AC4E07" w:rsidRPr="00C575F5" w:rsidRDefault="00AC4E07" w:rsidP="0095243A">
            <w:pPr>
              <w:spacing w:before="60" w:after="60" w:line="220" w:lineRule="atLeast"/>
              <w:ind w:left="57" w:right="57"/>
              <w:jc w:val="center"/>
              <w:rPr>
                <w:sz w:val="18"/>
                <w:szCs w:val="18"/>
              </w:rPr>
            </w:pPr>
          </w:p>
        </w:tc>
        <w:tc>
          <w:tcPr>
            <w:tcW w:w="324" w:type="dxa"/>
            <w:shd w:val="clear" w:color="auto" w:fill="auto"/>
          </w:tcPr>
          <w:p w14:paraId="3785E796"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27123F55"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0214718E"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6555079C"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0A11E044"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6AD54D18"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13FB7AFF"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31AA440E"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6C01A87F"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16AA010E"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12F745BD"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333B1A5C"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7D6F05D2"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273F57A8" w14:textId="77777777" w:rsidR="00AC4E07" w:rsidRPr="00C575F5" w:rsidRDefault="00AC4E07" w:rsidP="0095243A">
            <w:pPr>
              <w:spacing w:before="60" w:after="60" w:line="220" w:lineRule="atLeast"/>
              <w:ind w:left="57" w:right="57"/>
              <w:jc w:val="center"/>
              <w:rPr>
                <w:sz w:val="18"/>
                <w:szCs w:val="18"/>
              </w:rPr>
            </w:pPr>
          </w:p>
        </w:tc>
        <w:tc>
          <w:tcPr>
            <w:tcW w:w="328" w:type="dxa"/>
            <w:shd w:val="clear" w:color="auto" w:fill="auto"/>
          </w:tcPr>
          <w:p w14:paraId="44128001" w14:textId="77777777" w:rsidR="00AC4E07" w:rsidRPr="00C575F5" w:rsidRDefault="00AC4E07" w:rsidP="0095243A">
            <w:pPr>
              <w:spacing w:before="60" w:after="60" w:line="220" w:lineRule="atLeast"/>
              <w:ind w:left="57" w:right="57"/>
              <w:jc w:val="center"/>
              <w:rPr>
                <w:sz w:val="18"/>
                <w:szCs w:val="18"/>
              </w:rPr>
            </w:pPr>
          </w:p>
        </w:tc>
      </w:tr>
      <w:tr w:rsidR="00AC4E07" w:rsidRPr="00C575F5" w14:paraId="784F7A0F" w14:textId="77777777" w:rsidTr="0095243A">
        <w:tc>
          <w:tcPr>
            <w:tcW w:w="829" w:type="dxa"/>
            <w:shd w:val="clear" w:color="auto" w:fill="auto"/>
          </w:tcPr>
          <w:p w14:paraId="76055162" w14:textId="77777777" w:rsidR="00AC4E07" w:rsidRPr="00C575F5" w:rsidRDefault="00AC4E07" w:rsidP="0095243A">
            <w:pPr>
              <w:spacing w:before="60" w:after="60" w:line="220" w:lineRule="atLeast"/>
              <w:ind w:left="57" w:right="57"/>
              <w:jc w:val="center"/>
              <w:rPr>
                <w:sz w:val="18"/>
                <w:szCs w:val="18"/>
              </w:rPr>
            </w:pPr>
            <w:r w:rsidRPr="00C575F5">
              <w:rPr>
                <w:sz w:val="18"/>
                <w:szCs w:val="18"/>
              </w:rPr>
              <w:t>8</w:t>
            </w:r>
          </w:p>
        </w:tc>
        <w:tc>
          <w:tcPr>
            <w:tcW w:w="3206" w:type="dxa"/>
            <w:shd w:val="clear" w:color="auto" w:fill="auto"/>
            <w:vAlign w:val="center"/>
          </w:tcPr>
          <w:p w14:paraId="4510014E" w14:textId="7C498B41" w:rsidR="00AC4E07" w:rsidRPr="00C575F5" w:rsidRDefault="00AC4E07" w:rsidP="00A019B6">
            <w:pPr>
              <w:tabs>
                <w:tab w:val="left" w:pos="1438"/>
              </w:tabs>
              <w:spacing w:before="60" w:after="60" w:line="220" w:lineRule="atLeast"/>
              <w:ind w:left="57" w:right="57"/>
              <w:rPr>
                <w:spacing w:val="-4"/>
                <w:sz w:val="18"/>
                <w:szCs w:val="18"/>
              </w:rPr>
            </w:pPr>
            <w:r w:rsidRPr="00C575F5">
              <w:rPr>
                <w:sz w:val="18"/>
                <w:szCs w:val="18"/>
              </w:rPr>
              <w:t>Face postérieure :</w:t>
            </w:r>
            <w:r w:rsidR="00A019B6" w:rsidRPr="00C575F5">
              <w:rPr>
                <w:sz w:val="18"/>
                <w:szCs w:val="18"/>
              </w:rPr>
              <w:tab/>
            </w:r>
            <w:r w:rsidRPr="00C575F5">
              <w:rPr>
                <w:sz w:val="18"/>
                <w:szCs w:val="18"/>
              </w:rPr>
              <w:t>1 min</w:t>
            </w:r>
          </w:p>
          <w:p w14:paraId="120EEBF9" w14:textId="15576029" w:rsidR="00AC4E07" w:rsidRPr="00C575F5" w:rsidRDefault="00AC4E07" w:rsidP="00A019B6">
            <w:pPr>
              <w:tabs>
                <w:tab w:val="left" w:pos="1438"/>
              </w:tabs>
              <w:spacing w:before="60" w:after="60" w:line="220" w:lineRule="atLeast"/>
              <w:ind w:left="57" w:right="57"/>
              <w:rPr>
                <w:spacing w:val="-4"/>
                <w:sz w:val="18"/>
                <w:szCs w:val="18"/>
              </w:rPr>
            </w:pPr>
            <w:r w:rsidRPr="00C575F5">
              <w:rPr>
                <w:sz w:val="18"/>
                <w:szCs w:val="18"/>
              </w:rPr>
              <w:tab/>
              <w:t>examen visuel</w:t>
            </w:r>
          </w:p>
        </w:tc>
        <w:tc>
          <w:tcPr>
            <w:tcW w:w="410" w:type="dxa"/>
            <w:shd w:val="clear" w:color="auto" w:fill="auto"/>
          </w:tcPr>
          <w:p w14:paraId="617F72BE" w14:textId="77777777" w:rsidR="00AC4E07" w:rsidRPr="00C575F5" w:rsidRDefault="00AC4E07" w:rsidP="0095243A">
            <w:pPr>
              <w:spacing w:before="60" w:after="60" w:line="220" w:lineRule="atLeast"/>
              <w:ind w:left="57" w:right="57"/>
              <w:jc w:val="center"/>
              <w:rPr>
                <w:sz w:val="18"/>
                <w:szCs w:val="18"/>
              </w:rPr>
            </w:pPr>
          </w:p>
        </w:tc>
        <w:tc>
          <w:tcPr>
            <w:tcW w:w="324" w:type="dxa"/>
            <w:shd w:val="clear" w:color="auto" w:fill="auto"/>
          </w:tcPr>
          <w:p w14:paraId="7161C135"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4E3DF475"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39D7FD0D"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2E13BFAE"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46AD3586"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7DEB422C"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455692C9"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254A0C27"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24C0F38F"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194C820E" w14:textId="77777777" w:rsidR="00AC4E07" w:rsidRPr="00C575F5" w:rsidRDefault="00AC4E07" w:rsidP="0095243A">
            <w:pPr>
              <w:spacing w:before="60" w:after="60" w:line="220" w:lineRule="atLeast"/>
              <w:ind w:left="57" w:right="57"/>
              <w:jc w:val="center"/>
              <w:rPr>
                <w:sz w:val="18"/>
                <w:szCs w:val="18"/>
              </w:rPr>
            </w:pPr>
          </w:p>
        </w:tc>
        <w:tc>
          <w:tcPr>
            <w:tcW w:w="328" w:type="dxa"/>
            <w:shd w:val="clear" w:color="auto" w:fill="auto"/>
          </w:tcPr>
          <w:p w14:paraId="2726030B" w14:textId="77777777" w:rsidR="00AC4E07" w:rsidRPr="00C575F5" w:rsidRDefault="00AC4E07" w:rsidP="0095243A">
            <w:pPr>
              <w:spacing w:before="60" w:after="60" w:line="220" w:lineRule="atLeast"/>
              <w:ind w:left="57" w:right="57"/>
              <w:jc w:val="center"/>
              <w:rPr>
                <w:sz w:val="18"/>
                <w:szCs w:val="18"/>
              </w:rPr>
            </w:pPr>
          </w:p>
        </w:tc>
      </w:tr>
      <w:tr w:rsidR="00AC4E07" w:rsidRPr="00C575F5" w14:paraId="1056EFCA" w14:textId="77777777" w:rsidTr="0095243A">
        <w:tc>
          <w:tcPr>
            <w:tcW w:w="829" w:type="dxa"/>
            <w:shd w:val="clear" w:color="auto" w:fill="auto"/>
          </w:tcPr>
          <w:p w14:paraId="1C0A9314" w14:textId="77777777" w:rsidR="00AC4E07" w:rsidRPr="00C575F5" w:rsidRDefault="00AC4E07" w:rsidP="0095243A">
            <w:pPr>
              <w:spacing w:before="60" w:after="60" w:line="220" w:lineRule="atLeast"/>
              <w:ind w:left="57" w:right="57"/>
              <w:jc w:val="center"/>
              <w:rPr>
                <w:sz w:val="18"/>
                <w:szCs w:val="18"/>
              </w:rPr>
            </w:pPr>
            <w:r w:rsidRPr="00C575F5">
              <w:rPr>
                <w:sz w:val="18"/>
                <w:szCs w:val="18"/>
              </w:rPr>
              <w:t>4</w:t>
            </w:r>
          </w:p>
        </w:tc>
        <w:tc>
          <w:tcPr>
            <w:tcW w:w="3206" w:type="dxa"/>
            <w:shd w:val="clear" w:color="auto" w:fill="auto"/>
            <w:vAlign w:val="center"/>
          </w:tcPr>
          <w:p w14:paraId="5CB92308" w14:textId="77777777" w:rsidR="00AC4E07" w:rsidRPr="00C575F5" w:rsidRDefault="00AC4E07" w:rsidP="0095243A">
            <w:pPr>
              <w:spacing w:before="60" w:after="60" w:line="220" w:lineRule="atLeast"/>
              <w:ind w:left="57" w:right="57"/>
              <w:rPr>
                <w:spacing w:val="-4"/>
                <w:sz w:val="18"/>
                <w:szCs w:val="18"/>
              </w:rPr>
            </w:pPr>
            <w:r w:rsidRPr="00C575F5">
              <w:rPr>
                <w:sz w:val="18"/>
                <w:szCs w:val="18"/>
              </w:rPr>
              <w:t>Colorimétrie : examen visuel</w:t>
            </w:r>
          </w:p>
          <w:p w14:paraId="4581CFA9" w14:textId="77777777" w:rsidR="00AC4E07" w:rsidRPr="00C575F5" w:rsidRDefault="00AC4E07" w:rsidP="0095243A">
            <w:pPr>
              <w:spacing w:before="60" w:after="60" w:line="220" w:lineRule="atLeast"/>
              <w:ind w:left="57" w:right="57"/>
              <w:rPr>
                <w:spacing w:val="-4"/>
                <w:sz w:val="18"/>
                <w:szCs w:val="18"/>
              </w:rPr>
            </w:pPr>
            <w:r w:rsidRPr="00C575F5">
              <w:rPr>
                <w:sz w:val="18"/>
                <w:szCs w:val="18"/>
              </w:rPr>
              <w:t>Coordonnées trichromatiques en cas de doute</w:t>
            </w:r>
          </w:p>
        </w:tc>
        <w:tc>
          <w:tcPr>
            <w:tcW w:w="410" w:type="dxa"/>
            <w:shd w:val="clear" w:color="auto" w:fill="auto"/>
          </w:tcPr>
          <w:p w14:paraId="2008537F" w14:textId="77777777" w:rsidR="00AC4E07" w:rsidRPr="00C575F5" w:rsidRDefault="00AC4E07" w:rsidP="0095243A">
            <w:pPr>
              <w:spacing w:before="60" w:after="60" w:line="220" w:lineRule="atLeast"/>
              <w:ind w:left="57" w:right="57"/>
              <w:jc w:val="center"/>
              <w:rPr>
                <w:sz w:val="18"/>
                <w:szCs w:val="18"/>
              </w:rPr>
            </w:pPr>
          </w:p>
        </w:tc>
        <w:tc>
          <w:tcPr>
            <w:tcW w:w="324" w:type="dxa"/>
            <w:shd w:val="clear" w:color="auto" w:fill="auto"/>
          </w:tcPr>
          <w:p w14:paraId="7A780573"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69761691"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724CBA60"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0496DED4"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2AEF1880"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318BA3CB"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p w14:paraId="55176C8D"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7EAC33D6"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2F4D980C"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4ECECF36" w14:textId="77777777" w:rsidR="00AC4E07" w:rsidRPr="00C575F5" w:rsidRDefault="00AC4E07" w:rsidP="0095243A">
            <w:pPr>
              <w:spacing w:before="60" w:after="60" w:line="220" w:lineRule="atLeast"/>
              <w:ind w:left="57" w:right="57"/>
              <w:jc w:val="center"/>
              <w:rPr>
                <w:sz w:val="18"/>
                <w:szCs w:val="18"/>
              </w:rPr>
            </w:pPr>
          </w:p>
        </w:tc>
        <w:tc>
          <w:tcPr>
            <w:tcW w:w="328" w:type="dxa"/>
            <w:shd w:val="clear" w:color="auto" w:fill="auto"/>
          </w:tcPr>
          <w:p w14:paraId="6EF03610" w14:textId="77777777" w:rsidR="00AC4E07" w:rsidRPr="00C575F5" w:rsidRDefault="00AC4E07" w:rsidP="0095243A">
            <w:pPr>
              <w:spacing w:before="60" w:after="60" w:line="220" w:lineRule="atLeast"/>
              <w:ind w:left="57" w:right="57"/>
              <w:jc w:val="center"/>
              <w:rPr>
                <w:sz w:val="18"/>
                <w:szCs w:val="18"/>
              </w:rPr>
            </w:pPr>
          </w:p>
        </w:tc>
      </w:tr>
      <w:tr w:rsidR="00AC4E07" w:rsidRPr="00C575F5" w14:paraId="183F333B" w14:textId="77777777" w:rsidTr="0095243A">
        <w:tc>
          <w:tcPr>
            <w:tcW w:w="829" w:type="dxa"/>
            <w:shd w:val="clear" w:color="auto" w:fill="auto"/>
          </w:tcPr>
          <w:p w14:paraId="7239C21D" w14:textId="77777777" w:rsidR="00AC4E07" w:rsidRPr="00C575F5" w:rsidRDefault="00AC4E07" w:rsidP="0095243A">
            <w:pPr>
              <w:spacing w:before="60" w:after="60" w:line="220" w:lineRule="atLeast"/>
              <w:ind w:left="57" w:right="57"/>
              <w:jc w:val="center"/>
              <w:rPr>
                <w:sz w:val="18"/>
                <w:szCs w:val="18"/>
              </w:rPr>
            </w:pPr>
            <w:r w:rsidRPr="00C575F5">
              <w:rPr>
                <w:sz w:val="18"/>
                <w:szCs w:val="18"/>
              </w:rPr>
              <w:t>4</w:t>
            </w:r>
          </w:p>
        </w:tc>
        <w:tc>
          <w:tcPr>
            <w:tcW w:w="3206" w:type="dxa"/>
            <w:shd w:val="clear" w:color="auto" w:fill="auto"/>
            <w:vAlign w:val="center"/>
          </w:tcPr>
          <w:p w14:paraId="2CD8D968" w14:textId="49FC9C53" w:rsidR="00AC4E07" w:rsidRPr="00C575F5" w:rsidRDefault="00AC4E07" w:rsidP="0095243A">
            <w:pPr>
              <w:spacing w:before="60" w:after="60" w:line="220" w:lineRule="atLeast"/>
              <w:ind w:left="57" w:right="57"/>
              <w:rPr>
                <w:spacing w:val="-4"/>
                <w:sz w:val="18"/>
                <w:szCs w:val="18"/>
              </w:rPr>
            </w:pPr>
            <w:r w:rsidRPr="00C575F5">
              <w:rPr>
                <w:sz w:val="18"/>
                <w:szCs w:val="18"/>
              </w:rPr>
              <w:t>Photométrie : limitée à</w:t>
            </w:r>
            <w:r w:rsidR="001911A1" w:rsidRPr="00C575F5">
              <w:rPr>
                <w:sz w:val="18"/>
                <w:szCs w:val="18"/>
              </w:rPr>
              <w:t xml:space="preserve"> </w:t>
            </w:r>
            <w:r w:rsidRPr="00C575F5">
              <w:rPr>
                <w:sz w:val="18"/>
                <w:szCs w:val="18"/>
              </w:rPr>
              <w:t>20</w:t>
            </w:r>
            <w:r w:rsidR="00554990" w:rsidRPr="00C575F5">
              <w:rPr>
                <w:sz w:val="18"/>
                <w:szCs w:val="18"/>
              </w:rPr>
              <w:t>’</w:t>
            </w:r>
            <w:r w:rsidRPr="00C575F5">
              <w:rPr>
                <w:sz w:val="18"/>
                <w:szCs w:val="18"/>
              </w:rPr>
              <w:t xml:space="preserve"> et V = H = 0°</w:t>
            </w:r>
          </w:p>
        </w:tc>
        <w:tc>
          <w:tcPr>
            <w:tcW w:w="410" w:type="dxa"/>
            <w:shd w:val="clear" w:color="auto" w:fill="auto"/>
          </w:tcPr>
          <w:p w14:paraId="161942D3" w14:textId="77777777" w:rsidR="00AC4E07" w:rsidRPr="00C575F5" w:rsidRDefault="00AC4E07" w:rsidP="0095243A">
            <w:pPr>
              <w:spacing w:before="60" w:after="60" w:line="220" w:lineRule="atLeast"/>
              <w:ind w:left="57" w:right="57"/>
              <w:jc w:val="center"/>
              <w:rPr>
                <w:sz w:val="18"/>
                <w:szCs w:val="18"/>
              </w:rPr>
            </w:pPr>
          </w:p>
        </w:tc>
        <w:tc>
          <w:tcPr>
            <w:tcW w:w="324" w:type="dxa"/>
            <w:shd w:val="clear" w:color="auto" w:fill="auto"/>
          </w:tcPr>
          <w:p w14:paraId="62255C89"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4E5BE356"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362D45D7"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01DD1CA8"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1AA0FA74"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shd w:val="clear" w:color="auto" w:fill="auto"/>
          </w:tcPr>
          <w:p w14:paraId="2CB4E812"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3337C04C"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7CD90191" w14:textId="77777777" w:rsidR="00AC4E07" w:rsidRPr="00C575F5" w:rsidRDefault="00AC4E07" w:rsidP="0095243A">
            <w:pPr>
              <w:spacing w:before="60" w:after="60" w:line="220" w:lineRule="atLeast"/>
              <w:ind w:left="57" w:right="57"/>
              <w:jc w:val="center"/>
              <w:rPr>
                <w:sz w:val="18"/>
                <w:szCs w:val="18"/>
              </w:rPr>
            </w:pPr>
          </w:p>
        </w:tc>
        <w:tc>
          <w:tcPr>
            <w:tcW w:w="328" w:type="dxa"/>
            <w:shd w:val="clear" w:color="auto" w:fill="auto"/>
          </w:tcPr>
          <w:p w14:paraId="2C1E0F56" w14:textId="77777777" w:rsidR="00AC4E07" w:rsidRPr="00C575F5" w:rsidRDefault="00AC4E07" w:rsidP="0095243A">
            <w:pPr>
              <w:spacing w:before="60" w:after="60" w:line="220" w:lineRule="atLeast"/>
              <w:ind w:left="57" w:right="57"/>
              <w:jc w:val="center"/>
              <w:rPr>
                <w:sz w:val="18"/>
                <w:szCs w:val="18"/>
              </w:rPr>
            </w:pPr>
          </w:p>
        </w:tc>
      </w:tr>
      <w:tr w:rsidR="00AC4E07" w:rsidRPr="00C575F5" w14:paraId="2CD6C4D5" w14:textId="77777777" w:rsidTr="0095243A">
        <w:tc>
          <w:tcPr>
            <w:tcW w:w="829" w:type="dxa"/>
            <w:shd w:val="clear" w:color="auto" w:fill="auto"/>
          </w:tcPr>
          <w:p w14:paraId="4B9D21DE" w14:textId="77777777" w:rsidR="00AC4E07" w:rsidRPr="00C575F5" w:rsidRDefault="00AC4E07" w:rsidP="0095243A">
            <w:pPr>
              <w:spacing w:before="60" w:after="60" w:line="220" w:lineRule="atLeast"/>
              <w:ind w:left="57" w:right="57"/>
              <w:jc w:val="center"/>
              <w:rPr>
                <w:sz w:val="18"/>
                <w:szCs w:val="18"/>
              </w:rPr>
            </w:pPr>
            <w:r w:rsidRPr="00C575F5">
              <w:rPr>
                <w:sz w:val="18"/>
                <w:szCs w:val="18"/>
              </w:rPr>
              <w:t>9</w:t>
            </w:r>
          </w:p>
        </w:tc>
        <w:tc>
          <w:tcPr>
            <w:tcW w:w="3206" w:type="dxa"/>
            <w:shd w:val="clear" w:color="auto" w:fill="auto"/>
            <w:vAlign w:val="center"/>
          </w:tcPr>
          <w:p w14:paraId="66292DC5" w14:textId="77777777" w:rsidR="00AC4E07" w:rsidRPr="00C575F5" w:rsidRDefault="00AC4E07" w:rsidP="0095243A">
            <w:pPr>
              <w:spacing w:before="60" w:after="60" w:line="220" w:lineRule="atLeast"/>
              <w:ind w:left="57" w:right="57"/>
              <w:rPr>
                <w:spacing w:val="-4"/>
                <w:sz w:val="18"/>
                <w:szCs w:val="18"/>
              </w:rPr>
            </w:pPr>
            <w:r w:rsidRPr="00C575F5">
              <w:rPr>
                <w:sz w:val="18"/>
                <w:szCs w:val="18"/>
              </w:rPr>
              <w:t>Stabilité dans le temps</w:t>
            </w:r>
          </w:p>
        </w:tc>
        <w:tc>
          <w:tcPr>
            <w:tcW w:w="410" w:type="dxa"/>
            <w:shd w:val="clear" w:color="auto" w:fill="auto"/>
          </w:tcPr>
          <w:p w14:paraId="54CDBC87" w14:textId="77777777" w:rsidR="00AC4E07" w:rsidRPr="00C575F5" w:rsidRDefault="00AC4E07" w:rsidP="0095243A">
            <w:pPr>
              <w:spacing w:before="60" w:after="60" w:line="220" w:lineRule="atLeast"/>
              <w:ind w:left="57" w:right="57"/>
              <w:jc w:val="center"/>
              <w:rPr>
                <w:sz w:val="18"/>
                <w:szCs w:val="18"/>
              </w:rPr>
            </w:pPr>
          </w:p>
        </w:tc>
        <w:tc>
          <w:tcPr>
            <w:tcW w:w="324" w:type="dxa"/>
            <w:shd w:val="clear" w:color="auto" w:fill="auto"/>
          </w:tcPr>
          <w:p w14:paraId="73C65856"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1B37DE85"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496050C9"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0F07F8E7"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3FE46D24"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393BD2E6"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47168CB5"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4720DCB6" w14:textId="77777777" w:rsidR="00AC4E07" w:rsidRPr="00C575F5" w:rsidRDefault="00AC4E07" w:rsidP="0095243A">
            <w:pPr>
              <w:spacing w:before="60" w:after="60" w:line="220" w:lineRule="atLeast"/>
              <w:ind w:left="57" w:right="57"/>
              <w:jc w:val="center"/>
              <w:rPr>
                <w:sz w:val="18"/>
                <w:szCs w:val="18"/>
              </w:rPr>
            </w:pPr>
          </w:p>
        </w:tc>
        <w:tc>
          <w:tcPr>
            <w:tcW w:w="328" w:type="dxa"/>
            <w:shd w:val="clear" w:color="auto" w:fill="auto"/>
          </w:tcPr>
          <w:p w14:paraId="52C00D9B" w14:textId="77777777" w:rsidR="00AC4E07" w:rsidRPr="00C575F5" w:rsidRDefault="00AC4E07" w:rsidP="0095243A">
            <w:pPr>
              <w:spacing w:before="60" w:after="60" w:line="220" w:lineRule="atLeast"/>
              <w:ind w:left="57" w:right="57"/>
              <w:jc w:val="center"/>
              <w:rPr>
                <w:sz w:val="18"/>
                <w:szCs w:val="18"/>
              </w:rPr>
            </w:pPr>
          </w:p>
        </w:tc>
      </w:tr>
      <w:tr w:rsidR="00AC4E07" w:rsidRPr="00C575F5" w14:paraId="71F4BB2B" w14:textId="77777777" w:rsidTr="0095243A">
        <w:tc>
          <w:tcPr>
            <w:tcW w:w="829" w:type="dxa"/>
            <w:shd w:val="clear" w:color="auto" w:fill="auto"/>
          </w:tcPr>
          <w:p w14:paraId="4649EAD5" w14:textId="77777777" w:rsidR="00AC4E07" w:rsidRPr="00C575F5" w:rsidRDefault="00AC4E07" w:rsidP="0095243A">
            <w:pPr>
              <w:spacing w:before="60" w:after="60" w:line="220" w:lineRule="atLeast"/>
              <w:ind w:left="57" w:right="57"/>
              <w:jc w:val="center"/>
              <w:rPr>
                <w:sz w:val="18"/>
                <w:szCs w:val="18"/>
              </w:rPr>
            </w:pPr>
            <w:r w:rsidRPr="00C575F5">
              <w:rPr>
                <w:sz w:val="18"/>
                <w:szCs w:val="18"/>
              </w:rPr>
              <w:t>4</w:t>
            </w:r>
          </w:p>
        </w:tc>
        <w:tc>
          <w:tcPr>
            <w:tcW w:w="3206" w:type="dxa"/>
            <w:shd w:val="clear" w:color="auto" w:fill="auto"/>
            <w:vAlign w:val="center"/>
          </w:tcPr>
          <w:p w14:paraId="1CC2C3D9" w14:textId="77777777" w:rsidR="00AC4E07" w:rsidRPr="00C575F5" w:rsidRDefault="00AC4E07" w:rsidP="0095243A">
            <w:pPr>
              <w:spacing w:before="60" w:after="60" w:line="220" w:lineRule="atLeast"/>
              <w:ind w:left="57" w:right="57"/>
              <w:rPr>
                <w:spacing w:val="-4"/>
                <w:sz w:val="18"/>
                <w:szCs w:val="18"/>
              </w:rPr>
            </w:pPr>
            <w:r w:rsidRPr="00C575F5">
              <w:rPr>
                <w:sz w:val="18"/>
                <w:szCs w:val="18"/>
              </w:rPr>
              <w:t>Colorimétrie : examen visuel ou coordonnées trichromatiques</w:t>
            </w:r>
          </w:p>
        </w:tc>
        <w:tc>
          <w:tcPr>
            <w:tcW w:w="410" w:type="dxa"/>
            <w:shd w:val="clear" w:color="auto" w:fill="auto"/>
          </w:tcPr>
          <w:p w14:paraId="76E026D5" w14:textId="77777777" w:rsidR="00AC4E07" w:rsidRPr="00C575F5" w:rsidRDefault="00AC4E07" w:rsidP="0095243A">
            <w:pPr>
              <w:spacing w:before="60" w:after="60" w:line="220" w:lineRule="atLeast"/>
              <w:ind w:left="57" w:right="57"/>
              <w:jc w:val="center"/>
              <w:rPr>
                <w:sz w:val="18"/>
                <w:szCs w:val="18"/>
              </w:rPr>
            </w:pPr>
          </w:p>
        </w:tc>
        <w:tc>
          <w:tcPr>
            <w:tcW w:w="324" w:type="dxa"/>
            <w:shd w:val="clear" w:color="auto" w:fill="auto"/>
          </w:tcPr>
          <w:p w14:paraId="103EB2C4"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505CC692"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123A9FD1"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6E11C10E"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3A2835C4"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33A36776"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1EC4E9BE"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0347E9A1" w14:textId="77777777" w:rsidR="00AC4E07" w:rsidRPr="00C575F5" w:rsidRDefault="00AC4E07" w:rsidP="0095243A">
            <w:pPr>
              <w:spacing w:before="60" w:after="60" w:line="220" w:lineRule="atLeast"/>
              <w:ind w:left="57" w:right="57"/>
              <w:jc w:val="center"/>
              <w:rPr>
                <w:sz w:val="18"/>
                <w:szCs w:val="18"/>
              </w:rPr>
            </w:pPr>
          </w:p>
        </w:tc>
        <w:tc>
          <w:tcPr>
            <w:tcW w:w="328" w:type="dxa"/>
            <w:shd w:val="clear" w:color="auto" w:fill="auto"/>
          </w:tcPr>
          <w:p w14:paraId="78DA8387" w14:textId="77777777" w:rsidR="00AC4E07" w:rsidRPr="00C575F5" w:rsidRDefault="00AC4E07" w:rsidP="0095243A">
            <w:pPr>
              <w:spacing w:before="60" w:after="60" w:line="220" w:lineRule="atLeast"/>
              <w:ind w:left="57" w:right="57"/>
              <w:jc w:val="center"/>
              <w:rPr>
                <w:sz w:val="18"/>
                <w:szCs w:val="18"/>
              </w:rPr>
            </w:pPr>
          </w:p>
        </w:tc>
      </w:tr>
      <w:tr w:rsidR="00AC4E07" w:rsidRPr="00C575F5" w14:paraId="6D1779FD" w14:textId="77777777" w:rsidTr="0095243A">
        <w:tc>
          <w:tcPr>
            <w:tcW w:w="829" w:type="dxa"/>
            <w:shd w:val="clear" w:color="auto" w:fill="auto"/>
          </w:tcPr>
          <w:p w14:paraId="54BD4B65" w14:textId="77777777" w:rsidR="00AC4E07" w:rsidRPr="00C575F5" w:rsidRDefault="00AC4E07" w:rsidP="0095243A">
            <w:pPr>
              <w:spacing w:before="60" w:after="60" w:line="220" w:lineRule="atLeast"/>
              <w:ind w:left="57" w:right="57"/>
              <w:jc w:val="center"/>
              <w:rPr>
                <w:sz w:val="18"/>
                <w:szCs w:val="18"/>
              </w:rPr>
            </w:pPr>
            <w:r w:rsidRPr="00C575F5">
              <w:rPr>
                <w:sz w:val="18"/>
                <w:szCs w:val="18"/>
              </w:rPr>
              <w:t>4</w:t>
            </w:r>
          </w:p>
        </w:tc>
        <w:tc>
          <w:tcPr>
            <w:tcW w:w="3206" w:type="dxa"/>
            <w:shd w:val="clear" w:color="auto" w:fill="auto"/>
            <w:vAlign w:val="center"/>
          </w:tcPr>
          <w:p w14:paraId="7D023562" w14:textId="31A36173" w:rsidR="00AC4E07" w:rsidRPr="00C575F5" w:rsidRDefault="00AC4E07" w:rsidP="0095243A">
            <w:pPr>
              <w:spacing w:before="60" w:after="60" w:line="220" w:lineRule="atLeast"/>
              <w:ind w:left="57" w:right="57"/>
              <w:rPr>
                <w:spacing w:val="-4"/>
                <w:sz w:val="18"/>
                <w:szCs w:val="18"/>
              </w:rPr>
            </w:pPr>
            <w:r w:rsidRPr="00C575F5">
              <w:rPr>
                <w:sz w:val="18"/>
                <w:szCs w:val="18"/>
              </w:rPr>
              <w:t>Photométrie : limitée à</w:t>
            </w:r>
            <w:r w:rsidR="001911A1" w:rsidRPr="00C575F5">
              <w:rPr>
                <w:sz w:val="18"/>
                <w:szCs w:val="18"/>
              </w:rPr>
              <w:t xml:space="preserve"> </w:t>
            </w:r>
            <w:r w:rsidRPr="00C575F5">
              <w:rPr>
                <w:sz w:val="18"/>
                <w:szCs w:val="18"/>
              </w:rPr>
              <w:t>20</w:t>
            </w:r>
            <w:r w:rsidR="00554990" w:rsidRPr="00C575F5">
              <w:rPr>
                <w:sz w:val="18"/>
                <w:szCs w:val="18"/>
              </w:rPr>
              <w:t>’</w:t>
            </w:r>
            <w:r w:rsidRPr="00C575F5">
              <w:rPr>
                <w:sz w:val="18"/>
                <w:szCs w:val="18"/>
              </w:rPr>
              <w:t xml:space="preserve"> et V = H = 0°</w:t>
            </w:r>
          </w:p>
        </w:tc>
        <w:tc>
          <w:tcPr>
            <w:tcW w:w="410" w:type="dxa"/>
            <w:shd w:val="clear" w:color="auto" w:fill="auto"/>
          </w:tcPr>
          <w:p w14:paraId="58C6ECAE" w14:textId="77777777" w:rsidR="00AC4E07" w:rsidRPr="00C575F5" w:rsidRDefault="00AC4E07" w:rsidP="0095243A">
            <w:pPr>
              <w:spacing w:before="60" w:after="60" w:line="220" w:lineRule="atLeast"/>
              <w:ind w:left="57" w:right="57"/>
              <w:jc w:val="center"/>
              <w:rPr>
                <w:sz w:val="18"/>
                <w:szCs w:val="18"/>
              </w:rPr>
            </w:pPr>
          </w:p>
        </w:tc>
        <w:tc>
          <w:tcPr>
            <w:tcW w:w="324" w:type="dxa"/>
            <w:shd w:val="clear" w:color="auto" w:fill="auto"/>
          </w:tcPr>
          <w:p w14:paraId="6272C79E"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6860F4A1"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6A95A478"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09D38396"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126BCBDD"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4C78A3DE"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4B335989"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0BFEA71A" w14:textId="77777777" w:rsidR="00AC4E07" w:rsidRPr="00C575F5" w:rsidRDefault="00AC4E07" w:rsidP="0095243A">
            <w:pPr>
              <w:spacing w:before="60" w:after="60" w:line="220" w:lineRule="atLeast"/>
              <w:ind w:left="57" w:right="57"/>
              <w:jc w:val="center"/>
              <w:rPr>
                <w:sz w:val="18"/>
                <w:szCs w:val="18"/>
              </w:rPr>
            </w:pPr>
          </w:p>
        </w:tc>
        <w:tc>
          <w:tcPr>
            <w:tcW w:w="328" w:type="dxa"/>
            <w:shd w:val="clear" w:color="auto" w:fill="auto"/>
          </w:tcPr>
          <w:p w14:paraId="435D4B1D" w14:textId="77777777" w:rsidR="00AC4E07" w:rsidRPr="00C575F5" w:rsidRDefault="00AC4E07" w:rsidP="0095243A">
            <w:pPr>
              <w:spacing w:before="60" w:after="60" w:line="220" w:lineRule="atLeast"/>
              <w:ind w:left="57" w:right="57"/>
              <w:jc w:val="center"/>
              <w:rPr>
                <w:sz w:val="18"/>
                <w:szCs w:val="18"/>
              </w:rPr>
            </w:pPr>
          </w:p>
        </w:tc>
      </w:tr>
      <w:tr w:rsidR="00AC4E07" w:rsidRPr="00C575F5" w14:paraId="5A4DC364" w14:textId="77777777" w:rsidTr="0095243A">
        <w:tc>
          <w:tcPr>
            <w:tcW w:w="829" w:type="dxa"/>
            <w:shd w:val="clear" w:color="auto" w:fill="auto"/>
          </w:tcPr>
          <w:p w14:paraId="38AFD2AD"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11</w:t>
            </w:r>
          </w:p>
        </w:tc>
        <w:tc>
          <w:tcPr>
            <w:tcW w:w="3206" w:type="dxa"/>
            <w:shd w:val="clear" w:color="auto" w:fill="auto"/>
            <w:vAlign w:val="center"/>
          </w:tcPr>
          <w:p w14:paraId="4C3202C0" w14:textId="77777777" w:rsidR="00AC4E07" w:rsidRPr="00C575F5" w:rsidRDefault="00AC4E07" w:rsidP="0095243A">
            <w:pPr>
              <w:spacing w:before="60" w:after="60" w:line="220" w:lineRule="atLeast"/>
              <w:ind w:left="57" w:right="57"/>
              <w:rPr>
                <w:spacing w:val="-4"/>
                <w:sz w:val="18"/>
                <w:szCs w:val="18"/>
              </w:rPr>
            </w:pPr>
            <w:r w:rsidRPr="00C575F5">
              <w:rPr>
                <w:sz w:val="18"/>
                <w:szCs w:val="18"/>
              </w:rPr>
              <w:t>Stabilité de la couleur</w:t>
            </w:r>
          </w:p>
        </w:tc>
        <w:tc>
          <w:tcPr>
            <w:tcW w:w="410" w:type="dxa"/>
            <w:shd w:val="clear" w:color="auto" w:fill="auto"/>
          </w:tcPr>
          <w:p w14:paraId="35A059AA" w14:textId="77777777" w:rsidR="00AC4E07" w:rsidRPr="00C575F5" w:rsidRDefault="00AC4E07" w:rsidP="0095243A">
            <w:pPr>
              <w:spacing w:before="60" w:after="60" w:line="220" w:lineRule="atLeast"/>
              <w:ind w:left="57" w:right="57"/>
              <w:jc w:val="center"/>
              <w:rPr>
                <w:sz w:val="18"/>
                <w:szCs w:val="18"/>
              </w:rPr>
            </w:pPr>
          </w:p>
        </w:tc>
        <w:tc>
          <w:tcPr>
            <w:tcW w:w="324" w:type="dxa"/>
            <w:shd w:val="clear" w:color="auto" w:fill="auto"/>
          </w:tcPr>
          <w:p w14:paraId="639CA765"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0BCEC954"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170E43C1"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194A0B59"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48A20CB4"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0BCE3826"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014CCCB8"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7A566A2F" w14:textId="77777777" w:rsidR="00AC4E07" w:rsidRPr="00C575F5" w:rsidRDefault="00AC4E07" w:rsidP="0095243A">
            <w:pPr>
              <w:spacing w:before="60" w:after="60" w:line="220" w:lineRule="atLeast"/>
              <w:ind w:left="57" w:right="57"/>
              <w:jc w:val="center"/>
              <w:rPr>
                <w:sz w:val="18"/>
                <w:szCs w:val="18"/>
              </w:rPr>
            </w:pPr>
          </w:p>
        </w:tc>
        <w:tc>
          <w:tcPr>
            <w:tcW w:w="328" w:type="dxa"/>
            <w:shd w:val="clear" w:color="auto" w:fill="auto"/>
          </w:tcPr>
          <w:p w14:paraId="603487E2" w14:textId="77777777" w:rsidR="00AC4E07" w:rsidRPr="00C575F5" w:rsidRDefault="00AC4E07" w:rsidP="0095243A">
            <w:pPr>
              <w:spacing w:before="60" w:after="60" w:line="220" w:lineRule="atLeast"/>
              <w:ind w:left="57" w:right="57"/>
              <w:jc w:val="center"/>
              <w:rPr>
                <w:sz w:val="18"/>
                <w:szCs w:val="18"/>
              </w:rPr>
            </w:pPr>
          </w:p>
        </w:tc>
      </w:tr>
      <w:tr w:rsidR="00AC4E07" w:rsidRPr="00C575F5" w14:paraId="535F0BE3" w14:textId="77777777" w:rsidTr="0095243A">
        <w:tc>
          <w:tcPr>
            <w:tcW w:w="829" w:type="dxa"/>
            <w:shd w:val="clear" w:color="auto" w:fill="auto"/>
          </w:tcPr>
          <w:p w14:paraId="744DA872" w14:textId="77777777" w:rsidR="00AC4E07" w:rsidRPr="00C575F5" w:rsidRDefault="00AC4E07" w:rsidP="0095243A">
            <w:pPr>
              <w:spacing w:before="60" w:after="60" w:line="220" w:lineRule="atLeast"/>
              <w:ind w:left="57" w:right="57"/>
              <w:jc w:val="center"/>
              <w:rPr>
                <w:sz w:val="18"/>
                <w:szCs w:val="18"/>
              </w:rPr>
            </w:pPr>
            <w:r w:rsidRPr="00C575F5">
              <w:rPr>
                <w:sz w:val="18"/>
                <w:szCs w:val="18"/>
              </w:rPr>
              <w:t>4</w:t>
            </w:r>
          </w:p>
        </w:tc>
        <w:tc>
          <w:tcPr>
            <w:tcW w:w="3206" w:type="dxa"/>
            <w:shd w:val="clear" w:color="auto" w:fill="auto"/>
            <w:vAlign w:val="center"/>
          </w:tcPr>
          <w:p w14:paraId="62440470" w14:textId="77777777" w:rsidR="00AC4E07" w:rsidRPr="00C575F5" w:rsidRDefault="00AC4E07" w:rsidP="0095243A">
            <w:pPr>
              <w:spacing w:before="60" w:after="60" w:line="220" w:lineRule="atLeast"/>
              <w:ind w:left="57" w:right="57"/>
              <w:rPr>
                <w:spacing w:val="-4"/>
                <w:sz w:val="18"/>
                <w:szCs w:val="18"/>
              </w:rPr>
            </w:pPr>
            <w:r w:rsidRPr="00C575F5">
              <w:rPr>
                <w:sz w:val="18"/>
                <w:szCs w:val="18"/>
              </w:rPr>
              <w:t xml:space="preserve">Colorimétrie : </w:t>
            </w:r>
            <w:r w:rsidRPr="00C575F5">
              <w:rPr>
                <w:sz w:val="18"/>
                <w:szCs w:val="18"/>
              </w:rPr>
              <w:tab/>
              <w:t>examen visuel ou coordonnées trichromatiques</w:t>
            </w:r>
          </w:p>
        </w:tc>
        <w:tc>
          <w:tcPr>
            <w:tcW w:w="410" w:type="dxa"/>
            <w:shd w:val="clear" w:color="auto" w:fill="auto"/>
          </w:tcPr>
          <w:p w14:paraId="666B3399" w14:textId="77777777" w:rsidR="00AC4E07" w:rsidRPr="00C575F5" w:rsidRDefault="00AC4E07" w:rsidP="0095243A">
            <w:pPr>
              <w:spacing w:before="60" w:after="60" w:line="220" w:lineRule="atLeast"/>
              <w:ind w:left="57" w:right="57"/>
              <w:jc w:val="center"/>
              <w:rPr>
                <w:sz w:val="18"/>
                <w:szCs w:val="18"/>
              </w:rPr>
            </w:pPr>
          </w:p>
        </w:tc>
        <w:tc>
          <w:tcPr>
            <w:tcW w:w="324" w:type="dxa"/>
            <w:shd w:val="clear" w:color="auto" w:fill="auto"/>
          </w:tcPr>
          <w:p w14:paraId="39A75889"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63FC6572"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64CCB2E9"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1BF86F16"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24CA5BB0"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022C275D"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72EEC5A4"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4D2120E3" w14:textId="77777777" w:rsidR="00AC4E07" w:rsidRPr="00C575F5" w:rsidRDefault="00AC4E07" w:rsidP="0095243A">
            <w:pPr>
              <w:spacing w:before="60" w:after="60" w:line="220" w:lineRule="atLeast"/>
              <w:ind w:left="57" w:right="57"/>
              <w:jc w:val="center"/>
              <w:rPr>
                <w:sz w:val="18"/>
                <w:szCs w:val="18"/>
              </w:rPr>
            </w:pPr>
          </w:p>
        </w:tc>
        <w:tc>
          <w:tcPr>
            <w:tcW w:w="328" w:type="dxa"/>
            <w:shd w:val="clear" w:color="auto" w:fill="auto"/>
          </w:tcPr>
          <w:p w14:paraId="0AF77C0F" w14:textId="77777777" w:rsidR="00AC4E07" w:rsidRPr="00C575F5" w:rsidRDefault="00AC4E07" w:rsidP="0095243A">
            <w:pPr>
              <w:spacing w:before="60" w:after="60" w:line="220" w:lineRule="atLeast"/>
              <w:ind w:left="57" w:right="57"/>
              <w:jc w:val="center"/>
              <w:rPr>
                <w:sz w:val="18"/>
                <w:szCs w:val="18"/>
              </w:rPr>
            </w:pPr>
          </w:p>
        </w:tc>
      </w:tr>
      <w:tr w:rsidR="00AC4E07" w:rsidRPr="00C575F5" w14:paraId="7BD388E1" w14:textId="77777777" w:rsidTr="0095243A">
        <w:tc>
          <w:tcPr>
            <w:tcW w:w="829" w:type="dxa"/>
            <w:shd w:val="clear" w:color="auto" w:fill="auto"/>
          </w:tcPr>
          <w:p w14:paraId="0057E566" w14:textId="77777777" w:rsidR="00AC4E07" w:rsidRPr="00C575F5" w:rsidRDefault="00AC4E07" w:rsidP="0095243A">
            <w:pPr>
              <w:spacing w:before="60" w:after="60" w:line="220" w:lineRule="atLeast"/>
              <w:ind w:left="57" w:right="57"/>
              <w:jc w:val="center"/>
              <w:rPr>
                <w:sz w:val="18"/>
                <w:szCs w:val="18"/>
              </w:rPr>
            </w:pPr>
            <w:r w:rsidRPr="00C575F5">
              <w:rPr>
                <w:sz w:val="18"/>
                <w:szCs w:val="18"/>
              </w:rPr>
              <w:t>4</w:t>
            </w:r>
          </w:p>
        </w:tc>
        <w:tc>
          <w:tcPr>
            <w:tcW w:w="3206" w:type="dxa"/>
            <w:shd w:val="clear" w:color="auto" w:fill="auto"/>
            <w:vAlign w:val="center"/>
          </w:tcPr>
          <w:p w14:paraId="47083D0A" w14:textId="640B7DF2" w:rsidR="00AC4E07" w:rsidRPr="00C575F5" w:rsidRDefault="00AC4E07" w:rsidP="0095243A">
            <w:pPr>
              <w:spacing w:before="60" w:after="60" w:line="220" w:lineRule="atLeast"/>
              <w:ind w:left="57" w:right="57"/>
              <w:rPr>
                <w:spacing w:val="-4"/>
                <w:sz w:val="18"/>
                <w:szCs w:val="18"/>
              </w:rPr>
            </w:pPr>
            <w:r w:rsidRPr="00C575F5">
              <w:rPr>
                <w:sz w:val="18"/>
                <w:szCs w:val="18"/>
              </w:rPr>
              <w:t>Photométrie : limitée à</w:t>
            </w:r>
            <w:r w:rsidR="001911A1" w:rsidRPr="00C575F5">
              <w:rPr>
                <w:sz w:val="18"/>
                <w:szCs w:val="18"/>
              </w:rPr>
              <w:t xml:space="preserve"> </w:t>
            </w:r>
            <w:r w:rsidRPr="00C575F5">
              <w:rPr>
                <w:sz w:val="18"/>
                <w:szCs w:val="18"/>
              </w:rPr>
              <w:t>20</w:t>
            </w:r>
            <w:r w:rsidR="00554990" w:rsidRPr="00C575F5">
              <w:rPr>
                <w:sz w:val="18"/>
                <w:szCs w:val="18"/>
              </w:rPr>
              <w:t>’</w:t>
            </w:r>
            <w:r w:rsidRPr="00C575F5">
              <w:rPr>
                <w:sz w:val="18"/>
                <w:szCs w:val="18"/>
              </w:rPr>
              <w:t xml:space="preserve"> et V = H = 0°</w:t>
            </w:r>
          </w:p>
        </w:tc>
        <w:tc>
          <w:tcPr>
            <w:tcW w:w="410" w:type="dxa"/>
            <w:shd w:val="clear" w:color="auto" w:fill="auto"/>
          </w:tcPr>
          <w:p w14:paraId="221A9150" w14:textId="77777777" w:rsidR="00AC4E07" w:rsidRPr="00C575F5" w:rsidRDefault="00AC4E07" w:rsidP="0095243A">
            <w:pPr>
              <w:spacing w:before="60" w:after="60" w:line="220" w:lineRule="atLeast"/>
              <w:ind w:left="57" w:right="57"/>
              <w:jc w:val="center"/>
              <w:rPr>
                <w:sz w:val="18"/>
                <w:szCs w:val="18"/>
              </w:rPr>
            </w:pPr>
          </w:p>
        </w:tc>
        <w:tc>
          <w:tcPr>
            <w:tcW w:w="324" w:type="dxa"/>
            <w:shd w:val="clear" w:color="auto" w:fill="auto"/>
          </w:tcPr>
          <w:p w14:paraId="70456268"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30DD2066"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2E30C332"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1FBD1C59"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34F54B3D"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415432E2"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5630EC21" w14:textId="77777777" w:rsidR="00AC4E07" w:rsidRPr="00C575F5" w:rsidRDefault="00AC4E07" w:rsidP="0095243A">
            <w:pPr>
              <w:spacing w:before="60" w:after="60" w:line="220" w:lineRule="atLeast"/>
              <w:ind w:left="57" w:right="57"/>
              <w:jc w:val="center"/>
              <w:rPr>
                <w:sz w:val="18"/>
                <w:szCs w:val="18"/>
              </w:rPr>
            </w:pPr>
          </w:p>
        </w:tc>
        <w:tc>
          <w:tcPr>
            <w:tcW w:w="325" w:type="dxa"/>
            <w:shd w:val="clear" w:color="auto" w:fill="auto"/>
          </w:tcPr>
          <w:p w14:paraId="2DDF9AA3" w14:textId="77777777" w:rsidR="00AC4E07" w:rsidRPr="00C575F5" w:rsidRDefault="00AC4E07" w:rsidP="0095243A">
            <w:pPr>
              <w:spacing w:before="60" w:after="60" w:line="220" w:lineRule="atLeast"/>
              <w:ind w:left="57" w:right="57"/>
              <w:jc w:val="center"/>
              <w:rPr>
                <w:sz w:val="18"/>
                <w:szCs w:val="18"/>
              </w:rPr>
            </w:pPr>
          </w:p>
        </w:tc>
        <w:tc>
          <w:tcPr>
            <w:tcW w:w="328" w:type="dxa"/>
            <w:shd w:val="clear" w:color="auto" w:fill="auto"/>
          </w:tcPr>
          <w:p w14:paraId="763C2139" w14:textId="77777777" w:rsidR="00AC4E07" w:rsidRPr="00C575F5" w:rsidRDefault="00AC4E07" w:rsidP="0095243A">
            <w:pPr>
              <w:spacing w:before="60" w:after="60" w:line="220" w:lineRule="atLeast"/>
              <w:ind w:left="57" w:right="57"/>
              <w:jc w:val="center"/>
              <w:rPr>
                <w:sz w:val="18"/>
                <w:szCs w:val="18"/>
              </w:rPr>
            </w:pPr>
          </w:p>
        </w:tc>
      </w:tr>
      <w:tr w:rsidR="00AC4E07" w:rsidRPr="00C575F5" w14:paraId="6C100C6C" w14:textId="77777777" w:rsidTr="0095243A">
        <w:tc>
          <w:tcPr>
            <w:tcW w:w="829" w:type="dxa"/>
            <w:tcBorders>
              <w:bottom w:val="single" w:sz="12" w:space="0" w:color="auto"/>
            </w:tcBorders>
            <w:shd w:val="clear" w:color="auto" w:fill="auto"/>
          </w:tcPr>
          <w:p w14:paraId="7D3725A2" w14:textId="77777777" w:rsidR="00AC4E07" w:rsidRPr="00C575F5" w:rsidRDefault="00AC4E07" w:rsidP="0095243A">
            <w:pPr>
              <w:spacing w:before="60" w:after="60" w:line="220" w:lineRule="atLeast"/>
              <w:ind w:left="57" w:right="57"/>
              <w:jc w:val="center"/>
              <w:rPr>
                <w:sz w:val="18"/>
                <w:szCs w:val="18"/>
              </w:rPr>
            </w:pPr>
            <w:r w:rsidRPr="00C575F5">
              <w:rPr>
                <w:sz w:val="18"/>
                <w:szCs w:val="18"/>
              </w:rPr>
              <w:t>4</w:t>
            </w:r>
          </w:p>
        </w:tc>
        <w:tc>
          <w:tcPr>
            <w:tcW w:w="3206" w:type="dxa"/>
            <w:tcBorders>
              <w:bottom w:val="single" w:sz="12" w:space="0" w:color="auto"/>
            </w:tcBorders>
            <w:shd w:val="clear" w:color="auto" w:fill="auto"/>
            <w:vAlign w:val="center"/>
          </w:tcPr>
          <w:p w14:paraId="47ABA878" w14:textId="76A840AA" w:rsidR="00AC4E07" w:rsidRPr="00C575F5" w:rsidRDefault="00AC4E07" w:rsidP="0095243A">
            <w:pPr>
              <w:spacing w:before="60" w:after="60" w:line="220" w:lineRule="atLeast"/>
              <w:ind w:left="57" w:right="57"/>
              <w:rPr>
                <w:spacing w:val="-2"/>
                <w:sz w:val="18"/>
                <w:szCs w:val="18"/>
              </w:rPr>
            </w:pPr>
            <w:r w:rsidRPr="00C575F5">
              <w:rPr>
                <w:spacing w:val="-2"/>
                <w:sz w:val="18"/>
                <w:szCs w:val="18"/>
              </w:rPr>
              <w:t>Dépôt des échantillons auprès de l</w:t>
            </w:r>
            <w:r w:rsidR="00554990" w:rsidRPr="00C575F5">
              <w:rPr>
                <w:spacing w:val="-2"/>
                <w:sz w:val="18"/>
                <w:szCs w:val="18"/>
              </w:rPr>
              <w:t>’</w:t>
            </w:r>
            <w:r w:rsidRPr="00C575F5">
              <w:rPr>
                <w:spacing w:val="-2"/>
                <w:sz w:val="18"/>
                <w:szCs w:val="18"/>
              </w:rPr>
              <w:t>autorité</w:t>
            </w:r>
          </w:p>
        </w:tc>
        <w:tc>
          <w:tcPr>
            <w:tcW w:w="410" w:type="dxa"/>
            <w:tcBorders>
              <w:bottom w:val="single" w:sz="12" w:space="0" w:color="auto"/>
            </w:tcBorders>
            <w:shd w:val="clear" w:color="auto" w:fill="auto"/>
          </w:tcPr>
          <w:p w14:paraId="1F6ADDBC" w14:textId="77777777" w:rsidR="00AC4E07" w:rsidRPr="00C575F5" w:rsidRDefault="00AC4E07" w:rsidP="0095243A">
            <w:pPr>
              <w:spacing w:before="60" w:after="60" w:line="220" w:lineRule="atLeast"/>
              <w:ind w:left="57" w:right="57"/>
              <w:jc w:val="center"/>
              <w:rPr>
                <w:sz w:val="18"/>
                <w:szCs w:val="18"/>
              </w:rPr>
            </w:pPr>
          </w:p>
        </w:tc>
        <w:tc>
          <w:tcPr>
            <w:tcW w:w="324" w:type="dxa"/>
            <w:tcBorders>
              <w:bottom w:val="single" w:sz="12" w:space="0" w:color="auto"/>
            </w:tcBorders>
            <w:shd w:val="clear" w:color="auto" w:fill="auto"/>
          </w:tcPr>
          <w:p w14:paraId="61C93C7A" w14:textId="77777777" w:rsidR="00AC4E07" w:rsidRPr="00C575F5" w:rsidRDefault="00AC4E07" w:rsidP="0095243A">
            <w:pPr>
              <w:spacing w:before="60" w:after="60" w:line="220" w:lineRule="atLeast"/>
              <w:ind w:left="57" w:right="57"/>
              <w:jc w:val="center"/>
              <w:rPr>
                <w:sz w:val="18"/>
                <w:szCs w:val="18"/>
              </w:rPr>
            </w:pPr>
          </w:p>
        </w:tc>
        <w:tc>
          <w:tcPr>
            <w:tcW w:w="325" w:type="dxa"/>
            <w:tcBorders>
              <w:bottom w:val="single" w:sz="12" w:space="0" w:color="auto"/>
            </w:tcBorders>
            <w:shd w:val="clear" w:color="auto" w:fill="auto"/>
          </w:tcPr>
          <w:p w14:paraId="00220398"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tcBorders>
              <w:bottom w:val="single" w:sz="12" w:space="0" w:color="auto"/>
            </w:tcBorders>
            <w:shd w:val="clear" w:color="auto" w:fill="auto"/>
          </w:tcPr>
          <w:p w14:paraId="33F08795" w14:textId="77777777" w:rsidR="00AC4E07" w:rsidRPr="00C575F5" w:rsidRDefault="00AC4E07" w:rsidP="0095243A">
            <w:pPr>
              <w:spacing w:before="60" w:after="60" w:line="220" w:lineRule="atLeast"/>
              <w:ind w:left="57" w:right="57"/>
              <w:jc w:val="center"/>
              <w:rPr>
                <w:sz w:val="18"/>
                <w:szCs w:val="18"/>
              </w:rPr>
            </w:pPr>
            <w:r w:rsidRPr="00C575F5">
              <w:rPr>
                <w:sz w:val="18"/>
                <w:szCs w:val="18"/>
              </w:rPr>
              <w:t>x</w:t>
            </w:r>
          </w:p>
        </w:tc>
        <w:tc>
          <w:tcPr>
            <w:tcW w:w="325" w:type="dxa"/>
            <w:tcBorders>
              <w:bottom w:val="single" w:sz="12" w:space="0" w:color="auto"/>
            </w:tcBorders>
            <w:shd w:val="clear" w:color="auto" w:fill="auto"/>
          </w:tcPr>
          <w:p w14:paraId="2D8E1CCC" w14:textId="77777777" w:rsidR="00AC4E07" w:rsidRPr="00C575F5" w:rsidRDefault="00AC4E07" w:rsidP="0095243A">
            <w:pPr>
              <w:spacing w:before="60" w:after="60" w:line="220" w:lineRule="atLeast"/>
              <w:ind w:left="57" w:right="57"/>
              <w:jc w:val="center"/>
              <w:rPr>
                <w:sz w:val="18"/>
                <w:szCs w:val="18"/>
              </w:rPr>
            </w:pPr>
          </w:p>
        </w:tc>
        <w:tc>
          <w:tcPr>
            <w:tcW w:w="325" w:type="dxa"/>
            <w:tcBorders>
              <w:bottom w:val="single" w:sz="12" w:space="0" w:color="auto"/>
            </w:tcBorders>
            <w:shd w:val="clear" w:color="auto" w:fill="auto"/>
          </w:tcPr>
          <w:p w14:paraId="3FF392C7" w14:textId="77777777" w:rsidR="00AC4E07" w:rsidRPr="00C575F5" w:rsidRDefault="00AC4E07" w:rsidP="0095243A">
            <w:pPr>
              <w:spacing w:before="60" w:after="60" w:line="220" w:lineRule="atLeast"/>
              <w:ind w:left="57" w:right="57"/>
              <w:jc w:val="center"/>
              <w:rPr>
                <w:sz w:val="18"/>
                <w:szCs w:val="18"/>
              </w:rPr>
            </w:pPr>
          </w:p>
        </w:tc>
        <w:tc>
          <w:tcPr>
            <w:tcW w:w="325" w:type="dxa"/>
            <w:tcBorders>
              <w:bottom w:val="single" w:sz="12" w:space="0" w:color="auto"/>
            </w:tcBorders>
            <w:shd w:val="clear" w:color="auto" w:fill="auto"/>
          </w:tcPr>
          <w:p w14:paraId="7E52BFDF" w14:textId="77777777" w:rsidR="00AC4E07" w:rsidRPr="00C575F5" w:rsidRDefault="00AC4E07" w:rsidP="0095243A">
            <w:pPr>
              <w:spacing w:before="60" w:after="60" w:line="220" w:lineRule="atLeast"/>
              <w:ind w:left="57" w:right="57"/>
              <w:jc w:val="center"/>
              <w:rPr>
                <w:sz w:val="18"/>
                <w:szCs w:val="18"/>
              </w:rPr>
            </w:pPr>
          </w:p>
        </w:tc>
        <w:tc>
          <w:tcPr>
            <w:tcW w:w="325" w:type="dxa"/>
            <w:tcBorders>
              <w:bottom w:val="single" w:sz="12" w:space="0" w:color="auto"/>
            </w:tcBorders>
            <w:shd w:val="clear" w:color="auto" w:fill="auto"/>
          </w:tcPr>
          <w:p w14:paraId="4797B736" w14:textId="77777777" w:rsidR="00AC4E07" w:rsidRPr="00C575F5" w:rsidRDefault="00AC4E07" w:rsidP="0095243A">
            <w:pPr>
              <w:spacing w:before="60" w:after="60" w:line="220" w:lineRule="atLeast"/>
              <w:ind w:left="57" w:right="57"/>
              <w:jc w:val="center"/>
              <w:rPr>
                <w:sz w:val="18"/>
                <w:szCs w:val="18"/>
              </w:rPr>
            </w:pPr>
          </w:p>
        </w:tc>
        <w:tc>
          <w:tcPr>
            <w:tcW w:w="325" w:type="dxa"/>
            <w:tcBorders>
              <w:bottom w:val="single" w:sz="12" w:space="0" w:color="auto"/>
            </w:tcBorders>
            <w:shd w:val="clear" w:color="auto" w:fill="auto"/>
          </w:tcPr>
          <w:p w14:paraId="225C6D5C" w14:textId="77777777" w:rsidR="00AC4E07" w:rsidRPr="00C575F5" w:rsidRDefault="00AC4E07" w:rsidP="0095243A">
            <w:pPr>
              <w:spacing w:before="60" w:after="60" w:line="220" w:lineRule="atLeast"/>
              <w:ind w:left="57" w:right="57"/>
              <w:jc w:val="center"/>
              <w:rPr>
                <w:sz w:val="18"/>
                <w:szCs w:val="18"/>
              </w:rPr>
            </w:pPr>
          </w:p>
        </w:tc>
        <w:tc>
          <w:tcPr>
            <w:tcW w:w="328" w:type="dxa"/>
            <w:tcBorders>
              <w:bottom w:val="single" w:sz="12" w:space="0" w:color="auto"/>
            </w:tcBorders>
            <w:shd w:val="clear" w:color="auto" w:fill="auto"/>
          </w:tcPr>
          <w:p w14:paraId="4EDC14A0" w14:textId="77777777" w:rsidR="00AC4E07" w:rsidRPr="00C575F5" w:rsidRDefault="00AC4E07" w:rsidP="0095243A">
            <w:pPr>
              <w:spacing w:before="60" w:after="60" w:line="220" w:lineRule="atLeast"/>
              <w:ind w:left="57" w:right="57"/>
              <w:jc w:val="center"/>
              <w:rPr>
                <w:sz w:val="18"/>
                <w:szCs w:val="18"/>
              </w:rPr>
            </w:pPr>
          </w:p>
        </w:tc>
      </w:tr>
    </w:tbl>
    <w:p w14:paraId="3EB98452" w14:textId="77777777" w:rsidR="00AC4E07" w:rsidRPr="00C575F5" w:rsidRDefault="00AC4E07" w:rsidP="00AC4E07">
      <w:pPr>
        <w:pStyle w:val="SingleTxtG"/>
        <w:spacing w:before="120"/>
        <w:ind w:left="2268" w:hanging="1134"/>
      </w:pPr>
      <w:r w:rsidRPr="00C575F5">
        <w:t>5.2</w:t>
      </w:r>
      <w:r w:rsidRPr="00C575F5">
        <w:tab/>
        <w:t>Prescriptions techniques concernant les catadioptres des classes IIIA et IIIB (symboles « IIIA » et « IIIB »)</w:t>
      </w:r>
    </w:p>
    <w:p w14:paraId="6E1605A5" w14:textId="4E878F2E" w:rsidR="00AC4E07" w:rsidRPr="00C575F5" w:rsidRDefault="00AC4E07" w:rsidP="00AC4E07">
      <w:pPr>
        <w:pStyle w:val="SingleTxtG"/>
        <w:ind w:left="2268" w:hanging="1134"/>
      </w:pPr>
      <w:r w:rsidRPr="00C575F5">
        <w:t>5.2.1</w:t>
      </w:r>
      <w:r w:rsidRPr="00C575F5">
        <w:tab/>
        <w:t>Tout catadioptre de la classe IIIA ou IIIB, lorsqu</w:t>
      </w:r>
      <w:r w:rsidR="00554990" w:rsidRPr="00C575F5">
        <w:t>’</w:t>
      </w:r>
      <w:r w:rsidRPr="00C575F5">
        <w:t>il est soumis aux essais conformément au paragraphe 5.2.6, doit satisfaire :</w:t>
      </w:r>
    </w:p>
    <w:p w14:paraId="5DE36C32" w14:textId="504A3FF3" w:rsidR="00AC4E07" w:rsidRPr="00C575F5" w:rsidRDefault="00AC4E07" w:rsidP="00AC4E07">
      <w:pPr>
        <w:pStyle w:val="SingleTxtG"/>
        <w:ind w:left="2835" w:hanging="567"/>
      </w:pPr>
      <w:r w:rsidRPr="00C575F5">
        <w:t>a)</w:t>
      </w:r>
      <w:r w:rsidRPr="00C575F5">
        <w:tab/>
        <w:t>Aux prescriptions relatives aux dimensions et à la forme énoncées à l</w:t>
      </w:r>
      <w:r w:rsidR="00554990" w:rsidRPr="00C575F5">
        <w:t>’</w:t>
      </w:r>
      <w:r w:rsidRPr="00C575F5">
        <w:t>annexe 5 ;</w:t>
      </w:r>
    </w:p>
    <w:p w14:paraId="78BAB1AC" w14:textId="77777777" w:rsidR="00AC4E07" w:rsidRPr="00C575F5" w:rsidRDefault="00AC4E07" w:rsidP="00AC4E07">
      <w:pPr>
        <w:pStyle w:val="SingleTxtG"/>
        <w:ind w:left="2835" w:hanging="567"/>
      </w:pPr>
      <w:r w:rsidRPr="00C575F5">
        <w:t>b)</w:t>
      </w:r>
      <w:r w:rsidRPr="00C575F5">
        <w:tab/>
        <w:t>Aux prescriptions photométriques et colorimétriques énoncées aux paragraphes 5.2.3 à 5.2.4 ;</w:t>
      </w:r>
    </w:p>
    <w:p w14:paraId="2D3F08D3" w14:textId="77777777" w:rsidR="00AC4E07" w:rsidRPr="00C575F5" w:rsidRDefault="00AC4E07" w:rsidP="00AC4E07">
      <w:pPr>
        <w:pStyle w:val="SingleTxtG"/>
        <w:ind w:left="2835" w:hanging="567"/>
      </w:pPr>
      <w:r w:rsidRPr="00C575F5">
        <w:t>c)</w:t>
      </w:r>
      <w:r w:rsidRPr="00C575F5">
        <w:tab/>
        <w:t>Aux exigences physiques et mécaniques énoncées au paragraphe 5.2.6, en fonction de la nature des matériaux et de la construction du dispositif rétroréfléchissant concerné.</w:t>
      </w:r>
    </w:p>
    <w:p w14:paraId="66424B82" w14:textId="34806E6F" w:rsidR="00AC4E07" w:rsidRPr="00C575F5" w:rsidRDefault="00AC4E07" w:rsidP="00AC4E07">
      <w:pPr>
        <w:pStyle w:val="SingleTxtG"/>
        <w:ind w:left="2268" w:hanging="1134"/>
      </w:pPr>
      <w:r w:rsidRPr="00C575F5">
        <w:t>5.2.2</w:t>
      </w:r>
      <w:r w:rsidRPr="00C575F5">
        <w:tab/>
        <w:t>Le demandeur doit présenter à l</w:t>
      </w:r>
      <w:r w:rsidR="00554990" w:rsidRPr="00C575F5">
        <w:t>’</w:t>
      </w:r>
      <w:r w:rsidRPr="00C575F5">
        <w:t>homologation 10 échantillons, qui sont soumis aux essais dans l</w:t>
      </w:r>
      <w:r w:rsidR="00554990" w:rsidRPr="00C575F5">
        <w:t>’</w:t>
      </w:r>
      <w:r w:rsidRPr="00C575F5">
        <w:t>ordre chronologique indiqué au paragraphe 5.2.6.</w:t>
      </w:r>
    </w:p>
    <w:p w14:paraId="1857B7A9" w14:textId="330995C2" w:rsidR="00AC4E07" w:rsidRPr="00C575F5" w:rsidRDefault="00AC4E07" w:rsidP="00AC4E07">
      <w:pPr>
        <w:pStyle w:val="SingleTxtG"/>
        <w:ind w:left="2268" w:hanging="1134"/>
      </w:pPr>
      <w:r w:rsidRPr="00C575F5">
        <w:t>5.2.2.1</w:t>
      </w:r>
      <w:r w:rsidRPr="00C575F5">
        <w:tab/>
        <w:t>Après vérification du respect des spécifications générales (par. 4) et des spécifications relatives à la forme et aux dimensions (annexe 5), les 10 échantillons sont soumis à l</w:t>
      </w:r>
      <w:r w:rsidR="00554990" w:rsidRPr="00C575F5">
        <w:t>’</w:t>
      </w:r>
      <w:r w:rsidRPr="00C575F5">
        <w:t>essai de résistance à la chaleur décrit à l</w:t>
      </w:r>
      <w:r w:rsidR="00554990" w:rsidRPr="00C575F5">
        <w:t>’</w:t>
      </w:r>
      <w:r w:rsidRPr="00C575F5">
        <w:t>annexe 6 puis, au moins une heure après la fin de cet essai, au contrôle des caractéristiques colorimétriques et du coefficient d</w:t>
      </w:r>
      <w:r w:rsidR="00554990" w:rsidRPr="00C575F5">
        <w:t>’</w:t>
      </w:r>
      <w:r w:rsidRPr="00C575F5">
        <w:t>intensité lumineuse (CIL) visé au paragraphe 5.2.3, pour un angle de divergence de</w:t>
      </w:r>
      <w:r w:rsidR="00A019B6" w:rsidRPr="00C575F5">
        <w:t xml:space="preserve"> </w:t>
      </w:r>
      <w:r w:rsidRPr="00C575F5">
        <w:t>20</w:t>
      </w:r>
      <w:r w:rsidR="00554990" w:rsidRPr="00C575F5">
        <w:t>’</w:t>
      </w:r>
      <w:r w:rsidRPr="00C575F5">
        <w:t xml:space="preserve"> et un angle d</w:t>
      </w:r>
      <w:r w:rsidR="00554990" w:rsidRPr="00C575F5">
        <w:t>’</w:t>
      </w:r>
      <w:r w:rsidRPr="00C575F5">
        <w:t>éclairage V = H = 0° ou, si nécessaire, dans la position définie au paragraphe 5.2.2.2.</w:t>
      </w:r>
    </w:p>
    <w:p w14:paraId="782D846A" w14:textId="031C2B84" w:rsidR="00AC4E07" w:rsidRPr="00C575F5" w:rsidRDefault="00AC4E07" w:rsidP="00AC4E07">
      <w:pPr>
        <w:pStyle w:val="SingleTxtG"/>
        <w:ind w:left="2268"/>
      </w:pPr>
      <w:r w:rsidRPr="00C575F5">
        <w:tab/>
        <w:t>Les deux dispositifs rétroréfléchissants pour lesquels les valeurs minimale et maximale sont obtenues doivent alors subir l</w:t>
      </w:r>
      <w:r w:rsidR="00554990" w:rsidRPr="00C575F5">
        <w:t>’</w:t>
      </w:r>
      <w:r w:rsidRPr="00C575F5">
        <w:t>ensemble des essais visés au paragraphe 5.2.4.</w:t>
      </w:r>
    </w:p>
    <w:p w14:paraId="053DD54A" w14:textId="77777777" w:rsidR="00AC4E07" w:rsidRPr="00C575F5" w:rsidRDefault="00AC4E07" w:rsidP="00AC4E07">
      <w:pPr>
        <w:pStyle w:val="SingleTxtG"/>
        <w:ind w:left="2268"/>
      </w:pPr>
      <w:r w:rsidRPr="00C575F5">
        <w:tab/>
        <w:t>Ces deux échantillons doivent être conservés par les laboratoires aux fins de toute vérification ultérieure qui pourrait se révéler nécessaire.</w:t>
      </w:r>
    </w:p>
    <w:p w14:paraId="302C383F" w14:textId="77777777" w:rsidR="00AC4E07" w:rsidRPr="00C575F5" w:rsidRDefault="00AC4E07" w:rsidP="00AC4E07">
      <w:pPr>
        <w:pStyle w:val="SingleTxtG"/>
        <w:ind w:left="2268"/>
      </w:pPr>
      <w:r w:rsidRPr="00C575F5">
        <w:tab/>
        <w:t>Les huit autres échantillons sont répartis en quatre groupes de deux :</w:t>
      </w:r>
    </w:p>
    <w:p w14:paraId="2B76A3DA" w14:textId="5634776B" w:rsidR="00AC4E07" w:rsidRPr="00C575F5" w:rsidRDefault="00AC4E07" w:rsidP="00AC4E07">
      <w:pPr>
        <w:pStyle w:val="SingleTxtG"/>
        <w:ind w:left="3969" w:hanging="1701"/>
      </w:pPr>
      <w:r w:rsidRPr="00C575F5">
        <w:t>Premier groupe :</w:t>
      </w:r>
      <w:r w:rsidRPr="00C575F5">
        <w:tab/>
        <w:t>Les deux échantillons sont soumis successivement à l</w:t>
      </w:r>
      <w:r w:rsidR="00554990" w:rsidRPr="00C575F5">
        <w:t>’</w:t>
      </w:r>
      <w:r w:rsidRPr="00C575F5">
        <w:t>essai de résistance à la pénétration de l</w:t>
      </w:r>
      <w:r w:rsidR="00554990" w:rsidRPr="00C575F5">
        <w:t>’</w:t>
      </w:r>
      <w:r w:rsidRPr="00C575F5">
        <w:t>eau (annexe 7), et, si cet essai est satisfaisant, aux essais de résistance aux carburants et aux huiles de graissage (annexe 9 et annexe 10) ;</w:t>
      </w:r>
    </w:p>
    <w:p w14:paraId="0178A94E" w14:textId="03D12074" w:rsidR="00AC4E07" w:rsidRPr="00C575F5" w:rsidRDefault="00AC4E07" w:rsidP="00AC4E07">
      <w:pPr>
        <w:pStyle w:val="SingleTxtG"/>
        <w:ind w:left="3969" w:hanging="1701"/>
      </w:pPr>
      <w:r w:rsidRPr="00C575F5">
        <w:t>Deuxième groupe :</w:t>
      </w:r>
      <w:r w:rsidRPr="00C575F5">
        <w:tab/>
        <w:t>Les deux échantillons sont soumis, si nécessaire, à l</w:t>
      </w:r>
      <w:r w:rsidR="00554990" w:rsidRPr="00C575F5">
        <w:t>’</w:t>
      </w:r>
      <w:r w:rsidRPr="00C575F5">
        <w:t>essai de corrosion (annexe 11), puis à l</w:t>
      </w:r>
      <w:r w:rsidR="00554990" w:rsidRPr="00C575F5">
        <w:t>’</w:t>
      </w:r>
      <w:r w:rsidRPr="00C575F5">
        <w:t>essai de résistance de la face postérieure des dispositifs rétroréfléchissants à l</w:t>
      </w:r>
      <w:r w:rsidR="00554990" w:rsidRPr="00C575F5">
        <w:t>’</w:t>
      </w:r>
      <w:r w:rsidRPr="00C575F5">
        <w:t>abrasion (annexe 12) ;</w:t>
      </w:r>
    </w:p>
    <w:p w14:paraId="0D03D747" w14:textId="2DEB9820" w:rsidR="00AC4E07" w:rsidRPr="00C575F5" w:rsidRDefault="00AC4E07" w:rsidP="00AC4E07">
      <w:pPr>
        <w:pStyle w:val="SingleTxtG"/>
        <w:ind w:left="3969" w:hanging="1701"/>
      </w:pPr>
      <w:r w:rsidRPr="00C575F5">
        <w:t>Troisième groupe :</w:t>
      </w:r>
      <w:r w:rsidRPr="00C575F5">
        <w:tab/>
      </w:r>
      <w:r w:rsidRPr="00C575F5">
        <w:tab/>
        <w:t>Les deux échantillons sont soumis à l</w:t>
      </w:r>
      <w:r w:rsidR="00554990" w:rsidRPr="00C575F5">
        <w:t>’</w:t>
      </w:r>
      <w:r w:rsidRPr="00C575F5">
        <w:t>essai de stabilité dans le temps des propriétés optiques des dispositifs rétroréfléchissants (annexe 14) ;</w:t>
      </w:r>
    </w:p>
    <w:p w14:paraId="67666C46" w14:textId="7409F1F8" w:rsidR="00AC4E07" w:rsidRPr="00C575F5" w:rsidRDefault="00AC4E07" w:rsidP="00AC4E07">
      <w:pPr>
        <w:pStyle w:val="SingleTxtG"/>
        <w:ind w:left="3969" w:hanging="1701"/>
      </w:pPr>
      <w:r w:rsidRPr="00C575F5">
        <w:t>Quatrième groupe :</w:t>
      </w:r>
      <w:r w:rsidRPr="00C575F5">
        <w:tab/>
        <w:t>Les deux échantillons sont soumis à l</w:t>
      </w:r>
      <w:r w:rsidR="00554990" w:rsidRPr="00C575F5">
        <w:t>’</w:t>
      </w:r>
      <w:r w:rsidRPr="00C575F5">
        <w:t>essai de stabilité de la couleur (annexe 21).</w:t>
      </w:r>
    </w:p>
    <w:p w14:paraId="5F54A896" w14:textId="77777777" w:rsidR="00AC4E07" w:rsidRPr="00C575F5" w:rsidRDefault="00AC4E07" w:rsidP="00AC4E07">
      <w:pPr>
        <w:pStyle w:val="SingleTxtG"/>
        <w:ind w:left="2268" w:hanging="1134"/>
      </w:pPr>
      <w:r w:rsidRPr="00C575F5">
        <w:t>5.2.2.2</w:t>
      </w:r>
      <w:r w:rsidRPr="00C575F5">
        <w:tab/>
        <w:t>Après avoir subi les essais énumérés au paragraphe 5.2.2.1, les dispositifs rétroréfléchissants de chaque groupe doivent avoir :</w:t>
      </w:r>
    </w:p>
    <w:p w14:paraId="4DD45AE8" w14:textId="77777777" w:rsidR="00AC4E07" w:rsidRPr="00C575F5" w:rsidRDefault="00AC4E07" w:rsidP="00AC4E07">
      <w:pPr>
        <w:pStyle w:val="SingleTxtG"/>
        <w:ind w:left="2268" w:hanging="1134"/>
      </w:pPr>
      <w:r w:rsidRPr="00C575F5">
        <w:t>5.2.2.2.1</w:t>
      </w:r>
      <w:r w:rsidRPr="00C575F5">
        <w:tab/>
        <w:t>Une couleur qui satisfasse aux conditions du paragraphe 5.2.4 :</w:t>
      </w:r>
    </w:p>
    <w:p w14:paraId="66B05D02" w14:textId="12B37D26" w:rsidR="00AC4E07" w:rsidRPr="00C575F5" w:rsidRDefault="00AC4E07" w:rsidP="00AC4E07">
      <w:pPr>
        <w:pStyle w:val="SingleTxtG"/>
        <w:ind w:left="2268" w:hanging="1134"/>
      </w:pPr>
      <w:r w:rsidRPr="00C575F5">
        <w:t>5.2.2.2.2</w:t>
      </w:r>
      <w:r w:rsidRPr="00C575F5">
        <w:tab/>
        <w:t>Un CIL qui satisfasse aux conditions du paragraphe 5.2.3. La vérification est faite uniquement pour un angle de divergence de 20</w:t>
      </w:r>
      <w:r w:rsidR="00554990" w:rsidRPr="00C575F5">
        <w:t>’</w:t>
      </w:r>
      <w:r w:rsidRPr="00C575F5">
        <w:t xml:space="preserve"> et pour un angle d</w:t>
      </w:r>
      <w:r w:rsidR="00554990" w:rsidRPr="00C575F5">
        <w:t>’</w:t>
      </w:r>
      <w:r w:rsidRPr="00C575F5">
        <w:t>éclairage V = H = 0° ou, si nécessaire, dans toutes les positions définies au paragraphe 5.2.3.</w:t>
      </w:r>
    </w:p>
    <w:p w14:paraId="16ECF0B1" w14:textId="77777777" w:rsidR="00AC4E07" w:rsidRPr="00C575F5" w:rsidRDefault="00AC4E07" w:rsidP="00AC4E07">
      <w:pPr>
        <w:pStyle w:val="SingleTxtG"/>
        <w:ind w:left="2268" w:hanging="1134"/>
      </w:pPr>
      <w:r w:rsidRPr="00C575F5">
        <w:t>5.2.3</w:t>
      </w:r>
      <w:r w:rsidRPr="00C575F5">
        <w:tab/>
        <w:t>Valeurs minimales du CIL</w:t>
      </w:r>
    </w:p>
    <w:p w14:paraId="1ADA7D69" w14:textId="6A680B45" w:rsidR="00AC4E07" w:rsidRPr="00C575F5" w:rsidRDefault="00AC4E07" w:rsidP="00AC4E07">
      <w:pPr>
        <w:pStyle w:val="SingleTxtG"/>
        <w:ind w:left="2268" w:hanging="1134"/>
      </w:pPr>
      <w:r w:rsidRPr="00C575F5">
        <w:t>5.2.3.1</w:t>
      </w:r>
      <w:r w:rsidRPr="00C575F5">
        <w:tab/>
        <w:t>Lorsqu</w:t>
      </w:r>
      <w:r w:rsidR="00554990" w:rsidRPr="00C575F5">
        <w:t>’</w:t>
      </w:r>
      <w:r w:rsidRPr="00C575F5">
        <w:t>elles sont mesurées comme décrit à l</w:t>
      </w:r>
      <w:r w:rsidR="00554990" w:rsidRPr="00C575F5">
        <w:t>’</w:t>
      </w:r>
      <w:r w:rsidRPr="00C575F5">
        <w:t>annexe 4, les valeurs du CIL des dispositifs rétroréfléchissants rouges doivent être égales ou supérieures à celles du tableau 5, exprimées en millicandelas par lux pour les angles de divergence et d</w:t>
      </w:r>
      <w:r w:rsidR="00554990" w:rsidRPr="00C575F5">
        <w:t>’</w:t>
      </w:r>
      <w:r w:rsidRPr="00C575F5">
        <w:t>éclairage indiqués.</w:t>
      </w:r>
    </w:p>
    <w:p w14:paraId="4B09E715" w14:textId="6A54AB22" w:rsidR="00AC4E07" w:rsidRPr="00C575F5" w:rsidRDefault="00AC4E07" w:rsidP="00A019B6">
      <w:pPr>
        <w:pStyle w:val="Titre1"/>
        <w:spacing w:after="120"/>
        <w:rPr>
          <w:b/>
          <w:bCs/>
        </w:rPr>
      </w:pPr>
      <w:r w:rsidRPr="00C575F5">
        <w:rPr>
          <w:b/>
        </w:rPr>
        <w:tab/>
      </w:r>
      <w:r w:rsidRPr="00C575F5">
        <w:t xml:space="preserve">Tableau 5 </w:t>
      </w:r>
      <w:r w:rsidRPr="00C575F5">
        <w:br/>
      </w:r>
      <w:r w:rsidRPr="00C575F5">
        <w:rPr>
          <w:b/>
          <w:bCs/>
        </w:rPr>
        <w:t xml:space="preserve">Prescriptions relatives aux valeurs du CIL (classes IIIA et IIIB) </w:t>
      </w:r>
      <w:r w:rsidRPr="00C575F5">
        <w:rPr>
          <w:b/>
          <w:bCs/>
        </w:rPr>
        <w:br/>
        <w:t>[mcd.lx</w:t>
      </w:r>
      <w:r w:rsidRPr="00C575F5">
        <w:rPr>
          <w:b/>
          <w:bCs/>
          <w:vertAlign w:val="superscript"/>
        </w:rPr>
        <w:t>-1</w:t>
      </w:r>
      <w:r w:rsidRPr="00C575F5">
        <w:rPr>
          <w:b/>
          <w:bCs/>
        </w:rPr>
        <w:t>]</w:t>
      </w:r>
    </w:p>
    <w:tbl>
      <w:tblPr>
        <w:tblW w:w="7372" w:type="dxa"/>
        <w:tblInd w:w="1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27"/>
        <w:gridCol w:w="1216"/>
        <w:gridCol w:w="1236"/>
        <w:gridCol w:w="1189"/>
        <w:gridCol w:w="1188"/>
        <w:gridCol w:w="1316"/>
      </w:tblGrid>
      <w:tr w:rsidR="00AC4E07" w:rsidRPr="00C575F5" w14:paraId="24287FB9" w14:textId="77777777" w:rsidTr="0095243A">
        <w:trPr>
          <w:trHeight w:hRule="exact" w:val="594"/>
          <w:tblHeader/>
        </w:trPr>
        <w:tc>
          <w:tcPr>
            <w:tcW w:w="1227" w:type="dxa"/>
            <w:vMerge w:val="restart"/>
            <w:shd w:val="clear" w:color="auto" w:fill="auto"/>
            <w:vAlign w:val="bottom"/>
          </w:tcPr>
          <w:p w14:paraId="55F2E479"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Classe</w:t>
            </w:r>
          </w:p>
        </w:tc>
        <w:tc>
          <w:tcPr>
            <w:tcW w:w="1216" w:type="dxa"/>
            <w:vMerge w:val="restart"/>
            <w:shd w:val="clear" w:color="auto" w:fill="auto"/>
            <w:vAlign w:val="bottom"/>
          </w:tcPr>
          <w:p w14:paraId="6233D99C"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Angle de divergence α</w:t>
            </w:r>
          </w:p>
        </w:tc>
        <w:tc>
          <w:tcPr>
            <w:tcW w:w="4929" w:type="dxa"/>
            <w:gridSpan w:val="4"/>
            <w:shd w:val="clear" w:color="auto" w:fill="auto"/>
            <w:vAlign w:val="bottom"/>
          </w:tcPr>
          <w:p w14:paraId="7A3025D6" w14:textId="775A489E" w:rsidR="00AC4E07" w:rsidRPr="00C575F5" w:rsidRDefault="00AC4E07" w:rsidP="0095243A">
            <w:pPr>
              <w:spacing w:before="80" w:after="80" w:line="200" w:lineRule="exact"/>
              <w:ind w:left="57" w:right="57"/>
              <w:jc w:val="center"/>
              <w:rPr>
                <w:i/>
                <w:sz w:val="16"/>
                <w:szCs w:val="16"/>
              </w:rPr>
            </w:pPr>
            <w:r w:rsidRPr="00C575F5">
              <w:rPr>
                <w:i/>
                <w:sz w:val="16"/>
                <w:szCs w:val="16"/>
              </w:rPr>
              <w:t>Angles d</w:t>
            </w:r>
            <w:r w:rsidR="00554990" w:rsidRPr="00C575F5">
              <w:rPr>
                <w:i/>
                <w:sz w:val="16"/>
                <w:szCs w:val="16"/>
              </w:rPr>
              <w:t>’</w:t>
            </w:r>
            <w:r w:rsidRPr="00C575F5">
              <w:rPr>
                <w:i/>
                <w:sz w:val="16"/>
                <w:szCs w:val="16"/>
              </w:rPr>
              <w:t>éclairage (en degrés)</w:t>
            </w:r>
          </w:p>
        </w:tc>
      </w:tr>
      <w:tr w:rsidR="00AC4E07" w:rsidRPr="00C575F5" w14:paraId="71098D90" w14:textId="77777777" w:rsidTr="0095243A">
        <w:tc>
          <w:tcPr>
            <w:tcW w:w="1227" w:type="dxa"/>
            <w:vMerge/>
            <w:tcBorders>
              <w:bottom w:val="single" w:sz="12" w:space="0" w:color="auto"/>
            </w:tcBorders>
            <w:shd w:val="clear" w:color="auto" w:fill="auto"/>
            <w:vAlign w:val="bottom"/>
          </w:tcPr>
          <w:p w14:paraId="40B8B526" w14:textId="77777777" w:rsidR="00AC4E07" w:rsidRPr="00C575F5" w:rsidRDefault="00AC4E07" w:rsidP="0095243A">
            <w:pPr>
              <w:spacing w:before="80" w:after="80" w:line="200" w:lineRule="exact"/>
              <w:ind w:left="57" w:right="57"/>
              <w:jc w:val="center"/>
              <w:rPr>
                <w:i/>
                <w:sz w:val="16"/>
                <w:szCs w:val="16"/>
              </w:rPr>
            </w:pPr>
          </w:p>
        </w:tc>
        <w:tc>
          <w:tcPr>
            <w:tcW w:w="1216" w:type="dxa"/>
            <w:vMerge/>
            <w:tcBorders>
              <w:bottom w:val="single" w:sz="12" w:space="0" w:color="auto"/>
            </w:tcBorders>
            <w:shd w:val="clear" w:color="auto" w:fill="auto"/>
            <w:vAlign w:val="bottom"/>
          </w:tcPr>
          <w:p w14:paraId="090A3D96" w14:textId="77777777" w:rsidR="00AC4E07" w:rsidRPr="00C575F5" w:rsidRDefault="00AC4E07" w:rsidP="0095243A">
            <w:pPr>
              <w:spacing w:before="80" w:after="80" w:line="200" w:lineRule="exact"/>
              <w:ind w:left="57" w:right="57"/>
              <w:jc w:val="center"/>
              <w:rPr>
                <w:i/>
                <w:sz w:val="16"/>
                <w:szCs w:val="16"/>
              </w:rPr>
            </w:pPr>
          </w:p>
        </w:tc>
        <w:tc>
          <w:tcPr>
            <w:tcW w:w="1236" w:type="dxa"/>
            <w:tcBorders>
              <w:bottom w:val="single" w:sz="12" w:space="0" w:color="auto"/>
            </w:tcBorders>
            <w:shd w:val="clear" w:color="auto" w:fill="auto"/>
            <w:vAlign w:val="bottom"/>
          </w:tcPr>
          <w:p w14:paraId="68E9619B"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 xml:space="preserve">Vertical V </w:t>
            </w:r>
            <w:r w:rsidRPr="00C575F5">
              <w:rPr>
                <w:i/>
                <w:sz w:val="16"/>
                <w:szCs w:val="16"/>
              </w:rPr>
              <w:br/>
              <w:t>Horizontal H</w:t>
            </w:r>
          </w:p>
        </w:tc>
        <w:tc>
          <w:tcPr>
            <w:tcW w:w="1189" w:type="dxa"/>
            <w:tcBorders>
              <w:bottom w:val="single" w:sz="12" w:space="0" w:color="auto"/>
            </w:tcBorders>
            <w:shd w:val="clear" w:color="auto" w:fill="auto"/>
            <w:vAlign w:val="bottom"/>
          </w:tcPr>
          <w:p w14:paraId="5C526766"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 xml:space="preserve">0° </w:t>
            </w:r>
            <w:r w:rsidRPr="00C575F5">
              <w:rPr>
                <w:i/>
                <w:sz w:val="16"/>
                <w:szCs w:val="16"/>
              </w:rPr>
              <w:br/>
              <w:t>0°</w:t>
            </w:r>
          </w:p>
        </w:tc>
        <w:tc>
          <w:tcPr>
            <w:tcW w:w="1188" w:type="dxa"/>
            <w:tcBorders>
              <w:bottom w:val="single" w:sz="12" w:space="0" w:color="auto"/>
            </w:tcBorders>
            <w:shd w:val="clear" w:color="auto" w:fill="auto"/>
            <w:vAlign w:val="bottom"/>
          </w:tcPr>
          <w:p w14:paraId="6055AA11"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 xml:space="preserve">±10° </w:t>
            </w:r>
            <w:r w:rsidRPr="00C575F5">
              <w:rPr>
                <w:i/>
                <w:sz w:val="16"/>
                <w:szCs w:val="16"/>
              </w:rPr>
              <w:br/>
              <w:t>0°</w:t>
            </w:r>
          </w:p>
        </w:tc>
        <w:tc>
          <w:tcPr>
            <w:tcW w:w="1316" w:type="dxa"/>
            <w:tcBorders>
              <w:bottom w:val="single" w:sz="12" w:space="0" w:color="auto"/>
            </w:tcBorders>
            <w:shd w:val="clear" w:color="auto" w:fill="auto"/>
            <w:vAlign w:val="bottom"/>
          </w:tcPr>
          <w:p w14:paraId="516A2B3C" w14:textId="11995FF4" w:rsidR="00AC4E07" w:rsidRPr="00C575F5" w:rsidRDefault="0095734F" w:rsidP="0095243A">
            <w:pPr>
              <w:spacing w:before="80" w:after="80" w:line="200" w:lineRule="exact"/>
              <w:ind w:left="57" w:right="57"/>
              <w:jc w:val="center"/>
              <w:rPr>
                <w:i/>
                <w:sz w:val="16"/>
                <w:szCs w:val="16"/>
              </w:rPr>
            </w:pPr>
            <w:r w:rsidRPr="00C575F5">
              <w:rPr>
                <w:iCs/>
                <w:sz w:val="16"/>
                <w:szCs w:val="16"/>
              </w:rPr>
              <w:sym w:font="Symbol" w:char="F0B1"/>
            </w:r>
            <w:r w:rsidR="00AC4E07" w:rsidRPr="00C575F5">
              <w:rPr>
                <w:i/>
                <w:sz w:val="16"/>
                <w:szCs w:val="16"/>
              </w:rPr>
              <w:t xml:space="preserve">5° </w:t>
            </w:r>
            <w:r w:rsidR="00AC4E07" w:rsidRPr="00C575F5">
              <w:rPr>
                <w:i/>
                <w:sz w:val="16"/>
                <w:szCs w:val="16"/>
              </w:rPr>
              <w:br/>
            </w:r>
            <w:r w:rsidRPr="00C575F5">
              <w:rPr>
                <w:iCs/>
                <w:sz w:val="16"/>
                <w:szCs w:val="16"/>
              </w:rPr>
              <w:sym w:font="Symbol" w:char="F0B1"/>
            </w:r>
            <w:r w:rsidR="00AC4E07" w:rsidRPr="00C575F5">
              <w:rPr>
                <w:i/>
                <w:sz w:val="16"/>
                <w:szCs w:val="16"/>
              </w:rPr>
              <w:t>20°</w:t>
            </w:r>
          </w:p>
        </w:tc>
      </w:tr>
      <w:tr w:rsidR="00AC4E07" w:rsidRPr="00C575F5" w14:paraId="626A94FE" w14:textId="77777777" w:rsidTr="00FC76E5">
        <w:tc>
          <w:tcPr>
            <w:tcW w:w="1227" w:type="dxa"/>
            <w:tcBorders>
              <w:bottom w:val="single" w:sz="12" w:space="0" w:color="auto"/>
            </w:tcBorders>
            <w:shd w:val="clear" w:color="auto" w:fill="auto"/>
          </w:tcPr>
          <w:p w14:paraId="1688B551" w14:textId="77777777" w:rsidR="00AC4E07" w:rsidRPr="00C575F5" w:rsidRDefault="00AC4E07" w:rsidP="00FC76E5">
            <w:pPr>
              <w:spacing w:before="60" w:after="60" w:line="220" w:lineRule="atLeast"/>
              <w:ind w:left="57" w:right="57"/>
              <w:rPr>
                <w:i/>
                <w:sz w:val="18"/>
                <w:szCs w:val="18"/>
              </w:rPr>
            </w:pPr>
            <w:r w:rsidRPr="00C575F5">
              <w:rPr>
                <w:sz w:val="18"/>
                <w:szCs w:val="18"/>
              </w:rPr>
              <w:t>IIIA, IIIB</w:t>
            </w:r>
          </w:p>
        </w:tc>
        <w:tc>
          <w:tcPr>
            <w:tcW w:w="1216" w:type="dxa"/>
            <w:tcBorders>
              <w:bottom w:val="single" w:sz="12" w:space="0" w:color="auto"/>
            </w:tcBorders>
            <w:shd w:val="clear" w:color="auto" w:fill="auto"/>
            <w:vAlign w:val="bottom"/>
          </w:tcPr>
          <w:p w14:paraId="15A09C66" w14:textId="7EF2BDE5" w:rsidR="00AC4E07" w:rsidRPr="00C575F5" w:rsidRDefault="00AC4E07" w:rsidP="0095243A">
            <w:pPr>
              <w:spacing w:before="60" w:after="60" w:line="220" w:lineRule="atLeast"/>
              <w:ind w:left="57" w:right="57"/>
              <w:jc w:val="center"/>
              <w:rPr>
                <w:sz w:val="18"/>
                <w:szCs w:val="18"/>
              </w:rPr>
            </w:pPr>
            <w:r w:rsidRPr="00C575F5">
              <w:rPr>
                <w:sz w:val="18"/>
                <w:szCs w:val="18"/>
              </w:rPr>
              <w:t>20</w:t>
            </w:r>
            <w:r w:rsidR="00554990" w:rsidRPr="00C575F5">
              <w:rPr>
                <w:sz w:val="18"/>
                <w:szCs w:val="18"/>
              </w:rPr>
              <w:t>’</w:t>
            </w:r>
          </w:p>
          <w:p w14:paraId="4D9CC2D4" w14:textId="65AB6F6F" w:rsidR="00AC4E07" w:rsidRPr="00C575F5" w:rsidRDefault="00AC4E07" w:rsidP="0095243A">
            <w:pPr>
              <w:spacing w:before="60" w:after="60" w:line="220" w:lineRule="atLeast"/>
              <w:ind w:left="57" w:right="57"/>
              <w:jc w:val="center"/>
              <w:rPr>
                <w:i/>
                <w:sz w:val="18"/>
                <w:szCs w:val="18"/>
              </w:rPr>
            </w:pPr>
            <w:r w:rsidRPr="00C575F5">
              <w:rPr>
                <w:sz w:val="18"/>
                <w:szCs w:val="18"/>
              </w:rPr>
              <w:t>1°30</w:t>
            </w:r>
            <w:r w:rsidR="00554990" w:rsidRPr="00C575F5">
              <w:rPr>
                <w:sz w:val="18"/>
                <w:szCs w:val="18"/>
              </w:rPr>
              <w:t>’</w:t>
            </w:r>
          </w:p>
        </w:tc>
        <w:tc>
          <w:tcPr>
            <w:tcW w:w="1236" w:type="dxa"/>
            <w:tcBorders>
              <w:bottom w:val="single" w:sz="12" w:space="0" w:color="auto"/>
            </w:tcBorders>
            <w:shd w:val="clear" w:color="auto" w:fill="auto"/>
            <w:vAlign w:val="bottom"/>
          </w:tcPr>
          <w:p w14:paraId="11EB2DB0" w14:textId="77777777" w:rsidR="00AC4E07" w:rsidRPr="00C575F5" w:rsidRDefault="00AC4E07" w:rsidP="0095243A">
            <w:pPr>
              <w:spacing w:before="60" w:after="60" w:line="220" w:lineRule="atLeast"/>
              <w:ind w:left="57" w:right="57"/>
              <w:jc w:val="center"/>
              <w:rPr>
                <w:i/>
                <w:sz w:val="18"/>
                <w:szCs w:val="18"/>
              </w:rPr>
            </w:pPr>
          </w:p>
        </w:tc>
        <w:tc>
          <w:tcPr>
            <w:tcW w:w="1189" w:type="dxa"/>
            <w:tcBorders>
              <w:bottom w:val="single" w:sz="12" w:space="0" w:color="auto"/>
            </w:tcBorders>
            <w:shd w:val="clear" w:color="auto" w:fill="auto"/>
            <w:vAlign w:val="bottom"/>
          </w:tcPr>
          <w:p w14:paraId="06447748" w14:textId="77777777" w:rsidR="00AC4E07" w:rsidRPr="00C575F5" w:rsidRDefault="00AC4E07" w:rsidP="0095243A">
            <w:pPr>
              <w:spacing w:before="60" w:after="60" w:line="220" w:lineRule="atLeast"/>
              <w:ind w:left="57" w:right="57"/>
              <w:jc w:val="center"/>
              <w:rPr>
                <w:sz w:val="18"/>
                <w:szCs w:val="18"/>
              </w:rPr>
            </w:pPr>
            <w:r w:rsidRPr="00C575F5">
              <w:rPr>
                <w:sz w:val="18"/>
                <w:szCs w:val="18"/>
              </w:rPr>
              <w:t>450</w:t>
            </w:r>
          </w:p>
          <w:p w14:paraId="0BA0BD6E" w14:textId="77777777" w:rsidR="00AC4E07" w:rsidRPr="00C575F5" w:rsidRDefault="00AC4E07" w:rsidP="0095243A">
            <w:pPr>
              <w:spacing w:before="60" w:after="60" w:line="220" w:lineRule="atLeast"/>
              <w:ind w:left="57" w:right="57"/>
              <w:jc w:val="center"/>
              <w:rPr>
                <w:i/>
                <w:sz w:val="18"/>
                <w:szCs w:val="18"/>
              </w:rPr>
            </w:pPr>
            <w:r w:rsidRPr="00C575F5">
              <w:rPr>
                <w:sz w:val="18"/>
                <w:szCs w:val="18"/>
              </w:rPr>
              <w:t>12</w:t>
            </w:r>
          </w:p>
        </w:tc>
        <w:tc>
          <w:tcPr>
            <w:tcW w:w="1188" w:type="dxa"/>
            <w:tcBorders>
              <w:bottom w:val="single" w:sz="12" w:space="0" w:color="auto"/>
            </w:tcBorders>
            <w:shd w:val="clear" w:color="auto" w:fill="auto"/>
            <w:vAlign w:val="bottom"/>
          </w:tcPr>
          <w:p w14:paraId="308FE83F" w14:textId="77777777" w:rsidR="00AC4E07" w:rsidRPr="00C575F5" w:rsidRDefault="00AC4E07" w:rsidP="0095243A">
            <w:pPr>
              <w:spacing w:before="60" w:after="60" w:line="220" w:lineRule="atLeast"/>
              <w:ind w:left="57" w:right="57"/>
              <w:jc w:val="center"/>
              <w:rPr>
                <w:sz w:val="18"/>
                <w:szCs w:val="18"/>
              </w:rPr>
            </w:pPr>
            <w:r w:rsidRPr="00C575F5">
              <w:rPr>
                <w:sz w:val="18"/>
                <w:szCs w:val="18"/>
              </w:rPr>
              <w:t>200</w:t>
            </w:r>
          </w:p>
          <w:p w14:paraId="1BCD9713" w14:textId="77777777" w:rsidR="00AC4E07" w:rsidRPr="00C575F5" w:rsidRDefault="00AC4E07" w:rsidP="0095243A">
            <w:pPr>
              <w:spacing w:before="60" w:after="60" w:line="220" w:lineRule="atLeast"/>
              <w:ind w:left="57" w:right="57"/>
              <w:jc w:val="center"/>
              <w:rPr>
                <w:i/>
                <w:sz w:val="18"/>
                <w:szCs w:val="18"/>
              </w:rPr>
            </w:pPr>
            <w:r w:rsidRPr="00C575F5">
              <w:rPr>
                <w:sz w:val="18"/>
                <w:szCs w:val="18"/>
              </w:rPr>
              <w:t>8</w:t>
            </w:r>
          </w:p>
        </w:tc>
        <w:tc>
          <w:tcPr>
            <w:tcW w:w="1316" w:type="dxa"/>
            <w:tcBorders>
              <w:bottom w:val="single" w:sz="12" w:space="0" w:color="auto"/>
            </w:tcBorders>
            <w:shd w:val="clear" w:color="auto" w:fill="auto"/>
            <w:vAlign w:val="bottom"/>
          </w:tcPr>
          <w:p w14:paraId="392973BE"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150</w:t>
            </w:r>
          </w:p>
          <w:p w14:paraId="064A1093" w14:textId="77777777" w:rsidR="00AC4E07" w:rsidRPr="00C575F5" w:rsidRDefault="00AC4E07" w:rsidP="0095243A">
            <w:pPr>
              <w:spacing w:before="60" w:after="60" w:line="220" w:lineRule="atLeast"/>
              <w:ind w:left="57" w:right="57"/>
              <w:jc w:val="center"/>
              <w:rPr>
                <w:i/>
                <w:sz w:val="18"/>
                <w:szCs w:val="18"/>
              </w:rPr>
            </w:pPr>
            <w:r w:rsidRPr="00C575F5">
              <w:rPr>
                <w:sz w:val="18"/>
                <w:szCs w:val="18"/>
              </w:rPr>
              <w:t>8</w:t>
            </w:r>
          </w:p>
        </w:tc>
      </w:tr>
    </w:tbl>
    <w:p w14:paraId="2DE2B9F4" w14:textId="198F7693" w:rsidR="00AC4E07" w:rsidRPr="00C575F5" w:rsidRDefault="00AC4E07" w:rsidP="00AC4E07">
      <w:pPr>
        <w:pStyle w:val="SingleTxtG"/>
        <w:spacing w:before="120"/>
        <w:ind w:left="2268"/>
      </w:pPr>
      <w:r w:rsidRPr="00C575F5">
        <w:tab/>
        <w:t>Des valeurs du CIL inférieures aux valeurs indiquées aux deux dernières colonnes du tableau 5 ne peuvent être admises à l</w:t>
      </w:r>
      <w:r w:rsidR="00554990" w:rsidRPr="00C575F5">
        <w:t>’</w:t>
      </w:r>
      <w:r w:rsidRPr="00C575F5">
        <w:t>intérieur de l</w:t>
      </w:r>
      <w:r w:rsidR="00554990" w:rsidRPr="00C575F5">
        <w:t>’</w:t>
      </w:r>
      <w:r w:rsidRPr="00C575F5">
        <w:t>angle solide ayant pour sommet le centre de référence et limité par les plans se coupant suivant les arêtes ci-après :</w:t>
      </w:r>
    </w:p>
    <w:p w14:paraId="6E048BC5" w14:textId="16001CDF" w:rsidR="00AC4E07" w:rsidRPr="00C575F5" w:rsidRDefault="00AC4E07" w:rsidP="00AC4E07">
      <w:pPr>
        <w:pStyle w:val="SingleTxtG"/>
        <w:spacing w:before="80"/>
        <w:ind w:left="2268"/>
      </w:pPr>
      <w:r w:rsidRPr="00C575F5">
        <w:tab/>
        <w:t xml:space="preserve">(V = </w:t>
      </w:r>
      <w:r w:rsidR="0095734F" w:rsidRPr="00C575F5">
        <w:sym w:font="Symbol" w:char="F0B1"/>
      </w:r>
      <w:r w:rsidRPr="00C575F5">
        <w:t>10°, H = 0°)</w:t>
      </w:r>
      <w:r w:rsidRPr="00C575F5">
        <w:tab/>
      </w:r>
      <w:r w:rsidRPr="00C575F5">
        <w:tab/>
        <w:t xml:space="preserve">(V = </w:t>
      </w:r>
      <w:r w:rsidR="0095734F" w:rsidRPr="00C575F5">
        <w:sym w:font="Symbol" w:char="F0B1"/>
      </w:r>
      <w:r w:rsidRPr="00C575F5">
        <w:t xml:space="preserve">5°, H = </w:t>
      </w:r>
      <w:r w:rsidR="0095734F" w:rsidRPr="00C575F5">
        <w:sym w:font="Symbol" w:char="F0B1"/>
      </w:r>
      <w:r w:rsidRPr="00C575F5">
        <w:t>20°).</w:t>
      </w:r>
    </w:p>
    <w:p w14:paraId="3F73055E" w14:textId="27CD1783" w:rsidR="00AC4E07" w:rsidRPr="00C575F5" w:rsidRDefault="00AC4E07" w:rsidP="00AC4E07">
      <w:pPr>
        <w:pStyle w:val="SingleTxtG"/>
        <w:ind w:left="2268" w:hanging="1134"/>
      </w:pPr>
      <w:r w:rsidRPr="00C575F5">
        <w:t>5.2.3.2</w:t>
      </w:r>
      <w:r w:rsidRPr="00C575F5">
        <w:tab/>
        <w:t>Cependant, dans le cas où un dispositif rétroréfléchissant de la classe IIIA ou IIIB serait destiné à être installé de manière que son plan H se trouve à une hauteur inférieure à 750 mm par rapport au sol, les valeurs du CIL ne doivent être vérifiées que jusqu</w:t>
      </w:r>
      <w:r w:rsidR="00554990" w:rsidRPr="00C575F5">
        <w:t>’</w:t>
      </w:r>
      <w:r w:rsidRPr="00C575F5">
        <w:t>à un angle de 5° vers le bas.</w:t>
      </w:r>
    </w:p>
    <w:p w14:paraId="3AA1CA47" w14:textId="77777777" w:rsidR="00AC4E07" w:rsidRPr="00C575F5" w:rsidRDefault="00AC4E07" w:rsidP="00AC4E07">
      <w:pPr>
        <w:pStyle w:val="SingleTxtG"/>
        <w:ind w:left="2268" w:hanging="1134"/>
      </w:pPr>
      <w:r w:rsidRPr="00C575F5">
        <w:t>5.2.4</w:t>
      </w:r>
      <w:r w:rsidRPr="00C575F5">
        <w:tab/>
        <w:t>Couleur de la lumière réfléchie par le dispositif</w:t>
      </w:r>
    </w:p>
    <w:p w14:paraId="6BD9EB8B" w14:textId="77777777" w:rsidR="00AC4E07" w:rsidRPr="00C575F5" w:rsidRDefault="00AC4E07" w:rsidP="00AC4E07">
      <w:pPr>
        <w:pStyle w:val="SingleTxtG"/>
        <w:ind w:left="2268" w:hanging="1134"/>
      </w:pPr>
      <w:r w:rsidRPr="00C575F5">
        <w:t>5.2.4.1</w:t>
      </w:r>
      <w:r w:rsidRPr="00C575F5">
        <w:tab/>
        <w:t>La couleur du dispositif rétroréfléchissant (couleur nocturne) doit être contrôlée selon la méthode décrite au paragraphe 4.2.1.</w:t>
      </w:r>
    </w:p>
    <w:p w14:paraId="222E26F6" w14:textId="77777777" w:rsidR="00AC4E07" w:rsidRPr="00C575F5" w:rsidRDefault="00AC4E07" w:rsidP="00AC4E07">
      <w:pPr>
        <w:pStyle w:val="SingleTxtG"/>
        <w:ind w:left="2268" w:hanging="1134"/>
      </w:pPr>
      <w:r w:rsidRPr="00C575F5">
        <w:t>5.2.4.2</w:t>
      </w:r>
      <w:r w:rsidRPr="00C575F5">
        <w:tab/>
        <w:t xml:space="preserve">Les coordonnées trichromatiques du flux lumineux réfléchi doivent être comprises dans les limites de la couleur nocturne rouge définies dans le Règlement ONU </w:t>
      </w:r>
      <w:r w:rsidRPr="00C575F5">
        <w:rPr>
          <w:rFonts w:eastAsia="MS Mincho"/>
          <w:szCs w:val="22"/>
        </w:rPr>
        <w:t>n</w:t>
      </w:r>
      <w:r w:rsidRPr="00C575F5">
        <w:rPr>
          <w:rFonts w:eastAsia="MS Mincho"/>
          <w:szCs w:val="22"/>
          <w:vertAlign w:val="superscript"/>
        </w:rPr>
        <w:t>o</w:t>
      </w:r>
      <w:r w:rsidRPr="00C575F5">
        <w:t> 48.</w:t>
      </w:r>
    </w:p>
    <w:p w14:paraId="5F9981C2" w14:textId="77777777" w:rsidR="00AC4E07" w:rsidRPr="00C575F5" w:rsidRDefault="00AC4E07" w:rsidP="00AC4E07">
      <w:pPr>
        <w:pStyle w:val="SingleTxtG"/>
        <w:ind w:left="2268" w:hanging="1134"/>
      </w:pPr>
      <w:r w:rsidRPr="00C575F5">
        <w:t>5.2.5</w:t>
      </w:r>
      <w:r w:rsidRPr="00C575F5">
        <w:tab/>
        <w:t>Spécifications particulières (essais)/résistance aux agents extérieurs</w:t>
      </w:r>
    </w:p>
    <w:p w14:paraId="1F13D9E1" w14:textId="7ECED93C" w:rsidR="00AC4E07" w:rsidRPr="00C575F5" w:rsidRDefault="00AC4E07" w:rsidP="00AC4E07">
      <w:pPr>
        <w:pStyle w:val="SingleTxtG"/>
        <w:spacing w:before="80"/>
        <w:ind w:left="2268"/>
      </w:pPr>
      <w:r w:rsidRPr="00C575F5">
        <w:tab/>
        <w:t>Selon la nature des matériaux qui constituent les dispositifs rétroréfléchissants, et en particulier les optiques catadioptriques, les autorités d</w:t>
      </w:r>
      <w:r w:rsidR="00554990" w:rsidRPr="00C575F5">
        <w:t>’</w:t>
      </w:r>
      <w:r w:rsidRPr="00C575F5">
        <w:t>homologation de type peuvent dispenser les laboratoires de pratiquer certains essais superflus, sous réserve expresse que mention en soit faite dans la rubrique « Observations » de la fiche de communication relative à l</w:t>
      </w:r>
      <w:r w:rsidR="00554990" w:rsidRPr="00C575F5">
        <w:t>’</w:t>
      </w:r>
      <w:r w:rsidRPr="00C575F5">
        <w:t>homologation de</w:t>
      </w:r>
      <w:r w:rsidR="00FC76E5" w:rsidRPr="00C575F5">
        <w:t> </w:t>
      </w:r>
      <w:r w:rsidRPr="00C575F5">
        <w:t>type.</w:t>
      </w:r>
    </w:p>
    <w:p w14:paraId="579A3D84" w14:textId="645EA2DA" w:rsidR="00AC4E07" w:rsidRPr="00C575F5" w:rsidRDefault="00AC4E07" w:rsidP="00AC4E07">
      <w:pPr>
        <w:pStyle w:val="SingleTxtG"/>
        <w:spacing w:before="80"/>
        <w:ind w:left="2268"/>
      </w:pPr>
      <w:r w:rsidRPr="00C575F5">
        <w:tab/>
        <w:t>Cette disposition ne s</w:t>
      </w:r>
      <w:r w:rsidR="00554990" w:rsidRPr="00C575F5">
        <w:t>’</w:t>
      </w:r>
      <w:r w:rsidRPr="00C575F5">
        <w:t>applique qu</w:t>
      </w:r>
      <w:r w:rsidR="00554990" w:rsidRPr="00C575F5">
        <w:t>’</w:t>
      </w:r>
      <w:r w:rsidRPr="00C575F5">
        <w:t>aux essais décrits aux annexes 11, 12, 14 et 21.</w:t>
      </w:r>
    </w:p>
    <w:p w14:paraId="5336D44F" w14:textId="77777777" w:rsidR="00AC4E07" w:rsidRPr="00C575F5" w:rsidRDefault="00AC4E07" w:rsidP="00AC4E07">
      <w:pPr>
        <w:pStyle w:val="SingleTxtG"/>
        <w:ind w:left="2268" w:hanging="1134"/>
      </w:pPr>
      <w:r w:rsidRPr="00C575F5">
        <w:t>5.2.6</w:t>
      </w:r>
      <w:r w:rsidRPr="00C575F5">
        <w:tab/>
        <w:t>Ordre chronologique des essais</w:t>
      </w:r>
    </w:p>
    <w:p w14:paraId="797BAEFE" w14:textId="3392FF11" w:rsidR="00AC4E07" w:rsidRPr="00C575F5" w:rsidRDefault="00AC4E07" w:rsidP="0095734F">
      <w:pPr>
        <w:pStyle w:val="Titre1"/>
        <w:spacing w:after="120"/>
        <w:rPr>
          <w:b/>
          <w:bCs/>
        </w:rPr>
      </w:pPr>
      <w:r w:rsidRPr="00C575F5">
        <w:rPr>
          <w:b/>
        </w:rPr>
        <w:tab/>
      </w:r>
      <w:r w:rsidRPr="00C575F5">
        <w:t xml:space="preserve">Tableau 6 </w:t>
      </w:r>
      <w:r w:rsidRPr="00C575F5">
        <w:br/>
      </w:r>
      <w:r w:rsidRPr="00C575F5">
        <w:rPr>
          <w:b/>
          <w:bCs/>
        </w:rPr>
        <w:t>Ordre chronologique des essais (classes IIIA et IIIB)</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33"/>
        <w:gridCol w:w="3157"/>
        <w:gridCol w:w="338"/>
        <w:gridCol w:w="338"/>
        <w:gridCol w:w="338"/>
        <w:gridCol w:w="338"/>
        <w:gridCol w:w="338"/>
        <w:gridCol w:w="338"/>
        <w:gridCol w:w="338"/>
        <w:gridCol w:w="338"/>
        <w:gridCol w:w="338"/>
        <w:gridCol w:w="338"/>
      </w:tblGrid>
      <w:tr w:rsidR="00AC4E07" w:rsidRPr="00C575F5" w14:paraId="6FB7F80E" w14:textId="77777777" w:rsidTr="00FC76E5">
        <w:trPr>
          <w:tblHeader/>
        </w:trPr>
        <w:tc>
          <w:tcPr>
            <w:tcW w:w="833" w:type="dxa"/>
            <w:vMerge w:val="restart"/>
            <w:tcBorders>
              <w:right w:val="single" w:sz="2" w:space="0" w:color="auto"/>
            </w:tcBorders>
            <w:shd w:val="clear" w:color="auto" w:fill="auto"/>
            <w:vAlign w:val="bottom"/>
          </w:tcPr>
          <w:p w14:paraId="18F52D61" w14:textId="496FE915" w:rsidR="00AC4E07" w:rsidRPr="00C575F5" w:rsidRDefault="00AC4E07" w:rsidP="0095243A">
            <w:pPr>
              <w:spacing w:before="60" w:after="60" w:line="200" w:lineRule="exact"/>
              <w:ind w:left="57" w:right="57"/>
              <w:jc w:val="center"/>
              <w:rPr>
                <w:i/>
                <w:sz w:val="16"/>
                <w:szCs w:val="16"/>
              </w:rPr>
            </w:pPr>
            <w:r w:rsidRPr="00C575F5">
              <w:rPr>
                <w:rFonts w:eastAsia="MS Mincho"/>
                <w:i/>
                <w:sz w:val="16"/>
                <w:szCs w:val="16"/>
              </w:rPr>
              <w:t>N</w:t>
            </w:r>
            <w:r w:rsidRPr="00C575F5">
              <w:rPr>
                <w:rFonts w:eastAsia="MS Mincho"/>
                <w:i/>
                <w:sz w:val="16"/>
                <w:szCs w:val="16"/>
                <w:vertAlign w:val="superscript"/>
              </w:rPr>
              <w:t>o</w:t>
            </w:r>
            <w:r w:rsidRPr="00C575F5">
              <w:rPr>
                <w:i/>
                <w:sz w:val="16"/>
                <w:szCs w:val="16"/>
              </w:rPr>
              <w:t xml:space="preserve"> de l</w:t>
            </w:r>
            <w:r w:rsidR="00554990" w:rsidRPr="00C575F5">
              <w:rPr>
                <w:i/>
                <w:sz w:val="16"/>
                <w:szCs w:val="16"/>
              </w:rPr>
              <w:t>’</w:t>
            </w:r>
            <w:r w:rsidRPr="00C575F5">
              <w:rPr>
                <w:i/>
                <w:sz w:val="16"/>
                <w:szCs w:val="16"/>
              </w:rPr>
              <w:t>annexe</w:t>
            </w:r>
          </w:p>
        </w:tc>
        <w:tc>
          <w:tcPr>
            <w:tcW w:w="3157" w:type="dxa"/>
            <w:vMerge w:val="restart"/>
            <w:tcBorders>
              <w:left w:val="single" w:sz="2" w:space="0" w:color="auto"/>
            </w:tcBorders>
            <w:shd w:val="clear" w:color="auto" w:fill="auto"/>
            <w:vAlign w:val="bottom"/>
          </w:tcPr>
          <w:p w14:paraId="10DA9352" w14:textId="77777777" w:rsidR="00AC4E07" w:rsidRPr="00C575F5" w:rsidRDefault="00AC4E07" w:rsidP="00FC76E5">
            <w:pPr>
              <w:spacing w:before="60" w:after="60" w:line="200" w:lineRule="exact"/>
              <w:ind w:left="57" w:right="57"/>
              <w:jc w:val="center"/>
              <w:rPr>
                <w:i/>
                <w:sz w:val="16"/>
                <w:szCs w:val="16"/>
              </w:rPr>
            </w:pPr>
            <w:r w:rsidRPr="00C575F5">
              <w:rPr>
                <w:i/>
                <w:sz w:val="16"/>
                <w:szCs w:val="16"/>
              </w:rPr>
              <w:t>Essai</w:t>
            </w:r>
          </w:p>
        </w:tc>
        <w:tc>
          <w:tcPr>
            <w:tcW w:w="3380" w:type="dxa"/>
            <w:gridSpan w:val="10"/>
            <w:shd w:val="clear" w:color="auto" w:fill="auto"/>
            <w:vAlign w:val="bottom"/>
          </w:tcPr>
          <w:p w14:paraId="2C52634B" w14:textId="77777777" w:rsidR="00AC4E07" w:rsidRPr="00C575F5" w:rsidRDefault="00AC4E07" w:rsidP="0095243A">
            <w:pPr>
              <w:spacing w:before="60" w:after="60" w:line="200" w:lineRule="exact"/>
              <w:ind w:left="57" w:right="57"/>
              <w:jc w:val="center"/>
              <w:rPr>
                <w:i/>
                <w:sz w:val="16"/>
                <w:szCs w:val="16"/>
              </w:rPr>
            </w:pPr>
            <w:r w:rsidRPr="00C575F5">
              <w:rPr>
                <w:i/>
                <w:sz w:val="16"/>
                <w:szCs w:val="16"/>
              </w:rPr>
              <w:t>Échantillons</w:t>
            </w:r>
          </w:p>
        </w:tc>
      </w:tr>
      <w:tr w:rsidR="00AC4E07" w:rsidRPr="00C575F5" w14:paraId="594D0251" w14:textId="77777777" w:rsidTr="0095243A">
        <w:trPr>
          <w:tblHeader/>
        </w:trPr>
        <w:tc>
          <w:tcPr>
            <w:tcW w:w="833" w:type="dxa"/>
            <w:vMerge/>
            <w:tcBorders>
              <w:bottom w:val="single" w:sz="12" w:space="0" w:color="auto"/>
              <w:right w:val="single" w:sz="2" w:space="0" w:color="auto"/>
            </w:tcBorders>
            <w:shd w:val="clear" w:color="auto" w:fill="auto"/>
            <w:vAlign w:val="bottom"/>
          </w:tcPr>
          <w:p w14:paraId="7FB419AF" w14:textId="77777777" w:rsidR="00AC4E07" w:rsidRPr="00C575F5" w:rsidRDefault="00AC4E07" w:rsidP="0095243A">
            <w:pPr>
              <w:spacing w:before="60" w:after="60" w:line="200" w:lineRule="exact"/>
              <w:ind w:left="57" w:right="57"/>
              <w:jc w:val="center"/>
              <w:rPr>
                <w:i/>
                <w:sz w:val="16"/>
                <w:szCs w:val="16"/>
              </w:rPr>
            </w:pPr>
          </w:p>
        </w:tc>
        <w:tc>
          <w:tcPr>
            <w:tcW w:w="3157" w:type="dxa"/>
            <w:vMerge/>
            <w:tcBorders>
              <w:left w:val="single" w:sz="2" w:space="0" w:color="auto"/>
              <w:bottom w:val="single" w:sz="12" w:space="0" w:color="auto"/>
            </w:tcBorders>
            <w:shd w:val="clear" w:color="auto" w:fill="auto"/>
            <w:vAlign w:val="bottom"/>
          </w:tcPr>
          <w:p w14:paraId="3B4A3E4B" w14:textId="77777777" w:rsidR="00AC4E07" w:rsidRPr="00C575F5" w:rsidRDefault="00AC4E07" w:rsidP="0095243A">
            <w:pPr>
              <w:spacing w:before="60" w:after="60" w:line="200" w:lineRule="exact"/>
              <w:ind w:left="57" w:right="57"/>
              <w:rPr>
                <w:i/>
                <w:sz w:val="16"/>
                <w:szCs w:val="16"/>
              </w:rPr>
            </w:pPr>
          </w:p>
        </w:tc>
        <w:tc>
          <w:tcPr>
            <w:tcW w:w="338" w:type="dxa"/>
            <w:tcBorders>
              <w:bottom w:val="single" w:sz="12" w:space="0" w:color="auto"/>
            </w:tcBorders>
            <w:shd w:val="clear" w:color="auto" w:fill="auto"/>
            <w:vAlign w:val="bottom"/>
          </w:tcPr>
          <w:p w14:paraId="2A44967E" w14:textId="77777777" w:rsidR="00AC4E07" w:rsidRPr="00C575F5" w:rsidRDefault="00AC4E07" w:rsidP="0095243A">
            <w:pPr>
              <w:spacing w:before="60" w:after="60" w:line="200" w:lineRule="exact"/>
              <w:ind w:left="57" w:right="57"/>
              <w:jc w:val="center"/>
              <w:rPr>
                <w:i/>
                <w:sz w:val="16"/>
                <w:szCs w:val="16"/>
              </w:rPr>
            </w:pPr>
            <w:r w:rsidRPr="00C575F5">
              <w:rPr>
                <w:i/>
                <w:sz w:val="16"/>
                <w:szCs w:val="16"/>
              </w:rPr>
              <w:t>a</w:t>
            </w:r>
          </w:p>
        </w:tc>
        <w:tc>
          <w:tcPr>
            <w:tcW w:w="338" w:type="dxa"/>
            <w:tcBorders>
              <w:bottom w:val="single" w:sz="12" w:space="0" w:color="auto"/>
            </w:tcBorders>
            <w:shd w:val="clear" w:color="auto" w:fill="auto"/>
            <w:vAlign w:val="bottom"/>
          </w:tcPr>
          <w:p w14:paraId="244E320C" w14:textId="77777777" w:rsidR="00AC4E07" w:rsidRPr="00C575F5" w:rsidRDefault="00AC4E07" w:rsidP="0095243A">
            <w:pPr>
              <w:spacing w:before="60" w:after="60" w:line="200" w:lineRule="exact"/>
              <w:ind w:left="57" w:right="57"/>
              <w:jc w:val="center"/>
              <w:rPr>
                <w:i/>
                <w:sz w:val="16"/>
                <w:szCs w:val="16"/>
              </w:rPr>
            </w:pPr>
            <w:r w:rsidRPr="00C575F5">
              <w:rPr>
                <w:i/>
                <w:sz w:val="16"/>
                <w:szCs w:val="16"/>
              </w:rPr>
              <w:t>b</w:t>
            </w:r>
          </w:p>
        </w:tc>
        <w:tc>
          <w:tcPr>
            <w:tcW w:w="338" w:type="dxa"/>
            <w:tcBorders>
              <w:bottom w:val="single" w:sz="12" w:space="0" w:color="auto"/>
            </w:tcBorders>
            <w:shd w:val="clear" w:color="auto" w:fill="auto"/>
            <w:vAlign w:val="bottom"/>
          </w:tcPr>
          <w:p w14:paraId="66E2BAC4" w14:textId="77777777" w:rsidR="00AC4E07" w:rsidRPr="00C575F5" w:rsidRDefault="00AC4E07" w:rsidP="0095243A">
            <w:pPr>
              <w:spacing w:before="60" w:after="60" w:line="200" w:lineRule="exact"/>
              <w:ind w:left="57" w:right="57"/>
              <w:jc w:val="center"/>
              <w:rPr>
                <w:i/>
                <w:sz w:val="16"/>
                <w:szCs w:val="16"/>
              </w:rPr>
            </w:pPr>
            <w:r w:rsidRPr="00C575F5">
              <w:rPr>
                <w:i/>
                <w:sz w:val="16"/>
                <w:szCs w:val="16"/>
              </w:rPr>
              <w:t>c</w:t>
            </w:r>
          </w:p>
        </w:tc>
        <w:tc>
          <w:tcPr>
            <w:tcW w:w="338" w:type="dxa"/>
            <w:tcBorders>
              <w:bottom w:val="single" w:sz="12" w:space="0" w:color="auto"/>
            </w:tcBorders>
            <w:shd w:val="clear" w:color="auto" w:fill="auto"/>
            <w:vAlign w:val="bottom"/>
          </w:tcPr>
          <w:p w14:paraId="2323EB30" w14:textId="77777777" w:rsidR="00AC4E07" w:rsidRPr="00C575F5" w:rsidRDefault="00AC4E07" w:rsidP="0095243A">
            <w:pPr>
              <w:spacing w:before="60" w:after="60" w:line="200" w:lineRule="exact"/>
              <w:ind w:left="57" w:right="57"/>
              <w:jc w:val="center"/>
              <w:rPr>
                <w:i/>
                <w:sz w:val="16"/>
                <w:szCs w:val="16"/>
              </w:rPr>
            </w:pPr>
            <w:r w:rsidRPr="00C575F5">
              <w:rPr>
                <w:i/>
                <w:sz w:val="16"/>
                <w:szCs w:val="16"/>
              </w:rPr>
              <w:t>d</w:t>
            </w:r>
          </w:p>
        </w:tc>
        <w:tc>
          <w:tcPr>
            <w:tcW w:w="338" w:type="dxa"/>
            <w:tcBorders>
              <w:bottom w:val="single" w:sz="12" w:space="0" w:color="auto"/>
            </w:tcBorders>
            <w:shd w:val="clear" w:color="auto" w:fill="auto"/>
            <w:vAlign w:val="bottom"/>
          </w:tcPr>
          <w:p w14:paraId="34025F30" w14:textId="77777777" w:rsidR="00AC4E07" w:rsidRPr="00C575F5" w:rsidRDefault="00AC4E07" w:rsidP="0095243A">
            <w:pPr>
              <w:spacing w:before="60" w:after="60" w:line="200" w:lineRule="exact"/>
              <w:ind w:left="57" w:right="57"/>
              <w:jc w:val="center"/>
              <w:rPr>
                <w:i/>
                <w:sz w:val="16"/>
                <w:szCs w:val="16"/>
              </w:rPr>
            </w:pPr>
            <w:r w:rsidRPr="00C575F5">
              <w:rPr>
                <w:i/>
                <w:sz w:val="16"/>
                <w:szCs w:val="16"/>
              </w:rPr>
              <w:t>e</w:t>
            </w:r>
          </w:p>
        </w:tc>
        <w:tc>
          <w:tcPr>
            <w:tcW w:w="338" w:type="dxa"/>
            <w:tcBorders>
              <w:bottom w:val="single" w:sz="12" w:space="0" w:color="auto"/>
            </w:tcBorders>
            <w:shd w:val="clear" w:color="auto" w:fill="auto"/>
            <w:vAlign w:val="bottom"/>
          </w:tcPr>
          <w:p w14:paraId="5A0A8A9B" w14:textId="77777777" w:rsidR="00AC4E07" w:rsidRPr="00C575F5" w:rsidRDefault="00AC4E07" w:rsidP="0095243A">
            <w:pPr>
              <w:spacing w:before="60" w:after="60" w:line="200" w:lineRule="exact"/>
              <w:ind w:left="57" w:right="57"/>
              <w:jc w:val="center"/>
              <w:rPr>
                <w:i/>
                <w:sz w:val="16"/>
                <w:szCs w:val="16"/>
              </w:rPr>
            </w:pPr>
            <w:r w:rsidRPr="00C575F5">
              <w:rPr>
                <w:i/>
                <w:sz w:val="16"/>
                <w:szCs w:val="16"/>
              </w:rPr>
              <w:t>f</w:t>
            </w:r>
          </w:p>
        </w:tc>
        <w:tc>
          <w:tcPr>
            <w:tcW w:w="338" w:type="dxa"/>
            <w:tcBorders>
              <w:bottom w:val="single" w:sz="12" w:space="0" w:color="auto"/>
            </w:tcBorders>
            <w:shd w:val="clear" w:color="auto" w:fill="auto"/>
            <w:vAlign w:val="bottom"/>
          </w:tcPr>
          <w:p w14:paraId="617431CD" w14:textId="77777777" w:rsidR="00AC4E07" w:rsidRPr="00C575F5" w:rsidRDefault="00AC4E07" w:rsidP="0095243A">
            <w:pPr>
              <w:spacing w:before="60" w:after="60" w:line="200" w:lineRule="exact"/>
              <w:ind w:left="57" w:right="57"/>
              <w:jc w:val="center"/>
              <w:rPr>
                <w:i/>
                <w:sz w:val="16"/>
                <w:szCs w:val="16"/>
              </w:rPr>
            </w:pPr>
            <w:r w:rsidRPr="00C575F5">
              <w:rPr>
                <w:i/>
                <w:sz w:val="16"/>
                <w:szCs w:val="16"/>
              </w:rPr>
              <w:t>g</w:t>
            </w:r>
          </w:p>
        </w:tc>
        <w:tc>
          <w:tcPr>
            <w:tcW w:w="338" w:type="dxa"/>
            <w:tcBorders>
              <w:bottom w:val="single" w:sz="12" w:space="0" w:color="auto"/>
            </w:tcBorders>
            <w:shd w:val="clear" w:color="auto" w:fill="auto"/>
            <w:vAlign w:val="bottom"/>
          </w:tcPr>
          <w:p w14:paraId="41A768FA" w14:textId="77777777" w:rsidR="00AC4E07" w:rsidRPr="00C575F5" w:rsidRDefault="00AC4E07" w:rsidP="0095243A">
            <w:pPr>
              <w:spacing w:before="60" w:after="60" w:line="200" w:lineRule="exact"/>
              <w:ind w:left="57" w:right="57"/>
              <w:jc w:val="center"/>
              <w:rPr>
                <w:i/>
                <w:sz w:val="16"/>
                <w:szCs w:val="16"/>
              </w:rPr>
            </w:pPr>
            <w:r w:rsidRPr="00C575F5">
              <w:rPr>
                <w:i/>
                <w:sz w:val="16"/>
                <w:szCs w:val="16"/>
              </w:rPr>
              <w:t>h</w:t>
            </w:r>
          </w:p>
        </w:tc>
        <w:tc>
          <w:tcPr>
            <w:tcW w:w="338" w:type="dxa"/>
            <w:tcBorders>
              <w:bottom w:val="single" w:sz="12" w:space="0" w:color="auto"/>
            </w:tcBorders>
            <w:shd w:val="clear" w:color="auto" w:fill="auto"/>
            <w:vAlign w:val="bottom"/>
          </w:tcPr>
          <w:p w14:paraId="4E73210D" w14:textId="77777777" w:rsidR="00AC4E07" w:rsidRPr="00C575F5" w:rsidRDefault="00AC4E07" w:rsidP="0095243A">
            <w:pPr>
              <w:spacing w:before="60" w:after="60" w:line="200" w:lineRule="exact"/>
              <w:ind w:left="57" w:right="57"/>
              <w:jc w:val="center"/>
              <w:rPr>
                <w:i/>
                <w:sz w:val="16"/>
                <w:szCs w:val="16"/>
              </w:rPr>
            </w:pPr>
            <w:r w:rsidRPr="00C575F5">
              <w:rPr>
                <w:i/>
                <w:sz w:val="16"/>
                <w:szCs w:val="16"/>
              </w:rPr>
              <w:t>i</w:t>
            </w:r>
          </w:p>
        </w:tc>
        <w:tc>
          <w:tcPr>
            <w:tcW w:w="338" w:type="dxa"/>
            <w:tcBorders>
              <w:bottom w:val="single" w:sz="12" w:space="0" w:color="auto"/>
            </w:tcBorders>
            <w:shd w:val="clear" w:color="auto" w:fill="auto"/>
            <w:vAlign w:val="bottom"/>
          </w:tcPr>
          <w:p w14:paraId="31C7CE95" w14:textId="77777777" w:rsidR="00AC4E07" w:rsidRPr="00C575F5" w:rsidRDefault="00AC4E07" w:rsidP="0095243A">
            <w:pPr>
              <w:spacing w:before="60" w:after="60" w:line="200" w:lineRule="exact"/>
              <w:ind w:left="57" w:right="57"/>
              <w:jc w:val="center"/>
              <w:rPr>
                <w:i/>
                <w:sz w:val="16"/>
                <w:szCs w:val="16"/>
              </w:rPr>
            </w:pPr>
            <w:r w:rsidRPr="00C575F5">
              <w:rPr>
                <w:i/>
                <w:sz w:val="16"/>
                <w:szCs w:val="16"/>
              </w:rPr>
              <w:t>j</w:t>
            </w:r>
          </w:p>
        </w:tc>
      </w:tr>
      <w:tr w:rsidR="00AC4E07" w:rsidRPr="00C575F5" w14:paraId="7D205C8C" w14:textId="77777777" w:rsidTr="0095243A">
        <w:tc>
          <w:tcPr>
            <w:tcW w:w="833" w:type="dxa"/>
            <w:tcBorders>
              <w:top w:val="single" w:sz="12" w:space="0" w:color="auto"/>
            </w:tcBorders>
            <w:shd w:val="clear" w:color="auto" w:fill="auto"/>
          </w:tcPr>
          <w:p w14:paraId="7A5ED59C" w14:textId="6466CCA5" w:rsidR="00AC4E07" w:rsidRPr="00C575F5" w:rsidRDefault="00FC76E5" w:rsidP="0095734F">
            <w:pPr>
              <w:spacing w:before="60" w:after="60" w:line="220" w:lineRule="atLeast"/>
              <w:ind w:left="57" w:right="57"/>
              <w:jc w:val="center"/>
              <w:rPr>
                <w:sz w:val="18"/>
                <w:szCs w:val="18"/>
              </w:rPr>
            </w:pPr>
            <w:r w:rsidRPr="00C575F5">
              <w:rPr>
                <w:sz w:val="18"/>
              </w:rPr>
              <w:t>–</w:t>
            </w:r>
          </w:p>
        </w:tc>
        <w:tc>
          <w:tcPr>
            <w:tcW w:w="3157" w:type="dxa"/>
            <w:tcBorders>
              <w:top w:val="single" w:sz="12" w:space="0" w:color="auto"/>
            </w:tcBorders>
            <w:shd w:val="clear" w:color="auto" w:fill="auto"/>
            <w:vAlign w:val="center"/>
          </w:tcPr>
          <w:p w14:paraId="2335A900" w14:textId="77777777" w:rsidR="00AC4E07" w:rsidRPr="00C575F5" w:rsidRDefault="00AC4E07" w:rsidP="0095734F">
            <w:pPr>
              <w:spacing w:before="60" w:after="60" w:line="220" w:lineRule="atLeast"/>
              <w:ind w:left="57" w:right="57"/>
              <w:rPr>
                <w:spacing w:val="-4"/>
                <w:sz w:val="18"/>
                <w:szCs w:val="18"/>
              </w:rPr>
            </w:pPr>
            <w:r w:rsidRPr="00C575F5">
              <w:rPr>
                <w:sz w:val="18"/>
                <w:szCs w:val="18"/>
              </w:rPr>
              <w:t>Spécifications générales : examen visuel</w:t>
            </w:r>
          </w:p>
        </w:tc>
        <w:tc>
          <w:tcPr>
            <w:tcW w:w="338" w:type="dxa"/>
            <w:tcBorders>
              <w:top w:val="single" w:sz="12" w:space="0" w:color="auto"/>
            </w:tcBorders>
            <w:shd w:val="clear" w:color="auto" w:fill="auto"/>
          </w:tcPr>
          <w:p w14:paraId="5CA12B0E"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tcBorders>
              <w:top w:val="single" w:sz="12" w:space="0" w:color="auto"/>
            </w:tcBorders>
            <w:shd w:val="clear" w:color="auto" w:fill="auto"/>
          </w:tcPr>
          <w:p w14:paraId="2DFDB1EC"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tcBorders>
              <w:top w:val="single" w:sz="12" w:space="0" w:color="auto"/>
            </w:tcBorders>
            <w:shd w:val="clear" w:color="auto" w:fill="auto"/>
          </w:tcPr>
          <w:p w14:paraId="789F6B8B"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tcBorders>
              <w:top w:val="single" w:sz="12" w:space="0" w:color="auto"/>
            </w:tcBorders>
            <w:shd w:val="clear" w:color="auto" w:fill="auto"/>
          </w:tcPr>
          <w:p w14:paraId="16EDB846"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tcBorders>
              <w:top w:val="single" w:sz="12" w:space="0" w:color="auto"/>
            </w:tcBorders>
            <w:shd w:val="clear" w:color="auto" w:fill="auto"/>
          </w:tcPr>
          <w:p w14:paraId="38C303D0"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tcBorders>
              <w:top w:val="single" w:sz="12" w:space="0" w:color="auto"/>
            </w:tcBorders>
            <w:shd w:val="clear" w:color="auto" w:fill="auto"/>
          </w:tcPr>
          <w:p w14:paraId="2C7606C0"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tcBorders>
              <w:top w:val="single" w:sz="12" w:space="0" w:color="auto"/>
            </w:tcBorders>
            <w:shd w:val="clear" w:color="auto" w:fill="auto"/>
          </w:tcPr>
          <w:p w14:paraId="46EDB277"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tcBorders>
              <w:top w:val="single" w:sz="12" w:space="0" w:color="auto"/>
            </w:tcBorders>
            <w:shd w:val="clear" w:color="auto" w:fill="auto"/>
          </w:tcPr>
          <w:p w14:paraId="27E45A58"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tcBorders>
              <w:top w:val="single" w:sz="12" w:space="0" w:color="auto"/>
            </w:tcBorders>
            <w:shd w:val="clear" w:color="auto" w:fill="auto"/>
          </w:tcPr>
          <w:p w14:paraId="7E6AB702"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tcBorders>
              <w:top w:val="single" w:sz="12" w:space="0" w:color="auto"/>
            </w:tcBorders>
            <w:shd w:val="clear" w:color="auto" w:fill="auto"/>
          </w:tcPr>
          <w:p w14:paraId="5EFBCE25"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r>
      <w:tr w:rsidR="00AC4E07" w:rsidRPr="00C575F5" w14:paraId="281FC15B" w14:textId="77777777" w:rsidTr="0095243A">
        <w:tc>
          <w:tcPr>
            <w:tcW w:w="833" w:type="dxa"/>
            <w:shd w:val="clear" w:color="auto" w:fill="auto"/>
          </w:tcPr>
          <w:p w14:paraId="5D8B5168" w14:textId="77777777" w:rsidR="00AC4E07" w:rsidRPr="00C575F5" w:rsidRDefault="00AC4E07" w:rsidP="0095734F">
            <w:pPr>
              <w:spacing w:before="60" w:after="60" w:line="220" w:lineRule="atLeast"/>
              <w:ind w:left="57" w:right="57"/>
              <w:jc w:val="center"/>
              <w:rPr>
                <w:sz w:val="18"/>
                <w:szCs w:val="18"/>
              </w:rPr>
            </w:pPr>
            <w:r w:rsidRPr="00C575F5">
              <w:rPr>
                <w:sz w:val="18"/>
                <w:szCs w:val="18"/>
              </w:rPr>
              <w:t>5</w:t>
            </w:r>
          </w:p>
        </w:tc>
        <w:tc>
          <w:tcPr>
            <w:tcW w:w="3157" w:type="dxa"/>
            <w:shd w:val="clear" w:color="auto" w:fill="auto"/>
            <w:vAlign w:val="center"/>
          </w:tcPr>
          <w:p w14:paraId="44BEE802" w14:textId="77777777" w:rsidR="00AC4E07" w:rsidRPr="00C575F5" w:rsidRDefault="00AC4E07" w:rsidP="0095734F">
            <w:pPr>
              <w:spacing w:before="60" w:after="60" w:line="220" w:lineRule="atLeast"/>
              <w:ind w:left="57" w:right="57"/>
              <w:rPr>
                <w:spacing w:val="-4"/>
                <w:sz w:val="18"/>
                <w:szCs w:val="18"/>
              </w:rPr>
            </w:pPr>
            <w:r w:rsidRPr="00C575F5">
              <w:rPr>
                <w:sz w:val="18"/>
                <w:szCs w:val="18"/>
              </w:rPr>
              <w:t>Forme et dimensions : examen visuel</w:t>
            </w:r>
          </w:p>
        </w:tc>
        <w:tc>
          <w:tcPr>
            <w:tcW w:w="338" w:type="dxa"/>
            <w:shd w:val="clear" w:color="auto" w:fill="auto"/>
          </w:tcPr>
          <w:p w14:paraId="6AD77DC6"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68010818"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0AA0619B"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45CD2577"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6A231BDF"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5FF12B74"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421CDB21"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680F6098"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30F99EBB"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734B3AE8"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r>
      <w:tr w:rsidR="00AC4E07" w:rsidRPr="00C575F5" w14:paraId="1DB1CAB5" w14:textId="77777777" w:rsidTr="0095243A">
        <w:tc>
          <w:tcPr>
            <w:tcW w:w="833" w:type="dxa"/>
            <w:shd w:val="clear" w:color="auto" w:fill="auto"/>
          </w:tcPr>
          <w:p w14:paraId="65498943" w14:textId="77777777" w:rsidR="00AC4E07" w:rsidRPr="00C575F5" w:rsidRDefault="00AC4E07" w:rsidP="0095734F">
            <w:pPr>
              <w:spacing w:before="60" w:after="60" w:line="220" w:lineRule="atLeast"/>
              <w:ind w:left="57" w:right="57"/>
              <w:jc w:val="center"/>
              <w:rPr>
                <w:sz w:val="18"/>
                <w:szCs w:val="18"/>
              </w:rPr>
            </w:pPr>
            <w:r w:rsidRPr="00C575F5">
              <w:rPr>
                <w:sz w:val="18"/>
                <w:szCs w:val="18"/>
              </w:rPr>
              <w:t>10</w:t>
            </w:r>
          </w:p>
        </w:tc>
        <w:tc>
          <w:tcPr>
            <w:tcW w:w="3157" w:type="dxa"/>
            <w:shd w:val="clear" w:color="auto" w:fill="auto"/>
            <w:vAlign w:val="center"/>
          </w:tcPr>
          <w:p w14:paraId="5123BAF0" w14:textId="52189647" w:rsidR="00AC4E07" w:rsidRPr="00C575F5" w:rsidRDefault="00AC4E07" w:rsidP="0095734F">
            <w:pPr>
              <w:spacing w:before="60" w:after="60" w:line="220" w:lineRule="atLeast"/>
              <w:ind w:left="57" w:right="57"/>
              <w:rPr>
                <w:spacing w:val="-4"/>
                <w:sz w:val="18"/>
                <w:szCs w:val="18"/>
              </w:rPr>
            </w:pPr>
            <w:r w:rsidRPr="00C575F5">
              <w:rPr>
                <w:sz w:val="18"/>
                <w:szCs w:val="18"/>
              </w:rPr>
              <w:t xml:space="preserve">Chaleur : 48 h à 65 </w:t>
            </w:r>
            <w:r w:rsidR="0095734F" w:rsidRPr="00C575F5">
              <w:rPr>
                <w:sz w:val="18"/>
                <w:szCs w:val="18"/>
              </w:rPr>
              <w:sym w:font="Symbol" w:char="F0B1"/>
            </w:r>
            <w:r w:rsidRPr="00C575F5">
              <w:rPr>
                <w:sz w:val="18"/>
                <w:szCs w:val="18"/>
              </w:rPr>
              <w:t xml:space="preserve"> 2° C</w:t>
            </w:r>
          </w:p>
          <w:p w14:paraId="62C75CBB" w14:textId="77777777" w:rsidR="00AC4E07" w:rsidRPr="00C575F5" w:rsidRDefault="00AC4E07" w:rsidP="0095734F">
            <w:pPr>
              <w:spacing w:before="60" w:after="60" w:line="220" w:lineRule="atLeast"/>
              <w:ind w:left="57" w:right="57"/>
              <w:rPr>
                <w:spacing w:val="-4"/>
                <w:sz w:val="18"/>
                <w:szCs w:val="18"/>
              </w:rPr>
            </w:pPr>
            <w:r w:rsidRPr="00C575F5">
              <w:rPr>
                <w:sz w:val="18"/>
                <w:szCs w:val="18"/>
              </w:rPr>
              <w:t>Examen visuel pour déformations</w:t>
            </w:r>
          </w:p>
        </w:tc>
        <w:tc>
          <w:tcPr>
            <w:tcW w:w="338" w:type="dxa"/>
            <w:shd w:val="clear" w:color="auto" w:fill="auto"/>
          </w:tcPr>
          <w:p w14:paraId="153D6015"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6E9BB98D"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672A51B4"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5D8D4D6A"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10DFD259"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759556F4"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7D35B870"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10F18CD0"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1DB3BF3D"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13BC3911"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36E5F39A"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2EBF3E27"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79C02486"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5B461806"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2B147506"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4ADA2EA9"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2F3CEE2D"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4F89F396"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7A52A704"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4FDE4960"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r>
      <w:tr w:rsidR="00AC4E07" w:rsidRPr="00C575F5" w14:paraId="40A85C3A" w14:textId="77777777" w:rsidTr="0095243A">
        <w:tc>
          <w:tcPr>
            <w:tcW w:w="833" w:type="dxa"/>
            <w:shd w:val="clear" w:color="auto" w:fill="auto"/>
          </w:tcPr>
          <w:p w14:paraId="48BA4BA2" w14:textId="77777777" w:rsidR="00AC4E07" w:rsidRPr="00C575F5" w:rsidRDefault="00AC4E07" w:rsidP="0095734F">
            <w:pPr>
              <w:spacing w:before="60" w:after="60" w:line="220" w:lineRule="atLeast"/>
              <w:ind w:left="57" w:right="57"/>
              <w:jc w:val="center"/>
              <w:rPr>
                <w:sz w:val="18"/>
                <w:szCs w:val="18"/>
              </w:rPr>
            </w:pPr>
            <w:r w:rsidRPr="00C575F5">
              <w:rPr>
                <w:sz w:val="18"/>
                <w:szCs w:val="18"/>
              </w:rPr>
              <w:t>6</w:t>
            </w:r>
          </w:p>
        </w:tc>
        <w:tc>
          <w:tcPr>
            <w:tcW w:w="3157" w:type="dxa"/>
            <w:shd w:val="clear" w:color="auto" w:fill="auto"/>
            <w:vAlign w:val="center"/>
          </w:tcPr>
          <w:p w14:paraId="2DF46370" w14:textId="77777777" w:rsidR="00AC4E07" w:rsidRPr="00C575F5" w:rsidRDefault="00AC4E07" w:rsidP="0095734F">
            <w:pPr>
              <w:spacing w:before="60" w:after="60" w:line="220" w:lineRule="atLeast"/>
              <w:ind w:left="57" w:right="57"/>
              <w:rPr>
                <w:spacing w:val="-4"/>
                <w:sz w:val="18"/>
                <w:szCs w:val="18"/>
              </w:rPr>
            </w:pPr>
            <w:r w:rsidRPr="00C575F5">
              <w:rPr>
                <w:sz w:val="18"/>
                <w:szCs w:val="18"/>
              </w:rPr>
              <w:t>Colorimétrie : examen visuel</w:t>
            </w:r>
          </w:p>
          <w:p w14:paraId="13979482" w14:textId="77777777" w:rsidR="00AC4E07" w:rsidRPr="00C575F5" w:rsidRDefault="00AC4E07" w:rsidP="0095734F">
            <w:pPr>
              <w:spacing w:before="60" w:after="60" w:line="220" w:lineRule="atLeast"/>
              <w:ind w:left="57" w:right="57"/>
              <w:rPr>
                <w:spacing w:val="-4"/>
                <w:sz w:val="18"/>
                <w:szCs w:val="18"/>
              </w:rPr>
            </w:pPr>
            <w:r w:rsidRPr="00C575F5">
              <w:rPr>
                <w:sz w:val="18"/>
                <w:szCs w:val="18"/>
              </w:rPr>
              <w:t>Coordonnées trichromatiques en cas de doute</w:t>
            </w:r>
          </w:p>
        </w:tc>
        <w:tc>
          <w:tcPr>
            <w:tcW w:w="338" w:type="dxa"/>
            <w:shd w:val="clear" w:color="auto" w:fill="auto"/>
          </w:tcPr>
          <w:p w14:paraId="39290A61"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76800C31"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2960B5A7"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7E259943"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03759821"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5159D5F8"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7E727CD5"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092BED3F"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753932B8"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2E5BBCD3"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1067A76C"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738E999F"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r>
      <w:tr w:rsidR="00AC4E07" w:rsidRPr="00C575F5" w14:paraId="38B7F9FD" w14:textId="77777777" w:rsidTr="0095243A">
        <w:tc>
          <w:tcPr>
            <w:tcW w:w="833" w:type="dxa"/>
            <w:shd w:val="clear" w:color="auto" w:fill="auto"/>
          </w:tcPr>
          <w:p w14:paraId="15E6F377" w14:textId="77777777" w:rsidR="00AC4E07" w:rsidRPr="00C575F5" w:rsidRDefault="00AC4E07" w:rsidP="0095734F">
            <w:pPr>
              <w:spacing w:before="60" w:after="60" w:line="220" w:lineRule="atLeast"/>
              <w:ind w:left="57" w:right="57"/>
              <w:jc w:val="center"/>
              <w:rPr>
                <w:sz w:val="18"/>
                <w:szCs w:val="18"/>
              </w:rPr>
            </w:pPr>
            <w:r w:rsidRPr="00C575F5">
              <w:rPr>
                <w:sz w:val="18"/>
                <w:szCs w:val="18"/>
              </w:rPr>
              <w:t>7</w:t>
            </w:r>
          </w:p>
        </w:tc>
        <w:tc>
          <w:tcPr>
            <w:tcW w:w="3157" w:type="dxa"/>
            <w:shd w:val="clear" w:color="auto" w:fill="auto"/>
            <w:vAlign w:val="center"/>
          </w:tcPr>
          <w:p w14:paraId="5816E044" w14:textId="4CA9CF55" w:rsidR="00AC4E07" w:rsidRPr="00C575F5" w:rsidRDefault="00AC4E07" w:rsidP="0095734F">
            <w:pPr>
              <w:spacing w:before="60" w:after="60" w:line="220" w:lineRule="atLeast"/>
              <w:ind w:left="57" w:right="57"/>
              <w:rPr>
                <w:spacing w:val="-4"/>
                <w:sz w:val="18"/>
                <w:szCs w:val="18"/>
              </w:rPr>
            </w:pPr>
            <w:r w:rsidRPr="00C575F5">
              <w:rPr>
                <w:sz w:val="18"/>
                <w:szCs w:val="18"/>
              </w:rPr>
              <w:t>Photométrie : limitée à</w:t>
            </w:r>
            <w:r w:rsidR="001911A1" w:rsidRPr="00C575F5">
              <w:rPr>
                <w:sz w:val="18"/>
                <w:szCs w:val="18"/>
              </w:rPr>
              <w:t xml:space="preserve"> </w:t>
            </w:r>
            <w:r w:rsidRPr="00C575F5">
              <w:rPr>
                <w:sz w:val="18"/>
                <w:szCs w:val="18"/>
              </w:rPr>
              <w:t>20</w:t>
            </w:r>
            <w:r w:rsidR="00554990" w:rsidRPr="00C575F5">
              <w:rPr>
                <w:sz w:val="18"/>
                <w:szCs w:val="18"/>
              </w:rPr>
              <w:t>’</w:t>
            </w:r>
            <w:r w:rsidRPr="00C575F5">
              <w:rPr>
                <w:sz w:val="18"/>
                <w:szCs w:val="18"/>
              </w:rPr>
              <w:t xml:space="preserve"> et V = H = 0°</w:t>
            </w:r>
          </w:p>
        </w:tc>
        <w:tc>
          <w:tcPr>
            <w:tcW w:w="338" w:type="dxa"/>
            <w:shd w:val="clear" w:color="auto" w:fill="auto"/>
          </w:tcPr>
          <w:p w14:paraId="00A667D9"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0AEAACD4"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67F4EEF2"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3A7FAC84"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4F0A2A01"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53FA5156"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450F3C70"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748E799D"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18DC6F94"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5BB137D6"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r>
      <w:tr w:rsidR="00AC4E07" w:rsidRPr="00C575F5" w14:paraId="6F12706A" w14:textId="77777777" w:rsidTr="0095243A">
        <w:tc>
          <w:tcPr>
            <w:tcW w:w="833" w:type="dxa"/>
            <w:shd w:val="clear" w:color="auto" w:fill="auto"/>
          </w:tcPr>
          <w:p w14:paraId="04FE324F" w14:textId="77777777" w:rsidR="00AC4E07" w:rsidRPr="00C575F5" w:rsidRDefault="00AC4E07" w:rsidP="0095734F">
            <w:pPr>
              <w:spacing w:before="60" w:after="60" w:line="220" w:lineRule="atLeast"/>
              <w:ind w:left="57" w:right="57"/>
              <w:jc w:val="center"/>
              <w:rPr>
                <w:sz w:val="18"/>
                <w:szCs w:val="18"/>
              </w:rPr>
            </w:pPr>
            <w:r w:rsidRPr="00C575F5">
              <w:rPr>
                <w:sz w:val="18"/>
                <w:szCs w:val="18"/>
              </w:rPr>
              <w:t>7</w:t>
            </w:r>
          </w:p>
        </w:tc>
        <w:tc>
          <w:tcPr>
            <w:tcW w:w="3157" w:type="dxa"/>
            <w:shd w:val="clear" w:color="auto" w:fill="auto"/>
            <w:vAlign w:val="center"/>
          </w:tcPr>
          <w:p w14:paraId="26DCBA8C" w14:textId="77777777" w:rsidR="00AC4E07" w:rsidRPr="00C575F5" w:rsidRDefault="00AC4E07" w:rsidP="0095734F">
            <w:pPr>
              <w:spacing w:before="60" w:after="60" w:line="220" w:lineRule="atLeast"/>
              <w:ind w:left="57" w:right="57"/>
              <w:rPr>
                <w:spacing w:val="-4"/>
                <w:sz w:val="18"/>
                <w:szCs w:val="18"/>
              </w:rPr>
            </w:pPr>
            <w:r w:rsidRPr="00C575F5">
              <w:rPr>
                <w:sz w:val="18"/>
                <w:szCs w:val="18"/>
              </w:rPr>
              <w:t>Photométrie : complète</w:t>
            </w:r>
          </w:p>
        </w:tc>
        <w:tc>
          <w:tcPr>
            <w:tcW w:w="338" w:type="dxa"/>
            <w:shd w:val="clear" w:color="auto" w:fill="auto"/>
          </w:tcPr>
          <w:p w14:paraId="7CED4906"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361765EA"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3AAD89DD"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2E8EC48B"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3616D97F"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25A29E2D"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6A9AF14C"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5527DF5A"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75B06B5D"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0C13CFAA" w14:textId="77777777" w:rsidR="00AC4E07" w:rsidRPr="00C575F5" w:rsidRDefault="00AC4E07" w:rsidP="0095734F">
            <w:pPr>
              <w:spacing w:before="60" w:after="60" w:line="220" w:lineRule="atLeast"/>
              <w:ind w:left="57" w:right="57"/>
              <w:jc w:val="center"/>
              <w:rPr>
                <w:sz w:val="18"/>
                <w:szCs w:val="18"/>
              </w:rPr>
            </w:pPr>
          </w:p>
        </w:tc>
      </w:tr>
      <w:tr w:rsidR="00AC4E07" w:rsidRPr="00C575F5" w14:paraId="7C36DE92" w14:textId="77777777" w:rsidTr="0095243A">
        <w:tc>
          <w:tcPr>
            <w:tcW w:w="833" w:type="dxa"/>
            <w:shd w:val="clear" w:color="auto" w:fill="auto"/>
          </w:tcPr>
          <w:p w14:paraId="316F9389" w14:textId="77777777" w:rsidR="00AC4E07" w:rsidRPr="00C575F5" w:rsidRDefault="00AC4E07" w:rsidP="0095734F">
            <w:pPr>
              <w:spacing w:before="60" w:after="60" w:line="220" w:lineRule="atLeast"/>
              <w:ind w:left="57" w:right="57"/>
              <w:jc w:val="center"/>
              <w:rPr>
                <w:sz w:val="18"/>
                <w:szCs w:val="18"/>
              </w:rPr>
            </w:pPr>
            <w:r w:rsidRPr="00C575F5">
              <w:rPr>
                <w:sz w:val="18"/>
                <w:szCs w:val="18"/>
              </w:rPr>
              <w:t>8</w:t>
            </w:r>
          </w:p>
        </w:tc>
        <w:tc>
          <w:tcPr>
            <w:tcW w:w="3157" w:type="dxa"/>
            <w:shd w:val="clear" w:color="auto" w:fill="auto"/>
            <w:vAlign w:val="center"/>
          </w:tcPr>
          <w:p w14:paraId="207BC085" w14:textId="59E6B79E" w:rsidR="00AC4E07" w:rsidRPr="00C575F5" w:rsidRDefault="00AC4E07" w:rsidP="00FC76E5">
            <w:pPr>
              <w:keepNext/>
              <w:keepLines/>
              <w:tabs>
                <w:tab w:val="left" w:pos="1149"/>
              </w:tabs>
              <w:spacing w:before="60" w:after="60" w:line="220" w:lineRule="atLeast"/>
              <w:ind w:left="57" w:right="57"/>
              <w:rPr>
                <w:spacing w:val="-4"/>
                <w:sz w:val="18"/>
                <w:szCs w:val="18"/>
              </w:rPr>
            </w:pPr>
            <w:r w:rsidRPr="00C575F5">
              <w:rPr>
                <w:sz w:val="18"/>
                <w:szCs w:val="18"/>
              </w:rPr>
              <w:t xml:space="preserve">Eau : </w:t>
            </w:r>
            <w:r w:rsidR="00FC76E5" w:rsidRPr="00C575F5">
              <w:rPr>
                <w:sz w:val="18"/>
                <w:szCs w:val="18"/>
              </w:rPr>
              <w:tab/>
            </w:r>
            <w:r w:rsidRPr="00C575F5">
              <w:rPr>
                <w:sz w:val="18"/>
                <w:szCs w:val="18"/>
              </w:rPr>
              <w:t>10 min position normale</w:t>
            </w:r>
          </w:p>
          <w:p w14:paraId="46956850" w14:textId="77777777" w:rsidR="00AC4E07" w:rsidRPr="00C575F5" w:rsidRDefault="00AC4E07" w:rsidP="00FC76E5">
            <w:pPr>
              <w:keepNext/>
              <w:keepLines/>
              <w:tabs>
                <w:tab w:val="left" w:pos="1149"/>
              </w:tabs>
              <w:spacing w:before="60" w:after="60" w:line="220" w:lineRule="atLeast"/>
              <w:ind w:left="57" w:right="57"/>
              <w:rPr>
                <w:spacing w:val="-4"/>
                <w:sz w:val="18"/>
                <w:szCs w:val="18"/>
              </w:rPr>
            </w:pPr>
            <w:r w:rsidRPr="00C575F5">
              <w:rPr>
                <w:sz w:val="18"/>
                <w:szCs w:val="18"/>
              </w:rPr>
              <w:tab/>
              <w:t>10 min position renversée</w:t>
            </w:r>
          </w:p>
          <w:p w14:paraId="6CCF8F2A" w14:textId="77777777" w:rsidR="00AC4E07" w:rsidRPr="00C575F5" w:rsidRDefault="00AC4E07" w:rsidP="00FC76E5">
            <w:pPr>
              <w:keepNext/>
              <w:keepLines/>
              <w:tabs>
                <w:tab w:val="left" w:pos="1149"/>
              </w:tabs>
              <w:spacing w:before="60" w:after="60" w:line="220" w:lineRule="atLeast"/>
              <w:ind w:left="57" w:right="57"/>
              <w:rPr>
                <w:spacing w:val="-4"/>
                <w:sz w:val="18"/>
                <w:szCs w:val="18"/>
              </w:rPr>
            </w:pPr>
            <w:r w:rsidRPr="00C575F5">
              <w:rPr>
                <w:sz w:val="18"/>
                <w:szCs w:val="18"/>
              </w:rPr>
              <w:tab/>
              <w:t>examen visuel</w:t>
            </w:r>
          </w:p>
        </w:tc>
        <w:tc>
          <w:tcPr>
            <w:tcW w:w="338" w:type="dxa"/>
            <w:shd w:val="clear" w:color="auto" w:fill="auto"/>
          </w:tcPr>
          <w:p w14:paraId="71B430BF" w14:textId="77777777" w:rsidR="00AC4E07" w:rsidRPr="00C575F5" w:rsidRDefault="00AC4E07" w:rsidP="0095734F">
            <w:pPr>
              <w:spacing w:before="60" w:after="60" w:line="220" w:lineRule="atLeast"/>
              <w:ind w:left="57" w:right="57"/>
              <w:jc w:val="center"/>
              <w:rPr>
                <w:sz w:val="18"/>
                <w:szCs w:val="18"/>
              </w:rPr>
            </w:pPr>
          </w:p>
          <w:p w14:paraId="28BEFE35"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422B039B"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07362EAC"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44A93C66"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2B7EEC93"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3F467CDF"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0E315D11"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16CC17CA"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2EB96638"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199330E9"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3EC827D2"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1FAC8094"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37CD66B6"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5DEA2FC1" w14:textId="77777777" w:rsidR="00AC4E07" w:rsidRPr="00C575F5" w:rsidRDefault="00AC4E07" w:rsidP="0095734F">
            <w:pPr>
              <w:spacing w:before="60" w:after="60" w:line="220" w:lineRule="atLeast"/>
              <w:ind w:left="57" w:right="57"/>
              <w:jc w:val="center"/>
              <w:rPr>
                <w:sz w:val="18"/>
                <w:szCs w:val="18"/>
              </w:rPr>
            </w:pPr>
          </w:p>
        </w:tc>
      </w:tr>
      <w:tr w:rsidR="00AC4E07" w:rsidRPr="00C575F5" w14:paraId="049A8B4C" w14:textId="77777777" w:rsidTr="0095243A">
        <w:tc>
          <w:tcPr>
            <w:tcW w:w="833" w:type="dxa"/>
            <w:shd w:val="clear" w:color="auto" w:fill="auto"/>
          </w:tcPr>
          <w:p w14:paraId="6005709D" w14:textId="77777777" w:rsidR="00AC4E07" w:rsidRPr="00C575F5" w:rsidRDefault="00AC4E07" w:rsidP="0095734F">
            <w:pPr>
              <w:spacing w:before="60" w:after="60" w:line="220" w:lineRule="atLeast"/>
              <w:ind w:left="57" w:right="57"/>
              <w:jc w:val="center"/>
              <w:rPr>
                <w:sz w:val="18"/>
                <w:szCs w:val="18"/>
              </w:rPr>
            </w:pPr>
            <w:r w:rsidRPr="00C575F5">
              <w:rPr>
                <w:sz w:val="18"/>
                <w:szCs w:val="18"/>
              </w:rPr>
              <w:t>4</w:t>
            </w:r>
          </w:p>
        </w:tc>
        <w:tc>
          <w:tcPr>
            <w:tcW w:w="3157" w:type="dxa"/>
            <w:shd w:val="clear" w:color="auto" w:fill="auto"/>
            <w:vAlign w:val="center"/>
          </w:tcPr>
          <w:p w14:paraId="4BBE0E54" w14:textId="77777777" w:rsidR="00AC4E07" w:rsidRPr="00C575F5" w:rsidRDefault="00AC4E07" w:rsidP="0095734F">
            <w:pPr>
              <w:spacing w:before="60" w:after="60" w:line="220" w:lineRule="atLeast"/>
              <w:ind w:left="57" w:right="57"/>
              <w:rPr>
                <w:spacing w:val="-4"/>
                <w:sz w:val="18"/>
                <w:szCs w:val="18"/>
              </w:rPr>
            </w:pPr>
            <w:r w:rsidRPr="00C575F5">
              <w:rPr>
                <w:sz w:val="18"/>
                <w:szCs w:val="18"/>
              </w:rPr>
              <w:t>Colorimétrie :</w:t>
            </w:r>
            <w:r w:rsidRPr="00C575F5">
              <w:rPr>
                <w:sz w:val="18"/>
                <w:szCs w:val="18"/>
              </w:rPr>
              <w:tab/>
              <w:t>examen visuel</w:t>
            </w:r>
          </w:p>
          <w:p w14:paraId="55387771" w14:textId="77777777" w:rsidR="00AC4E07" w:rsidRPr="00C575F5" w:rsidRDefault="00AC4E07" w:rsidP="0095734F">
            <w:pPr>
              <w:spacing w:before="60" w:after="60" w:line="220" w:lineRule="atLeast"/>
              <w:ind w:left="57" w:right="57"/>
              <w:rPr>
                <w:spacing w:val="-4"/>
                <w:sz w:val="18"/>
                <w:szCs w:val="18"/>
              </w:rPr>
            </w:pPr>
            <w:r w:rsidRPr="00C575F5">
              <w:rPr>
                <w:sz w:val="18"/>
                <w:szCs w:val="18"/>
              </w:rPr>
              <w:t>Coordonnées trichromatiques en cas de doute</w:t>
            </w:r>
          </w:p>
        </w:tc>
        <w:tc>
          <w:tcPr>
            <w:tcW w:w="338" w:type="dxa"/>
            <w:shd w:val="clear" w:color="auto" w:fill="auto"/>
          </w:tcPr>
          <w:p w14:paraId="724B1C77"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468FE915"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19ED9B2E"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4B66F14D"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4743FCA6"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164058CE"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3D9B8AE9"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132CEFB4"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3DF484D0"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6897F0C8"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27FD24F7"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357FD852" w14:textId="77777777" w:rsidR="00AC4E07" w:rsidRPr="00C575F5" w:rsidRDefault="00AC4E07" w:rsidP="0095734F">
            <w:pPr>
              <w:spacing w:before="60" w:after="60" w:line="220" w:lineRule="atLeast"/>
              <w:ind w:left="57" w:right="57"/>
              <w:jc w:val="center"/>
              <w:rPr>
                <w:sz w:val="18"/>
                <w:szCs w:val="18"/>
              </w:rPr>
            </w:pPr>
          </w:p>
        </w:tc>
      </w:tr>
      <w:tr w:rsidR="00AC4E07" w:rsidRPr="00C575F5" w14:paraId="1C5C6065" w14:textId="77777777" w:rsidTr="0095243A">
        <w:tc>
          <w:tcPr>
            <w:tcW w:w="833" w:type="dxa"/>
            <w:shd w:val="clear" w:color="auto" w:fill="auto"/>
          </w:tcPr>
          <w:p w14:paraId="37DE9D5B" w14:textId="77777777" w:rsidR="00AC4E07" w:rsidRPr="00C575F5" w:rsidRDefault="00AC4E07" w:rsidP="0095734F">
            <w:pPr>
              <w:keepNext/>
              <w:keepLines/>
              <w:spacing w:before="60" w:after="60" w:line="220" w:lineRule="atLeast"/>
              <w:ind w:left="57" w:right="57"/>
              <w:jc w:val="center"/>
              <w:rPr>
                <w:sz w:val="18"/>
                <w:szCs w:val="18"/>
              </w:rPr>
            </w:pPr>
            <w:r w:rsidRPr="00C575F5">
              <w:rPr>
                <w:sz w:val="18"/>
                <w:szCs w:val="18"/>
              </w:rPr>
              <w:t>4</w:t>
            </w:r>
          </w:p>
        </w:tc>
        <w:tc>
          <w:tcPr>
            <w:tcW w:w="3157" w:type="dxa"/>
            <w:shd w:val="clear" w:color="auto" w:fill="auto"/>
            <w:vAlign w:val="center"/>
          </w:tcPr>
          <w:p w14:paraId="72476F1E" w14:textId="0F806D77" w:rsidR="00AC4E07" w:rsidRPr="00C575F5" w:rsidRDefault="00AC4E07" w:rsidP="0095734F">
            <w:pPr>
              <w:keepNext/>
              <w:keepLines/>
              <w:spacing w:before="60" w:after="60" w:line="220" w:lineRule="atLeast"/>
              <w:ind w:left="57" w:right="57"/>
              <w:rPr>
                <w:spacing w:val="-4"/>
                <w:sz w:val="18"/>
                <w:szCs w:val="18"/>
              </w:rPr>
            </w:pPr>
            <w:r w:rsidRPr="00C575F5">
              <w:rPr>
                <w:sz w:val="18"/>
                <w:szCs w:val="18"/>
              </w:rPr>
              <w:t>Photométrie : limitée à</w:t>
            </w:r>
            <w:r w:rsidR="001911A1" w:rsidRPr="00C575F5">
              <w:rPr>
                <w:sz w:val="18"/>
                <w:szCs w:val="18"/>
              </w:rPr>
              <w:t xml:space="preserve"> </w:t>
            </w:r>
            <w:r w:rsidRPr="00C575F5">
              <w:rPr>
                <w:sz w:val="18"/>
                <w:szCs w:val="18"/>
              </w:rPr>
              <w:t>20</w:t>
            </w:r>
            <w:r w:rsidR="00554990" w:rsidRPr="00C575F5">
              <w:rPr>
                <w:sz w:val="18"/>
                <w:szCs w:val="18"/>
              </w:rPr>
              <w:t>’</w:t>
            </w:r>
            <w:r w:rsidRPr="00C575F5">
              <w:rPr>
                <w:sz w:val="18"/>
                <w:szCs w:val="18"/>
              </w:rPr>
              <w:t xml:space="preserve"> et V = H = 0°</w:t>
            </w:r>
          </w:p>
        </w:tc>
        <w:tc>
          <w:tcPr>
            <w:tcW w:w="338" w:type="dxa"/>
            <w:shd w:val="clear" w:color="auto" w:fill="auto"/>
          </w:tcPr>
          <w:p w14:paraId="397EC18B" w14:textId="77777777" w:rsidR="00AC4E07" w:rsidRPr="00C575F5" w:rsidRDefault="00AC4E07" w:rsidP="0095734F">
            <w:pPr>
              <w:keepNext/>
              <w:keepLines/>
              <w:spacing w:before="60" w:after="60" w:line="220" w:lineRule="atLeast"/>
              <w:ind w:left="57" w:right="57"/>
              <w:jc w:val="center"/>
              <w:rPr>
                <w:sz w:val="18"/>
                <w:szCs w:val="18"/>
              </w:rPr>
            </w:pPr>
          </w:p>
        </w:tc>
        <w:tc>
          <w:tcPr>
            <w:tcW w:w="338" w:type="dxa"/>
            <w:shd w:val="clear" w:color="auto" w:fill="auto"/>
          </w:tcPr>
          <w:p w14:paraId="4ED3BDD9" w14:textId="77777777" w:rsidR="00AC4E07" w:rsidRPr="00C575F5" w:rsidRDefault="00AC4E07" w:rsidP="0095734F">
            <w:pPr>
              <w:keepNext/>
              <w:keepLines/>
              <w:spacing w:before="60" w:after="60" w:line="220" w:lineRule="atLeast"/>
              <w:ind w:left="57" w:right="57"/>
              <w:jc w:val="center"/>
              <w:rPr>
                <w:sz w:val="18"/>
                <w:szCs w:val="18"/>
              </w:rPr>
            </w:pPr>
          </w:p>
        </w:tc>
        <w:tc>
          <w:tcPr>
            <w:tcW w:w="338" w:type="dxa"/>
            <w:shd w:val="clear" w:color="auto" w:fill="auto"/>
          </w:tcPr>
          <w:p w14:paraId="2C270B32" w14:textId="77777777" w:rsidR="00AC4E07" w:rsidRPr="00C575F5" w:rsidRDefault="00AC4E07" w:rsidP="0095734F">
            <w:pPr>
              <w:keepNext/>
              <w:keepLines/>
              <w:spacing w:before="60" w:after="60" w:line="220" w:lineRule="atLeast"/>
              <w:ind w:left="57" w:right="57"/>
              <w:jc w:val="center"/>
              <w:rPr>
                <w:sz w:val="18"/>
                <w:szCs w:val="18"/>
              </w:rPr>
            </w:pPr>
          </w:p>
        </w:tc>
        <w:tc>
          <w:tcPr>
            <w:tcW w:w="338" w:type="dxa"/>
            <w:shd w:val="clear" w:color="auto" w:fill="auto"/>
          </w:tcPr>
          <w:p w14:paraId="70E53D13" w14:textId="77777777" w:rsidR="00AC4E07" w:rsidRPr="00C575F5" w:rsidRDefault="00AC4E07" w:rsidP="0095734F">
            <w:pPr>
              <w:keepNext/>
              <w:keepLines/>
              <w:spacing w:before="60" w:after="60" w:line="220" w:lineRule="atLeast"/>
              <w:ind w:left="57" w:right="57"/>
              <w:jc w:val="center"/>
              <w:rPr>
                <w:sz w:val="18"/>
                <w:szCs w:val="18"/>
              </w:rPr>
            </w:pPr>
          </w:p>
        </w:tc>
        <w:tc>
          <w:tcPr>
            <w:tcW w:w="338" w:type="dxa"/>
            <w:shd w:val="clear" w:color="auto" w:fill="auto"/>
          </w:tcPr>
          <w:p w14:paraId="2564FFC9" w14:textId="77777777" w:rsidR="00AC4E07" w:rsidRPr="00C575F5" w:rsidRDefault="00AC4E07" w:rsidP="0095734F">
            <w:pPr>
              <w:keepNext/>
              <w:keepLines/>
              <w:spacing w:before="60" w:after="60" w:line="220" w:lineRule="atLeast"/>
              <w:ind w:left="57" w:right="57"/>
              <w:jc w:val="center"/>
              <w:rPr>
                <w:sz w:val="18"/>
                <w:szCs w:val="18"/>
              </w:rPr>
            </w:pPr>
          </w:p>
        </w:tc>
        <w:tc>
          <w:tcPr>
            <w:tcW w:w="338" w:type="dxa"/>
            <w:shd w:val="clear" w:color="auto" w:fill="auto"/>
          </w:tcPr>
          <w:p w14:paraId="2EB57B7E" w14:textId="77777777" w:rsidR="00AC4E07" w:rsidRPr="00C575F5" w:rsidRDefault="00AC4E07" w:rsidP="0095734F">
            <w:pPr>
              <w:keepNext/>
              <w:keepLines/>
              <w:spacing w:before="60" w:after="60" w:line="220" w:lineRule="atLeast"/>
              <w:ind w:left="57" w:right="57"/>
              <w:jc w:val="center"/>
              <w:rPr>
                <w:sz w:val="18"/>
                <w:szCs w:val="18"/>
              </w:rPr>
            </w:pPr>
          </w:p>
        </w:tc>
        <w:tc>
          <w:tcPr>
            <w:tcW w:w="338" w:type="dxa"/>
            <w:shd w:val="clear" w:color="auto" w:fill="auto"/>
          </w:tcPr>
          <w:p w14:paraId="034F5077" w14:textId="77777777" w:rsidR="00AC4E07" w:rsidRPr="00C575F5" w:rsidRDefault="00AC4E07" w:rsidP="0095734F">
            <w:pPr>
              <w:keepNext/>
              <w:keepLines/>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14CEA7D8" w14:textId="77777777" w:rsidR="00AC4E07" w:rsidRPr="00C575F5" w:rsidRDefault="00AC4E07" w:rsidP="0095734F">
            <w:pPr>
              <w:keepNext/>
              <w:keepLines/>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5709CF4E" w14:textId="77777777" w:rsidR="00AC4E07" w:rsidRPr="00C575F5" w:rsidRDefault="00AC4E07" w:rsidP="0095734F">
            <w:pPr>
              <w:keepNext/>
              <w:keepLines/>
              <w:spacing w:before="60" w:after="60" w:line="220" w:lineRule="atLeast"/>
              <w:ind w:left="57" w:right="57"/>
              <w:jc w:val="center"/>
              <w:rPr>
                <w:sz w:val="18"/>
                <w:szCs w:val="18"/>
              </w:rPr>
            </w:pPr>
          </w:p>
        </w:tc>
        <w:tc>
          <w:tcPr>
            <w:tcW w:w="338" w:type="dxa"/>
            <w:shd w:val="clear" w:color="auto" w:fill="auto"/>
          </w:tcPr>
          <w:p w14:paraId="2E62B8E8" w14:textId="77777777" w:rsidR="00AC4E07" w:rsidRPr="00C575F5" w:rsidRDefault="00AC4E07" w:rsidP="0095734F">
            <w:pPr>
              <w:keepNext/>
              <w:keepLines/>
              <w:spacing w:before="60" w:after="60" w:line="220" w:lineRule="atLeast"/>
              <w:ind w:left="57" w:right="57"/>
              <w:jc w:val="center"/>
              <w:rPr>
                <w:sz w:val="18"/>
                <w:szCs w:val="18"/>
              </w:rPr>
            </w:pPr>
          </w:p>
        </w:tc>
      </w:tr>
      <w:tr w:rsidR="00AC4E07" w:rsidRPr="00C575F5" w14:paraId="19D56C44" w14:textId="77777777" w:rsidTr="0095243A">
        <w:tc>
          <w:tcPr>
            <w:tcW w:w="833" w:type="dxa"/>
            <w:shd w:val="clear" w:color="auto" w:fill="auto"/>
          </w:tcPr>
          <w:p w14:paraId="1EEABA71" w14:textId="77777777" w:rsidR="00AC4E07" w:rsidRPr="00C575F5" w:rsidRDefault="00AC4E07" w:rsidP="0095734F">
            <w:pPr>
              <w:spacing w:before="60" w:after="60" w:line="220" w:lineRule="atLeast"/>
              <w:ind w:left="57" w:right="57"/>
              <w:jc w:val="center"/>
              <w:rPr>
                <w:sz w:val="18"/>
                <w:szCs w:val="18"/>
              </w:rPr>
            </w:pPr>
            <w:r w:rsidRPr="00C575F5">
              <w:rPr>
                <w:sz w:val="18"/>
                <w:szCs w:val="18"/>
              </w:rPr>
              <w:t>8</w:t>
            </w:r>
          </w:p>
        </w:tc>
        <w:tc>
          <w:tcPr>
            <w:tcW w:w="3157" w:type="dxa"/>
            <w:shd w:val="clear" w:color="auto" w:fill="auto"/>
            <w:vAlign w:val="center"/>
          </w:tcPr>
          <w:p w14:paraId="2DFF39EC" w14:textId="77777777" w:rsidR="00AC4E07" w:rsidRPr="00C575F5" w:rsidRDefault="00AC4E07" w:rsidP="00FC76E5">
            <w:pPr>
              <w:keepNext/>
              <w:keepLines/>
              <w:tabs>
                <w:tab w:val="left" w:pos="1149"/>
              </w:tabs>
              <w:spacing w:before="60" w:after="60" w:line="220" w:lineRule="atLeast"/>
              <w:ind w:left="57" w:right="57"/>
              <w:rPr>
                <w:spacing w:val="-4"/>
                <w:sz w:val="18"/>
                <w:szCs w:val="18"/>
              </w:rPr>
            </w:pPr>
            <w:r w:rsidRPr="00C575F5">
              <w:rPr>
                <w:sz w:val="18"/>
                <w:szCs w:val="18"/>
              </w:rPr>
              <w:t>Carburants :</w:t>
            </w:r>
            <w:r w:rsidRPr="00C575F5">
              <w:rPr>
                <w:sz w:val="18"/>
                <w:szCs w:val="18"/>
              </w:rPr>
              <w:tab/>
              <w:t>5 min</w:t>
            </w:r>
          </w:p>
          <w:p w14:paraId="335DE768" w14:textId="29F26504" w:rsidR="00AC4E07" w:rsidRPr="00C575F5" w:rsidRDefault="00AC4E07" w:rsidP="00FC76E5">
            <w:pPr>
              <w:keepNext/>
              <w:keepLines/>
              <w:tabs>
                <w:tab w:val="left" w:pos="1149"/>
              </w:tabs>
              <w:spacing w:before="60" w:after="60" w:line="220" w:lineRule="atLeast"/>
              <w:ind w:left="57" w:right="57"/>
              <w:rPr>
                <w:spacing w:val="-4"/>
                <w:sz w:val="18"/>
                <w:szCs w:val="18"/>
              </w:rPr>
            </w:pPr>
            <w:r w:rsidRPr="00C575F5">
              <w:rPr>
                <w:sz w:val="18"/>
                <w:szCs w:val="18"/>
              </w:rPr>
              <w:tab/>
              <w:t>examen visuel</w:t>
            </w:r>
          </w:p>
        </w:tc>
        <w:tc>
          <w:tcPr>
            <w:tcW w:w="338" w:type="dxa"/>
            <w:shd w:val="clear" w:color="auto" w:fill="auto"/>
          </w:tcPr>
          <w:p w14:paraId="34833E00"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29EE48D6"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356D147B"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34B78B40"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0065E48E"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5FFDC7F1"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25EC56C6"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76C9B335"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32ECEAD2"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45F949CA"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07909983"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515DE2DF" w14:textId="77777777" w:rsidR="00AC4E07" w:rsidRPr="00C575F5" w:rsidRDefault="00AC4E07" w:rsidP="0095734F">
            <w:pPr>
              <w:spacing w:before="60" w:after="60" w:line="220" w:lineRule="atLeast"/>
              <w:ind w:left="57" w:right="57"/>
              <w:jc w:val="center"/>
              <w:rPr>
                <w:sz w:val="18"/>
                <w:szCs w:val="18"/>
              </w:rPr>
            </w:pPr>
          </w:p>
        </w:tc>
      </w:tr>
      <w:tr w:rsidR="00AC4E07" w:rsidRPr="00C575F5" w14:paraId="6EC06726" w14:textId="77777777" w:rsidTr="0095243A">
        <w:tc>
          <w:tcPr>
            <w:tcW w:w="833" w:type="dxa"/>
            <w:shd w:val="clear" w:color="auto" w:fill="auto"/>
          </w:tcPr>
          <w:p w14:paraId="2BA72BB8" w14:textId="77777777" w:rsidR="00AC4E07" w:rsidRPr="00C575F5" w:rsidRDefault="00AC4E07" w:rsidP="0095734F">
            <w:pPr>
              <w:keepNext/>
              <w:keepLines/>
              <w:spacing w:before="60" w:after="60" w:line="220" w:lineRule="atLeast"/>
              <w:ind w:left="57" w:right="57"/>
              <w:jc w:val="center"/>
              <w:rPr>
                <w:sz w:val="18"/>
                <w:szCs w:val="18"/>
              </w:rPr>
            </w:pPr>
            <w:r w:rsidRPr="00C575F5">
              <w:rPr>
                <w:sz w:val="18"/>
                <w:szCs w:val="18"/>
              </w:rPr>
              <w:t>8</w:t>
            </w:r>
          </w:p>
        </w:tc>
        <w:tc>
          <w:tcPr>
            <w:tcW w:w="3157" w:type="dxa"/>
            <w:shd w:val="clear" w:color="auto" w:fill="auto"/>
            <w:vAlign w:val="center"/>
          </w:tcPr>
          <w:p w14:paraId="47450277" w14:textId="77777777" w:rsidR="00AC4E07" w:rsidRPr="00C575F5" w:rsidRDefault="00AC4E07" w:rsidP="00FC76E5">
            <w:pPr>
              <w:keepNext/>
              <w:keepLines/>
              <w:tabs>
                <w:tab w:val="left" w:pos="1149"/>
              </w:tabs>
              <w:spacing w:before="60" w:after="60" w:line="220" w:lineRule="atLeast"/>
              <w:ind w:left="57" w:right="57"/>
              <w:rPr>
                <w:spacing w:val="-4"/>
                <w:sz w:val="18"/>
                <w:szCs w:val="18"/>
              </w:rPr>
            </w:pPr>
            <w:r w:rsidRPr="00C575F5">
              <w:rPr>
                <w:sz w:val="18"/>
                <w:szCs w:val="18"/>
              </w:rPr>
              <w:t>Huiles :</w:t>
            </w:r>
            <w:r w:rsidRPr="00C575F5">
              <w:rPr>
                <w:sz w:val="18"/>
                <w:szCs w:val="18"/>
              </w:rPr>
              <w:tab/>
              <w:t>5 min</w:t>
            </w:r>
          </w:p>
          <w:p w14:paraId="3D7C7A27" w14:textId="15319373" w:rsidR="00AC4E07" w:rsidRPr="00C575F5" w:rsidRDefault="00AC4E07" w:rsidP="00FC76E5">
            <w:pPr>
              <w:keepNext/>
              <w:keepLines/>
              <w:tabs>
                <w:tab w:val="left" w:pos="1149"/>
              </w:tabs>
              <w:spacing w:before="60" w:after="60" w:line="220" w:lineRule="atLeast"/>
              <w:ind w:left="57" w:right="57"/>
              <w:rPr>
                <w:spacing w:val="-4"/>
                <w:sz w:val="18"/>
                <w:szCs w:val="18"/>
              </w:rPr>
            </w:pPr>
            <w:r w:rsidRPr="00C575F5">
              <w:rPr>
                <w:sz w:val="18"/>
                <w:szCs w:val="18"/>
              </w:rPr>
              <w:tab/>
              <w:t>examen visuel</w:t>
            </w:r>
          </w:p>
        </w:tc>
        <w:tc>
          <w:tcPr>
            <w:tcW w:w="338" w:type="dxa"/>
            <w:shd w:val="clear" w:color="auto" w:fill="auto"/>
          </w:tcPr>
          <w:p w14:paraId="6B670BB9" w14:textId="77777777" w:rsidR="00AC4E07" w:rsidRPr="00C575F5" w:rsidRDefault="00AC4E07" w:rsidP="0095734F">
            <w:pPr>
              <w:keepNext/>
              <w:keepLines/>
              <w:spacing w:before="60" w:after="60" w:line="220" w:lineRule="atLeast"/>
              <w:ind w:left="57" w:right="57"/>
              <w:jc w:val="center"/>
              <w:rPr>
                <w:sz w:val="18"/>
                <w:szCs w:val="18"/>
              </w:rPr>
            </w:pPr>
          </w:p>
        </w:tc>
        <w:tc>
          <w:tcPr>
            <w:tcW w:w="338" w:type="dxa"/>
            <w:shd w:val="clear" w:color="auto" w:fill="auto"/>
          </w:tcPr>
          <w:p w14:paraId="6B39A513" w14:textId="77777777" w:rsidR="00AC4E07" w:rsidRPr="00C575F5" w:rsidRDefault="00AC4E07" w:rsidP="0095734F">
            <w:pPr>
              <w:keepNext/>
              <w:keepLines/>
              <w:spacing w:before="60" w:after="60" w:line="220" w:lineRule="atLeast"/>
              <w:ind w:left="57" w:right="57"/>
              <w:jc w:val="center"/>
              <w:rPr>
                <w:sz w:val="18"/>
                <w:szCs w:val="18"/>
              </w:rPr>
            </w:pPr>
          </w:p>
        </w:tc>
        <w:tc>
          <w:tcPr>
            <w:tcW w:w="338" w:type="dxa"/>
            <w:shd w:val="clear" w:color="auto" w:fill="auto"/>
          </w:tcPr>
          <w:p w14:paraId="1D7EC743" w14:textId="77777777" w:rsidR="00AC4E07" w:rsidRPr="00C575F5" w:rsidRDefault="00AC4E07" w:rsidP="0095734F">
            <w:pPr>
              <w:keepNext/>
              <w:keepLines/>
              <w:spacing w:before="60" w:after="60" w:line="220" w:lineRule="atLeast"/>
              <w:ind w:left="57" w:right="57"/>
              <w:jc w:val="center"/>
              <w:rPr>
                <w:sz w:val="18"/>
                <w:szCs w:val="18"/>
              </w:rPr>
            </w:pPr>
          </w:p>
        </w:tc>
        <w:tc>
          <w:tcPr>
            <w:tcW w:w="338" w:type="dxa"/>
            <w:shd w:val="clear" w:color="auto" w:fill="auto"/>
          </w:tcPr>
          <w:p w14:paraId="23AF0479" w14:textId="77777777" w:rsidR="00AC4E07" w:rsidRPr="00C575F5" w:rsidRDefault="00AC4E07" w:rsidP="0095734F">
            <w:pPr>
              <w:keepNext/>
              <w:keepLines/>
              <w:spacing w:before="60" w:after="60" w:line="220" w:lineRule="atLeast"/>
              <w:ind w:left="57" w:right="57"/>
              <w:jc w:val="center"/>
              <w:rPr>
                <w:sz w:val="18"/>
                <w:szCs w:val="18"/>
              </w:rPr>
            </w:pPr>
          </w:p>
        </w:tc>
        <w:tc>
          <w:tcPr>
            <w:tcW w:w="338" w:type="dxa"/>
            <w:shd w:val="clear" w:color="auto" w:fill="auto"/>
          </w:tcPr>
          <w:p w14:paraId="0C4B531A" w14:textId="77777777" w:rsidR="00AC4E07" w:rsidRPr="00C575F5" w:rsidRDefault="00AC4E07" w:rsidP="0095734F">
            <w:pPr>
              <w:keepNext/>
              <w:keepLines/>
              <w:spacing w:before="60" w:after="60" w:line="220" w:lineRule="atLeast"/>
              <w:ind w:left="57" w:right="57"/>
              <w:jc w:val="center"/>
              <w:rPr>
                <w:sz w:val="18"/>
                <w:szCs w:val="18"/>
              </w:rPr>
            </w:pPr>
          </w:p>
        </w:tc>
        <w:tc>
          <w:tcPr>
            <w:tcW w:w="338" w:type="dxa"/>
            <w:shd w:val="clear" w:color="auto" w:fill="auto"/>
          </w:tcPr>
          <w:p w14:paraId="40BFC850" w14:textId="77777777" w:rsidR="00AC4E07" w:rsidRPr="00C575F5" w:rsidRDefault="00AC4E07" w:rsidP="0095734F">
            <w:pPr>
              <w:keepNext/>
              <w:keepLines/>
              <w:spacing w:before="60" w:after="60" w:line="220" w:lineRule="atLeast"/>
              <w:ind w:left="57" w:right="57"/>
              <w:jc w:val="center"/>
              <w:rPr>
                <w:sz w:val="18"/>
                <w:szCs w:val="18"/>
              </w:rPr>
            </w:pPr>
          </w:p>
        </w:tc>
        <w:tc>
          <w:tcPr>
            <w:tcW w:w="338" w:type="dxa"/>
            <w:shd w:val="clear" w:color="auto" w:fill="auto"/>
          </w:tcPr>
          <w:p w14:paraId="187483ED" w14:textId="77777777" w:rsidR="00AC4E07" w:rsidRPr="00C575F5" w:rsidRDefault="00AC4E07" w:rsidP="0095734F">
            <w:pPr>
              <w:keepNext/>
              <w:keepLines/>
              <w:spacing w:before="60" w:after="60" w:line="220" w:lineRule="atLeast"/>
              <w:ind w:left="57" w:right="57"/>
              <w:jc w:val="center"/>
              <w:rPr>
                <w:sz w:val="18"/>
                <w:szCs w:val="18"/>
              </w:rPr>
            </w:pPr>
            <w:r w:rsidRPr="00C575F5">
              <w:rPr>
                <w:sz w:val="18"/>
                <w:szCs w:val="18"/>
              </w:rPr>
              <w:t>x</w:t>
            </w:r>
          </w:p>
          <w:p w14:paraId="48F5CCED" w14:textId="77777777" w:rsidR="00AC4E07" w:rsidRPr="00C575F5" w:rsidRDefault="00AC4E07" w:rsidP="0095734F">
            <w:pPr>
              <w:keepNext/>
              <w:keepLines/>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18C371EC" w14:textId="77777777" w:rsidR="00AC4E07" w:rsidRPr="00C575F5" w:rsidRDefault="00AC4E07" w:rsidP="0095734F">
            <w:pPr>
              <w:keepNext/>
              <w:keepLines/>
              <w:spacing w:before="60" w:after="60" w:line="220" w:lineRule="atLeast"/>
              <w:ind w:left="57" w:right="57"/>
              <w:jc w:val="center"/>
              <w:rPr>
                <w:sz w:val="18"/>
                <w:szCs w:val="18"/>
              </w:rPr>
            </w:pPr>
            <w:r w:rsidRPr="00C575F5">
              <w:rPr>
                <w:sz w:val="18"/>
                <w:szCs w:val="18"/>
              </w:rPr>
              <w:t>x</w:t>
            </w:r>
          </w:p>
          <w:p w14:paraId="1CF62BB3" w14:textId="77777777" w:rsidR="00AC4E07" w:rsidRPr="00C575F5" w:rsidRDefault="00AC4E07" w:rsidP="0095734F">
            <w:pPr>
              <w:keepNext/>
              <w:keepLines/>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2AF73803" w14:textId="77777777" w:rsidR="00AC4E07" w:rsidRPr="00C575F5" w:rsidRDefault="00AC4E07" w:rsidP="0095734F">
            <w:pPr>
              <w:keepNext/>
              <w:keepLines/>
              <w:spacing w:before="60" w:after="60" w:line="220" w:lineRule="atLeast"/>
              <w:ind w:left="57" w:right="57"/>
              <w:jc w:val="center"/>
              <w:rPr>
                <w:sz w:val="18"/>
                <w:szCs w:val="18"/>
              </w:rPr>
            </w:pPr>
          </w:p>
        </w:tc>
        <w:tc>
          <w:tcPr>
            <w:tcW w:w="338" w:type="dxa"/>
            <w:shd w:val="clear" w:color="auto" w:fill="auto"/>
          </w:tcPr>
          <w:p w14:paraId="692C9797" w14:textId="77777777" w:rsidR="00AC4E07" w:rsidRPr="00C575F5" w:rsidRDefault="00AC4E07" w:rsidP="0095734F">
            <w:pPr>
              <w:keepNext/>
              <w:keepLines/>
              <w:spacing w:before="60" w:after="60" w:line="220" w:lineRule="atLeast"/>
              <w:ind w:left="57" w:right="57"/>
              <w:jc w:val="center"/>
              <w:rPr>
                <w:sz w:val="18"/>
                <w:szCs w:val="18"/>
              </w:rPr>
            </w:pPr>
          </w:p>
        </w:tc>
      </w:tr>
      <w:tr w:rsidR="00AC4E07" w:rsidRPr="00C575F5" w14:paraId="648D4C9A" w14:textId="77777777" w:rsidTr="0095243A">
        <w:tc>
          <w:tcPr>
            <w:tcW w:w="833" w:type="dxa"/>
            <w:shd w:val="clear" w:color="auto" w:fill="auto"/>
          </w:tcPr>
          <w:p w14:paraId="66422133" w14:textId="77777777" w:rsidR="00AC4E07" w:rsidRPr="00C575F5" w:rsidRDefault="00AC4E07" w:rsidP="0095734F">
            <w:pPr>
              <w:spacing w:before="60" w:after="60" w:line="220" w:lineRule="atLeast"/>
              <w:ind w:left="57" w:right="57"/>
              <w:jc w:val="center"/>
              <w:rPr>
                <w:sz w:val="18"/>
                <w:szCs w:val="18"/>
              </w:rPr>
            </w:pPr>
            <w:r w:rsidRPr="00C575F5">
              <w:rPr>
                <w:sz w:val="18"/>
                <w:szCs w:val="18"/>
              </w:rPr>
              <w:t>4</w:t>
            </w:r>
          </w:p>
        </w:tc>
        <w:tc>
          <w:tcPr>
            <w:tcW w:w="3157" w:type="dxa"/>
            <w:shd w:val="clear" w:color="auto" w:fill="auto"/>
            <w:vAlign w:val="center"/>
          </w:tcPr>
          <w:p w14:paraId="1200A03C" w14:textId="77777777" w:rsidR="00AC4E07" w:rsidRPr="00C575F5" w:rsidRDefault="00AC4E07" w:rsidP="0095734F">
            <w:pPr>
              <w:spacing w:before="60" w:after="60" w:line="220" w:lineRule="atLeast"/>
              <w:ind w:left="57" w:right="57"/>
              <w:rPr>
                <w:spacing w:val="-4"/>
                <w:sz w:val="18"/>
                <w:szCs w:val="18"/>
              </w:rPr>
            </w:pPr>
            <w:r w:rsidRPr="00C575F5">
              <w:rPr>
                <w:sz w:val="18"/>
                <w:szCs w:val="18"/>
              </w:rPr>
              <w:t>Colorimétrie : examen visuel</w:t>
            </w:r>
          </w:p>
          <w:p w14:paraId="3D0FD731" w14:textId="77777777" w:rsidR="00AC4E07" w:rsidRPr="00C575F5" w:rsidRDefault="00AC4E07" w:rsidP="0095734F">
            <w:pPr>
              <w:spacing w:before="60" w:after="60" w:line="220" w:lineRule="atLeast"/>
              <w:ind w:left="57" w:right="57"/>
              <w:rPr>
                <w:spacing w:val="-4"/>
                <w:sz w:val="18"/>
                <w:szCs w:val="18"/>
              </w:rPr>
            </w:pPr>
            <w:r w:rsidRPr="00C575F5">
              <w:rPr>
                <w:sz w:val="18"/>
                <w:szCs w:val="18"/>
              </w:rPr>
              <w:t>Coordonnées trichromatiques en cas de doute</w:t>
            </w:r>
          </w:p>
        </w:tc>
        <w:tc>
          <w:tcPr>
            <w:tcW w:w="338" w:type="dxa"/>
            <w:shd w:val="clear" w:color="auto" w:fill="auto"/>
          </w:tcPr>
          <w:p w14:paraId="23BF51E3"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7DB53832"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2C39C1FD"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3ED3C912"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5DD5A04A"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67730E2C"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43F39F47" w14:textId="77777777" w:rsidR="00AC4E07" w:rsidRPr="00C575F5" w:rsidRDefault="00AC4E07" w:rsidP="0095734F">
            <w:pPr>
              <w:spacing w:before="60" w:after="60" w:line="220" w:lineRule="atLeast"/>
              <w:ind w:left="57" w:right="57"/>
              <w:jc w:val="center"/>
              <w:rPr>
                <w:sz w:val="18"/>
                <w:szCs w:val="18"/>
              </w:rPr>
            </w:pPr>
          </w:p>
          <w:p w14:paraId="743232D8"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44D57052" w14:textId="77777777" w:rsidR="00AC4E07" w:rsidRPr="00C575F5" w:rsidRDefault="00AC4E07" w:rsidP="0095734F">
            <w:pPr>
              <w:spacing w:before="60" w:after="60" w:line="220" w:lineRule="atLeast"/>
              <w:ind w:left="57" w:right="57"/>
              <w:jc w:val="center"/>
              <w:rPr>
                <w:sz w:val="18"/>
                <w:szCs w:val="18"/>
              </w:rPr>
            </w:pPr>
          </w:p>
          <w:p w14:paraId="4B42CA56"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5C592932"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638E48D7" w14:textId="77777777" w:rsidR="00AC4E07" w:rsidRPr="00C575F5" w:rsidRDefault="00AC4E07" w:rsidP="0095734F">
            <w:pPr>
              <w:spacing w:before="60" w:after="60" w:line="220" w:lineRule="atLeast"/>
              <w:ind w:left="57" w:right="57"/>
              <w:jc w:val="center"/>
              <w:rPr>
                <w:sz w:val="18"/>
                <w:szCs w:val="18"/>
              </w:rPr>
            </w:pPr>
          </w:p>
        </w:tc>
      </w:tr>
      <w:tr w:rsidR="00AC4E07" w:rsidRPr="00C575F5" w14:paraId="60B60FE8" w14:textId="77777777" w:rsidTr="0095243A">
        <w:tc>
          <w:tcPr>
            <w:tcW w:w="833" w:type="dxa"/>
            <w:shd w:val="clear" w:color="auto" w:fill="auto"/>
          </w:tcPr>
          <w:p w14:paraId="1BC08A63" w14:textId="77777777" w:rsidR="00AC4E07" w:rsidRPr="00C575F5" w:rsidRDefault="00AC4E07" w:rsidP="0095734F">
            <w:pPr>
              <w:spacing w:before="60" w:after="60" w:line="220" w:lineRule="atLeast"/>
              <w:ind w:left="57" w:right="57"/>
              <w:jc w:val="center"/>
              <w:rPr>
                <w:sz w:val="18"/>
                <w:szCs w:val="18"/>
              </w:rPr>
            </w:pPr>
            <w:r w:rsidRPr="00C575F5">
              <w:rPr>
                <w:sz w:val="18"/>
                <w:szCs w:val="18"/>
              </w:rPr>
              <w:t>4</w:t>
            </w:r>
          </w:p>
        </w:tc>
        <w:tc>
          <w:tcPr>
            <w:tcW w:w="3157" w:type="dxa"/>
            <w:shd w:val="clear" w:color="auto" w:fill="auto"/>
            <w:vAlign w:val="center"/>
          </w:tcPr>
          <w:p w14:paraId="4489B4A8" w14:textId="38113741" w:rsidR="00AC4E07" w:rsidRPr="00C575F5" w:rsidRDefault="00AC4E07" w:rsidP="0095734F">
            <w:pPr>
              <w:spacing w:before="60" w:after="60" w:line="220" w:lineRule="atLeast"/>
              <w:ind w:left="57" w:right="57"/>
              <w:rPr>
                <w:spacing w:val="-4"/>
                <w:sz w:val="18"/>
                <w:szCs w:val="18"/>
              </w:rPr>
            </w:pPr>
            <w:r w:rsidRPr="00C575F5">
              <w:rPr>
                <w:sz w:val="18"/>
                <w:szCs w:val="18"/>
              </w:rPr>
              <w:t>Photométrie : limitée à</w:t>
            </w:r>
            <w:r w:rsidR="001911A1" w:rsidRPr="00C575F5">
              <w:rPr>
                <w:sz w:val="18"/>
                <w:szCs w:val="18"/>
              </w:rPr>
              <w:t xml:space="preserve"> </w:t>
            </w:r>
            <w:r w:rsidRPr="00C575F5">
              <w:rPr>
                <w:sz w:val="18"/>
                <w:szCs w:val="18"/>
              </w:rPr>
              <w:t>20</w:t>
            </w:r>
            <w:r w:rsidR="00554990" w:rsidRPr="00C575F5">
              <w:rPr>
                <w:sz w:val="18"/>
                <w:szCs w:val="18"/>
              </w:rPr>
              <w:t>’</w:t>
            </w:r>
            <w:r w:rsidRPr="00C575F5">
              <w:rPr>
                <w:sz w:val="18"/>
                <w:szCs w:val="18"/>
              </w:rPr>
              <w:t xml:space="preserve"> et V = H = 0°</w:t>
            </w:r>
          </w:p>
        </w:tc>
        <w:tc>
          <w:tcPr>
            <w:tcW w:w="338" w:type="dxa"/>
            <w:shd w:val="clear" w:color="auto" w:fill="auto"/>
          </w:tcPr>
          <w:p w14:paraId="71E46FD0"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63A27625"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6A9B65BF"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669B3756"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6BA6CE1C"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793DE947"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572B3237"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2F3257B3"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395B4133"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7CE10CD4" w14:textId="77777777" w:rsidR="00AC4E07" w:rsidRPr="00C575F5" w:rsidRDefault="00AC4E07" w:rsidP="0095734F">
            <w:pPr>
              <w:spacing w:before="60" w:after="60" w:line="220" w:lineRule="atLeast"/>
              <w:ind w:left="57" w:right="57"/>
              <w:jc w:val="center"/>
              <w:rPr>
                <w:sz w:val="18"/>
                <w:szCs w:val="18"/>
              </w:rPr>
            </w:pPr>
          </w:p>
        </w:tc>
      </w:tr>
      <w:tr w:rsidR="00AC4E07" w:rsidRPr="00C575F5" w14:paraId="348D3ED9" w14:textId="77777777" w:rsidTr="0095243A">
        <w:tc>
          <w:tcPr>
            <w:tcW w:w="833" w:type="dxa"/>
            <w:shd w:val="clear" w:color="auto" w:fill="auto"/>
          </w:tcPr>
          <w:p w14:paraId="438D30E4" w14:textId="77777777" w:rsidR="00AC4E07" w:rsidRPr="00C575F5" w:rsidRDefault="00AC4E07" w:rsidP="0095734F">
            <w:pPr>
              <w:spacing w:before="60" w:after="60" w:line="220" w:lineRule="atLeast"/>
              <w:ind w:left="57" w:right="57"/>
              <w:jc w:val="center"/>
              <w:rPr>
                <w:sz w:val="18"/>
                <w:szCs w:val="18"/>
              </w:rPr>
            </w:pPr>
            <w:r w:rsidRPr="00C575F5">
              <w:rPr>
                <w:sz w:val="18"/>
                <w:szCs w:val="18"/>
              </w:rPr>
              <w:t>8</w:t>
            </w:r>
          </w:p>
        </w:tc>
        <w:tc>
          <w:tcPr>
            <w:tcW w:w="3157" w:type="dxa"/>
            <w:shd w:val="clear" w:color="auto" w:fill="auto"/>
            <w:vAlign w:val="center"/>
          </w:tcPr>
          <w:p w14:paraId="1A996D1A" w14:textId="77777777" w:rsidR="00AC4E07" w:rsidRPr="00C575F5" w:rsidRDefault="00AC4E07" w:rsidP="00FC76E5">
            <w:pPr>
              <w:keepNext/>
              <w:keepLines/>
              <w:tabs>
                <w:tab w:val="left" w:pos="1149"/>
              </w:tabs>
              <w:spacing w:before="60" w:after="60" w:line="220" w:lineRule="atLeast"/>
              <w:ind w:left="57" w:right="57"/>
              <w:rPr>
                <w:spacing w:val="-4"/>
                <w:sz w:val="18"/>
                <w:szCs w:val="18"/>
              </w:rPr>
            </w:pPr>
            <w:r w:rsidRPr="00C575F5">
              <w:rPr>
                <w:sz w:val="18"/>
                <w:szCs w:val="18"/>
              </w:rPr>
              <w:t>Corrosion :</w:t>
            </w:r>
            <w:r w:rsidRPr="00C575F5">
              <w:rPr>
                <w:sz w:val="18"/>
                <w:szCs w:val="18"/>
              </w:rPr>
              <w:tab/>
              <w:t>24 heures</w:t>
            </w:r>
          </w:p>
          <w:p w14:paraId="0AFB42DC" w14:textId="1AB32C75" w:rsidR="00AC4E07" w:rsidRPr="00C575F5" w:rsidRDefault="00AC4E07" w:rsidP="00FC76E5">
            <w:pPr>
              <w:keepNext/>
              <w:keepLines/>
              <w:tabs>
                <w:tab w:val="left" w:pos="1149"/>
              </w:tabs>
              <w:spacing w:before="60" w:after="60" w:line="220" w:lineRule="atLeast"/>
              <w:ind w:left="57" w:right="57"/>
              <w:rPr>
                <w:spacing w:val="-4"/>
                <w:sz w:val="18"/>
                <w:szCs w:val="18"/>
              </w:rPr>
            </w:pPr>
            <w:r w:rsidRPr="00C575F5">
              <w:rPr>
                <w:sz w:val="18"/>
                <w:szCs w:val="18"/>
              </w:rPr>
              <w:tab/>
              <w:t>2 heures de repos</w:t>
            </w:r>
          </w:p>
          <w:p w14:paraId="64409F2D" w14:textId="66BD3594" w:rsidR="00AC4E07" w:rsidRPr="00C575F5" w:rsidRDefault="00AC4E07" w:rsidP="00FC76E5">
            <w:pPr>
              <w:keepNext/>
              <w:keepLines/>
              <w:tabs>
                <w:tab w:val="left" w:pos="1149"/>
              </w:tabs>
              <w:spacing w:before="60" w:after="60" w:line="220" w:lineRule="atLeast"/>
              <w:ind w:left="57" w:right="57"/>
              <w:rPr>
                <w:spacing w:val="-4"/>
                <w:sz w:val="18"/>
                <w:szCs w:val="18"/>
              </w:rPr>
            </w:pPr>
            <w:r w:rsidRPr="00C575F5">
              <w:rPr>
                <w:sz w:val="18"/>
                <w:szCs w:val="18"/>
              </w:rPr>
              <w:tab/>
              <w:t>24 heures</w:t>
            </w:r>
          </w:p>
          <w:p w14:paraId="1E277677" w14:textId="531A13CF" w:rsidR="00AC4E07" w:rsidRPr="00C575F5" w:rsidRDefault="00AC4E07" w:rsidP="00FC76E5">
            <w:pPr>
              <w:keepNext/>
              <w:keepLines/>
              <w:tabs>
                <w:tab w:val="left" w:pos="1149"/>
              </w:tabs>
              <w:spacing w:before="60" w:after="60" w:line="220" w:lineRule="atLeast"/>
              <w:ind w:left="57" w:right="57"/>
              <w:rPr>
                <w:spacing w:val="-4"/>
                <w:sz w:val="18"/>
                <w:szCs w:val="18"/>
              </w:rPr>
            </w:pPr>
            <w:r w:rsidRPr="00C575F5">
              <w:rPr>
                <w:sz w:val="18"/>
                <w:szCs w:val="18"/>
              </w:rPr>
              <w:tab/>
              <w:t>examen visuel</w:t>
            </w:r>
          </w:p>
        </w:tc>
        <w:tc>
          <w:tcPr>
            <w:tcW w:w="338" w:type="dxa"/>
            <w:shd w:val="clear" w:color="auto" w:fill="auto"/>
          </w:tcPr>
          <w:p w14:paraId="6AF86308"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55FC25C3"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45418D6B"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7EDB2B11"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39102C47"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3C7F786F"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013C0F99"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782F08D1"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3F722885"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19895F98"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46250590"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155339C2"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34DB9627"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671C255D"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3DD260C3"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4AD6FBF8" w14:textId="77777777" w:rsidR="00AC4E07" w:rsidRPr="00C575F5" w:rsidRDefault="00AC4E07" w:rsidP="0095734F">
            <w:pPr>
              <w:spacing w:before="60" w:after="60" w:line="220" w:lineRule="atLeast"/>
              <w:ind w:left="57" w:right="57"/>
              <w:jc w:val="center"/>
              <w:rPr>
                <w:sz w:val="18"/>
                <w:szCs w:val="18"/>
              </w:rPr>
            </w:pPr>
          </w:p>
        </w:tc>
      </w:tr>
      <w:tr w:rsidR="00AC4E07" w:rsidRPr="00C575F5" w14:paraId="5389334C" w14:textId="77777777" w:rsidTr="0095243A">
        <w:tc>
          <w:tcPr>
            <w:tcW w:w="833" w:type="dxa"/>
            <w:shd w:val="clear" w:color="auto" w:fill="auto"/>
          </w:tcPr>
          <w:p w14:paraId="29B0D7EF" w14:textId="77777777" w:rsidR="00AC4E07" w:rsidRPr="00C575F5" w:rsidRDefault="00AC4E07" w:rsidP="0095734F">
            <w:pPr>
              <w:spacing w:before="60" w:after="60" w:line="220" w:lineRule="atLeast"/>
              <w:ind w:left="57" w:right="57"/>
              <w:jc w:val="center"/>
              <w:rPr>
                <w:sz w:val="18"/>
                <w:szCs w:val="18"/>
              </w:rPr>
            </w:pPr>
            <w:r w:rsidRPr="00C575F5">
              <w:rPr>
                <w:sz w:val="18"/>
                <w:szCs w:val="18"/>
              </w:rPr>
              <w:t>8</w:t>
            </w:r>
          </w:p>
        </w:tc>
        <w:tc>
          <w:tcPr>
            <w:tcW w:w="3157" w:type="dxa"/>
            <w:shd w:val="clear" w:color="auto" w:fill="auto"/>
            <w:vAlign w:val="center"/>
          </w:tcPr>
          <w:p w14:paraId="0058C225" w14:textId="77777777" w:rsidR="00AC4E07" w:rsidRPr="00C575F5" w:rsidRDefault="00AC4E07" w:rsidP="0095734F">
            <w:pPr>
              <w:spacing w:before="60" w:after="60" w:line="220" w:lineRule="atLeast"/>
              <w:ind w:left="57" w:right="57"/>
              <w:rPr>
                <w:spacing w:val="-4"/>
                <w:sz w:val="18"/>
                <w:szCs w:val="18"/>
              </w:rPr>
            </w:pPr>
            <w:r w:rsidRPr="00C575F5">
              <w:rPr>
                <w:sz w:val="18"/>
                <w:szCs w:val="18"/>
              </w:rPr>
              <w:t xml:space="preserve">Face postérieure : </w:t>
            </w:r>
            <w:r w:rsidRPr="00C575F5">
              <w:rPr>
                <w:sz w:val="18"/>
                <w:szCs w:val="18"/>
              </w:rPr>
              <w:tab/>
              <w:t>1 min</w:t>
            </w:r>
          </w:p>
          <w:p w14:paraId="681CC281" w14:textId="77777777" w:rsidR="00AC4E07" w:rsidRPr="00C575F5" w:rsidRDefault="00AC4E07" w:rsidP="0095734F">
            <w:pPr>
              <w:spacing w:before="60" w:after="60" w:line="220" w:lineRule="atLeast"/>
              <w:ind w:left="57" w:right="57"/>
              <w:rPr>
                <w:spacing w:val="-4"/>
                <w:sz w:val="18"/>
                <w:szCs w:val="18"/>
              </w:rPr>
            </w:pPr>
            <w:r w:rsidRPr="00C575F5">
              <w:rPr>
                <w:sz w:val="18"/>
                <w:szCs w:val="18"/>
              </w:rPr>
              <w:tab/>
            </w:r>
            <w:r w:rsidRPr="00C575F5">
              <w:rPr>
                <w:sz w:val="18"/>
                <w:szCs w:val="18"/>
              </w:rPr>
              <w:tab/>
            </w:r>
            <w:r w:rsidRPr="00C575F5">
              <w:rPr>
                <w:sz w:val="18"/>
                <w:szCs w:val="18"/>
              </w:rPr>
              <w:tab/>
              <w:t>examen visuel</w:t>
            </w:r>
          </w:p>
        </w:tc>
        <w:tc>
          <w:tcPr>
            <w:tcW w:w="338" w:type="dxa"/>
            <w:shd w:val="clear" w:color="auto" w:fill="auto"/>
          </w:tcPr>
          <w:p w14:paraId="325ED07E"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7A713CC6"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65357150"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4E48EDCB"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5ED75584"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05F8A1D1"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2E6481E1"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60D75BFE"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40F11583"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7BD30E30"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6AD45234"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6E627E03" w14:textId="77777777" w:rsidR="00AC4E07" w:rsidRPr="00C575F5" w:rsidRDefault="00AC4E07" w:rsidP="0095734F">
            <w:pPr>
              <w:spacing w:before="60" w:after="60" w:line="220" w:lineRule="atLeast"/>
              <w:ind w:left="57" w:right="57"/>
              <w:jc w:val="center"/>
              <w:rPr>
                <w:sz w:val="18"/>
                <w:szCs w:val="18"/>
              </w:rPr>
            </w:pPr>
          </w:p>
        </w:tc>
      </w:tr>
      <w:tr w:rsidR="00AC4E07" w:rsidRPr="00C575F5" w14:paraId="1A62A104" w14:textId="77777777" w:rsidTr="0095243A">
        <w:tc>
          <w:tcPr>
            <w:tcW w:w="833" w:type="dxa"/>
            <w:shd w:val="clear" w:color="auto" w:fill="auto"/>
          </w:tcPr>
          <w:p w14:paraId="5181CE57" w14:textId="77777777" w:rsidR="00AC4E07" w:rsidRPr="00C575F5" w:rsidRDefault="00AC4E07" w:rsidP="0095734F">
            <w:pPr>
              <w:spacing w:before="60" w:after="60" w:line="220" w:lineRule="atLeast"/>
              <w:ind w:left="57" w:right="57"/>
              <w:jc w:val="center"/>
              <w:rPr>
                <w:sz w:val="18"/>
                <w:szCs w:val="18"/>
              </w:rPr>
            </w:pPr>
            <w:r w:rsidRPr="00C575F5">
              <w:rPr>
                <w:sz w:val="18"/>
                <w:szCs w:val="18"/>
              </w:rPr>
              <w:t>4</w:t>
            </w:r>
          </w:p>
        </w:tc>
        <w:tc>
          <w:tcPr>
            <w:tcW w:w="3157" w:type="dxa"/>
            <w:shd w:val="clear" w:color="auto" w:fill="auto"/>
            <w:vAlign w:val="center"/>
          </w:tcPr>
          <w:p w14:paraId="7BD5B060" w14:textId="77777777" w:rsidR="00AC4E07" w:rsidRPr="00C575F5" w:rsidRDefault="00AC4E07" w:rsidP="0095734F">
            <w:pPr>
              <w:spacing w:before="60" w:after="60" w:line="220" w:lineRule="atLeast"/>
              <w:ind w:left="57" w:right="57"/>
              <w:rPr>
                <w:spacing w:val="-4"/>
                <w:sz w:val="18"/>
                <w:szCs w:val="18"/>
              </w:rPr>
            </w:pPr>
            <w:r w:rsidRPr="00C575F5">
              <w:rPr>
                <w:sz w:val="18"/>
                <w:szCs w:val="18"/>
              </w:rPr>
              <w:t>Colorimétrie : examen visuel</w:t>
            </w:r>
          </w:p>
          <w:p w14:paraId="4FDC4BBC" w14:textId="77777777" w:rsidR="00AC4E07" w:rsidRPr="00C575F5" w:rsidRDefault="00AC4E07" w:rsidP="0095734F">
            <w:pPr>
              <w:spacing w:before="60" w:after="60" w:line="220" w:lineRule="atLeast"/>
              <w:ind w:left="57" w:right="57"/>
              <w:rPr>
                <w:spacing w:val="-4"/>
                <w:sz w:val="18"/>
                <w:szCs w:val="18"/>
              </w:rPr>
            </w:pPr>
            <w:r w:rsidRPr="00C575F5">
              <w:rPr>
                <w:sz w:val="18"/>
                <w:szCs w:val="18"/>
              </w:rPr>
              <w:t>Coordonnées trichromatiques en cas de doute</w:t>
            </w:r>
          </w:p>
        </w:tc>
        <w:tc>
          <w:tcPr>
            <w:tcW w:w="338" w:type="dxa"/>
            <w:shd w:val="clear" w:color="auto" w:fill="auto"/>
          </w:tcPr>
          <w:p w14:paraId="515244B0"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5C21E229"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1AEE3103"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3EDB0C11"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746AC90E"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3FB018F8"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61BAB7BC"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p w14:paraId="532798BD"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311B64A6"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02F113EB"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7595C927"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0E52D283" w14:textId="77777777" w:rsidR="00AC4E07" w:rsidRPr="00C575F5" w:rsidRDefault="00AC4E07" w:rsidP="0095734F">
            <w:pPr>
              <w:spacing w:before="60" w:after="60" w:line="220" w:lineRule="atLeast"/>
              <w:ind w:left="57" w:right="57"/>
              <w:jc w:val="center"/>
              <w:rPr>
                <w:sz w:val="18"/>
                <w:szCs w:val="18"/>
              </w:rPr>
            </w:pPr>
          </w:p>
        </w:tc>
      </w:tr>
      <w:tr w:rsidR="00AC4E07" w:rsidRPr="00C575F5" w14:paraId="486F1D73" w14:textId="77777777" w:rsidTr="0095243A">
        <w:tc>
          <w:tcPr>
            <w:tcW w:w="833" w:type="dxa"/>
            <w:shd w:val="clear" w:color="auto" w:fill="auto"/>
          </w:tcPr>
          <w:p w14:paraId="54C7DD7C" w14:textId="77777777" w:rsidR="00AC4E07" w:rsidRPr="00C575F5" w:rsidRDefault="00AC4E07" w:rsidP="0095734F">
            <w:pPr>
              <w:spacing w:before="60" w:after="60" w:line="220" w:lineRule="atLeast"/>
              <w:ind w:left="57" w:right="57"/>
              <w:jc w:val="center"/>
              <w:rPr>
                <w:sz w:val="18"/>
                <w:szCs w:val="18"/>
              </w:rPr>
            </w:pPr>
            <w:r w:rsidRPr="00C575F5">
              <w:rPr>
                <w:sz w:val="18"/>
                <w:szCs w:val="18"/>
              </w:rPr>
              <w:t>4</w:t>
            </w:r>
          </w:p>
        </w:tc>
        <w:tc>
          <w:tcPr>
            <w:tcW w:w="3157" w:type="dxa"/>
            <w:shd w:val="clear" w:color="auto" w:fill="auto"/>
            <w:vAlign w:val="center"/>
          </w:tcPr>
          <w:p w14:paraId="1288BF62" w14:textId="15ED3A20" w:rsidR="00AC4E07" w:rsidRPr="00C575F5" w:rsidRDefault="00AC4E07" w:rsidP="0095734F">
            <w:pPr>
              <w:spacing w:before="60" w:after="60" w:line="220" w:lineRule="atLeast"/>
              <w:ind w:left="57" w:right="57"/>
              <w:rPr>
                <w:spacing w:val="-4"/>
                <w:sz w:val="18"/>
                <w:szCs w:val="18"/>
              </w:rPr>
            </w:pPr>
            <w:r w:rsidRPr="00C575F5">
              <w:rPr>
                <w:sz w:val="18"/>
                <w:szCs w:val="18"/>
              </w:rPr>
              <w:t>Photométrie : limitée à</w:t>
            </w:r>
            <w:r w:rsidR="001911A1" w:rsidRPr="00C575F5">
              <w:rPr>
                <w:sz w:val="18"/>
                <w:szCs w:val="18"/>
              </w:rPr>
              <w:t xml:space="preserve"> </w:t>
            </w:r>
            <w:r w:rsidRPr="00C575F5">
              <w:rPr>
                <w:sz w:val="18"/>
                <w:szCs w:val="18"/>
              </w:rPr>
              <w:t>20</w:t>
            </w:r>
            <w:r w:rsidR="00554990" w:rsidRPr="00C575F5">
              <w:rPr>
                <w:sz w:val="18"/>
                <w:szCs w:val="18"/>
              </w:rPr>
              <w:t>’</w:t>
            </w:r>
            <w:r w:rsidRPr="00C575F5">
              <w:rPr>
                <w:sz w:val="18"/>
                <w:szCs w:val="18"/>
              </w:rPr>
              <w:t xml:space="preserve"> et V = H = 0°</w:t>
            </w:r>
          </w:p>
        </w:tc>
        <w:tc>
          <w:tcPr>
            <w:tcW w:w="338" w:type="dxa"/>
            <w:shd w:val="clear" w:color="auto" w:fill="auto"/>
          </w:tcPr>
          <w:p w14:paraId="2322C435"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07CDE22D"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006A7F51"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10A2E4ED"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543508CD"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119F885D"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303F1886"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7F9CA41E"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37511221"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3C313FF3" w14:textId="77777777" w:rsidR="00AC4E07" w:rsidRPr="00C575F5" w:rsidRDefault="00AC4E07" w:rsidP="0095734F">
            <w:pPr>
              <w:spacing w:before="60" w:after="60" w:line="220" w:lineRule="atLeast"/>
              <w:ind w:left="57" w:right="57"/>
              <w:jc w:val="center"/>
              <w:rPr>
                <w:sz w:val="18"/>
                <w:szCs w:val="18"/>
              </w:rPr>
            </w:pPr>
          </w:p>
        </w:tc>
      </w:tr>
      <w:tr w:rsidR="00AC4E07" w:rsidRPr="00C575F5" w14:paraId="46CF3D5D" w14:textId="77777777" w:rsidTr="0095243A">
        <w:tc>
          <w:tcPr>
            <w:tcW w:w="833" w:type="dxa"/>
            <w:shd w:val="clear" w:color="auto" w:fill="auto"/>
          </w:tcPr>
          <w:p w14:paraId="69C9AC40" w14:textId="77777777" w:rsidR="00AC4E07" w:rsidRPr="00C575F5" w:rsidRDefault="00AC4E07" w:rsidP="0095734F">
            <w:pPr>
              <w:spacing w:before="60" w:after="60" w:line="220" w:lineRule="atLeast"/>
              <w:ind w:left="57" w:right="57"/>
              <w:jc w:val="center"/>
              <w:rPr>
                <w:sz w:val="18"/>
                <w:szCs w:val="18"/>
              </w:rPr>
            </w:pPr>
            <w:r w:rsidRPr="00C575F5">
              <w:rPr>
                <w:sz w:val="18"/>
                <w:szCs w:val="18"/>
              </w:rPr>
              <w:t>9</w:t>
            </w:r>
          </w:p>
        </w:tc>
        <w:tc>
          <w:tcPr>
            <w:tcW w:w="3157" w:type="dxa"/>
            <w:shd w:val="clear" w:color="auto" w:fill="auto"/>
            <w:vAlign w:val="center"/>
          </w:tcPr>
          <w:p w14:paraId="78E20D88" w14:textId="77777777" w:rsidR="00AC4E07" w:rsidRPr="00C575F5" w:rsidRDefault="00AC4E07" w:rsidP="0095734F">
            <w:pPr>
              <w:spacing w:before="60" w:after="60" w:line="220" w:lineRule="atLeast"/>
              <w:ind w:left="57" w:right="57"/>
              <w:rPr>
                <w:spacing w:val="-4"/>
                <w:sz w:val="18"/>
                <w:szCs w:val="18"/>
              </w:rPr>
            </w:pPr>
            <w:r w:rsidRPr="00C575F5">
              <w:rPr>
                <w:sz w:val="18"/>
                <w:szCs w:val="18"/>
              </w:rPr>
              <w:t>Stabilité dans le temps</w:t>
            </w:r>
          </w:p>
        </w:tc>
        <w:tc>
          <w:tcPr>
            <w:tcW w:w="338" w:type="dxa"/>
            <w:shd w:val="clear" w:color="auto" w:fill="auto"/>
          </w:tcPr>
          <w:p w14:paraId="132E0508"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6783C9AA"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45DC5CB8"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31DDD024"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2586D1FE"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4032B9BE"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750C77E6"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7A60B680"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6B4647C1"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023BAFAD" w14:textId="77777777" w:rsidR="00AC4E07" w:rsidRPr="00C575F5" w:rsidRDefault="00AC4E07" w:rsidP="0095734F">
            <w:pPr>
              <w:spacing w:before="60" w:after="60" w:line="220" w:lineRule="atLeast"/>
              <w:ind w:left="57" w:right="57"/>
              <w:jc w:val="center"/>
              <w:rPr>
                <w:sz w:val="18"/>
                <w:szCs w:val="18"/>
              </w:rPr>
            </w:pPr>
          </w:p>
        </w:tc>
      </w:tr>
      <w:tr w:rsidR="00AC4E07" w:rsidRPr="00C575F5" w14:paraId="35DBA3E5" w14:textId="77777777" w:rsidTr="0095243A">
        <w:tc>
          <w:tcPr>
            <w:tcW w:w="833" w:type="dxa"/>
            <w:shd w:val="clear" w:color="auto" w:fill="auto"/>
          </w:tcPr>
          <w:p w14:paraId="1771F780" w14:textId="77777777" w:rsidR="00AC4E07" w:rsidRPr="00C575F5" w:rsidRDefault="00AC4E07" w:rsidP="0095734F">
            <w:pPr>
              <w:spacing w:before="60" w:after="60" w:line="220" w:lineRule="atLeast"/>
              <w:ind w:left="57" w:right="57"/>
              <w:jc w:val="center"/>
              <w:rPr>
                <w:sz w:val="18"/>
                <w:szCs w:val="18"/>
              </w:rPr>
            </w:pPr>
            <w:r w:rsidRPr="00C575F5">
              <w:rPr>
                <w:sz w:val="18"/>
                <w:szCs w:val="18"/>
              </w:rPr>
              <w:t>4</w:t>
            </w:r>
          </w:p>
        </w:tc>
        <w:tc>
          <w:tcPr>
            <w:tcW w:w="3157" w:type="dxa"/>
            <w:shd w:val="clear" w:color="auto" w:fill="auto"/>
            <w:vAlign w:val="center"/>
          </w:tcPr>
          <w:p w14:paraId="0A30A466" w14:textId="77777777" w:rsidR="00AC4E07" w:rsidRPr="00C575F5" w:rsidRDefault="00AC4E07" w:rsidP="0095734F">
            <w:pPr>
              <w:spacing w:before="60" w:after="60" w:line="220" w:lineRule="atLeast"/>
              <w:ind w:left="57" w:right="57"/>
              <w:rPr>
                <w:spacing w:val="-4"/>
                <w:sz w:val="18"/>
                <w:szCs w:val="18"/>
              </w:rPr>
            </w:pPr>
            <w:r w:rsidRPr="00C575F5">
              <w:rPr>
                <w:sz w:val="18"/>
                <w:szCs w:val="18"/>
              </w:rPr>
              <w:t>Colorimétrie : examen visuel ou coordonnées trichromatiques</w:t>
            </w:r>
          </w:p>
        </w:tc>
        <w:tc>
          <w:tcPr>
            <w:tcW w:w="338" w:type="dxa"/>
            <w:shd w:val="clear" w:color="auto" w:fill="auto"/>
          </w:tcPr>
          <w:p w14:paraId="071F87B1"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5FA55256"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6454A08E"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1DA05655"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2B1CC030"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0905CBF4"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3E6E134D"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1FE74BA3"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074D7DD1"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42E066FC" w14:textId="77777777" w:rsidR="00AC4E07" w:rsidRPr="00C575F5" w:rsidRDefault="00AC4E07" w:rsidP="0095734F">
            <w:pPr>
              <w:spacing w:before="60" w:after="60" w:line="220" w:lineRule="atLeast"/>
              <w:ind w:left="57" w:right="57"/>
              <w:jc w:val="center"/>
              <w:rPr>
                <w:sz w:val="18"/>
                <w:szCs w:val="18"/>
              </w:rPr>
            </w:pPr>
          </w:p>
        </w:tc>
      </w:tr>
      <w:tr w:rsidR="00AC4E07" w:rsidRPr="00C575F5" w14:paraId="4457C616" w14:textId="77777777" w:rsidTr="0095243A">
        <w:tc>
          <w:tcPr>
            <w:tcW w:w="833" w:type="dxa"/>
            <w:shd w:val="clear" w:color="auto" w:fill="auto"/>
          </w:tcPr>
          <w:p w14:paraId="462B5392" w14:textId="77777777" w:rsidR="00AC4E07" w:rsidRPr="00C575F5" w:rsidRDefault="00AC4E07" w:rsidP="0095734F">
            <w:pPr>
              <w:spacing w:before="60" w:after="60" w:line="220" w:lineRule="atLeast"/>
              <w:ind w:left="57" w:right="57"/>
              <w:jc w:val="center"/>
              <w:rPr>
                <w:sz w:val="18"/>
                <w:szCs w:val="18"/>
              </w:rPr>
            </w:pPr>
            <w:r w:rsidRPr="00C575F5">
              <w:rPr>
                <w:sz w:val="18"/>
                <w:szCs w:val="18"/>
              </w:rPr>
              <w:t>4</w:t>
            </w:r>
          </w:p>
        </w:tc>
        <w:tc>
          <w:tcPr>
            <w:tcW w:w="3157" w:type="dxa"/>
            <w:shd w:val="clear" w:color="auto" w:fill="auto"/>
            <w:vAlign w:val="center"/>
          </w:tcPr>
          <w:p w14:paraId="0731D78B" w14:textId="2E98F33C" w:rsidR="00AC4E07" w:rsidRPr="00C575F5" w:rsidRDefault="00AC4E07" w:rsidP="0095734F">
            <w:pPr>
              <w:spacing w:before="60" w:after="60" w:line="220" w:lineRule="atLeast"/>
              <w:ind w:left="57" w:right="57"/>
              <w:rPr>
                <w:spacing w:val="-4"/>
                <w:sz w:val="18"/>
                <w:szCs w:val="18"/>
              </w:rPr>
            </w:pPr>
            <w:r w:rsidRPr="00C575F5">
              <w:rPr>
                <w:sz w:val="18"/>
                <w:szCs w:val="18"/>
              </w:rPr>
              <w:t>Photométrie : limitée à</w:t>
            </w:r>
            <w:r w:rsidR="001911A1" w:rsidRPr="00C575F5">
              <w:rPr>
                <w:sz w:val="18"/>
                <w:szCs w:val="18"/>
              </w:rPr>
              <w:t xml:space="preserve"> </w:t>
            </w:r>
            <w:r w:rsidRPr="00C575F5">
              <w:rPr>
                <w:sz w:val="18"/>
                <w:szCs w:val="18"/>
              </w:rPr>
              <w:t>20</w:t>
            </w:r>
            <w:r w:rsidR="00554990" w:rsidRPr="00C575F5">
              <w:rPr>
                <w:sz w:val="18"/>
                <w:szCs w:val="18"/>
              </w:rPr>
              <w:t>’</w:t>
            </w:r>
            <w:r w:rsidRPr="00C575F5">
              <w:rPr>
                <w:sz w:val="18"/>
                <w:szCs w:val="18"/>
              </w:rPr>
              <w:t xml:space="preserve"> et V = H = 0°</w:t>
            </w:r>
          </w:p>
        </w:tc>
        <w:tc>
          <w:tcPr>
            <w:tcW w:w="338" w:type="dxa"/>
            <w:shd w:val="clear" w:color="auto" w:fill="auto"/>
          </w:tcPr>
          <w:p w14:paraId="1E269842"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49ABEE9F"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63EE3103"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43DB2578"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49393D37"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33EE51E7"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58C8EC79"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2F24CAD4"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3185FDEF"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7C6B8845" w14:textId="77777777" w:rsidR="00AC4E07" w:rsidRPr="00C575F5" w:rsidRDefault="00AC4E07" w:rsidP="0095734F">
            <w:pPr>
              <w:spacing w:before="60" w:after="60" w:line="220" w:lineRule="atLeast"/>
              <w:ind w:left="57" w:right="57"/>
              <w:jc w:val="center"/>
              <w:rPr>
                <w:sz w:val="18"/>
                <w:szCs w:val="18"/>
              </w:rPr>
            </w:pPr>
          </w:p>
        </w:tc>
      </w:tr>
      <w:tr w:rsidR="00AC4E07" w:rsidRPr="00C575F5" w14:paraId="0EDF2447" w14:textId="77777777" w:rsidTr="0095243A">
        <w:tc>
          <w:tcPr>
            <w:tcW w:w="833" w:type="dxa"/>
            <w:shd w:val="clear" w:color="auto" w:fill="auto"/>
          </w:tcPr>
          <w:p w14:paraId="7657201E" w14:textId="77777777" w:rsidR="00AC4E07" w:rsidRPr="00C575F5" w:rsidRDefault="00AC4E07" w:rsidP="0095734F">
            <w:pPr>
              <w:spacing w:before="60" w:after="60" w:line="220" w:lineRule="atLeast"/>
              <w:ind w:left="57" w:right="57"/>
              <w:jc w:val="center"/>
              <w:rPr>
                <w:sz w:val="18"/>
                <w:szCs w:val="18"/>
              </w:rPr>
            </w:pPr>
            <w:r w:rsidRPr="00C575F5">
              <w:rPr>
                <w:sz w:val="18"/>
                <w:szCs w:val="18"/>
              </w:rPr>
              <w:t>11</w:t>
            </w:r>
          </w:p>
        </w:tc>
        <w:tc>
          <w:tcPr>
            <w:tcW w:w="3157" w:type="dxa"/>
            <w:shd w:val="clear" w:color="auto" w:fill="auto"/>
            <w:vAlign w:val="center"/>
          </w:tcPr>
          <w:p w14:paraId="07780ED8" w14:textId="77777777" w:rsidR="00AC4E07" w:rsidRPr="00C575F5" w:rsidRDefault="00AC4E07" w:rsidP="0095734F">
            <w:pPr>
              <w:spacing w:before="60" w:after="60" w:line="220" w:lineRule="atLeast"/>
              <w:ind w:left="57" w:right="57"/>
              <w:rPr>
                <w:spacing w:val="-4"/>
                <w:sz w:val="18"/>
                <w:szCs w:val="18"/>
              </w:rPr>
            </w:pPr>
            <w:r w:rsidRPr="00C575F5">
              <w:rPr>
                <w:sz w:val="18"/>
                <w:szCs w:val="18"/>
              </w:rPr>
              <w:t>Stabilité de la couleur</w:t>
            </w:r>
          </w:p>
        </w:tc>
        <w:tc>
          <w:tcPr>
            <w:tcW w:w="338" w:type="dxa"/>
            <w:shd w:val="clear" w:color="auto" w:fill="auto"/>
          </w:tcPr>
          <w:p w14:paraId="23DE3655"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1ED727C2"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3F1CFEE4"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566B3A42"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6AA6D01D"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1C8AD615"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1543AC89"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603ED37E"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65446CCD"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0D0EE11F" w14:textId="77777777" w:rsidR="00AC4E07" w:rsidRPr="00C575F5" w:rsidRDefault="00AC4E07" w:rsidP="0095734F">
            <w:pPr>
              <w:spacing w:before="60" w:after="60" w:line="220" w:lineRule="atLeast"/>
              <w:ind w:left="57" w:right="57"/>
              <w:jc w:val="center"/>
              <w:rPr>
                <w:sz w:val="18"/>
                <w:szCs w:val="18"/>
              </w:rPr>
            </w:pPr>
          </w:p>
        </w:tc>
      </w:tr>
      <w:tr w:rsidR="00AC4E07" w:rsidRPr="00C575F5" w14:paraId="6210238D" w14:textId="77777777" w:rsidTr="0095243A">
        <w:tc>
          <w:tcPr>
            <w:tcW w:w="833" w:type="dxa"/>
            <w:shd w:val="clear" w:color="auto" w:fill="auto"/>
          </w:tcPr>
          <w:p w14:paraId="217F6C3F" w14:textId="77777777" w:rsidR="00AC4E07" w:rsidRPr="00C575F5" w:rsidRDefault="00AC4E07" w:rsidP="0095734F">
            <w:pPr>
              <w:spacing w:before="60" w:after="60" w:line="220" w:lineRule="atLeast"/>
              <w:ind w:left="57" w:right="57"/>
              <w:jc w:val="center"/>
              <w:rPr>
                <w:sz w:val="18"/>
                <w:szCs w:val="18"/>
              </w:rPr>
            </w:pPr>
            <w:r w:rsidRPr="00C575F5">
              <w:rPr>
                <w:sz w:val="18"/>
                <w:szCs w:val="18"/>
              </w:rPr>
              <w:t>4</w:t>
            </w:r>
          </w:p>
        </w:tc>
        <w:tc>
          <w:tcPr>
            <w:tcW w:w="3157" w:type="dxa"/>
            <w:shd w:val="clear" w:color="auto" w:fill="auto"/>
            <w:vAlign w:val="center"/>
          </w:tcPr>
          <w:p w14:paraId="3068660F" w14:textId="77777777" w:rsidR="00AC4E07" w:rsidRPr="00C575F5" w:rsidRDefault="00AC4E07" w:rsidP="0095734F">
            <w:pPr>
              <w:spacing w:before="60" w:after="60" w:line="220" w:lineRule="atLeast"/>
              <w:ind w:left="57" w:right="57"/>
              <w:rPr>
                <w:spacing w:val="-4"/>
                <w:sz w:val="18"/>
                <w:szCs w:val="18"/>
              </w:rPr>
            </w:pPr>
            <w:r w:rsidRPr="00C575F5">
              <w:rPr>
                <w:sz w:val="18"/>
                <w:szCs w:val="18"/>
              </w:rPr>
              <w:t>Colorimétrie : examen visuel ou coordonnées trichromatiques</w:t>
            </w:r>
          </w:p>
        </w:tc>
        <w:tc>
          <w:tcPr>
            <w:tcW w:w="338" w:type="dxa"/>
            <w:shd w:val="clear" w:color="auto" w:fill="auto"/>
          </w:tcPr>
          <w:p w14:paraId="302017A1"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5A374E95"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16CE94D4"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0E3055AC"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6F5353FD"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6ACA0D10"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64641E43"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6FE9EF7E"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7C9597FA"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11F43E8B" w14:textId="77777777" w:rsidR="00AC4E07" w:rsidRPr="00C575F5" w:rsidRDefault="00AC4E07" w:rsidP="0095734F">
            <w:pPr>
              <w:spacing w:before="60" w:after="60" w:line="220" w:lineRule="atLeast"/>
              <w:ind w:left="57" w:right="57"/>
              <w:jc w:val="center"/>
              <w:rPr>
                <w:sz w:val="18"/>
                <w:szCs w:val="18"/>
              </w:rPr>
            </w:pPr>
          </w:p>
        </w:tc>
      </w:tr>
      <w:tr w:rsidR="00AC4E07" w:rsidRPr="00C575F5" w14:paraId="53C64D52" w14:textId="77777777" w:rsidTr="0095243A">
        <w:tc>
          <w:tcPr>
            <w:tcW w:w="833" w:type="dxa"/>
            <w:shd w:val="clear" w:color="auto" w:fill="auto"/>
          </w:tcPr>
          <w:p w14:paraId="2030B5E3" w14:textId="77777777" w:rsidR="00AC4E07" w:rsidRPr="00C575F5" w:rsidRDefault="00AC4E07" w:rsidP="0095734F">
            <w:pPr>
              <w:spacing w:before="60" w:after="60" w:line="220" w:lineRule="atLeast"/>
              <w:ind w:left="57" w:right="57"/>
              <w:jc w:val="center"/>
              <w:rPr>
                <w:sz w:val="18"/>
                <w:szCs w:val="18"/>
              </w:rPr>
            </w:pPr>
            <w:r w:rsidRPr="00C575F5">
              <w:rPr>
                <w:sz w:val="18"/>
                <w:szCs w:val="18"/>
              </w:rPr>
              <w:t>4</w:t>
            </w:r>
          </w:p>
        </w:tc>
        <w:tc>
          <w:tcPr>
            <w:tcW w:w="3157" w:type="dxa"/>
            <w:shd w:val="clear" w:color="auto" w:fill="auto"/>
            <w:vAlign w:val="center"/>
          </w:tcPr>
          <w:p w14:paraId="07BE7AE4" w14:textId="3CB806F6" w:rsidR="00AC4E07" w:rsidRPr="00C575F5" w:rsidRDefault="00AC4E07" w:rsidP="0095734F">
            <w:pPr>
              <w:spacing w:before="60" w:after="60" w:line="220" w:lineRule="atLeast"/>
              <w:ind w:left="57" w:right="57"/>
              <w:rPr>
                <w:spacing w:val="-4"/>
                <w:sz w:val="18"/>
                <w:szCs w:val="18"/>
              </w:rPr>
            </w:pPr>
            <w:r w:rsidRPr="00C575F5">
              <w:rPr>
                <w:sz w:val="18"/>
                <w:szCs w:val="18"/>
              </w:rPr>
              <w:t>Photométrie : limitée à 20</w:t>
            </w:r>
            <w:r w:rsidR="00554990" w:rsidRPr="00C575F5">
              <w:rPr>
                <w:sz w:val="18"/>
                <w:szCs w:val="18"/>
              </w:rPr>
              <w:t>’</w:t>
            </w:r>
            <w:r w:rsidRPr="00C575F5">
              <w:rPr>
                <w:sz w:val="18"/>
                <w:szCs w:val="18"/>
              </w:rPr>
              <w:t xml:space="preserve"> et V = H = 0°</w:t>
            </w:r>
          </w:p>
        </w:tc>
        <w:tc>
          <w:tcPr>
            <w:tcW w:w="338" w:type="dxa"/>
            <w:shd w:val="clear" w:color="auto" w:fill="auto"/>
          </w:tcPr>
          <w:p w14:paraId="317D43DD"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2DA13041"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1BC50595"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7073E20B"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28B3B3B0"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11012BCD"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74FA082C"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371882BC"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425C3ECA" w14:textId="77777777" w:rsidR="00AC4E07" w:rsidRPr="00C575F5" w:rsidRDefault="00AC4E07" w:rsidP="0095734F">
            <w:pPr>
              <w:spacing w:before="60" w:after="60" w:line="220" w:lineRule="atLeast"/>
              <w:ind w:left="57" w:right="57"/>
              <w:jc w:val="center"/>
              <w:rPr>
                <w:sz w:val="18"/>
                <w:szCs w:val="18"/>
              </w:rPr>
            </w:pPr>
          </w:p>
        </w:tc>
        <w:tc>
          <w:tcPr>
            <w:tcW w:w="338" w:type="dxa"/>
            <w:shd w:val="clear" w:color="auto" w:fill="auto"/>
          </w:tcPr>
          <w:p w14:paraId="67E192B6" w14:textId="77777777" w:rsidR="00AC4E07" w:rsidRPr="00C575F5" w:rsidRDefault="00AC4E07" w:rsidP="0095734F">
            <w:pPr>
              <w:spacing w:before="60" w:after="60" w:line="220" w:lineRule="atLeast"/>
              <w:ind w:left="57" w:right="57"/>
              <w:jc w:val="center"/>
              <w:rPr>
                <w:sz w:val="18"/>
                <w:szCs w:val="18"/>
              </w:rPr>
            </w:pPr>
          </w:p>
        </w:tc>
      </w:tr>
      <w:tr w:rsidR="00AC4E07" w:rsidRPr="00C575F5" w14:paraId="17D73783" w14:textId="77777777" w:rsidTr="0095243A">
        <w:tc>
          <w:tcPr>
            <w:tcW w:w="833" w:type="dxa"/>
            <w:tcBorders>
              <w:bottom w:val="single" w:sz="12" w:space="0" w:color="auto"/>
            </w:tcBorders>
            <w:shd w:val="clear" w:color="auto" w:fill="auto"/>
          </w:tcPr>
          <w:p w14:paraId="799130A1" w14:textId="77777777" w:rsidR="00AC4E07" w:rsidRPr="00C575F5" w:rsidRDefault="00AC4E07" w:rsidP="0095734F">
            <w:pPr>
              <w:spacing w:before="60" w:after="60" w:line="220" w:lineRule="atLeast"/>
              <w:ind w:left="57" w:right="57"/>
              <w:jc w:val="center"/>
              <w:rPr>
                <w:sz w:val="18"/>
                <w:szCs w:val="18"/>
              </w:rPr>
            </w:pPr>
            <w:r w:rsidRPr="00C575F5">
              <w:rPr>
                <w:sz w:val="18"/>
                <w:szCs w:val="18"/>
              </w:rPr>
              <w:t>4</w:t>
            </w:r>
          </w:p>
        </w:tc>
        <w:tc>
          <w:tcPr>
            <w:tcW w:w="3157" w:type="dxa"/>
            <w:tcBorders>
              <w:bottom w:val="single" w:sz="12" w:space="0" w:color="auto"/>
            </w:tcBorders>
            <w:shd w:val="clear" w:color="auto" w:fill="auto"/>
            <w:vAlign w:val="center"/>
          </w:tcPr>
          <w:p w14:paraId="52039BA1" w14:textId="5E40E973" w:rsidR="00AC4E07" w:rsidRPr="00C575F5" w:rsidRDefault="00AC4E07" w:rsidP="0095734F">
            <w:pPr>
              <w:spacing w:before="60" w:after="60" w:line="220" w:lineRule="atLeast"/>
              <w:ind w:left="57" w:right="57"/>
              <w:rPr>
                <w:spacing w:val="-4"/>
                <w:sz w:val="18"/>
                <w:szCs w:val="18"/>
              </w:rPr>
            </w:pPr>
            <w:r w:rsidRPr="00C575F5">
              <w:rPr>
                <w:sz w:val="18"/>
                <w:szCs w:val="18"/>
              </w:rPr>
              <w:t>Dépôt des échantillons auprès de l</w:t>
            </w:r>
            <w:r w:rsidR="00554990" w:rsidRPr="00C575F5">
              <w:rPr>
                <w:sz w:val="18"/>
                <w:szCs w:val="18"/>
              </w:rPr>
              <w:t>’</w:t>
            </w:r>
            <w:r w:rsidRPr="00C575F5">
              <w:rPr>
                <w:sz w:val="18"/>
                <w:szCs w:val="18"/>
              </w:rPr>
              <w:t>autorité</w:t>
            </w:r>
          </w:p>
        </w:tc>
        <w:tc>
          <w:tcPr>
            <w:tcW w:w="338" w:type="dxa"/>
            <w:tcBorders>
              <w:bottom w:val="single" w:sz="12" w:space="0" w:color="auto"/>
            </w:tcBorders>
            <w:shd w:val="clear" w:color="auto" w:fill="auto"/>
          </w:tcPr>
          <w:p w14:paraId="6F76552A" w14:textId="77777777" w:rsidR="00AC4E07" w:rsidRPr="00C575F5" w:rsidRDefault="00AC4E07" w:rsidP="0095734F">
            <w:pPr>
              <w:spacing w:before="60" w:after="60" w:line="220" w:lineRule="atLeast"/>
              <w:ind w:left="57" w:right="57"/>
              <w:jc w:val="center"/>
              <w:rPr>
                <w:sz w:val="18"/>
                <w:szCs w:val="18"/>
              </w:rPr>
            </w:pPr>
          </w:p>
        </w:tc>
        <w:tc>
          <w:tcPr>
            <w:tcW w:w="338" w:type="dxa"/>
            <w:tcBorders>
              <w:bottom w:val="single" w:sz="12" w:space="0" w:color="auto"/>
            </w:tcBorders>
            <w:shd w:val="clear" w:color="auto" w:fill="auto"/>
          </w:tcPr>
          <w:p w14:paraId="29AE18C1" w14:textId="77777777" w:rsidR="00AC4E07" w:rsidRPr="00C575F5" w:rsidRDefault="00AC4E07" w:rsidP="0095734F">
            <w:pPr>
              <w:spacing w:before="60" w:after="60" w:line="220" w:lineRule="atLeast"/>
              <w:ind w:left="57" w:right="57"/>
              <w:jc w:val="center"/>
              <w:rPr>
                <w:sz w:val="18"/>
                <w:szCs w:val="18"/>
              </w:rPr>
            </w:pPr>
          </w:p>
        </w:tc>
        <w:tc>
          <w:tcPr>
            <w:tcW w:w="338" w:type="dxa"/>
            <w:tcBorders>
              <w:bottom w:val="single" w:sz="12" w:space="0" w:color="auto"/>
            </w:tcBorders>
            <w:shd w:val="clear" w:color="auto" w:fill="auto"/>
          </w:tcPr>
          <w:p w14:paraId="16F87E8E"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tcBorders>
              <w:bottom w:val="single" w:sz="12" w:space="0" w:color="auto"/>
            </w:tcBorders>
            <w:shd w:val="clear" w:color="auto" w:fill="auto"/>
          </w:tcPr>
          <w:p w14:paraId="561BCA47" w14:textId="77777777" w:rsidR="00AC4E07" w:rsidRPr="00C575F5" w:rsidRDefault="00AC4E07" w:rsidP="0095734F">
            <w:pPr>
              <w:spacing w:before="60" w:after="60" w:line="220" w:lineRule="atLeast"/>
              <w:ind w:left="57" w:right="57"/>
              <w:jc w:val="center"/>
              <w:rPr>
                <w:sz w:val="18"/>
                <w:szCs w:val="18"/>
              </w:rPr>
            </w:pPr>
            <w:r w:rsidRPr="00C575F5">
              <w:rPr>
                <w:sz w:val="18"/>
                <w:szCs w:val="18"/>
              </w:rPr>
              <w:t>x</w:t>
            </w:r>
          </w:p>
        </w:tc>
        <w:tc>
          <w:tcPr>
            <w:tcW w:w="338" w:type="dxa"/>
            <w:tcBorders>
              <w:bottom w:val="single" w:sz="12" w:space="0" w:color="auto"/>
            </w:tcBorders>
            <w:shd w:val="clear" w:color="auto" w:fill="auto"/>
          </w:tcPr>
          <w:p w14:paraId="032BE495" w14:textId="77777777" w:rsidR="00AC4E07" w:rsidRPr="00C575F5" w:rsidRDefault="00AC4E07" w:rsidP="0095734F">
            <w:pPr>
              <w:spacing w:before="60" w:after="60" w:line="220" w:lineRule="atLeast"/>
              <w:ind w:left="57" w:right="57"/>
              <w:jc w:val="center"/>
              <w:rPr>
                <w:sz w:val="18"/>
                <w:szCs w:val="18"/>
              </w:rPr>
            </w:pPr>
          </w:p>
        </w:tc>
        <w:tc>
          <w:tcPr>
            <w:tcW w:w="338" w:type="dxa"/>
            <w:tcBorders>
              <w:bottom w:val="single" w:sz="12" w:space="0" w:color="auto"/>
            </w:tcBorders>
            <w:shd w:val="clear" w:color="auto" w:fill="auto"/>
          </w:tcPr>
          <w:p w14:paraId="45ECD2FD" w14:textId="77777777" w:rsidR="00AC4E07" w:rsidRPr="00C575F5" w:rsidRDefault="00AC4E07" w:rsidP="0095734F">
            <w:pPr>
              <w:spacing w:before="60" w:after="60" w:line="220" w:lineRule="atLeast"/>
              <w:ind w:left="57" w:right="57"/>
              <w:jc w:val="center"/>
              <w:rPr>
                <w:sz w:val="18"/>
                <w:szCs w:val="18"/>
              </w:rPr>
            </w:pPr>
          </w:p>
        </w:tc>
        <w:tc>
          <w:tcPr>
            <w:tcW w:w="338" w:type="dxa"/>
            <w:tcBorders>
              <w:bottom w:val="single" w:sz="12" w:space="0" w:color="auto"/>
            </w:tcBorders>
            <w:shd w:val="clear" w:color="auto" w:fill="auto"/>
          </w:tcPr>
          <w:p w14:paraId="296709DB" w14:textId="77777777" w:rsidR="00AC4E07" w:rsidRPr="00C575F5" w:rsidRDefault="00AC4E07" w:rsidP="0095734F">
            <w:pPr>
              <w:spacing w:before="60" w:after="60" w:line="220" w:lineRule="atLeast"/>
              <w:ind w:left="57" w:right="57"/>
              <w:jc w:val="center"/>
              <w:rPr>
                <w:sz w:val="18"/>
                <w:szCs w:val="18"/>
              </w:rPr>
            </w:pPr>
          </w:p>
        </w:tc>
        <w:tc>
          <w:tcPr>
            <w:tcW w:w="338" w:type="dxa"/>
            <w:tcBorders>
              <w:bottom w:val="single" w:sz="12" w:space="0" w:color="auto"/>
            </w:tcBorders>
            <w:shd w:val="clear" w:color="auto" w:fill="auto"/>
          </w:tcPr>
          <w:p w14:paraId="70F1EE26" w14:textId="77777777" w:rsidR="00AC4E07" w:rsidRPr="00C575F5" w:rsidRDefault="00AC4E07" w:rsidP="0095734F">
            <w:pPr>
              <w:spacing w:before="60" w:after="60" w:line="220" w:lineRule="atLeast"/>
              <w:ind w:left="57" w:right="57"/>
              <w:jc w:val="center"/>
              <w:rPr>
                <w:sz w:val="18"/>
                <w:szCs w:val="18"/>
              </w:rPr>
            </w:pPr>
          </w:p>
        </w:tc>
        <w:tc>
          <w:tcPr>
            <w:tcW w:w="338" w:type="dxa"/>
            <w:tcBorders>
              <w:bottom w:val="single" w:sz="12" w:space="0" w:color="auto"/>
            </w:tcBorders>
            <w:shd w:val="clear" w:color="auto" w:fill="auto"/>
          </w:tcPr>
          <w:p w14:paraId="0C4A0E9C" w14:textId="77777777" w:rsidR="00AC4E07" w:rsidRPr="00C575F5" w:rsidRDefault="00AC4E07" w:rsidP="0095734F">
            <w:pPr>
              <w:spacing w:before="60" w:after="60" w:line="220" w:lineRule="atLeast"/>
              <w:ind w:left="57" w:right="57"/>
              <w:jc w:val="center"/>
              <w:rPr>
                <w:sz w:val="18"/>
                <w:szCs w:val="18"/>
              </w:rPr>
            </w:pPr>
          </w:p>
        </w:tc>
        <w:tc>
          <w:tcPr>
            <w:tcW w:w="338" w:type="dxa"/>
            <w:tcBorders>
              <w:bottom w:val="single" w:sz="12" w:space="0" w:color="auto"/>
            </w:tcBorders>
            <w:shd w:val="clear" w:color="auto" w:fill="auto"/>
          </w:tcPr>
          <w:p w14:paraId="101F323E" w14:textId="77777777" w:rsidR="00AC4E07" w:rsidRPr="00C575F5" w:rsidRDefault="00AC4E07" w:rsidP="0095734F">
            <w:pPr>
              <w:spacing w:before="60" w:after="60" w:line="220" w:lineRule="atLeast"/>
              <w:ind w:left="57" w:right="57"/>
              <w:jc w:val="center"/>
              <w:rPr>
                <w:sz w:val="18"/>
                <w:szCs w:val="18"/>
              </w:rPr>
            </w:pPr>
          </w:p>
        </w:tc>
      </w:tr>
    </w:tbl>
    <w:p w14:paraId="36795EE7" w14:textId="77777777" w:rsidR="00AC4E07" w:rsidRPr="00C575F5" w:rsidRDefault="00AC4E07" w:rsidP="00AC4E07">
      <w:pPr>
        <w:pStyle w:val="SingleTxtG"/>
        <w:spacing w:before="120"/>
        <w:ind w:left="2268" w:hanging="1134"/>
      </w:pPr>
      <w:r w:rsidRPr="00C575F5">
        <w:t>5.3</w:t>
      </w:r>
      <w:r w:rsidRPr="00C575F5">
        <w:tab/>
        <w:t>Prescriptions techniques concernant les catadioptres de la classe IVA (symbole « IVA »)</w:t>
      </w:r>
    </w:p>
    <w:p w14:paraId="693A943D" w14:textId="31B2FF7C" w:rsidR="00AC4E07" w:rsidRPr="00C575F5" w:rsidRDefault="00AC4E07" w:rsidP="00AC4E07">
      <w:pPr>
        <w:pStyle w:val="SingleTxtG"/>
        <w:ind w:left="2268" w:hanging="1134"/>
      </w:pPr>
      <w:r w:rsidRPr="00C575F5">
        <w:t>5.3.1</w:t>
      </w:r>
      <w:r w:rsidRPr="00C575F5">
        <w:tab/>
        <w:t>Tout catadioptre de la classe IVA, lorsqu</w:t>
      </w:r>
      <w:r w:rsidR="00554990" w:rsidRPr="00C575F5">
        <w:t>’</w:t>
      </w:r>
      <w:r w:rsidRPr="00C575F5">
        <w:t>il est soumis aux essais conformément au paragraphe 5.3.7, doit satisfaire :</w:t>
      </w:r>
    </w:p>
    <w:p w14:paraId="0755DD94" w14:textId="092EAC02" w:rsidR="00AC4E07" w:rsidRPr="00C575F5" w:rsidRDefault="00AC4E07" w:rsidP="00AC4E07">
      <w:pPr>
        <w:pStyle w:val="SingleTxtG"/>
        <w:ind w:left="2835" w:hanging="567"/>
      </w:pPr>
      <w:r w:rsidRPr="00C575F5">
        <w:t>a)</w:t>
      </w:r>
      <w:r w:rsidRPr="00C575F5">
        <w:tab/>
        <w:t>Aux prescriptions relatives aux dimensions et à la forme énoncées à l</w:t>
      </w:r>
      <w:r w:rsidR="00554990" w:rsidRPr="00C575F5">
        <w:t>’</w:t>
      </w:r>
      <w:r w:rsidRPr="00C575F5">
        <w:t>annexe 5 ;</w:t>
      </w:r>
    </w:p>
    <w:p w14:paraId="04221C15" w14:textId="77777777" w:rsidR="00AC4E07" w:rsidRPr="00C575F5" w:rsidRDefault="00AC4E07" w:rsidP="00AC4E07">
      <w:pPr>
        <w:pStyle w:val="SingleTxtG"/>
        <w:ind w:left="2835" w:hanging="567"/>
      </w:pPr>
      <w:r w:rsidRPr="00C575F5">
        <w:t>b)</w:t>
      </w:r>
      <w:r w:rsidRPr="00C575F5">
        <w:tab/>
        <w:t>Aux prescriptions photométriques et colorimétriques énoncées aux paragraphes 5.3.4 à 5.3.5 ;</w:t>
      </w:r>
    </w:p>
    <w:p w14:paraId="2B9C16A4" w14:textId="77777777" w:rsidR="00AC4E07" w:rsidRPr="00C575F5" w:rsidRDefault="00AC4E07" w:rsidP="00AC4E07">
      <w:pPr>
        <w:pStyle w:val="SingleTxtG"/>
        <w:ind w:left="2835" w:hanging="567"/>
      </w:pPr>
      <w:r w:rsidRPr="00C575F5">
        <w:t>c)</w:t>
      </w:r>
      <w:r w:rsidRPr="00C575F5">
        <w:tab/>
        <w:t>Aux exigences physiques et mécaniques énoncées aux paragraphe 5.3.7, en fonction de la nature des matériaux et de la construction du dispositif rétroréfléchissant concerné.</w:t>
      </w:r>
    </w:p>
    <w:p w14:paraId="1E1D5038" w14:textId="769EA1B8" w:rsidR="00AC4E07" w:rsidRPr="00C575F5" w:rsidRDefault="00AC4E07" w:rsidP="00AC4E07">
      <w:pPr>
        <w:pStyle w:val="SingleTxtG"/>
        <w:ind w:left="2268" w:hanging="1134"/>
      </w:pPr>
      <w:r w:rsidRPr="00C575F5">
        <w:t>5.3.2</w:t>
      </w:r>
      <w:r w:rsidRPr="00C575F5">
        <w:tab/>
        <w:t>Le demandeur doit présenter à l</w:t>
      </w:r>
      <w:r w:rsidR="00554990" w:rsidRPr="00C575F5">
        <w:t>’</w:t>
      </w:r>
      <w:r w:rsidRPr="00C575F5">
        <w:t>homologation 10 échantillons, qui sont soumis aux essais dans l</w:t>
      </w:r>
      <w:r w:rsidR="00554990" w:rsidRPr="00C575F5">
        <w:t>’</w:t>
      </w:r>
      <w:r w:rsidRPr="00C575F5">
        <w:t>ordre chronologique indiqué au paragraphe 5.3.7.</w:t>
      </w:r>
    </w:p>
    <w:p w14:paraId="659B487C" w14:textId="5B9D3E66" w:rsidR="00AC4E07" w:rsidRPr="00C575F5" w:rsidRDefault="00AC4E07" w:rsidP="00AC4E07">
      <w:pPr>
        <w:pStyle w:val="SingleTxtG"/>
        <w:ind w:left="2268" w:hanging="1134"/>
      </w:pPr>
      <w:r w:rsidRPr="00C575F5">
        <w:t>5.3.3</w:t>
      </w:r>
      <w:r w:rsidRPr="00C575F5">
        <w:tab/>
        <w:t>Procédure d</w:t>
      </w:r>
      <w:r w:rsidR="00554990" w:rsidRPr="00C575F5">
        <w:t>’</w:t>
      </w:r>
      <w:r w:rsidRPr="00C575F5">
        <w:t>essai</w:t>
      </w:r>
    </w:p>
    <w:p w14:paraId="1138BC94" w14:textId="3487A8DC" w:rsidR="00AC4E07" w:rsidRPr="00C575F5" w:rsidRDefault="00AC4E07" w:rsidP="00AC4E07">
      <w:pPr>
        <w:pStyle w:val="SingleTxtG"/>
        <w:ind w:left="2268" w:hanging="1134"/>
        <w:rPr>
          <w:spacing w:val="-2"/>
        </w:rPr>
      </w:pPr>
      <w:r w:rsidRPr="00C575F5">
        <w:rPr>
          <w:spacing w:val="-2"/>
        </w:rPr>
        <w:t>5.3.3.1</w:t>
      </w:r>
      <w:r w:rsidRPr="00C575F5">
        <w:rPr>
          <w:spacing w:val="-2"/>
        </w:rPr>
        <w:tab/>
        <w:t>Après vérification du respect des spécifications générales (par. 4) et des spécifications relatives à la forme et aux dimensions (annexe 5), les 10 échantillons sont soumis à l</w:t>
      </w:r>
      <w:r w:rsidR="00554990" w:rsidRPr="00C575F5">
        <w:rPr>
          <w:spacing w:val="-2"/>
        </w:rPr>
        <w:t>’</w:t>
      </w:r>
      <w:r w:rsidRPr="00C575F5">
        <w:rPr>
          <w:spacing w:val="-2"/>
        </w:rPr>
        <w:t>essai de résistance à la chaleur décrit à l</w:t>
      </w:r>
      <w:r w:rsidR="00554990" w:rsidRPr="00C575F5">
        <w:rPr>
          <w:spacing w:val="-2"/>
        </w:rPr>
        <w:t>’</w:t>
      </w:r>
      <w:r w:rsidRPr="00C575F5">
        <w:rPr>
          <w:spacing w:val="-2"/>
        </w:rPr>
        <w:t>annexe 6 puis, au moins une heure après la fin de cet essai, au contrôle des caractéristiques colorimétriques et du coefficient d</w:t>
      </w:r>
      <w:r w:rsidR="00554990" w:rsidRPr="00C575F5">
        <w:rPr>
          <w:spacing w:val="-2"/>
        </w:rPr>
        <w:t>’</w:t>
      </w:r>
      <w:r w:rsidRPr="00C575F5">
        <w:rPr>
          <w:spacing w:val="-2"/>
        </w:rPr>
        <w:t>intensité lumineuse (CIL) visé au paragraphe</w:t>
      </w:r>
      <w:r w:rsidR="00B62310" w:rsidRPr="00C575F5">
        <w:rPr>
          <w:spacing w:val="-2"/>
        </w:rPr>
        <w:t> </w:t>
      </w:r>
      <w:r w:rsidRPr="00C575F5">
        <w:rPr>
          <w:spacing w:val="-2"/>
        </w:rPr>
        <w:t>5.3.4, pour un angle de divergence de</w:t>
      </w:r>
      <w:r w:rsidR="00B62310" w:rsidRPr="00C575F5">
        <w:rPr>
          <w:spacing w:val="-2"/>
        </w:rPr>
        <w:t xml:space="preserve"> </w:t>
      </w:r>
      <w:r w:rsidRPr="00C575F5">
        <w:rPr>
          <w:spacing w:val="-2"/>
        </w:rPr>
        <w:t>20</w:t>
      </w:r>
      <w:r w:rsidR="00554990" w:rsidRPr="00C575F5">
        <w:rPr>
          <w:spacing w:val="-2"/>
        </w:rPr>
        <w:t>’</w:t>
      </w:r>
      <w:r w:rsidRPr="00C575F5">
        <w:rPr>
          <w:spacing w:val="-2"/>
        </w:rPr>
        <w:t xml:space="preserve"> et un angle d</w:t>
      </w:r>
      <w:r w:rsidR="00554990" w:rsidRPr="00C575F5">
        <w:rPr>
          <w:spacing w:val="-2"/>
        </w:rPr>
        <w:t>’</w:t>
      </w:r>
      <w:r w:rsidRPr="00C575F5">
        <w:rPr>
          <w:spacing w:val="-2"/>
        </w:rPr>
        <w:t>éclairage V = H = 0° ou, si nécessaire, dans les positions définies à l</w:t>
      </w:r>
      <w:r w:rsidR="00554990" w:rsidRPr="00C575F5">
        <w:rPr>
          <w:spacing w:val="-2"/>
        </w:rPr>
        <w:t>’</w:t>
      </w:r>
      <w:r w:rsidRPr="00C575F5">
        <w:rPr>
          <w:spacing w:val="-2"/>
        </w:rPr>
        <w:t>annexe 7. Les deux dispositifs rétroréfléchissants pour lesquels les valeurs minimale et maximale sont obtenues doivent alors subir l</w:t>
      </w:r>
      <w:r w:rsidR="00554990" w:rsidRPr="00C575F5">
        <w:rPr>
          <w:spacing w:val="-2"/>
        </w:rPr>
        <w:t>’</w:t>
      </w:r>
      <w:r w:rsidRPr="00C575F5">
        <w:rPr>
          <w:spacing w:val="-2"/>
        </w:rPr>
        <w:t xml:space="preserve">ensemble des essais visés au paragraphe 5.3.4. </w:t>
      </w:r>
      <w:r w:rsidRPr="00C575F5">
        <w:t>Ces deux échantillons doivent être conservés par les laboratoires aux fins de toute vérification ultérieure qui pourrait se révéler nécessaire.</w:t>
      </w:r>
    </w:p>
    <w:p w14:paraId="48A73316" w14:textId="77777777" w:rsidR="00AC4E07" w:rsidRPr="00C575F5" w:rsidRDefault="00AC4E07" w:rsidP="00AC4E07">
      <w:pPr>
        <w:pStyle w:val="SingleTxtG"/>
        <w:ind w:left="2268" w:hanging="1134"/>
      </w:pPr>
      <w:r w:rsidRPr="00C575F5">
        <w:t>5.3.3.2</w:t>
      </w:r>
      <w:r w:rsidRPr="00C575F5">
        <w:tab/>
        <w:t>Quatre des huit échantillons restant sont choisis au hasard et répartis en deux groupes de deux.</w:t>
      </w:r>
    </w:p>
    <w:p w14:paraId="515FAB1B" w14:textId="6EF99237" w:rsidR="00AC4E07" w:rsidRPr="00C575F5" w:rsidRDefault="00AC4E07" w:rsidP="00AC4E07">
      <w:pPr>
        <w:pStyle w:val="SingleTxtG"/>
        <w:ind w:left="3969" w:hanging="1701"/>
      </w:pPr>
      <w:r w:rsidRPr="00C575F5">
        <w:t>Premier groupe :</w:t>
      </w:r>
      <w:r w:rsidRPr="00C575F5">
        <w:tab/>
        <w:t>Les deux échantillons sont soumis successivement à l</w:t>
      </w:r>
      <w:r w:rsidR="00554990" w:rsidRPr="00C575F5">
        <w:t>’</w:t>
      </w:r>
      <w:r w:rsidRPr="00C575F5">
        <w:t>essai de résistance à la pénétration de l</w:t>
      </w:r>
      <w:r w:rsidR="00554990" w:rsidRPr="00C575F5">
        <w:t>’</w:t>
      </w:r>
      <w:r w:rsidRPr="00C575F5">
        <w:t>eau (annexe 7), et, si cet essai est satisfaisant, aux essais de résistance aux carburants et aux huiles de graissage (annexe 9 et annexe 10) ;</w:t>
      </w:r>
    </w:p>
    <w:p w14:paraId="5E341C06" w14:textId="59618BB4" w:rsidR="00AC4E07" w:rsidRPr="00C575F5" w:rsidRDefault="00AC4E07" w:rsidP="00AC4E07">
      <w:pPr>
        <w:pStyle w:val="SingleTxtG"/>
        <w:ind w:left="3969" w:hanging="1701"/>
      </w:pPr>
      <w:r w:rsidRPr="00C575F5">
        <w:t>Deuxième groupe :</w:t>
      </w:r>
      <w:r w:rsidRPr="00C575F5">
        <w:tab/>
        <w:t>Les deux échantillons sont soumis, si nécessaire, à l</w:t>
      </w:r>
      <w:r w:rsidR="00554990" w:rsidRPr="00C575F5">
        <w:t>’</w:t>
      </w:r>
      <w:r w:rsidRPr="00C575F5">
        <w:t>essai de corrosion (annexe 11), puis à l</w:t>
      </w:r>
      <w:r w:rsidR="00554990" w:rsidRPr="00C575F5">
        <w:t>’</w:t>
      </w:r>
      <w:r w:rsidRPr="00C575F5">
        <w:t>essai de résistance de la face postérieure des dispositifs rétroréfléchissants à l</w:t>
      </w:r>
      <w:r w:rsidR="00554990" w:rsidRPr="00C575F5">
        <w:t>’</w:t>
      </w:r>
      <w:r w:rsidRPr="00C575F5">
        <w:t>abrasion (annexe 12). Ils sont également soumis à l</w:t>
      </w:r>
      <w:r w:rsidR="00554990" w:rsidRPr="00C575F5">
        <w:t>’</w:t>
      </w:r>
      <w:r w:rsidRPr="00C575F5">
        <w:t>essai de choc (annexe 18).</w:t>
      </w:r>
    </w:p>
    <w:p w14:paraId="1023FDA1" w14:textId="77777777" w:rsidR="00AC4E07" w:rsidRPr="00C575F5" w:rsidRDefault="00AC4E07" w:rsidP="00B62310">
      <w:pPr>
        <w:pStyle w:val="SingleTxtG"/>
        <w:keepNext/>
        <w:ind w:left="2268" w:hanging="1134"/>
      </w:pPr>
      <w:r w:rsidRPr="00C575F5">
        <w:t>5.3.3.3</w:t>
      </w:r>
      <w:r w:rsidRPr="00C575F5">
        <w:tab/>
        <w:t>Après avoir subi les essais énumérés au paragraphe ci-dessus, les dispositifs rétroréfléchissants de chaque groupe doivent avoir :</w:t>
      </w:r>
    </w:p>
    <w:p w14:paraId="4FC5CF19" w14:textId="77777777" w:rsidR="00AC4E07" w:rsidRPr="00C575F5" w:rsidRDefault="00AC4E07" w:rsidP="00AC4E07">
      <w:pPr>
        <w:pStyle w:val="SingleTxtG"/>
        <w:ind w:left="2268" w:hanging="1134"/>
      </w:pPr>
      <w:r w:rsidRPr="00C575F5">
        <w:t>5.3.3.3.1</w:t>
      </w:r>
      <w:r w:rsidRPr="00C575F5">
        <w:tab/>
        <w:t>Une couleur qui satisfasse aux conditions du paragraphe 4.2.1. La vérification est faite par une méthode qualitative et, en cas de doute, confirmée par une méthode quantitative ;</w:t>
      </w:r>
    </w:p>
    <w:p w14:paraId="72A6C21A" w14:textId="77777777" w:rsidR="00AC4E07" w:rsidRPr="00C575F5" w:rsidRDefault="00AC4E07" w:rsidP="00AC4E07">
      <w:pPr>
        <w:pStyle w:val="SingleTxtG"/>
        <w:ind w:left="2268" w:hanging="1134"/>
      </w:pPr>
      <w:r w:rsidRPr="00C575F5">
        <w:t>5.3.3.3.2</w:t>
      </w:r>
      <w:r w:rsidRPr="00C575F5">
        <w:tab/>
        <w:t>Un CIL qui satisfasse aux conditions du paragraphe 5.3.4.</w:t>
      </w:r>
    </w:p>
    <w:p w14:paraId="02715F5A" w14:textId="2AE85A7F" w:rsidR="00AC4E07" w:rsidRPr="00C575F5" w:rsidRDefault="00AC4E07" w:rsidP="00AC4E07">
      <w:pPr>
        <w:pStyle w:val="SingleTxtG"/>
        <w:ind w:left="2268"/>
      </w:pPr>
      <w:r w:rsidRPr="00C575F5">
        <w:tab/>
        <w:t>La vérification est faite uniquement pour un angle de divergence de 20</w:t>
      </w:r>
      <w:r w:rsidR="00554990" w:rsidRPr="00C575F5">
        <w:t>’</w:t>
      </w:r>
      <w:r w:rsidRPr="00C575F5">
        <w:t xml:space="preserve"> et pour un angle d</w:t>
      </w:r>
      <w:r w:rsidR="00554990" w:rsidRPr="00C575F5">
        <w:t>’</w:t>
      </w:r>
      <w:r w:rsidRPr="00C575F5">
        <w:t>éclairage V = H = 0° ou, si nécessaire, dans les positions définies au paragraphe 5.3.4.</w:t>
      </w:r>
    </w:p>
    <w:p w14:paraId="5263B591" w14:textId="77777777" w:rsidR="00AC4E07" w:rsidRPr="00C575F5" w:rsidRDefault="00AC4E07" w:rsidP="00AC4E07">
      <w:pPr>
        <w:pStyle w:val="SingleTxtG"/>
        <w:ind w:left="2268" w:hanging="1134"/>
      </w:pPr>
      <w:r w:rsidRPr="00C575F5">
        <w:t>5.3.3.4</w:t>
      </w:r>
      <w:r w:rsidRPr="00C575F5">
        <w:tab/>
        <w:t>Les quatre échantillons restants peuvent être utilisés, éventuellement, à toute autre fin.</w:t>
      </w:r>
    </w:p>
    <w:p w14:paraId="56396C85" w14:textId="77777777" w:rsidR="00AC4E07" w:rsidRPr="00C575F5" w:rsidRDefault="00AC4E07" w:rsidP="00AC4E07">
      <w:pPr>
        <w:pStyle w:val="SingleTxtG"/>
        <w:ind w:left="2268"/>
      </w:pPr>
      <w:r w:rsidRPr="00C575F5">
        <w:tab/>
        <w:t>Tout catadioptre de la classe IVA doit satisfaire aux vérifications et essais décrits au paragraphe 5.3.4.</w:t>
      </w:r>
    </w:p>
    <w:p w14:paraId="740509EC" w14:textId="77777777" w:rsidR="00AC4E07" w:rsidRPr="00C575F5" w:rsidRDefault="00AC4E07" w:rsidP="00AC4E07">
      <w:pPr>
        <w:pStyle w:val="SingleTxtG"/>
        <w:ind w:left="2268" w:hanging="1134"/>
      </w:pPr>
      <w:r w:rsidRPr="00C575F5">
        <w:t>5.3.4</w:t>
      </w:r>
      <w:r w:rsidRPr="00C575F5">
        <w:tab/>
        <w:t>Valeurs minimales du CIL</w:t>
      </w:r>
    </w:p>
    <w:p w14:paraId="005A9A40" w14:textId="0FAFBD81" w:rsidR="00AC4E07" w:rsidRPr="00C575F5" w:rsidRDefault="00AC4E07" w:rsidP="00AC4E07">
      <w:pPr>
        <w:pStyle w:val="SingleTxtG"/>
        <w:ind w:left="2268" w:hanging="1134"/>
      </w:pPr>
      <w:r w:rsidRPr="00C575F5">
        <w:t>5.3.4.1</w:t>
      </w:r>
      <w:r w:rsidRPr="00C575F5">
        <w:tab/>
        <w:t>Lorsqu</w:t>
      </w:r>
      <w:r w:rsidR="00554990" w:rsidRPr="00C575F5">
        <w:t>’</w:t>
      </w:r>
      <w:r w:rsidRPr="00C575F5">
        <w:t>elles sont mesurées comme décrit au paragraphe 3 de l</w:t>
      </w:r>
      <w:r w:rsidR="00554990" w:rsidRPr="00C575F5">
        <w:t>’</w:t>
      </w:r>
      <w:r w:rsidRPr="00C575F5">
        <w:t>annexe 4, les valeurs du CIL des dispositifs de la classe IVA doivent être égales ou supérieures à celles du tableau 7, exprimées en millicandelas par lux pour les angles de divergence et d</w:t>
      </w:r>
      <w:r w:rsidR="00554990" w:rsidRPr="00C575F5">
        <w:t>’</w:t>
      </w:r>
      <w:r w:rsidRPr="00C575F5">
        <w:t>éclairage indiqués.</w:t>
      </w:r>
    </w:p>
    <w:p w14:paraId="2EDC31F0" w14:textId="370DEEE1" w:rsidR="00AC4E07" w:rsidRPr="00C575F5" w:rsidRDefault="00AC4E07" w:rsidP="0095734F">
      <w:pPr>
        <w:pStyle w:val="Titre1"/>
        <w:spacing w:after="120"/>
        <w:rPr>
          <w:b/>
          <w:bCs/>
        </w:rPr>
      </w:pPr>
      <w:r w:rsidRPr="00C575F5">
        <w:tab/>
        <w:t xml:space="preserve">Tableau 7 </w:t>
      </w:r>
      <w:r w:rsidRPr="00C575F5">
        <w:br/>
      </w:r>
      <w:r w:rsidRPr="00C575F5">
        <w:rPr>
          <w:b/>
          <w:bCs/>
        </w:rPr>
        <w:t xml:space="preserve">Prescriptions relatives aux valeurs du CIL (classe IVA) </w:t>
      </w:r>
      <w:r w:rsidRPr="00C575F5">
        <w:rPr>
          <w:b/>
          <w:bCs/>
        </w:rPr>
        <w:br/>
        <w:t>[mcd.lx</w:t>
      </w:r>
      <w:r w:rsidRPr="00C575F5">
        <w:rPr>
          <w:b/>
          <w:bCs/>
          <w:vertAlign w:val="superscript"/>
        </w:rPr>
        <w:t>-1</w:t>
      </w:r>
      <w:r w:rsidRPr="00C575F5">
        <w:rPr>
          <w:b/>
          <w:bCs/>
        </w:rPr>
        <w:t>]</w:t>
      </w:r>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59"/>
        <w:gridCol w:w="952"/>
        <w:gridCol w:w="1054"/>
        <w:gridCol w:w="768"/>
        <w:gridCol w:w="768"/>
        <w:gridCol w:w="768"/>
        <w:gridCol w:w="768"/>
        <w:gridCol w:w="768"/>
        <w:gridCol w:w="768"/>
      </w:tblGrid>
      <w:tr w:rsidR="00AC4E07" w:rsidRPr="00C575F5" w14:paraId="5D26FE6B" w14:textId="77777777" w:rsidTr="00EF3EC8">
        <w:trPr>
          <w:trHeight w:val="20"/>
        </w:trPr>
        <w:tc>
          <w:tcPr>
            <w:tcW w:w="759" w:type="dxa"/>
            <w:vMerge w:val="restart"/>
            <w:tcBorders>
              <w:top w:val="single" w:sz="4" w:space="0" w:color="auto"/>
            </w:tcBorders>
            <w:shd w:val="clear" w:color="auto" w:fill="auto"/>
            <w:vAlign w:val="bottom"/>
          </w:tcPr>
          <w:p w14:paraId="50748FDE" w14:textId="77777777" w:rsidR="00AC4E07" w:rsidRPr="00C575F5" w:rsidRDefault="00AC4E07" w:rsidP="00EF3EC8">
            <w:pPr>
              <w:spacing w:before="80" w:after="80" w:line="200" w:lineRule="exact"/>
              <w:ind w:left="57" w:right="57"/>
              <w:rPr>
                <w:i/>
                <w:sz w:val="16"/>
                <w:szCs w:val="16"/>
              </w:rPr>
            </w:pPr>
            <w:r w:rsidRPr="00C575F5">
              <w:rPr>
                <w:i/>
                <w:sz w:val="16"/>
                <w:szCs w:val="16"/>
              </w:rPr>
              <w:t>Couleur</w:t>
            </w:r>
          </w:p>
        </w:tc>
        <w:tc>
          <w:tcPr>
            <w:tcW w:w="952" w:type="dxa"/>
            <w:vMerge w:val="restart"/>
            <w:tcBorders>
              <w:top w:val="single" w:sz="4" w:space="0" w:color="auto"/>
            </w:tcBorders>
            <w:shd w:val="clear" w:color="auto" w:fill="auto"/>
            <w:vAlign w:val="bottom"/>
          </w:tcPr>
          <w:p w14:paraId="22C00B0C"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Angle de divergence α</w:t>
            </w:r>
          </w:p>
        </w:tc>
        <w:tc>
          <w:tcPr>
            <w:tcW w:w="5662" w:type="dxa"/>
            <w:gridSpan w:val="7"/>
            <w:tcBorders>
              <w:top w:val="single" w:sz="4" w:space="0" w:color="auto"/>
              <w:bottom w:val="single" w:sz="4" w:space="0" w:color="auto"/>
            </w:tcBorders>
            <w:shd w:val="clear" w:color="auto" w:fill="auto"/>
            <w:vAlign w:val="bottom"/>
          </w:tcPr>
          <w:p w14:paraId="3C748534" w14:textId="4A965B16" w:rsidR="00AC4E07" w:rsidRPr="00C575F5" w:rsidRDefault="00AC4E07" w:rsidP="0095243A">
            <w:pPr>
              <w:spacing w:before="80" w:after="80" w:line="200" w:lineRule="exact"/>
              <w:ind w:left="57" w:right="57"/>
              <w:jc w:val="center"/>
              <w:rPr>
                <w:i/>
                <w:sz w:val="16"/>
                <w:szCs w:val="16"/>
              </w:rPr>
            </w:pPr>
            <w:r w:rsidRPr="00C575F5">
              <w:rPr>
                <w:i/>
                <w:sz w:val="16"/>
                <w:szCs w:val="16"/>
              </w:rPr>
              <w:t>Angles d</w:t>
            </w:r>
            <w:r w:rsidR="00554990" w:rsidRPr="00C575F5">
              <w:rPr>
                <w:i/>
                <w:sz w:val="16"/>
                <w:szCs w:val="16"/>
              </w:rPr>
              <w:t>’</w:t>
            </w:r>
            <w:r w:rsidRPr="00C575F5">
              <w:rPr>
                <w:i/>
                <w:sz w:val="16"/>
                <w:szCs w:val="16"/>
              </w:rPr>
              <w:t>éclairage (en degrés)</w:t>
            </w:r>
          </w:p>
        </w:tc>
      </w:tr>
      <w:tr w:rsidR="00AC4E07" w:rsidRPr="00C575F5" w14:paraId="716C98FC" w14:textId="77777777" w:rsidTr="0095243A">
        <w:trPr>
          <w:trHeight w:val="20"/>
        </w:trPr>
        <w:tc>
          <w:tcPr>
            <w:tcW w:w="759" w:type="dxa"/>
            <w:vMerge/>
            <w:tcBorders>
              <w:bottom w:val="single" w:sz="12" w:space="0" w:color="auto"/>
            </w:tcBorders>
            <w:shd w:val="clear" w:color="auto" w:fill="auto"/>
          </w:tcPr>
          <w:p w14:paraId="3BFB499B" w14:textId="77777777" w:rsidR="00AC4E07" w:rsidRPr="00C575F5" w:rsidRDefault="00AC4E07" w:rsidP="0095243A">
            <w:pPr>
              <w:spacing w:before="80" w:after="80" w:line="200" w:lineRule="exact"/>
              <w:ind w:left="57" w:right="57"/>
              <w:rPr>
                <w:i/>
                <w:sz w:val="16"/>
                <w:szCs w:val="16"/>
              </w:rPr>
            </w:pPr>
          </w:p>
        </w:tc>
        <w:tc>
          <w:tcPr>
            <w:tcW w:w="952" w:type="dxa"/>
            <w:vMerge/>
            <w:tcBorders>
              <w:bottom w:val="single" w:sz="12" w:space="0" w:color="auto"/>
            </w:tcBorders>
            <w:shd w:val="clear" w:color="auto" w:fill="auto"/>
            <w:vAlign w:val="bottom"/>
          </w:tcPr>
          <w:p w14:paraId="32438704" w14:textId="77777777" w:rsidR="00AC4E07" w:rsidRPr="00C575F5" w:rsidRDefault="00AC4E07" w:rsidP="0095243A">
            <w:pPr>
              <w:spacing w:before="80" w:after="80" w:line="200" w:lineRule="exact"/>
              <w:ind w:left="57" w:right="57"/>
              <w:jc w:val="center"/>
              <w:rPr>
                <w:i/>
                <w:sz w:val="16"/>
                <w:szCs w:val="16"/>
              </w:rPr>
            </w:pPr>
          </w:p>
        </w:tc>
        <w:tc>
          <w:tcPr>
            <w:tcW w:w="1054" w:type="dxa"/>
            <w:tcBorders>
              <w:top w:val="single" w:sz="4" w:space="0" w:color="auto"/>
              <w:bottom w:val="single" w:sz="12" w:space="0" w:color="auto"/>
            </w:tcBorders>
            <w:shd w:val="clear" w:color="auto" w:fill="auto"/>
            <w:vAlign w:val="bottom"/>
          </w:tcPr>
          <w:p w14:paraId="639F77C6"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 xml:space="preserve">Vertical V </w:t>
            </w:r>
            <w:r w:rsidRPr="00C575F5">
              <w:rPr>
                <w:i/>
                <w:sz w:val="16"/>
                <w:szCs w:val="16"/>
              </w:rPr>
              <w:br/>
              <w:t>Horizontal H</w:t>
            </w:r>
          </w:p>
        </w:tc>
        <w:tc>
          <w:tcPr>
            <w:tcW w:w="768" w:type="dxa"/>
            <w:tcBorders>
              <w:top w:val="single" w:sz="4" w:space="0" w:color="auto"/>
              <w:bottom w:val="single" w:sz="12" w:space="0" w:color="auto"/>
            </w:tcBorders>
            <w:shd w:val="clear" w:color="auto" w:fill="auto"/>
            <w:vAlign w:val="bottom"/>
          </w:tcPr>
          <w:p w14:paraId="77C2C02B" w14:textId="77777777" w:rsidR="00AC4E07" w:rsidRPr="00C575F5" w:rsidRDefault="00AC4E07" w:rsidP="0095243A">
            <w:pPr>
              <w:spacing w:before="80" w:after="80" w:line="200" w:lineRule="exact"/>
              <w:ind w:left="57" w:right="57"/>
              <w:jc w:val="center"/>
              <w:rPr>
                <w:i/>
                <w:sz w:val="16"/>
                <w:szCs w:val="16"/>
              </w:rPr>
            </w:pPr>
            <w:r w:rsidRPr="00C575F5">
              <w:rPr>
                <w:i/>
                <w:sz w:val="16"/>
                <w:szCs w:val="16"/>
              </w:rPr>
              <w:t xml:space="preserve">0 </w:t>
            </w:r>
            <w:r w:rsidRPr="00C575F5">
              <w:rPr>
                <w:i/>
                <w:sz w:val="16"/>
                <w:szCs w:val="16"/>
              </w:rPr>
              <w:br/>
              <w:t>0</w:t>
            </w:r>
          </w:p>
        </w:tc>
        <w:tc>
          <w:tcPr>
            <w:tcW w:w="768" w:type="dxa"/>
            <w:tcBorders>
              <w:top w:val="single" w:sz="4" w:space="0" w:color="auto"/>
              <w:bottom w:val="single" w:sz="12" w:space="0" w:color="auto"/>
            </w:tcBorders>
            <w:shd w:val="clear" w:color="auto" w:fill="auto"/>
            <w:vAlign w:val="bottom"/>
          </w:tcPr>
          <w:p w14:paraId="05531847" w14:textId="3D372754" w:rsidR="00AC4E07" w:rsidRPr="00C575F5" w:rsidRDefault="0095734F" w:rsidP="0095243A">
            <w:pPr>
              <w:spacing w:before="80" w:after="80" w:line="200" w:lineRule="exact"/>
              <w:ind w:left="57" w:right="57"/>
              <w:jc w:val="center"/>
              <w:rPr>
                <w:i/>
                <w:sz w:val="16"/>
                <w:szCs w:val="16"/>
              </w:rPr>
            </w:pPr>
            <w:r w:rsidRPr="00C575F5">
              <w:rPr>
                <w:iCs/>
                <w:sz w:val="16"/>
                <w:szCs w:val="16"/>
              </w:rPr>
              <w:sym w:font="Symbol" w:char="F0B1"/>
            </w:r>
            <w:r w:rsidR="00AC4E07" w:rsidRPr="00C575F5">
              <w:rPr>
                <w:i/>
                <w:sz w:val="16"/>
                <w:szCs w:val="16"/>
              </w:rPr>
              <w:t xml:space="preserve">10 </w:t>
            </w:r>
            <w:r w:rsidR="00AC4E07" w:rsidRPr="00C575F5">
              <w:rPr>
                <w:i/>
                <w:sz w:val="16"/>
                <w:szCs w:val="16"/>
              </w:rPr>
              <w:br/>
              <w:t>0</w:t>
            </w:r>
          </w:p>
        </w:tc>
        <w:tc>
          <w:tcPr>
            <w:tcW w:w="768" w:type="dxa"/>
            <w:tcBorders>
              <w:top w:val="single" w:sz="4" w:space="0" w:color="auto"/>
              <w:bottom w:val="single" w:sz="12" w:space="0" w:color="auto"/>
            </w:tcBorders>
            <w:shd w:val="clear" w:color="auto" w:fill="auto"/>
            <w:vAlign w:val="bottom"/>
          </w:tcPr>
          <w:p w14:paraId="5FD70993" w14:textId="71C72139" w:rsidR="00AC4E07" w:rsidRPr="00C575F5" w:rsidRDefault="00AC4E07" w:rsidP="0095243A">
            <w:pPr>
              <w:spacing w:before="80" w:after="80" w:line="200" w:lineRule="exact"/>
              <w:ind w:left="57" w:right="57"/>
              <w:jc w:val="center"/>
              <w:rPr>
                <w:i/>
                <w:sz w:val="16"/>
                <w:szCs w:val="16"/>
              </w:rPr>
            </w:pPr>
            <w:r w:rsidRPr="00C575F5">
              <w:rPr>
                <w:i/>
                <w:sz w:val="16"/>
                <w:szCs w:val="16"/>
              </w:rPr>
              <w:t xml:space="preserve">0 </w:t>
            </w:r>
            <w:r w:rsidRPr="00C575F5">
              <w:rPr>
                <w:i/>
                <w:sz w:val="16"/>
                <w:szCs w:val="16"/>
              </w:rPr>
              <w:br/>
            </w:r>
            <w:r w:rsidR="0095734F" w:rsidRPr="00C575F5">
              <w:rPr>
                <w:iCs/>
                <w:sz w:val="16"/>
                <w:szCs w:val="16"/>
              </w:rPr>
              <w:sym w:font="Symbol" w:char="F0B1"/>
            </w:r>
            <w:r w:rsidRPr="00C575F5">
              <w:rPr>
                <w:i/>
                <w:sz w:val="16"/>
                <w:szCs w:val="16"/>
              </w:rPr>
              <w:t>20</w:t>
            </w:r>
          </w:p>
        </w:tc>
        <w:tc>
          <w:tcPr>
            <w:tcW w:w="768" w:type="dxa"/>
            <w:tcBorders>
              <w:top w:val="single" w:sz="4" w:space="0" w:color="auto"/>
              <w:bottom w:val="single" w:sz="12" w:space="0" w:color="auto"/>
            </w:tcBorders>
            <w:shd w:val="clear" w:color="auto" w:fill="auto"/>
            <w:vAlign w:val="bottom"/>
          </w:tcPr>
          <w:p w14:paraId="57972591" w14:textId="1A603C66" w:rsidR="00AC4E07" w:rsidRPr="00C575F5" w:rsidRDefault="00AC4E07" w:rsidP="0095243A">
            <w:pPr>
              <w:spacing w:before="80" w:after="80" w:line="200" w:lineRule="exact"/>
              <w:ind w:left="57" w:right="57"/>
              <w:jc w:val="center"/>
              <w:rPr>
                <w:i/>
                <w:sz w:val="16"/>
                <w:szCs w:val="16"/>
              </w:rPr>
            </w:pPr>
            <w:r w:rsidRPr="00C575F5">
              <w:rPr>
                <w:i/>
                <w:sz w:val="16"/>
                <w:szCs w:val="16"/>
              </w:rPr>
              <w:t xml:space="preserve">0 </w:t>
            </w:r>
            <w:r w:rsidRPr="00C575F5">
              <w:rPr>
                <w:i/>
                <w:sz w:val="16"/>
                <w:szCs w:val="16"/>
              </w:rPr>
              <w:br/>
            </w:r>
            <w:r w:rsidR="0095734F" w:rsidRPr="00C575F5">
              <w:rPr>
                <w:iCs/>
                <w:sz w:val="16"/>
                <w:szCs w:val="16"/>
              </w:rPr>
              <w:sym w:font="Symbol" w:char="F0B1"/>
            </w:r>
            <w:r w:rsidRPr="00C575F5">
              <w:rPr>
                <w:i/>
                <w:sz w:val="16"/>
                <w:szCs w:val="16"/>
              </w:rPr>
              <w:t>30</w:t>
            </w:r>
          </w:p>
        </w:tc>
        <w:tc>
          <w:tcPr>
            <w:tcW w:w="768" w:type="dxa"/>
            <w:tcBorders>
              <w:top w:val="single" w:sz="4" w:space="0" w:color="auto"/>
              <w:bottom w:val="single" w:sz="12" w:space="0" w:color="auto"/>
            </w:tcBorders>
            <w:shd w:val="clear" w:color="auto" w:fill="auto"/>
            <w:vAlign w:val="bottom"/>
          </w:tcPr>
          <w:p w14:paraId="5C890B5C" w14:textId="246EB9F9" w:rsidR="00AC4E07" w:rsidRPr="00C575F5" w:rsidRDefault="00AC4E07" w:rsidP="0095243A">
            <w:pPr>
              <w:spacing w:before="80" w:after="80" w:line="200" w:lineRule="exact"/>
              <w:ind w:left="57" w:right="57"/>
              <w:jc w:val="center"/>
              <w:rPr>
                <w:i/>
                <w:sz w:val="16"/>
                <w:szCs w:val="16"/>
              </w:rPr>
            </w:pPr>
            <w:r w:rsidRPr="00C575F5">
              <w:rPr>
                <w:i/>
                <w:sz w:val="16"/>
                <w:szCs w:val="16"/>
              </w:rPr>
              <w:t xml:space="preserve">0 </w:t>
            </w:r>
            <w:r w:rsidRPr="00C575F5">
              <w:rPr>
                <w:i/>
                <w:sz w:val="16"/>
                <w:szCs w:val="16"/>
              </w:rPr>
              <w:br/>
            </w:r>
            <w:r w:rsidR="0095734F" w:rsidRPr="00C575F5">
              <w:rPr>
                <w:iCs/>
                <w:sz w:val="16"/>
                <w:szCs w:val="16"/>
              </w:rPr>
              <w:sym w:font="Symbol" w:char="F0B1"/>
            </w:r>
            <w:r w:rsidRPr="00C575F5">
              <w:rPr>
                <w:i/>
                <w:sz w:val="16"/>
                <w:szCs w:val="16"/>
              </w:rPr>
              <w:t>40</w:t>
            </w:r>
          </w:p>
        </w:tc>
        <w:tc>
          <w:tcPr>
            <w:tcW w:w="768" w:type="dxa"/>
            <w:tcBorders>
              <w:top w:val="single" w:sz="4" w:space="0" w:color="auto"/>
              <w:bottom w:val="single" w:sz="12" w:space="0" w:color="auto"/>
            </w:tcBorders>
            <w:shd w:val="clear" w:color="auto" w:fill="auto"/>
            <w:vAlign w:val="bottom"/>
          </w:tcPr>
          <w:p w14:paraId="1085A08A" w14:textId="4C2659E8" w:rsidR="00AC4E07" w:rsidRPr="00C575F5" w:rsidRDefault="00AC4E07" w:rsidP="0095243A">
            <w:pPr>
              <w:spacing w:before="80" w:after="80" w:line="200" w:lineRule="exact"/>
              <w:ind w:left="57" w:right="57"/>
              <w:jc w:val="center"/>
              <w:rPr>
                <w:i/>
                <w:sz w:val="16"/>
                <w:szCs w:val="16"/>
              </w:rPr>
            </w:pPr>
            <w:r w:rsidRPr="00C575F5">
              <w:rPr>
                <w:i/>
                <w:sz w:val="16"/>
                <w:szCs w:val="16"/>
              </w:rPr>
              <w:t xml:space="preserve">0 </w:t>
            </w:r>
            <w:r w:rsidRPr="00C575F5">
              <w:rPr>
                <w:i/>
                <w:sz w:val="16"/>
                <w:szCs w:val="16"/>
              </w:rPr>
              <w:br/>
            </w:r>
            <w:r w:rsidR="0095734F" w:rsidRPr="00C575F5">
              <w:rPr>
                <w:iCs/>
                <w:sz w:val="16"/>
                <w:szCs w:val="16"/>
              </w:rPr>
              <w:sym w:font="Symbol" w:char="F0B1"/>
            </w:r>
            <w:r w:rsidRPr="00C575F5">
              <w:rPr>
                <w:i/>
                <w:sz w:val="16"/>
                <w:szCs w:val="16"/>
              </w:rPr>
              <w:t>50</w:t>
            </w:r>
          </w:p>
        </w:tc>
      </w:tr>
      <w:tr w:rsidR="00AC4E07" w:rsidRPr="00C575F5" w14:paraId="43A42880" w14:textId="77777777" w:rsidTr="0095243A">
        <w:trPr>
          <w:trHeight w:val="640"/>
        </w:trPr>
        <w:tc>
          <w:tcPr>
            <w:tcW w:w="759" w:type="dxa"/>
            <w:tcBorders>
              <w:top w:val="single" w:sz="12" w:space="0" w:color="auto"/>
              <w:bottom w:val="single" w:sz="4" w:space="0" w:color="auto"/>
            </w:tcBorders>
            <w:shd w:val="clear" w:color="auto" w:fill="auto"/>
          </w:tcPr>
          <w:p w14:paraId="6E35E6FE" w14:textId="77777777" w:rsidR="00AC4E07" w:rsidRPr="00C575F5" w:rsidRDefault="00AC4E07" w:rsidP="0095243A">
            <w:pPr>
              <w:spacing w:before="80" w:after="80" w:line="220" w:lineRule="atLeast"/>
              <w:ind w:left="57" w:right="57"/>
              <w:rPr>
                <w:sz w:val="18"/>
                <w:szCs w:val="18"/>
              </w:rPr>
            </w:pPr>
            <w:r w:rsidRPr="00C575F5">
              <w:rPr>
                <w:sz w:val="18"/>
                <w:szCs w:val="18"/>
              </w:rPr>
              <w:t>Blanc</w:t>
            </w:r>
          </w:p>
        </w:tc>
        <w:tc>
          <w:tcPr>
            <w:tcW w:w="952" w:type="dxa"/>
            <w:tcBorders>
              <w:top w:val="single" w:sz="12" w:space="0" w:color="auto"/>
              <w:bottom w:val="single" w:sz="4" w:space="0" w:color="auto"/>
            </w:tcBorders>
            <w:shd w:val="clear" w:color="auto" w:fill="auto"/>
            <w:vAlign w:val="bottom"/>
          </w:tcPr>
          <w:p w14:paraId="24EB8A66" w14:textId="4BF29EFB" w:rsidR="00AC4E07" w:rsidRPr="00C575F5" w:rsidRDefault="00AC4E07" w:rsidP="0095243A">
            <w:pPr>
              <w:spacing w:before="80" w:after="80" w:line="220" w:lineRule="atLeast"/>
              <w:ind w:left="57" w:right="57"/>
              <w:jc w:val="center"/>
              <w:rPr>
                <w:sz w:val="18"/>
                <w:szCs w:val="18"/>
              </w:rPr>
            </w:pPr>
            <w:r w:rsidRPr="00C575F5">
              <w:rPr>
                <w:sz w:val="18"/>
                <w:szCs w:val="18"/>
              </w:rPr>
              <w:t>20</w:t>
            </w:r>
            <w:r w:rsidR="00554990" w:rsidRPr="00C575F5">
              <w:rPr>
                <w:sz w:val="18"/>
                <w:szCs w:val="18"/>
              </w:rPr>
              <w:t>’</w:t>
            </w:r>
          </w:p>
          <w:p w14:paraId="7B2922B9" w14:textId="1DBDAF02" w:rsidR="00AC4E07" w:rsidRPr="00C575F5" w:rsidRDefault="00AC4E07" w:rsidP="0095243A">
            <w:pPr>
              <w:spacing w:before="80" w:after="80" w:line="220" w:lineRule="atLeast"/>
              <w:ind w:left="57" w:right="57"/>
              <w:jc w:val="center"/>
              <w:rPr>
                <w:sz w:val="18"/>
                <w:szCs w:val="18"/>
              </w:rPr>
            </w:pPr>
            <w:r w:rsidRPr="00C575F5">
              <w:rPr>
                <w:sz w:val="18"/>
                <w:szCs w:val="18"/>
              </w:rPr>
              <w:t>1°30</w:t>
            </w:r>
            <w:r w:rsidR="00554990" w:rsidRPr="00C575F5">
              <w:rPr>
                <w:sz w:val="18"/>
                <w:szCs w:val="18"/>
              </w:rPr>
              <w:t>’</w:t>
            </w:r>
          </w:p>
        </w:tc>
        <w:tc>
          <w:tcPr>
            <w:tcW w:w="1054" w:type="dxa"/>
            <w:tcBorders>
              <w:top w:val="single" w:sz="12" w:space="0" w:color="auto"/>
              <w:bottom w:val="single" w:sz="4" w:space="0" w:color="auto"/>
            </w:tcBorders>
            <w:shd w:val="clear" w:color="auto" w:fill="auto"/>
            <w:vAlign w:val="bottom"/>
          </w:tcPr>
          <w:p w14:paraId="742611D5" w14:textId="77777777" w:rsidR="00AC4E07" w:rsidRPr="00C575F5" w:rsidRDefault="00AC4E07" w:rsidP="0095243A">
            <w:pPr>
              <w:spacing w:before="80" w:after="80" w:line="220" w:lineRule="atLeast"/>
              <w:ind w:left="57" w:right="57"/>
              <w:jc w:val="center"/>
              <w:rPr>
                <w:sz w:val="18"/>
                <w:szCs w:val="18"/>
              </w:rPr>
            </w:pPr>
          </w:p>
        </w:tc>
        <w:tc>
          <w:tcPr>
            <w:tcW w:w="768" w:type="dxa"/>
            <w:tcBorders>
              <w:top w:val="single" w:sz="12" w:space="0" w:color="auto"/>
              <w:bottom w:val="single" w:sz="4" w:space="0" w:color="auto"/>
            </w:tcBorders>
            <w:shd w:val="clear" w:color="auto" w:fill="auto"/>
            <w:vAlign w:val="bottom"/>
          </w:tcPr>
          <w:p w14:paraId="738717AE" w14:textId="77777777" w:rsidR="00AC4E07" w:rsidRPr="00C575F5" w:rsidRDefault="00AC4E07" w:rsidP="0095243A">
            <w:pPr>
              <w:spacing w:before="80" w:after="80" w:line="220" w:lineRule="atLeast"/>
              <w:ind w:left="57" w:right="57"/>
              <w:jc w:val="center"/>
              <w:rPr>
                <w:sz w:val="18"/>
                <w:szCs w:val="18"/>
              </w:rPr>
            </w:pPr>
            <w:r w:rsidRPr="00C575F5">
              <w:rPr>
                <w:sz w:val="18"/>
                <w:szCs w:val="18"/>
              </w:rPr>
              <w:t>1 800</w:t>
            </w:r>
          </w:p>
          <w:p w14:paraId="20A45F6E" w14:textId="77777777" w:rsidR="00AC4E07" w:rsidRPr="00C575F5" w:rsidRDefault="00AC4E07" w:rsidP="0095243A">
            <w:pPr>
              <w:spacing w:before="80" w:after="80" w:line="220" w:lineRule="atLeast"/>
              <w:ind w:left="57" w:right="57"/>
              <w:jc w:val="center"/>
              <w:rPr>
                <w:sz w:val="18"/>
                <w:szCs w:val="18"/>
              </w:rPr>
            </w:pPr>
            <w:r w:rsidRPr="00C575F5">
              <w:rPr>
                <w:sz w:val="18"/>
                <w:szCs w:val="18"/>
              </w:rPr>
              <w:t>34</w:t>
            </w:r>
          </w:p>
        </w:tc>
        <w:tc>
          <w:tcPr>
            <w:tcW w:w="768" w:type="dxa"/>
            <w:tcBorders>
              <w:top w:val="single" w:sz="12" w:space="0" w:color="auto"/>
              <w:bottom w:val="single" w:sz="4" w:space="0" w:color="auto"/>
            </w:tcBorders>
            <w:shd w:val="clear" w:color="auto" w:fill="auto"/>
            <w:vAlign w:val="bottom"/>
          </w:tcPr>
          <w:p w14:paraId="5CEDC41E" w14:textId="77777777" w:rsidR="00AC4E07" w:rsidRPr="00C575F5" w:rsidRDefault="00AC4E07" w:rsidP="0095243A">
            <w:pPr>
              <w:spacing w:before="80" w:after="80" w:line="220" w:lineRule="atLeast"/>
              <w:ind w:left="57" w:right="57"/>
              <w:jc w:val="center"/>
              <w:rPr>
                <w:sz w:val="18"/>
                <w:szCs w:val="18"/>
              </w:rPr>
            </w:pPr>
            <w:r w:rsidRPr="00C575F5">
              <w:rPr>
                <w:sz w:val="18"/>
                <w:szCs w:val="18"/>
              </w:rPr>
              <w:t>1 200</w:t>
            </w:r>
          </w:p>
          <w:p w14:paraId="2889A5D7" w14:textId="77777777" w:rsidR="00AC4E07" w:rsidRPr="00C575F5" w:rsidRDefault="00AC4E07" w:rsidP="0095243A">
            <w:pPr>
              <w:spacing w:before="80" w:after="80" w:line="220" w:lineRule="atLeast"/>
              <w:ind w:left="57" w:right="57"/>
              <w:jc w:val="center"/>
              <w:rPr>
                <w:sz w:val="18"/>
                <w:szCs w:val="18"/>
              </w:rPr>
            </w:pPr>
            <w:r w:rsidRPr="00C575F5">
              <w:rPr>
                <w:sz w:val="18"/>
                <w:szCs w:val="18"/>
              </w:rPr>
              <w:t>24</w:t>
            </w:r>
          </w:p>
        </w:tc>
        <w:tc>
          <w:tcPr>
            <w:tcW w:w="768" w:type="dxa"/>
            <w:tcBorders>
              <w:top w:val="single" w:sz="12" w:space="0" w:color="auto"/>
              <w:bottom w:val="single" w:sz="4" w:space="0" w:color="auto"/>
            </w:tcBorders>
            <w:shd w:val="clear" w:color="auto" w:fill="auto"/>
            <w:vAlign w:val="bottom"/>
          </w:tcPr>
          <w:p w14:paraId="43ABF502" w14:textId="77777777" w:rsidR="00AC4E07" w:rsidRPr="00C575F5" w:rsidRDefault="00AC4E07" w:rsidP="0095243A">
            <w:pPr>
              <w:spacing w:before="80" w:after="80" w:line="220" w:lineRule="atLeast"/>
              <w:ind w:left="57" w:right="57"/>
              <w:jc w:val="center"/>
              <w:rPr>
                <w:sz w:val="18"/>
                <w:szCs w:val="18"/>
              </w:rPr>
            </w:pPr>
            <w:r w:rsidRPr="00C575F5">
              <w:rPr>
                <w:sz w:val="18"/>
                <w:szCs w:val="18"/>
              </w:rPr>
              <w:t>610</w:t>
            </w:r>
          </w:p>
          <w:p w14:paraId="36E327A4" w14:textId="77777777" w:rsidR="00AC4E07" w:rsidRPr="00C575F5" w:rsidRDefault="00AC4E07" w:rsidP="0095243A">
            <w:pPr>
              <w:spacing w:before="80" w:after="80" w:line="220" w:lineRule="atLeast"/>
              <w:ind w:left="57" w:right="57"/>
              <w:jc w:val="center"/>
              <w:rPr>
                <w:sz w:val="18"/>
                <w:szCs w:val="18"/>
              </w:rPr>
            </w:pPr>
            <w:r w:rsidRPr="00C575F5">
              <w:rPr>
                <w:sz w:val="18"/>
                <w:szCs w:val="18"/>
              </w:rPr>
              <w:t>15</w:t>
            </w:r>
          </w:p>
        </w:tc>
        <w:tc>
          <w:tcPr>
            <w:tcW w:w="768" w:type="dxa"/>
            <w:tcBorders>
              <w:top w:val="single" w:sz="12" w:space="0" w:color="auto"/>
              <w:bottom w:val="single" w:sz="4" w:space="0" w:color="auto"/>
            </w:tcBorders>
            <w:shd w:val="clear" w:color="auto" w:fill="auto"/>
            <w:vAlign w:val="bottom"/>
          </w:tcPr>
          <w:p w14:paraId="43749738" w14:textId="77777777" w:rsidR="00AC4E07" w:rsidRPr="00C575F5" w:rsidRDefault="00AC4E07" w:rsidP="0095243A">
            <w:pPr>
              <w:spacing w:before="80" w:after="80" w:line="220" w:lineRule="atLeast"/>
              <w:ind w:left="57" w:right="57"/>
              <w:jc w:val="center"/>
              <w:rPr>
                <w:sz w:val="18"/>
                <w:szCs w:val="18"/>
              </w:rPr>
            </w:pPr>
            <w:r w:rsidRPr="00C575F5">
              <w:rPr>
                <w:sz w:val="18"/>
                <w:szCs w:val="18"/>
              </w:rPr>
              <w:t>540</w:t>
            </w:r>
          </w:p>
          <w:p w14:paraId="6ADA149C" w14:textId="77777777" w:rsidR="00AC4E07" w:rsidRPr="00C575F5" w:rsidRDefault="00AC4E07" w:rsidP="0095243A">
            <w:pPr>
              <w:spacing w:before="80" w:after="80" w:line="220" w:lineRule="atLeast"/>
              <w:ind w:left="57" w:right="57"/>
              <w:jc w:val="center"/>
              <w:rPr>
                <w:sz w:val="18"/>
                <w:szCs w:val="18"/>
              </w:rPr>
            </w:pPr>
            <w:r w:rsidRPr="00C575F5">
              <w:rPr>
                <w:sz w:val="18"/>
                <w:szCs w:val="18"/>
              </w:rPr>
              <w:t>15</w:t>
            </w:r>
          </w:p>
        </w:tc>
        <w:tc>
          <w:tcPr>
            <w:tcW w:w="768" w:type="dxa"/>
            <w:tcBorders>
              <w:top w:val="single" w:sz="12" w:space="0" w:color="auto"/>
              <w:bottom w:val="single" w:sz="4" w:space="0" w:color="auto"/>
            </w:tcBorders>
            <w:shd w:val="clear" w:color="auto" w:fill="auto"/>
            <w:vAlign w:val="bottom"/>
          </w:tcPr>
          <w:p w14:paraId="4B5599A2" w14:textId="77777777" w:rsidR="00AC4E07" w:rsidRPr="00C575F5" w:rsidRDefault="00AC4E07" w:rsidP="0095243A">
            <w:pPr>
              <w:spacing w:before="80" w:after="80" w:line="220" w:lineRule="atLeast"/>
              <w:ind w:left="57" w:right="57"/>
              <w:jc w:val="center"/>
              <w:rPr>
                <w:sz w:val="18"/>
                <w:szCs w:val="18"/>
              </w:rPr>
            </w:pPr>
            <w:r w:rsidRPr="00C575F5">
              <w:rPr>
                <w:sz w:val="18"/>
                <w:szCs w:val="18"/>
              </w:rPr>
              <w:t>470</w:t>
            </w:r>
          </w:p>
          <w:p w14:paraId="2DF3CA86" w14:textId="77777777" w:rsidR="00AC4E07" w:rsidRPr="00C575F5" w:rsidRDefault="00AC4E07" w:rsidP="0095243A">
            <w:pPr>
              <w:spacing w:before="80" w:after="80" w:line="220" w:lineRule="atLeast"/>
              <w:ind w:left="57" w:right="57"/>
              <w:jc w:val="center"/>
              <w:rPr>
                <w:sz w:val="18"/>
                <w:szCs w:val="18"/>
              </w:rPr>
            </w:pPr>
            <w:r w:rsidRPr="00C575F5">
              <w:rPr>
                <w:sz w:val="18"/>
                <w:szCs w:val="18"/>
              </w:rPr>
              <w:t>15</w:t>
            </w:r>
          </w:p>
        </w:tc>
        <w:tc>
          <w:tcPr>
            <w:tcW w:w="768" w:type="dxa"/>
            <w:tcBorders>
              <w:top w:val="single" w:sz="12" w:space="0" w:color="auto"/>
              <w:bottom w:val="single" w:sz="4" w:space="0" w:color="auto"/>
            </w:tcBorders>
            <w:shd w:val="clear" w:color="auto" w:fill="auto"/>
            <w:vAlign w:val="bottom"/>
          </w:tcPr>
          <w:p w14:paraId="7CAD3504" w14:textId="77777777" w:rsidR="00AC4E07" w:rsidRPr="00C575F5" w:rsidRDefault="00AC4E07" w:rsidP="0095243A">
            <w:pPr>
              <w:spacing w:before="80" w:after="80" w:line="220" w:lineRule="atLeast"/>
              <w:ind w:left="57" w:right="57"/>
              <w:jc w:val="center"/>
              <w:rPr>
                <w:sz w:val="18"/>
                <w:szCs w:val="18"/>
              </w:rPr>
            </w:pPr>
            <w:r w:rsidRPr="00C575F5">
              <w:rPr>
                <w:sz w:val="18"/>
                <w:szCs w:val="18"/>
              </w:rPr>
              <w:t>400</w:t>
            </w:r>
          </w:p>
          <w:p w14:paraId="1BD7DF74" w14:textId="77777777" w:rsidR="00AC4E07" w:rsidRPr="00C575F5" w:rsidRDefault="00AC4E07" w:rsidP="0095243A">
            <w:pPr>
              <w:spacing w:before="80" w:after="80" w:line="220" w:lineRule="atLeast"/>
              <w:ind w:left="57" w:right="57"/>
              <w:jc w:val="center"/>
              <w:rPr>
                <w:sz w:val="18"/>
                <w:szCs w:val="18"/>
              </w:rPr>
            </w:pPr>
            <w:r w:rsidRPr="00C575F5">
              <w:rPr>
                <w:sz w:val="18"/>
                <w:szCs w:val="18"/>
              </w:rPr>
              <w:t>15</w:t>
            </w:r>
          </w:p>
        </w:tc>
      </w:tr>
      <w:tr w:rsidR="00AC4E07" w:rsidRPr="00C575F5" w14:paraId="52783A20" w14:textId="77777777" w:rsidTr="0095243A">
        <w:trPr>
          <w:trHeight w:val="640"/>
        </w:trPr>
        <w:tc>
          <w:tcPr>
            <w:tcW w:w="759" w:type="dxa"/>
            <w:tcBorders>
              <w:top w:val="single" w:sz="4" w:space="0" w:color="auto"/>
            </w:tcBorders>
            <w:shd w:val="clear" w:color="auto" w:fill="auto"/>
          </w:tcPr>
          <w:p w14:paraId="0BB29BA8" w14:textId="77777777" w:rsidR="00AC4E07" w:rsidRPr="00C575F5" w:rsidRDefault="00AC4E07" w:rsidP="0095243A">
            <w:pPr>
              <w:spacing w:before="80" w:after="80" w:line="220" w:lineRule="atLeast"/>
              <w:ind w:left="57" w:right="57"/>
              <w:rPr>
                <w:sz w:val="18"/>
                <w:szCs w:val="18"/>
              </w:rPr>
            </w:pPr>
            <w:r w:rsidRPr="00C575F5">
              <w:rPr>
                <w:sz w:val="18"/>
                <w:szCs w:val="18"/>
              </w:rPr>
              <w:t>Jaune-auto</w:t>
            </w:r>
          </w:p>
        </w:tc>
        <w:tc>
          <w:tcPr>
            <w:tcW w:w="952" w:type="dxa"/>
            <w:tcBorders>
              <w:top w:val="single" w:sz="4" w:space="0" w:color="auto"/>
            </w:tcBorders>
            <w:shd w:val="clear" w:color="auto" w:fill="auto"/>
            <w:vAlign w:val="bottom"/>
          </w:tcPr>
          <w:p w14:paraId="5E0A37BF" w14:textId="52E078B3" w:rsidR="00AC4E07" w:rsidRPr="00C575F5" w:rsidRDefault="00AC4E07" w:rsidP="0095243A">
            <w:pPr>
              <w:spacing w:before="80" w:after="80" w:line="220" w:lineRule="atLeast"/>
              <w:ind w:left="57" w:right="57"/>
              <w:jc w:val="center"/>
              <w:rPr>
                <w:sz w:val="18"/>
                <w:szCs w:val="18"/>
              </w:rPr>
            </w:pPr>
            <w:r w:rsidRPr="00C575F5">
              <w:rPr>
                <w:sz w:val="18"/>
                <w:szCs w:val="18"/>
              </w:rPr>
              <w:t>20</w:t>
            </w:r>
            <w:r w:rsidR="00554990" w:rsidRPr="00C575F5">
              <w:rPr>
                <w:sz w:val="18"/>
                <w:szCs w:val="18"/>
              </w:rPr>
              <w:t>’</w:t>
            </w:r>
          </w:p>
          <w:p w14:paraId="490991AC" w14:textId="2EC20CA6" w:rsidR="00AC4E07" w:rsidRPr="00C575F5" w:rsidRDefault="00AC4E07" w:rsidP="0095243A">
            <w:pPr>
              <w:spacing w:before="80" w:after="80" w:line="220" w:lineRule="atLeast"/>
              <w:ind w:left="57" w:right="57"/>
              <w:jc w:val="center"/>
              <w:rPr>
                <w:sz w:val="18"/>
                <w:szCs w:val="18"/>
              </w:rPr>
            </w:pPr>
            <w:r w:rsidRPr="00C575F5">
              <w:rPr>
                <w:sz w:val="18"/>
                <w:szCs w:val="18"/>
              </w:rPr>
              <w:t>1°30</w:t>
            </w:r>
            <w:r w:rsidR="00554990" w:rsidRPr="00C575F5">
              <w:rPr>
                <w:sz w:val="18"/>
                <w:szCs w:val="18"/>
              </w:rPr>
              <w:t>’</w:t>
            </w:r>
          </w:p>
        </w:tc>
        <w:tc>
          <w:tcPr>
            <w:tcW w:w="1054" w:type="dxa"/>
            <w:tcBorders>
              <w:top w:val="single" w:sz="4" w:space="0" w:color="auto"/>
            </w:tcBorders>
            <w:shd w:val="clear" w:color="auto" w:fill="auto"/>
            <w:vAlign w:val="bottom"/>
          </w:tcPr>
          <w:p w14:paraId="0F2653EC" w14:textId="77777777" w:rsidR="00AC4E07" w:rsidRPr="00C575F5" w:rsidRDefault="00AC4E07" w:rsidP="0095243A">
            <w:pPr>
              <w:spacing w:before="80" w:after="80" w:line="220" w:lineRule="atLeast"/>
              <w:ind w:left="57" w:right="57"/>
              <w:jc w:val="center"/>
              <w:rPr>
                <w:sz w:val="18"/>
                <w:szCs w:val="18"/>
              </w:rPr>
            </w:pPr>
          </w:p>
        </w:tc>
        <w:tc>
          <w:tcPr>
            <w:tcW w:w="768" w:type="dxa"/>
            <w:tcBorders>
              <w:top w:val="single" w:sz="4" w:space="0" w:color="auto"/>
            </w:tcBorders>
            <w:shd w:val="clear" w:color="auto" w:fill="auto"/>
            <w:vAlign w:val="bottom"/>
          </w:tcPr>
          <w:p w14:paraId="4C6E2F71" w14:textId="77777777" w:rsidR="00AC4E07" w:rsidRPr="00C575F5" w:rsidRDefault="00AC4E07" w:rsidP="0095243A">
            <w:pPr>
              <w:spacing w:before="80" w:after="80" w:line="220" w:lineRule="atLeast"/>
              <w:ind w:left="57" w:right="57"/>
              <w:jc w:val="center"/>
              <w:rPr>
                <w:sz w:val="18"/>
                <w:szCs w:val="18"/>
              </w:rPr>
            </w:pPr>
            <w:r w:rsidRPr="00C575F5">
              <w:rPr>
                <w:sz w:val="18"/>
                <w:szCs w:val="18"/>
              </w:rPr>
              <w:t>1 125</w:t>
            </w:r>
          </w:p>
          <w:p w14:paraId="3A1EF06C" w14:textId="77777777" w:rsidR="00AC4E07" w:rsidRPr="00C575F5" w:rsidRDefault="00AC4E07" w:rsidP="0095243A">
            <w:pPr>
              <w:spacing w:before="80" w:after="80" w:line="220" w:lineRule="atLeast"/>
              <w:ind w:left="57" w:right="57"/>
              <w:jc w:val="center"/>
              <w:rPr>
                <w:sz w:val="18"/>
                <w:szCs w:val="18"/>
              </w:rPr>
            </w:pPr>
            <w:r w:rsidRPr="00C575F5">
              <w:rPr>
                <w:sz w:val="18"/>
                <w:szCs w:val="18"/>
              </w:rPr>
              <w:t>21</w:t>
            </w:r>
          </w:p>
        </w:tc>
        <w:tc>
          <w:tcPr>
            <w:tcW w:w="768" w:type="dxa"/>
            <w:tcBorders>
              <w:top w:val="single" w:sz="4" w:space="0" w:color="auto"/>
            </w:tcBorders>
            <w:shd w:val="clear" w:color="auto" w:fill="auto"/>
            <w:vAlign w:val="bottom"/>
          </w:tcPr>
          <w:p w14:paraId="4FFA2810" w14:textId="77777777" w:rsidR="00AC4E07" w:rsidRPr="00C575F5" w:rsidRDefault="00AC4E07" w:rsidP="0095243A">
            <w:pPr>
              <w:spacing w:before="80" w:after="80" w:line="220" w:lineRule="atLeast"/>
              <w:ind w:left="57" w:right="57"/>
              <w:jc w:val="center"/>
              <w:rPr>
                <w:sz w:val="18"/>
                <w:szCs w:val="18"/>
              </w:rPr>
            </w:pPr>
            <w:r w:rsidRPr="00C575F5">
              <w:rPr>
                <w:sz w:val="18"/>
                <w:szCs w:val="18"/>
              </w:rPr>
              <w:t>750</w:t>
            </w:r>
          </w:p>
          <w:p w14:paraId="4ADFDCEE" w14:textId="77777777" w:rsidR="00AC4E07" w:rsidRPr="00C575F5" w:rsidRDefault="00AC4E07" w:rsidP="0095243A">
            <w:pPr>
              <w:spacing w:before="80" w:after="80" w:line="220" w:lineRule="atLeast"/>
              <w:ind w:left="57" w:right="57"/>
              <w:jc w:val="center"/>
              <w:rPr>
                <w:sz w:val="18"/>
                <w:szCs w:val="18"/>
              </w:rPr>
            </w:pPr>
            <w:r w:rsidRPr="00C575F5">
              <w:rPr>
                <w:sz w:val="18"/>
                <w:szCs w:val="18"/>
              </w:rPr>
              <w:t>15</w:t>
            </w:r>
          </w:p>
        </w:tc>
        <w:tc>
          <w:tcPr>
            <w:tcW w:w="768" w:type="dxa"/>
            <w:tcBorders>
              <w:top w:val="single" w:sz="4" w:space="0" w:color="auto"/>
            </w:tcBorders>
            <w:shd w:val="clear" w:color="auto" w:fill="auto"/>
            <w:vAlign w:val="bottom"/>
          </w:tcPr>
          <w:p w14:paraId="092B7E9D" w14:textId="77777777" w:rsidR="00AC4E07" w:rsidRPr="00C575F5" w:rsidRDefault="00AC4E07" w:rsidP="0095243A">
            <w:pPr>
              <w:spacing w:before="80" w:after="80" w:line="220" w:lineRule="atLeast"/>
              <w:ind w:left="57" w:right="57"/>
              <w:jc w:val="center"/>
              <w:rPr>
                <w:sz w:val="18"/>
                <w:szCs w:val="18"/>
              </w:rPr>
            </w:pPr>
            <w:r w:rsidRPr="00C575F5">
              <w:rPr>
                <w:sz w:val="18"/>
                <w:szCs w:val="18"/>
              </w:rPr>
              <w:t>380</w:t>
            </w:r>
          </w:p>
          <w:p w14:paraId="64A512F1" w14:textId="77777777" w:rsidR="00AC4E07" w:rsidRPr="00C575F5" w:rsidRDefault="00AC4E07" w:rsidP="0095243A">
            <w:pPr>
              <w:spacing w:before="80" w:after="80" w:line="220" w:lineRule="atLeast"/>
              <w:ind w:left="57" w:right="57"/>
              <w:jc w:val="center"/>
              <w:rPr>
                <w:sz w:val="18"/>
                <w:szCs w:val="18"/>
              </w:rPr>
            </w:pPr>
            <w:r w:rsidRPr="00C575F5">
              <w:rPr>
                <w:sz w:val="18"/>
                <w:szCs w:val="18"/>
              </w:rPr>
              <w:t>10</w:t>
            </w:r>
          </w:p>
        </w:tc>
        <w:tc>
          <w:tcPr>
            <w:tcW w:w="768" w:type="dxa"/>
            <w:tcBorders>
              <w:top w:val="single" w:sz="4" w:space="0" w:color="auto"/>
            </w:tcBorders>
            <w:shd w:val="clear" w:color="auto" w:fill="auto"/>
            <w:vAlign w:val="bottom"/>
          </w:tcPr>
          <w:p w14:paraId="2BD49373" w14:textId="77777777" w:rsidR="00AC4E07" w:rsidRPr="00C575F5" w:rsidRDefault="00AC4E07" w:rsidP="0095243A">
            <w:pPr>
              <w:spacing w:before="80" w:after="80" w:line="220" w:lineRule="atLeast"/>
              <w:ind w:left="57" w:right="57"/>
              <w:jc w:val="center"/>
              <w:rPr>
                <w:sz w:val="18"/>
                <w:szCs w:val="18"/>
              </w:rPr>
            </w:pPr>
            <w:r w:rsidRPr="00C575F5">
              <w:rPr>
                <w:sz w:val="18"/>
                <w:szCs w:val="18"/>
              </w:rPr>
              <w:t>335</w:t>
            </w:r>
          </w:p>
          <w:p w14:paraId="15296BD6" w14:textId="77777777" w:rsidR="00AC4E07" w:rsidRPr="00C575F5" w:rsidRDefault="00AC4E07" w:rsidP="0095243A">
            <w:pPr>
              <w:spacing w:before="80" w:after="80" w:line="220" w:lineRule="atLeast"/>
              <w:ind w:left="57" w:right="57"/>
              <w:jc w:val="center"/>
              <w:rPr>
                <w:sz w:val="18"/>
                <w:szCs w:val="18"/>
              </w:rPr>
            </w:pPr>
            <w:r w:rsidRPr="00C575F5">
              <w:rPr>
                <w:sz w:val="18"/>
                <w:szCs w:val="18"/>
              </w:rPr>
              <w:t>10</w:t>
            </w:r>
          </w:p>
        </w:tc>
        <w:tc>
          <w:tcPr>
            <w:tcW w:w="768" w:type="dxa"/>
            <w:tcBorders>
              <w:top w:val="single" w:sz="4" w:space="0" w:color="auto"/>
            </w:tcBorders>
            <w:shd w:val="clear" w:color="auto" w:fill="auto"/>
            <w:vAlign w:val="bottom"/>
          </w:tcPr>
          <w:p w14:paraId="711AA809" w14:textId="77777777" w:rsidR="00AC4E07" w:rsidRPr="00C575F5" w:rsidRDefault="00AC4E07" w:rsidP="0095243A">
            <w:pPr>
              <w:spacing w:before="80" w:after="80" w:line="220" w:lineRule="atLeast"/>
              <w:ind w:left="57" w:right="57"/>
              <w:jc w:val="center"/>
              <w:rPr>
                <w:sz w:val="18"/>
                <w:szCs w:val="18"/>
              </w:rPr>
            </w:pPr>
            <w:r w:rsidRPr="00C575F5">
              <w:rPr>
                <w:sz w:val="18"/>
                <w:szCs w:val="18"/>
              </w:rPr>
              <w:t>290</w:t>
            </w:r>
          </w:p>
          <w:p w14:paraId="26AD636C" w14:textId="77777777" w:rsidR="00AC4E07" w:rsidRPr="00C575F5" w:rsidRDefault="00AC4E07" w:rsidP="0095243A">
            <w:pPr>
              <w:spacing w:before="80" w:after="80" w:line="220" w:lineRule="atLeast"/>
              <w:ind w:left="57" w:right="57"/>
              <w:jc w:val="center"/>
              <w:rPr>
                <w:sz w:val="18"/>
                <w:szCs w:val="18"/>
              </w:rPr>
            </w:pPr>
            <w:r w:rsidRPr="00C575F5">
              <w:rPr>
                <w:sz w:val="18"/>
                <w:szCs w:val="18"/>
              </w:rPr>
              <w:t>10</w:t>
            </w:r>
          </w:p>
        </w:tc>
        <w:tc>
          <w:tcPr>
            <w:tcW w:w="768" w:type="dxa"/>
            <w:tcBorders>
              <w:top w:val="single" w:sz="4" w:space="0" w:color="auto"/>
            </w:tcBorders>
            <w:shd w:val="clear" w:color="auto" w:fill="auto"/>
            <w:vAlign w:val="bottom"/>
          </w:tcPr>
          <w:p w14:paraId="64CBED57" w14:textId="77777777" w:rsidR="00AC4E07" w:rsidRPr="00C575F5" w:rsidRDefault="00AC4E07" w:rsidP="0095243A">
            <w:pPr>
              <w:spacing w:before="80" w:after="80" w:line="220" w:lineRule="atLeast"/>
              <w:ind w:left="57" w:right="57"/>
              <w:jc w:val="center"/>
              <w:rPr>
                <w:sz w:val="18"/>
                <w:szCs w:val="18"/>
              </w:rPr>
            </w:pPr>
            <w:r w:rsidRPr="00C575F5">
              <w:rPr>
                <w:sz w:val="18"/>
                <w:szCs w:val="18"/>
              </w:rPr>
              <w:t>250</w:t>
            </w:r>
          </w:p>
          <w:p w14:paraId="7E5D0AE7" w14:textId="77777777" w:rsidR="00AC4E07" w:rsidRPr="00C575F5" w:rsidRDefault="00AC4E07" w:rsidP="0095243A">
            <w:pPr>
              <w:spacing w:before="80" w:after="80" w:line="220" w:lineRule="atLeast"/>
              <w:ind w:left="57" w:right="57"/>
              <w:jc w:val="center"/>
              <w:rPr>
                <w:sz w:val="18"/>
                <w:szCs w:val="18"/>
              </w:rPr>
            </w:pPr>
            <w:r w:rsidRPr="00C575F5">
              <w:rPr>
                <w:sz w:val="18"/>
                <w:szCs w:val="18"/>
              </w:rPr>
              <w:t>10</w:t>
            </w:r>
          </w:p>
        </w:tc>
      </w:tr>
      <w:tr w:rsidR="00AC4E07" w:rsidRPr="00C575F5" w14:paraId="34F68656" w14:textId="77777777" w:rsidTr="0095243A">
        <w:trPr>
          <w:trHeight w:val="640"/>
        </w:trPr>
        <w:tc>
          <w:tcPr>
            <w:tcW w:w="759" w:type="dxa"/>
            <w:tcBorders>
              <w:bottom w:val="single" w:sz="12" w:space="0" w:color="auto"/>
            </w:tcBorders>
            <w:shd w:val="clear" w:color="auto" w:fill="auto"/>
          </w:tcPr>
          <w:p w14:paraId="695AC15A" w14:textId="77777777" w:rsidR="00AC4E07" w:rsidRPr="00C575F5" w:rsidRDefault="00AC4E07" w:rsidP="0095243A">
            <w:pPr>
              <w:spacing w:before="80" w:after="80" w:line="220" w:lineRule="atLeast"/>
              <w:ind w:left="57" w:right="57"/>
              <w:rPr>
                <w:sz w:val="18"/>
                <w:szCs w:val="18"/>
              </w:rPr>
            </w:pPr>
            <w:r w:rsidRPr="00C575F5">
              <w:rPr>
                <w:sz w:val="18"/>
                <w:szCs w:val="18"/>
              </w:rPr>
              <w:t>Rouge</w:t>
            </w:r>
          </w:p>
        </w:tc>
        <w:tc>
          <w:tcPr>
            <w:tcW w:w="952" w:type="dxa"/>
            <w:tcBorders>
              <w:bottom w:val="single" w:sz="12" w:space="0" w:color="auto"/>
            </w:tcBorders>
            <w:shd w:val="clear" w:color="auto" w:fill="auto"/>
            <w:vAlign w:val="bottom"/>
          </w:tcPr>
          <w:p w14:paraId="59B890D4" w14:textId="7E276048" w:rsidR="00AC4E07" w:rsidRPr="00C575F5" w:rsidRDefault="00AC4E07" w:rsidP="0095243A">
            <w:pPr>
              <w:spacing w:before="80" w:after="80" w:line="220" w:lineRule="atLeast"/>
              <w:ind w:left="57" w:right="57"/>
              <w:jc w:val="center"/>
              <w:rPr>
                <w:sz w:val="18"/>
                <w:szCs w:val="18"/>
              </w:rPr>
            </w:pPr>
            <w:r w:rsidRPr="00C575F5">
              <w:rPr>
                <w:sz w:val="18"/>
                <w:szCs w:val="18"/>
              </w:rPr>
              <w:t>20</w:t>
            </w:r>
            <w:r w:rsidR="00554990" w:rsidRPr="00C575F5">
              <w:rPr>
                <w:sz w:val="18"/>
                <w:szCs w:val="18"/>
              </w:rPr>
              <w:t>’</w:t>
            </w:r>
          </w:p>
          <w:p w14:paraId="18990DE1" w14:textId="3B290A4A" w:rsidR="00AC4E07" w:rsidRPr="00C575F5" w:rsidRDefault="00AC4E07" w:rsidP="0095243A">
            <w:pPr>
              <w:spacing w:before="80" w:after="80" w:line="220" w:lineRule="atLeast"/>
              <w:ind w:left="57" w:right="57"/>
              <w:jc w:val="center"/>
              <w:rPr>
                <w:sz w:val="18"/>
                <w:szCs w:val="18"/>
              </w:rPr>
            </w:pPr>
            <w:r w:rsidRPr="00C575F5">
              <w:rPr>
                <w:sz w:val="18"/>
                <w:szCs w:val="18"/>
              </w:rPr>
              <w:t>1°30</w:t>
            </w:r>
            <w:r w:rsidR="00554990" w:rsidRPr="00C575F5">
              <w:rPr>
                <w:sz w:val="18"/>
                <w:szCs w:val="18"/>
              </w:rPr>
              <w:t>’</w:t>
            </w:r>
          </w:p>
        </w:tc>
        <w:tc>
          <w:tcPr>
            <w:tcW w:w="1054" w:type="dxa"/>
            <w:tcBorders>
              <w:bottom w:val="single" w:sz="12" w:space="0" w:color="auto"/>
            </w:tcBorders>
            <w:shd w:val="clear" w:color="auto" w:fill="auto"/>
            <w:vAlign w:val="bottom"/>
          </w:tcPr>
          <w:p w14:paraId="42B623B1" w14:textId="77777777" w:rsidR="00AC4E07" w:rsidRPr="00C575F5" w:rsidRDefault="00AC4E07" w:rsidP="0095243A">
            <w:pPr>
              <w:spacing w:before="80" w:after="80" w:line="220" w:lineRule="atLeast"/>
              <w:ind w:left="57" w:right="57"/>
              <w:jc w:val="center"/>
              <w:rPr>
                <w:sz w:val="18"/>
                <w:szCs w:val="18"/>
              </w:rPr>
            </w:pPr>
          </w:p>
        </w:tc>
        <w:tc>
          <w:tcPr>
            <w:tcW w:w="768" w:type="dxa"/>
            <w:tcBorders>
              <w:bottom w:val="single" w:sz="12" w:space="0" w:color="auto"/>
            </w:tcBorders>
            <w:shd w:val="clear" w:color="auto" w:fill="auto"/>
            <w:vAlign w:val="bottom"/>
          </w:tcPr>
          <w:p w14:paraId="6084048E" w14:textId="77777777" w:rsidR="00AC4E07" w:rsidRPr="00C575F5" w:rsidRDefault="00AC4E07" w:rsidP="0095243A">
            <w:pPr>
              <w:spacing w:before="80" w:after="80" w:line="220" w:lineRule="atLeast"/>
              <w:ind w:left="57" w:right="57"/>
              <w:jc w:val="center"/>
              <w:rPr>
                <w:sz w:val="18"/>
                <w:szCs w:val="18"/>
              </w:rPr>
            </w:pPr>
            <w:r w:rsidRPr="00C575F5">
              <w:rPr>
                <w:sz w:val="18"/>
                <w:szCs w:val="18"/>
              </w:rPr>
              <w:t>450</w:t>
            </w:r>
          </w:p>
          <w:p w14:paraId="43AFB1D3" w14:textId="77777777" w:rsidR="00AC4E07" w:rsidRPr="00C575F5" w:rsidRDefault="00AC4E07" w:rsidP="0095243A">
            <w:pPr>
              <w:spacing w:before="80" w:after="80" w:line="220" w:lineRule="atLeast"/>
              <w:ind w:left="57" w:right="57"/>
              <w:jc w:val="center"/>
              <w:rPr>
                <w:sz w:val="18"/>
                <w:szCs w:val="18"/>
              </w:rPr>
            </w:pPr>
            <w:r w:rsidRPr="00C575F5">
              <w:rPr>
                <w:sz w:val="18"/>
                <w:szCs w:val="18"/>
              </w:rPr>
              <w:t>9</w:t>
            </w:r>
          </w:p>
        </w:tc>
        <w:tc>
          <w:tcPr>
            <w:tcW w:w="768" w:type="dxa"/>
            <w:tcBorders>
              <w:bottom w:val="single" w:sz="12" w:space="0" w:color="auto"/>
            </w:tcBorders>
            <w:shd w:val="clear" w:color="auto" w:fill="auto"/>
            <w:vAlign w:val="bottom"/>
          </w:tcPr>
          <w:p w14:paraId="4645B741" w14:textId="77777777" w:rsidR="00AC4E07" w:rsidRPr="00C575F5" w:rsidRDefault="00AC4E07" w:rsidP="0095243A">
            <w:pPr>
              <w:spacing w:before="80" w:after="80" w:line="220" w:lineRule="atLeast"/>
              <w:ind w:left="57" w:right="57"/>
              <w:jc w:val="center"/>
              <w:rPr>
                <w:sz w:val="18"/>
                <w:szCs w:val="18"/>
              </w:rPr>
            </w:pPr>
            <w:r w:rsidRPr="00C575F5">
              <w:rPr>
                <w:sz w:val="18"/>
                <w:szCs w:val="18"/>
              </w:rPr>
              <w:t>300</w:t>
            </w:r>
          </w:p>
          <w:p w14:paraId="7B941D04" w14:textId="77777777" w:rsidR="00AC4E07" w:rsidRPr="00C575F5" w:rsidRDefault="00AC4E07" w:rsidP="0095243A">
            <w:pPr>
              <w:spacing w:before="80" w:after="80" w:line="220" w:lineRule="atLeast"/>
              <w:ind w:left="57" w:right="57"/>
              <w:jc w:val="center"/>
              <w:rPr>
                <w:sz w:val="18"/>
                <w:szCs w:val="18"/>
              </w:rPr>
            </w:pPr>
            <w:r w:rsidRPr="00C575F5">
              <w:rPr>
                <w:sz w:val="18"/>
                <w:szCs w:val="18"/>
              </w:rPr>
              <w:t>6</w:t>
            </w:r>
          </w:p>
        </w:tc>
        <w:tc>
          <w:tcPr>
            <w:tcW w:w="768" w:type="dxa"/>
            <w:tcBorders>
              <w:bottom w:val="single" w:sz="12" w:space="0" w:color="auto"/>
            </w:tcBorders>
            <w:shd w:val="clear" w:color="auto" w:fill="auto"/>
            <w:vAlign w:val="bottom"/>
          </w:tcPr>
          <w:p w14:paraId="7C2A0B93" w14:textId="77777777" w:rsidR="00AC4E07" w:rsidRPr="00C575F5" w:rsidRDefault="00AC4E07" w:rsidP="0095243A">
            <w:pPr>
              <w:spacing w:before="80" w:after="80" w:line="220" w:lineRule="atLeast"/>
              <w:ind w:left="57" w:right="57"/>
              <w:jc w:val="center"/>
              <w:rPr>
                <w:sz w:val="18"/>
                <w:szCs w:val="18"/>
              </w:rPr>
            </w:pPr>
            <w:r w:rsidRPr="00C575F5">
              <w:rPr>
                <w:sz w:val="18"/>
                <w:szCs w:val="18"/>
              </w:rPr>
              <w:t>150</w:t>
            </w:r>
          </w:p>
          <w:p w14:paraId="740B009C" w14:textId="77777777" w:rsidR="00AC4E07" w:rsidRPr="00C575F5" w:rsidRDefault="00AC4E07" w:rsidP="0095243A">
            <w:pPr>
              <w:spacing w:before="80" w:after="80" w:line="220" w:lineRule="atLeast"/>
              <w:ind w:left="57" w:right="57"/>
              <w:jc w:val="center"/>
              <w:rPr>
                <w:sz w:val="18"/>
                <w:szCs w:val="18"/>
              </w:rPr>
            </w:pPr>
            <w:r w:rsidRPr="00C575F5">
              <w:rPr>
                <w:sz w:val="18"/>
                <w:szCs w:val="18"/>
              </w:rPr>
              <w:t>4</w:t>
            </w:r>
          </w:p>
        </w:tc>
        <w:tc>
          <w:tcPr>
            <w:tcW w:w="768" w:type="dxa"/>
            <w:tcBorders>
              <w:bottom w:val="single" w:sz="12" w:space="0" w:color="auto"/>
            </w:tcBorders>
            <w:shd w:val="clear" w:color="auto" w:fill="auto"/>
            <w:vAlign w:val="bottom"/>
          </w:tcPr>
          <w:p w14:paraId="65234466" w14:textId="77777777" w:rsidR="00AC4E07" w:rsidRPr="00C575F5" w:rsidRDefault="00AC4E07" w:rsidP="0095243A">
            <w:pPr>
              <w:spacing w:before="80" w:after="80" w:line="220" w:lineRule="atLeast"/>
              <w:ind w:left="57" w:right="57"/>
              <w:jc w:val="center"/>
              <w:rPr>
                <w:sz w:val="18"/>
                <w:szCs w:val="18"/>
              </w:rPr>
            </w:pPr>
            <w:r w:rsidRPr="00C575F5">
              <w:rPr>
                <w:sz w:val="18"/>
                <w:szCs w:val="18"/>
              </w:rPr>
              <w:t>135</w:t>
            </w:r>
          </w:p>
          <w:p w14:paraId="1503F445" w14:textId="77777777" w:rsidR="00AC4E07" w:rsidRPr="00C575F5" w:rsidRDefault="00AC4E07" w:rsidP="0095243A">
            <w:pPr>
              <w:spacing w:before="80" w:after="80" w:line="220" w:lineRule="atLeast"/>
              <w:ind w:left="57" w:right="57"/>
              <w:jc w:val="center"/>
              <w:rPr>
                <w:sz w:val="18"/>
                <w:szCs w:val="18"/>
              </w:rPr>
            </w:pPr>
            <w:r w:rsidRPr="00C575F5">
              <w:rPr>
                <w:sz w:val="18"/>
                <w:szCs w:val="18"/>
              </w:rPr>
              <w:t>4</w:t>
            </w:r>
          </w:p>
        </w:tc>
        <w:tc>
          <w:tcPr>
            <w:tcW w:w="768" w:type="dxa"/>
            <w:tcBorders>
              <w:bottom w:val="single" w:sz="12" w:space="0" w:color="auto"/>
            </w:tcBorders>
            <w:shd w:val="clear" w:color="auto" w:fill="auto"/>
            <w:vAlign w:val="bottom"/>
          </w:tcPr>
          <w:p w14:paraId="53BEAE2B" w14:textId="77777777" w:rsidR="00AC4E07" w:rsidRPr="00C575F5" w:rsidRDefault="00AC4E07" w:rsidP="0095243A">
            <w:pPr>
              <w:spacing w:before="80" w:after="80" w:line="220" w:lineRule="atLeast"/>
              <w:ind w:left="57" w:right="57"/>
              <w:jc w:val="center"/>
              <w:rPr>
                <w:sz w:val="18"/>
                <w:szCs w:val="18"/>
              </w:rPr>
            </w:pPr>
            <w:r w:rsidRPr="00C575F5">
              <w:rPr>
                <w:sz w:val="18"/>
                <w:szCs w:val="18"/>
              </w:rPr>
              <w:t>115</w:t>
            </w:r>
          </w:p>
          <w:p w14:paraId="552C7CD0" w14:textId="77777777" w:rsidR="00AC4E07" w:rsidRPr="00C575F5" w:rsidRDefault="00AC4E07" w:rsidP="0095243A">
            <w:pPr>
              <w:spacing w:before="80" w:after="80" w:line="220" w:lineRule="atLeast"/>
              <w:ind w:left="57" w:right="57"/>
              <w:jc w:val="center"/>
              <w:rPr>
                <w:sz w:val="18"/>
                <w:szCs w:val="18"/>
              </w:rPr>
            </w:pPr>
            <w:r w:rsidRPr="00C575F5">
              <w:rPr>
                <w:sz w:val="18"/>
                <w:szCs w:val="18"/>
              </w:rPr>
              <w:t>4</w:t>
            </w:r>
          </w:p>
        </w:tc>
        <w:tc>
          <w:tcPr>
            <w:tcW w:w="768" w:type="dxa"/>
            <w:tcBorders>
              <w:bottom w:val="single" w:sz="12" w:space="0" w:color="auto"/>
            </w:tcBorders>
            <w:shd w:val="clear" w:color="auto" w:fill="auto"/>
            <w:vAlign w:val="bottom"/>
          </w:tcPr>
          <w:p w14:paraId="26BD258F" w14:textId="77777777" w:rsidR="00AC4E07" w:rsidRPr="00C575F5" w:rsidRDefault="00AC4E07" w:rsidP="0095243A">
            <w:pPr>
              <w:spacing w:before="80" w:after="80" w:line="220" w:lineRule="atLeast"/>
              <w:ind w:left="57" w:right="57"/>
              <w:jc w:val="center"/>
              <w:rPr>
                <w:sz w:val="18"/>
                <w:szCs w:val="18"/>
              </w:rPr>
            </w:pPr>
            <w:r w:rsidRPr="00C575F5">
              <w:rPr>
                <w:sz w:val="18"/>
                <w:szCs w:val="18"/>
              </w:rPr>
              <w:t>100</w:t>
            </w:r>
          </w:p>
          <w:p w14:paraId="4156AB4D" w14:textId="77777777" w:rsidR="00AC4E07" w:rsidRPr="00C575F5" w:rsidRDefault="00AC4E07" w:rsidP="0095243A">
            <w:pPr>
              <w:spacing w:before="80" w:after="80" w:line="220" w:lineRule="atLeast"/>
              <w:ind w:left="57" w:right="57"/>
              <w:jc w:val="center"/>
              <w:rPr>
                <w:sz w:val="18"/>
                <w:szCs w:val="18"/>
              </w:rPr>
            </w:pPr>
            <w:r w:rsidRPr="00C575F5">
              <w:rPr>
                <w:sz w:val="18"/>
                <w:szCs w:val="18"/>
              </w:rPr>
              <w:t>4</w:t>
            </w:r>
          </w:p>
        </w:tc>
      </w:tr>
    </w:tbl>
    <w:p w14:paraId="708C5127" w14:textId="332196E5" w:rsidR="00AC4E07" w:rsidRPr="00C575F5" w:rsidRDefault="00AC4E07" w:rsidP="00AC4E07">
      <w:pPr>
        <w:pStyle w:val="SingleTxtG"/>
        <w:spacing w:before="120"/>
        <w:ind w:left="2268" w:hanging="1134"/>
      </w:pPr>
      <w:r w:rsidRPr="00C575F5">
        <w:t>5.3.4.2</w:t>
      </w:r>
      <w:r w:rsidRPr="00C575F5">
        <w:tab/>
        <w:t>Cependant, dans le cas où un dispositif rétroréfléchissant de la classe IVA serait destiné à être installé de manière que son plan H se trouve à une hauteur inférieure à 750 mm par rapport au sol, les valeurs du CIL ne doivent être vérifiées que jusqu</w:t>
      </w:r>
      <w:r w:rsidR="00554990" w:rsidRPr="00C575F5">
        <w:t>’</w:t>
      </w:r>
      <w:r w:rsidRPr="00C575F5">
        <w:t>à un angle de 5° vers le bas.</w:t>
      </w:r>
    </w:p>
    <w:p w14:paraId="5212430C" w14:textId="77777777" w:rsidR="00AC4E07" w:rsidRPr="00C575F5" w:rsidRDefault="00AC4E07" w:rsidP="00AC4E07">
      <w:pPr>
        <w:pStyle w:val="SingleTxtG"/>
        <w:ind w:left="2268" w:hanging="1134"/>
      </w:pPr>
      <w:r w:rsidRPr="00C575F5">
        <w:t>5.3.5</w:t>
      </w:r>
      <w:r w:rsidRPr="00C575F5">
        <w:tab/>
        <w:t xml:space="preserve">Couleur de la lumière réfléchie par le dispositif </w:t>
      </w:r>
    </w:p>
    <w:p w14:paraId="21A30332" w14:textId="77777777" w:rsidR="00AC4E07" w:rsidRPr="00C575F5" w:rsidRDefault="00AC4E07" w:rsidP="00AC4E07">
      <w:pPr>
        <w:pStyle w:val="SingleTxtG"/>
        <w:ind w:left="2268" w:hanging="1134"/>
      </w:pPr>
      <w:r w:rsidRPr="00C575F5">
        <w:t>5.3.5.1</w:t>
      </w:r>
      <w:r w:rsidRPr="00C575F5">
        <w:tab/>
        <w:t>La couleur du dispositif rétroréfléchissant (couleur nocturne) doit être contrôlée selon la méthode décrite au paragraphe 4.2.1.</w:t>
      </w:r>
    </w:p>
    <w:p w14:paraId="05BE54DB" w14:textId="77777777" w:rsidR="00AC4E07" w:rsidRPr="00C575F5" w:rsidRDefault="00AC4E07" w:rsidP="00AC4E07">
      <w:pPr>
        <w:pStyle w:val="SingleTxtG"/>
        <w:ind w:left="2268" w:hanging="1134"/>
      </w:pPr>
      <w:r w:rsidRPr="00C575F5">
        <w:t>5.3.5.2</w:t>
      </w:r>
      <w:r w:rsidRPr="00C575F5">
        <w:tab/>
        <w:t xml:space="preserve">Les coordonnées trichromatiques du flux lumineux réfléchi doivent être comprises dans les limites des couleurs nocturnes rouge, jaune-auto et blanche définies dans le Règlement ONU </w:t>
      </w:r>
      <w:r w:rsidRPr="00C575F5">
        <w:rPr>
          <w:rFonts w:eastAsia="MS Mincho"/>
          <w:szCs w:val="22"/>
        </w:rPr>
        <w:t>n</w:t>
      </w:r>
      <w:r w:rsidRPr="00C575F5">
        <w:rPr>
          <w:rFonts w:eastAsia="MS Mincho"/>
          <w:szCs w:val="22"/>
          <w:vertAlign w:val="superscript"/>
        </w:rPr>
        <w:t>o</w:t>
      </w:r>
      <w:r w:rsidRPr="00C575F5">
        <w:t> 48.</w:t>
      </w:r>
    </w:p>
    <w:p w14:paraId="71CA182B" w14:textId="77777777" w:rsidR="00AC4E07" w:rsidRPr="00C575F5" w:rsidRDefault="00AC4E07" w:rsidP="00AC4E07">
      <w:pPr>
        <w:pStyle w:val="SingleTxtG"/>
        <w:ind w:left="2268" w:hanging="1134"/>
      </w:pPr>
      <w:r w:rsidRPr="00C575F5">
        <w:t>5.3.6</w:t>
      </w:r>
      <w:r w:rsidRPr="00C575F5">
        <w:tab/>
        <w:t>Spécifications particulières (essais)/résistance aux agents extérieurs</w:t>
      </w:r>
    </w:p>
    <w:p w14:paraId="710E15D1" w14:textId="0E1EE9E2" w:rsidR="00AC4E07" w:rsidRPr="00C575F5" w:rsidRDefault="00AC4E07" w:rsidP="00AC4E07">
      <w:pPr>
        <w:pStyle w:val="SingleTxtG"/>
        <w:ind w:left="2268"/>
      </w:pPr>
      <w:r w:rsidRPr="00C575F5">
        <w:tab/>
        <w:t>Selon la nature des matériaux qui constituent les dispositifs rétroréfléchissants, et en particulier les optiques catadioptriques, les autorités d</w:t>
      </w:r>
      <w:r w:rsidR="00554990" w:rsidRPr="00C575F5">
        <w:t>’</w:t>
      </w:r>
      <w:r w:rsidRPr="00C575F5">
        <w:t>homologation de type peuvent dispenser les laboratoires de pratiquer certains essais superflus, sous réserve expresse que mention en soit faite dans la rubrique « Observations » de la fiche de communication relative à l</w:t>
      </w:r>
      <w:r w:rsidR="00554990" w:rsidRPr="00C575F5">
        <w:t>’</w:t>
      </w:r>
      <w:r w:rsidRPr="00C575F5">
        <w:t>homologation de type.</w:t>
      </w:r>
    </w:p>
    <w:p w14:paraId="4467D7DB" w14:textId="5CB53C67" w:rsidR="00AC4E07" w:rsidRPr="00C575F5" w:rsidRDefault="00AC4E07" w:rsidP="00AC4E07">
      <w:pPr>
        <w:pStyle w:val="SingleTxtG"/>
        <w:ind w:left="2268"/>
      </w:pPr>
      <w:r w:rsidRPr="00C575F5">
        <w:t>Cette disposition ne s</w:t>
      </w:r>
      <w:r w:rsidR="00554990" w:rsidRPr="00C575F5">
        <w:t>’</w:t>
      </w:r>
      <w:r w:rsidRPr="00C575F5">
        <w:t>applique qu</w:t>
      </w:r>
      <w:r w:rsidR="00554990" w:rsidRPr="00C575F5">
        <w:t>’</w:t>
      </w:r>
      <w:r w:rsidRPr="00C575F5">
        <w:t>aux essais décrits aux annexes 11, 12, 14 et</w:t>
      </w:r>
      <w:r w:rsidR="001911A1" w:rsidRPr="00C575F5">
        <w:t> </w:t>
      </w:r>
      <w:r w:rsidRPr="00C575F5">
        <w:t>21.</w:t>
      </w:r>
    </w:p>
    <w:p w14:paraId="5ED0B9CF" w14:textId="77777777" w:rsidR="00AC4E07" w:rsidRPr="00C575F5" w:rsidRDefault="00AC4E07" w:rsidP="00AC4E07">
      <w:pPr>
        <w:pStyle w:val="SingleTxtG"/>
        <w:ind w:left="2268" w:hanging="1134"/>
      </w:pPr>
      <w:bookmarkStart w:id="5" w:name="_Toc369177400"/>
      <w:r w:rsidRPr="00C575F5">
        <w:t>5.3.7</w:t>
      </w:r>
      <w:r w:rsidRPr="00C575F5">
        <w:tab/>
        <w:t>Ordre chronologique des essais</w:t>
      </w:r>
      <w:bookmarkEnd w:id="5"/>
    </w:p>
    <w:p w14:paraId="7F05A507" w14:textId="24FF6CDB" w:rsidR="00AC4E07" w:rsidRPr="00C575F5" w:rsidRDefault="00AB4FB2" w:rsidP="00AB4FB2">
      <w:pPr>
        <w:pStyle w:val="Titre1"/>
        <w:spacing w:after="120"/>
        <w:rPr>
          <w:b/>
          <w:bCs/>
        </w:rPr>
      </w:pPr>
      <w:r w:rsidRPr="00C575F5">
        <w:t xml:space="preserve">Tableau 8 </w:t>
      </w:r>
      <w:r w:rsidRPr="00C575F5">
        <w:br/>
      </w:r>
      <w:r w:rsidRPr="00C575F5">
        <w:rPr>
          <w:b/>
          <w:bCs/>
        </w:rPr>
        <w:t>Ordre chronologique des essais (classe IVA)</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33"/>
        <w:gridCol w:w="3157"/>
        <w:gridCol w:w="338"/>
        <w:gridCol w:w="338"/>
        <w:gridCol w:w="338"/>
        <w:gridCol w:w="338"/>
        <w:gridCol w:w="338"/>
        <w:gridCol w:w="338"/>
        <w:gridCol w:w="338"/>
        <w:gridCol w:w="338"/>
        <w:gridCol w:w="338"/>
        <w:gridCol w:w="338"/>
      </w:tblGrid>
      <w:tr w:rsidR="00966689" w:rsidRPr="00C575F5" w14:paraId="37FEA419" w14:textId="77777777" w:rsidTr="00966689">
        <w:trPr>
          <w:tblHeader/>
        </w:trPr>
        <w:tc>
          <w:tcPr>
            <w:tcW w:w="833" w:type="dxa"/>
            <w:vMerge w:val="restart"/>
            <w:tcBorders>
              <w:right w:val="single" w:sz="2" w:space="0" w:color="auto"/>
            </w:tcBorders>
            <w:shd w:val="clear" w:color="auto" w:fill="auto"/>
            <w:vAlign w:val="bottom"/>
          </w:tcPr>
          <w:p w14:paraId="1CBA5869" w14:textId="4A35E8A6" w:rsidR="00966689" w:rsidRPr="00C575F5" w:rsidRDefault="00966689" w:rsidP="00966689">
            <w:pPr>
              <w:spacing w:before="60" w:after="60" w:line="200" w:lineRule="exact"/>
              <w:ind w:left="57" w:right="57"/>
              <w:jc w:val="center"/>
              <w:rPr>
                <w:i/>
                <w:sz w:val="16"/>
                <w:szCs w:val="16"/>
              </w:rPr>
            </w:pPr>
            <w:r w:rsidRPr="00C575F5">
              <w:rPr>
                <w:rFonts w:eastAsia="MS Mincho"/>
                <w:i/>
                <w:sz w:val="16"/>
                <w:szCs w:val="16"/>
              </w:rPr>
              <w:t>N</w:t>
            </w:r>
            <w:r w:rsidRPr="00C575F5">
              <w:rPr>
                <w:rFonts w:eastAsia="MS Mincho"/>
                <w:i/>
                <w:sz w:val="16"/>
                <w:szCs w:val="16"/>
                <w:vertAlign w:val="superscript"/>
              </w:rPr>
              <w:t>o</w:t>
            </w:r>
            <w:r w:rsidRPr="00C575F5">
              <w:rPr>
                <w:i/>
                <w:sz w:val="16"/>
                <w:szCs w:val="16"/>
              </w:rPr>
              <w:t xml:space="preserve"> de l</w:t>
            </w:r>
            <w:r w:rsidR="00554990" w:rsidRPr="00C575F5">
              <w:rPr>
                <w:i/>
                <w:sz w:val="16"/>
                <w:szCs w:val="16"/>
              </w:rPr>
              <w:t>’</w:t>
            </w:r>
            <w:r w:rsidRPr="00C575F5">
              <w:rPr>
                <w:i/>
                <w:sz w:val="16"/>
                <w:szCs w:val="16"/>
              </w:rPr>
              <w:t>annexe</w:t>
            </w:r>
          </w:p>
        </w:tc>
        <w:tc>
          <w:tcPr>
            <w:tcW w:w="3157" w:type="dxa"/>
            <w:vMerge w:val="restart"/>
            <w:tcBorders>
              <w:left w:val="single" w:sz="2" w:space="0" w:color="auto"/>
            </w:tcBorders>
            <w:shd w:val="clear" w:color="auto" w:fill="auto"/>
            <w:vAlign w:val="center"/>
          </w:tcPr>
          <w:p w14:paraId="33DE77CE" w14:textId="77777777" w:rsidR="00966689" w:rsidRPr="00C575F5" w:rsidRDefault="00966689" w:rsidP="00966689">
            <w:pPr>
              <w:spacing w:before="60" w:after="60" w:line="200" w:lineRule="exact"/>
              <w:ind w:left="57" w:right="57"/>
              <w:jc w:val="center"/>
              <w:rPr>
                <w:i/>
                <w:sz w:val="16"/>
                <w:szCs w:val="16"/>
              </w:rPr>
            </w:pPr>
            <w:r w:rsidRPr="00C575F5">
              <w:rPr>
                <w:i/>
                <w:sz w:val="16"/>
                <w:szCs w:val="16"/>
              </w:rPr>
              <w:t>Essai</w:t>
            </w:r>
          </w:p>
        </w:tc>
        <w:tc>
          <w:tcPr>
            <w:tcW w:w="3380" w:type="dxa"/>
            <w:gridSpan w:val="10"/>
            <w:shd w:val="clear" w:color="auto" w:fill="auto"/>
            <w:vAlign w:val="bottom"/>
          </w:tcPr>
          <w:p w14:paraId="78A6F47F" w14:textId="77777777" w:rsidR="00966689" w:rsidRPr="00C575F5" w:rsidRDefault="00966689" w:rsidP="00966689">
            <w:pPr>
              <w:spacing w:before="60" w:after="60" w:line="200" w:lineRule="exact"/>
              <w:ind w:left="57" w:right="57"/>
              <w:jc w:val="center"/>
              <w:rPr>
                <w:i/>
                <w:sz w:val="16"/>
                <w:szCs w:val="16"/>
              </w:rPr>
            </w:pPr>
            <w:r w:rsidRPr="00C575F5">
              <w:rPr>
                <w:i/>
                <w:sz w:val="16"/>
                <w:szCs w:val="16"/>
              </w:rPr>
              <w:t>Échantillons</w:t>
            </w:r>
          </w:p>
        </w:tc>
      </w:tr>
      <w:tr w:rsidR="00966689" w:rsidRPr="00C575F5" w14:paraId="311D1989" w14:textId="77777777" w:rsidTr="00966689">
        <w:trPr>
          <w:tblHeader/>
        </w:trPr>
        <w:tc>
          <w:tcPr>
            <w:tcW w:w="833" w:type="dxa"/>
            <w:vMerge/>
            <w:tcBorders>
              <w:bottom w:val="single" w:sz="12" w:space="0" w:color="auto"/>
              <w:right w:val="single" w:sz="2" w:space="0" w:color="auto"/>
            </w:tcBorders>
            <w:shd w:val="clear" w:color="auto" w:fill="auto"/>
            <w:vAlign w:val="bottom"/>
          </w:tcPr>
          <w:p w14:paraId="3EEA2594" w14:textId="77777777" w:rsidR="00966689" w:rsidRPr="00C575F5" w:rsidRDefault="00966689" w:rsidP="00966689">
            <w:pPr>
              <w:spacing w:before="60" w:after="60" w:line="200" w:lineRule="exact"/>
              <w:ind w:left="57" w:right="57"/>
              <w:jc w:val="center"/>
              <w:rPr>
                <w:i/>
                <w:sz w:val="16"/>
                <w:szCs w:val="16"/>
              </w:rPr>
            </w:pPr>
          </w:p>
        </w:tc>
        <w:tc>
          <w:tcPr>
            <w:tcW w:w="3157" w:type="dxa"/>
            <w:vMerge/>
            <w:tcBorders>
              <w:left w:val="single" w:sz="2" w:space="0" w:color="auto"/>
              <w:bottom w:val="single" w:sz="12" w:space="0" w:color="auto"/>
            </w:tcBorders>
            <w:shd w:val="clear" w:color="auto" w:fill="auto"/>
            <w:vAlign w:val="bottom"/>
          </w:tcPr>
          <w:p w14:paraId="37B07815" w14:textId="77777777" w:rsidR="00966689" w:rsidRPr="00C575F5" w:rsidRDefault="00966689" w:rsidP="00966689">
            <w:pPr>
              <w:spacing w:before="60" w:after="60" w:line="200" w:lineRule="exact"/>
              <w:ind w:left="57" w:right="57"/>
              <w:rPr>
                <w:i/>
                <w:sz w:val="16"/>
                <w:szCs w:val="16"/>
              </w:rPr>
            </w:pPr>
          </w:p>
        </w:tc>
        <w:tc>
          <w:tcPr>
            <w:tcW w:w="338" w:type="dxa"/>
            <w:tcBorders>
              <w:bottom w:val="single" w:sz="12" w:space="0" w:color="auto"/>
            </w:tcBorders>
            <w:shd w:val="clear" w:color="auto" w:fill="auto"/>
            <w:vAlign w:val="bottom"/>
          </w:tcPr>
          <w:p w14:paraId="07FB84E4" w14:textId="77777777" w:rsidR="00966689" w:rsidRPr="00C575F5" w:rsidRDefault="00966689" w:rsidP="00966689">
            <w:pPr>
              <w:spacing w:before="60" w:after="60" w:line="200" w:lineRule="exact"/>
              <w:ind w:left="57" w:right="57"/>
              <w:jc w:val="center"/>
              <w:rPr>
                <w:i/>
                <w:sz w:val="16"/>
                <w:szCs w:val="16"/>
              </w:rPr>
            </w:pPr>
            <w:r w:rsidRPr="00C575F5">
              <w:rPr>
                <w:i/>
                <w:sz w:val="16"/>
                <w:szCs w:val="16"/>
              </w:rPr>
              <w:t>a</w:t>
            </w:r>
          </w:p>
        </w:tc>
        <w:tc>
          <w:tcPr>
            <w:tcW w:w="338" w:type="dxa"/>
            <w:tcBorders>
              <w:bottom w:val="single" w:sz="12" w:space="0" w:color="auto"/>
            </w:tcBorders>
            <w:shd w:val="clear" w:color="auto" w:fill="auto"/>
            <w:vAlign w:val="bottom"/>
          </w:tcPr>
          <w:p w14:paraId="5725C856" w14:textId="77777777" w:rsidR="00966689" w:rsidRPr="00C575F5" w:rsidRDefault="00966689" w:rsidP="00966689">
            <w:pPr>
              <w:spacing w:before="60" w:after="60" w:line="200" w:lineRule="exact"/>
              <w:ind w:left="57" w:right="57"/>
              <w:jc w:val="center"/>
              <w:rPr>
                <w:i/>
                <w:sz w:val="16"/>
                <w:szCs w:val="16"/>
              </w:rPr>
            </w:pPr>
            <w:r w:rsidRPr="00C575F5">
              <w:rPr>
                <w:i/>
                <w:sz w:val="16"/>
                <w:szCs w:val="16"/>
              </w:rPr>
              <w:t>b</w:t>
            </w:r>
          </w:p>
        </w:tc>
        <w:tc>
          <w:tcPr>
            <w:tcW w:w="338" w:type="dxa"/>
            <w:tcBorders>
              <w:bottom w:val="single" w:sz="12" w:space="0" w:color="auto"/>
            </w:tcBorders>
            <w:shd w:val="clear" w:color="auto" w:fill="auto"/>
            <w:vAlign w:val="bottom"/>
          </w:tcPr>
          <w:p w14:paraId="5F837D35" w14:textId="77777777" w:rsidR="00966689" w:rsidRPr="00C575F5" w:rsidRDefault="00966689" w:rsidP="00966689">
            <w:pPr>
              <w:spacing w:before="60" w:after="60" w:line="200" w:lineRule="exact"/>
              <w:ind w:left="57" w:right="57"/>
              <w:jc w:val="center"/>
              <w:rPr>
                <w:i/>
                <w:sz w:val="16"/>
                <w:szCs w:val="16"/>
              </w:rPr>
            </w:pPr>
            <w:r w:rsidRPr="00C575F5">
              <w:rPr>
                <w:i/>
                <w:sz w:val="16"/>
                <w:szCs w:val="16"/>
              </w:rPr>
              <w:t>c</w:t>
            </w:r>
          </w:p>
        </w:tc>
        <w:tc>
          <w:tcPr>
            <w:tcW w:w="338" w:type="dxa"/>
            <w:tcBorders>
              <w:bottom w:val="single" w:sz="12" w:space="0" w:color="auto"/>
            </w:tcBorders>
            <w:shd w:val="clear" w:color="auto" w:fill="auto"/>
            <w:vAlign w:val="bottom"/>
          </w:tcPr>
          <w:p w14:paraId="52673EA8" w14:textId="77777777" w:rsidR="00966689" w:rsidRPr="00C575F5" w:rsidRDefault="00966689" w:rsidP="00966689">
            <w:pPr>
              <w:spacing w:before="60" w:after="60" w:line="200" w:lineRule="exact"/>
              <w:ind w:left="57" w:right="57"/>
              <w:jc w:val="center"/>
              <w:rPr>
                <w:i/>
                <w:sz w:val="16"/>
                <w:szCs w:val="16"/>
              </w:rPr>
            </w:pPr>
            <w:r w:rsidRPr="00C575F5">
              <w:rPr>
                <w:i/>
                <w:sz w:val="16"/>
                <w:szCs w:val="16"/>
              </w:rPr>
              <w:t>d</w:t>
            </w:r>
          </w:p>
        </w:tc>
        <w:tc>
          <w:tcPr>
            <w:tcW w:w="338" w:type="dxa"/>
            <w:tcBorders>
              <w:bottom w:val="single" w:sz="12" w:space="0" w:color="auto"/>
            </w:tcBorders>
            <w:shd w:val="clear" w:color="auto" w:fill="auto"/>
            <w:vAlign w:val="bottom"/>
          </w:tcPr>
          <w:p w14:paraId="5DDB9C27" w14:textId="77777777" w:rsidR="00966689" w:rsidRPr="00C575F5" w:rsidRDefault="00966689" w:rsidP="00966689">
            <w:pPr>
              <w:spacing w:before="60" w:after="60" w:line="200" w:lineRule="exact"/>
              <w:ind w:left="57" w:right="57"/>
              <w:jc w:val="center"/>
              <w:rPr>
                <w:i/>
                <w:sz w:val="16"/>
                <w:szCs w:val="16"/>
              </w:rPr>
            </w:pPr>
            <w:r w:rsidRPr="00C575F5">
              <w:rPr>
                <w:i/>
                <w:sz w:val="16"/>
                <w:szCs w:val="16"/>
              </w:rPr>
              <w:t>e</w:t>
            </w:r>
          </w:p>
        </w:tc>
        <w:tc>
          <w:tcPr>
            <w:tcW w:w="338" w:type="dxa"/>
            <w:tcBorders>
              <w:bottom w:val="single" w:sz="12" w:space="0" w:color="auto"/>
            </w:tcBorders>
            <w:shd w:val="clear" w:color="auto" w:fill="auto"/>
            <w:vAlign w:val="bottom"/>
          </w:tcPr>
          <w:p w14:paraId="4D027E4D" w14:textId="77777777" w:rsidR="00966689" w:rsidRPr="00C575F5" w:rsidRDefault="00966689" w:rsidP="00966689">
            <w:pPr>
              <w:spacing w:before="60" w:after="60" w:line="200" w:lineRule="exact"/>
              <w:ind w:left="57" w:right="57"/>
              <w:jc w:val="center"/>
              <w:rPr>
                <w:i/>
                <w:sz w:val="16"/>
                <w:szCs w:val="16"/>
              </w:rPr>
            </w:pPr>
            <w:r w:rsidRPr="00C575F5">
              <w:rPr>
                <w:i/>
                <w:sz w:val="16"/>
                <w:szCs w:val="16"/>
              </w:rPr>
              <w:t>f</w:t>
            </w:r>
          </w:p>
        </w:tc>
        <w:tc>
          <w:tcPr>
            <w:tcW w:w="338" w:type="dxa"/>
            <w:tcBorders>
              <w:bottom w:val="single" w:sz="12" w:space="0" w:color="auto"/>
            </w:tcBorders>
            <w:shd w:val="clear" w:color="auto" w:fill="auto"/>
            <w:vAlign w:val="bottom"/>
          </w:tcPr>
          <w:p w14:paraId="73B42CA8" w14:textId="77777777" w:rsidR="00966689" w:rsidRPr="00C575F5" w:rsidRDefault="00966689" w:rsidP="00966689">
            <w:pPr>
              <w:spacing w:before="60" w:after="60" w:line="200" w:lineRule="exact"/>
              <w:ind w:left="57" w:right="57"/>
              <w:jc w:val="center"/>
              <w:rPr>
                <w:i/>
                <w:sz w:val="16"/>
                <w:szCs w:val="16"/>
              </w:rPr>
            </w:pPr>
            <w:r w:rsidRPr="00C575F5">
              <w:rPr>
                <w:i/>
                <w:sz w:val="16"/>
                <w:szCs w:val="16"/>
              </w:rPr>
              <w:t>g</w:t>
            </w:r>
          </w:p>
        </w:tc>
        <w:tc>
          <w:tcPr>
            <w:tcW w:w="338" w:type="dxa"/>
            <w:tcBorders>
              <w:bottom w:val="single" w:sz="12" w:space="0" w:color="auto"/>
            </w:tcBorders>
            <w:shd w:val="clear" w:color="auto" w:fill="auto"/>
            <w:vAlign w:val="bottom"/>
          </w:tcPr>
          <w:p w14:paraId="62221D51" w14:textId="77777777" w:rsidR="00966689" w:rsidRPr="00C575F5" w:rsidRDefault="00966689" w:rsidP="00966689">
            <w:pPr>
              <w:spacing w:before="60" w:after="60" w:line="200" w:lineRule="exact"/>
              <w:ind w:left="57" w:right="57"/>
              <w:jc w:val="center"/>
              <w:rPr>
                <w:i/>
                <w:sz w:val="16"/>
                <w:szCs w:val="16"/>
              </w:rPr>
            </w:pPr>
            <w:r w:rsidRPr="00C575F5">
              <w:rPr>
                <w:i/>
                <w:sz w:val="16"/>
                <w:szCs w:val="16"/>
              </w:rPr>
              <w:t>h</w:t>
            </w:r>
          </w:p>
        </w:tc>
        <w:tc>
          <w:tcPr>
            <w:tcW w:w="338" w:type="dxa"/>
            <w:tcBorders>
              <w:bottom w:val="single" w:sz="12" w:space="0" w:color="auto"/>
            </w:tcBorders>
            <w:shd w:val="clear" w:color="auto" w:fill="auto"/>
            <w:vAlign w:val="bottom"/>
          </w:tcPr>
          <w:p w14:paraId="51CBA908" w14:textId="77777777" w:rsidR="00966689" w:rsidRPr="00C575F5" w:rsidRDefault="00966689" w:rsidP="00966689">
            <w:pPr>
              <w:spacing w:before="60" w:after="60" w:line="200" w:lineRule="exact"/>
              <w:ind w:left="57" w:right="57"/>
              <w:jc w:val="center"/>
              <w:rPr>
                <w:i/>
                <w:sz w:val="16"/>
                <w:szCs w:val="16"/>
              </w:rPr>
            </w:pPr>
            <w:r w:rsidRPr="00C575F5">
              <w:rPr>
                <w:i/>
                <w:sz w:val="16"/>
                <w:szCs w:val="16"/>
              </w:rPr>
              <w:t>i</w:t>
            </w:r>
          </w:p>
        </w:tc>
        <w:tc>
          <w:tcPr>
            <w:tcW w:w="338" w:type="dxa"/>
            <w:tcBorders>
              <w:bottom w:val="single" w:sz="12" w:space="0" w:color="auto"/>
            </w:tcBorders>
            <w:shd w:val="clear" w:color="auto" w:fill="auto"/>
            <w:vAlign w:val="bottom"/>
          </w:tcPr>
          <w:p w14:paraId="0D20745F" w14:textId="77777777" w:rsidR="00966689" w:rsidRPr="00C575F5" w:rsidRDefault="00966689" w:rsidP="00966689">
            <w:pPr>
              <w:spacing w:before="60" w:after="60" w:line="200" w:lineRule="exact"/>
              <w:ind w:left="57" w:right="57"/>
              <w:jc w:val="center"/>
              <w:rPr>
                <w:i/>
                <w:sz w:val="16"/>
                <w:szCs w:val="16"/>
              </w:rPr>
            </w:pPr>
            <w:r w:rsidRPr="00C575F5">
              <w:rPr>
                <w:i/>
                <w:sz w:val="16"/>
                <w:szCs w:val="16"/>
              </w:rPr>
              <w:t>j</w:t>
            </w:r>
          </w:p>
        </w:tc>
      </w:tr>
      <w:tr w:rsidR="00966689" w:rsidRPr="00C575F5" w14:paraId="504C6F74" w14:textId="77777777" w:rsidTr="001F2496">
        <w:tc>
          <w:tcPr>
            <w:tcW w:w="833" w:type="dxa"/>
            <w:tcBorders>
              <w:top w:val="single" w:sz="12" w:space="0" w:color="auto"/>
            </w:tcBorders>
            <w:shd w:val="clear" w:color="auto" w:fill="auto"/>
          </w:tcPr>
          <w:p w14:paraId="44695903" w14:textId="4E2645A8" w:rsidR="00966689" w:rsidRPr="00C575F5" w:rsidRDefault="001F2496" w:rsidP="001F2496">
            <w:pPr>
              <w:spacing w:before="60" w:after="60" w:line="220" w:lineRule="atLeast"/>
              <w:ind w:left="57" w:right="57"/>
              <w:jc w:val="center"/>
              <w:rPr>
                <w:sz w:val="18"/>
                <w:szCs w:val="18"/>
              </w:rPr>
            </w:pPr>
            <w:r w:rsidRPr="00C575F5">
              <w:rPr>
                <w:sz w:val="18"/>
                <w:szCs w:val="18"/>
              </w:rPr>
              <w:t>–</w:t>
            </w:r>
          </w:p>
        </w:tc>
        <w:tc>
          <w:tcPr>
            <w:tcW w:w="3157" w:type="dxa"/>
            <w:tcBorders>
              <w:top w:val="single" w:sz="12" w:space="0" w:color="auto"/>
            </w:tcBorders>
            <w:shd w:val="clear" w:color="auto" w:fill="auto"/>
            <w:vAlign w:val="center"/>
          </w:tcPr>
          <w:p w14:paraId="1888A36E" w14:textId="77777777" w:rsidR="00966689" w:rsidRPr="00C575F5" w:rsidRDefault="00966689" w:rsidP="001F2496">
            <w:pPr>
              <w:spacing w:before="60" w:after="60" w:line="220" w:lineRule="atLeast"/>
              <w:ind w:left="57" w:right="57"/>
              <w:rPr>
                <w:spacing w:val="-4"/>
                <w:sz w:val="18"/>
                <w:szCs w:val="18"/>
              </w:rPr>
            </w:pPr>
            <w:r w:rsidRPr="00C575F5">
              <w:rPr>
                <w:sz w:val="18"/>
                <w:szCs w:val="18"/>
              </w:rPr>
              <w:t>Spécifications générales : examen visuel</w:t>
            </w:r>
          </w:p>
        </w:tc>
        <w:tc>
          <w:tcPr>
            <w:tcW w:w="338" w:type="dxa"/>
            <w:tcBorders>
              <w:top w:val="single" w:sz="12" w:space="0" w:color="auto"/>
            </w:tcBorders>
            <w:shd w:val="clear" w:color="auto" w:fill="auto"/>
          </w:tcPr>
          <w:p w14:paraId="4CF2768C"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tcBorders>
              <w:top w:val="single" w:sz="12" w:space="0" w:color="auto"/>
            </w:tcBorders>
            <w:shd w:val="clear" w:color="auto" w:fill="auto"/>
          </w:tcPr>
          <w:p w14:paraId="0CBAAC8F"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tcBorders>
              <w:top w:val="single" w:sz="12" w:space="0" w:color="auto"/>
            </w:tcBorders>
            <w:shd w:val="clear" w:color="auto" w:fill="auto"/>
          </w:tcPr>
          <w:p w14:paraId="707A994D"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tcBorders>
              <w:top w:val="single" w:sz="12" w:space="0" w:color="auto"/>
            </w:tcBorders>
            <w:shd w:val="clear" w:color="auto" w:fill="auto"/>
          </w:tcPr>
          <w:p w14:paraId="2A581762"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tcBorders>
              <w:top w:val="single" w:sz="12" w:space="0" w:color="auto"/>
            </w:tcBorders>
            <w:shd w:val="clear" w:color="auto" w:fill="auto"/>
          </w:tcPr>
          <w:p w14:paraId="1085E08C"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tcBorders>
              <w:top w:val="single" w:sz="12" w:space="0" w:color="auto"/>
            </w:tcBorders>
            <w:shd w:val="clear" w:color="auto" w:fill="auto"/>
          </w:tcPr>
          <w:p w14:paraId="7B041B72"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tcBorders>
              <w:top w:val="single" w:sz="12" w:space="0" w:color="auto"/>
            </w:tcBorders>
            <w:shd w:val="clear" w:color="auto" w:fill="auto"/>
          </w:tcPr>
          <w:p w14:paraId="679DD448"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tcBorders>
              <w:top w:val="single" w:sz="12" w:space="0" w:color="auto"/>
            </w:tcBorders>
            <w:shd w:val="clear" w:color="auto" w:fill="auto"/>
          </w:tcPr>
          <w:p w14:paraId="2CE5AF57"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tcBorders>
              <w:top w:val="single" w:sz="12" w:space="0" w:color="auto"/>
            </w:tcBorders>
            <w:shd w:val="clear" w:color="auto" w:fill="auto"/>
          </w:tcPr>
          <w:p w14:paraId="028466A4"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tcBorders>
              <w:top w:val="single" w:sz="12" w:space="0" w:color="auto"/>
            </w:tcBorders>
            <w:shd w:val="clear" w:color="auto" w:fill="auto"/>
          </w:tcPr>
          <w:p w14:paraId="2C624060"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r>
      <w:tr w:rsidR="00966689" w:rsidRPr="00C575F5" w14:paraId="62DC35B9" w14:textId="77777777" w:rsidTr="001F2496">
        <w:tc>
          <w:tcPr>
            <w:tcW w:w="833" w:type="dxa"/>
            <w:shd w:val="clear" w:color="auto" w:fill="auto"/>
          </w:tcPr>
          <w:p w14:paraId="1F5C980C" w14:textId="77777777" w:rsidR="00966689" w:rsidRPr="00C575F5" w:rsidRDefault="00966689" w:rsidP="001F2496">
            <w:pPr>
              <w:spacing w:before="60" w:after="60" w:line="220" w:lineRule="atLeast"/>
              <w:ind w:left="57" w:right="57"/>
              <w:jc w:val="center"/>
              <w:rPr>
                <w:sz w:val="18"/>
                <w:szCs w:val="18"/>
              </w:rPr>
            </w:pPr>
            <w:r w:rsidRPr="00C575F5">
              <w:rPr>
                <w:sz w:val="18"/>
                <w:szCs w:val="18"/>
              </w:rPr>
              <w:t>5</w:t>
            </w:r>
          </w:p>
        </w:tc>
        <w:tc>
          <w:tcPr>
            <w:tcW w:w="3157" w:type="dxa"/>
            <w:shd w:val="clear" w:color="auto" w:fill="auto"/>
            <w:vAlign w:val="center"/>
          </w:tcPr>
          <w:p w14:paraId="3E41D535" w14:textId="77777777" w:rsidR="00966689" w:rsidRPr="00C575F5" w:rsidRDefault="00966689" w:rsidP="001F2496">
            <w:pPr>
              <w:spacing w:before="60" w:after="60" w:line="220" w:lineRule="atLeast"/>
              <w:ind w:left="57" w:right="57"/>
              <w:rPr>
                <w:spacing w:val="-4"/>
                <w:sz w:val="18"/>
                <w:szCs w:val="18"/>
              </w:rPr>
            </w:pPr>
            <w:r w:rsidRPr="00C575F5">
              <w:rPr>
                <w:sz w:val="18"/>
                <w:szCs w:val="18"/>
              </w:rPr>
              <w:t>Forme et dimensions : examen visuel</w:t>
            </w:r>
          </w:p>
        </w:tc>
        <w:tc>
          <w:tcPr>
            <w:tcW w:w="338" w:type="dxa"/>
            <w:shd w:val="clear" w:color="auto" w:fill="auto"/>
          </w:tcPr>
          <w:p w14:paraId="7E9D2BB7"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6EA30709"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7F51D256"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00FF2701"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57880B48"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1925B2A9"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5643B2BE"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7E2D0972"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20D0663C"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75EEBD2C"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r>
      <w:tr w:rsidR="00966689" w:rsidRPr="00C575F5" w14:paraId="7710FA6D" w14:textId="77777777" w:rsidTr="001F2496">
        <w:tc>
          <w:tcPr>
            <w:tcW w:w="833" w:type="dxa"/>
            <w:shd w:val="clear" w:color="auto" w:fill="auto"/>
          </w:tcPr>
          <w:p w14:paraId="3505D40C" w14:textId="77777777" w:rsidR="00966689" w:rsidRPr="00C575F5" w:rsidRDefault="00966689" w:rsidP="001F2496">
            <w:pPr>
              <w:spacing w:before="60" w:after="60" w:line="220" w:lineRule="atLeast"/>
              <w:ind w:left="57" w:right="57"/>
              <w:jc w:val="center"/>
              <w:rPr>
                <w:sz w:val="18"/>
                <w:szCs w:val="18"/>
              </w:rPr>
            </w:pPr>
            <w:r w:rsidRPr="00C575F5">
              <w:rPr>
                <w:sz w:val="18"/>
                <w:szCs w:val="18"/>
              </w:rPr>
              <w:t>10</w:t>
            </w:r>
          </w:p>
        </w:tc>
        <w:tc>
          <w:tcPr>
            <w:tcW w:w="3157" w:type="dxa"/>
            <w:shd w:val="clear" w:color="auto" w:fill="auto"/>
            <w:vAlign w:val="center"/>
          </w:tcPr>
          <w:p w14:paraId="3BA4A208" w14:textId="3B89067F" w:rsidR="00966689" w:rsidRPr="00C575F5" w:rsidRDefault="00966689" w:rsidP="001F2496">
            <w:pPr>
              <w:spacing w:before="60" w:after="60" w:line="220" w:lineRule="atLeast"/>
              <w:ind w:left="57" w:right="57"/>
              <w:rPr>
                <w:spacing w:val="-4"/>
                <w:sz w:val="18"/>
                <w:szCs w:val="18"/>
              </w:rPr>
            </w:pPr>
            <w:r w:rsidRPr="00C575F5">
              <w:rPr>
                <w:sz w:val="18"/>
                <w:szCs w:val="18"/>
              </w:rPr>
              <w:t xml:space="preserve">Chaleur : 48 h à 65 </w:t>
            </w:r>
            <w:r w:rsidR="001F2496" w:rsidRPr="00C575F5">
              <w:rPr>
                <w:sz w:val="18"/>
                <w:szCs w:val="18"/>
              </w:rPr>
              <w:sym w:font="Symbol" w:char="F0B1"/>
            </w:r>
            <w:r w:rsidRPr="00C575F5">
              <w:rPr>
                <w:sz w:val="18"/>
                <w:szCs w:val="18"/>
              </w:rPr>
              <w:t xml:space="preserve"> 2° C</w:t>
            </w:r>
          </w:p>
          <w:p w14:paraId="35E8E64C" w14:textId="77777777" w:rsidR="00966689" w:rsidRPr="00C575F5" w:rsidRDefault="00966689" w:rsidP="001F2496">
            <w:pPr>
              <w:spacing w:before="60" w:after="60" w:line="220" w:lineRule="atLeast"/>
              <w:ind w:left="57" w:right="57"/>
              <w:rPr>
                <w:spacing w:val="-4"/>
                <w:sz w:val="18"/>
                <w:szCs w:val="18"/>
              </w:rPr>
            </w:pPr>
            <w:r w:rsidRPr="00C575F5">
              <w:rPr>
                <w:sz w:val="18"/>
                <w:szCs w:val="18"/>
              </w:rPr>
              <w:t>Examen visuel pour déformations</w:t>
            </w:r>
          </w:p>
        </w:tc>
        <w:tc>
          <w:tcPr>
            <w:tcW w:w="338" w:type="dxa"/>
            <w:shd w:val="clear" w:color="auto" w:fill="auto"/>
          </w:tcPr>
          <w:p w14:paraId="42D7BFD6"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p w14:paraId="69E7407E"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67A2141D"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p w14:paraId="4FEA7D6B"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71DA4663"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p w14:paraId="5DCB3FF8"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5961FE9C"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p w14:paraId="1F7187A2"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616D06F9"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p w14:paraId="2EB17658"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6915D96B"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p w14:paraId="0642DAB5"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4DCCF665"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p w14:paraId="4B1553B6"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0C3950DA"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p w14:paraId="0DDF659C"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4E49BDCE"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p w14:paraId="7E036126"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62B2DC6C"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p w14:paraId="02BF118D"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r>
      <w:tr w:rsidR="00966689" w:rsidRPr="00C575F5" w14:paraId="1BDD9588" w14:textId="77777777" w:rsidTr="001F2496">
        <w:tc>
          <w:tcPr>
            <w:tcW w:w="833" w:type="dxa"/>
            <w:shd w:val="clear" w:color="auto" w:fill="auto"/>
          </w:tcPr>
          <w:p w14:paraId="61642E3F" w14:textId="77777777" w:rsidR="00966689" w:rsidRPr="00C575F5" w:rsidRDefault="00966689" w:rsidP="001F2496">
            <w:pPr>
              <w:spacing w:before="60" w:after="60" w:line="220" w:lineRule="atLeast"/>
              <w:ind w:left="57" w:right="57"/>
              <w:jc w:val="center"/>
              <w:rPr>
                <w:sz w:val="18"/>
                <w:szCs w:val="18"/>
              </w:rPr>
            </w:pPr>
            <w:r w:rsidRPr="00C575F5">
              <w:rPr>
                <w:sz w:val="18"/>
                <w:szCs w:val="18"/>
              </w:rPr>
              <w:t>6</w:t>
            </w:r>
          </w:p>
        </w:tc>
        <w:tc>
          <w:tcPr>
            <w:tcW w:w="3157" w:type="dxa"/>
            <w:shd w:val="clear" w:color="auto" w:fill="auto"/>
            <w:vAlign w:val="center"/>
          </w:tcPr>
          <w:p w14:paraId="5B4F0106" w14:textId="77777777" w:rsidR="00966689" w:rsidRPr="00C575F5" w:rsidRDefault="00966689" w:rsidP="001F2496">
            <w:pPr>
              <w:spacing w:before="60" w:after="60" w:line="220" w:lineRule="atLeast"/>
              <w:ind w:left="57" w:right="57"/>
              <w:rPr>
                <w:spacing w:val="-4"/>
                <w:sz w:val="18"/>
                <w:szCs w:val="18"/>
              </w:rPr>
            </w:pPr>
            <w:r w:rsidRPr="00C575F5">
              <w:rPr>
                <w:sz w:val="18"/>
                <w:szCs w:val="18"/>
              </w:rPr>
              <w:t>Colorimétrie : examen visuel</w:t>
            </w:r>
          </w:p>
          <w:p w14:paraId="00E730BB" w14:textId="77777777" w:rsidR="00966689" w:rsidRPr="00C575F5" w:rsidRDefault="00966689" w:rsidP="001F2496">
            <w:pPr>
              <w:spacing w:before="60" w:after="60" w:line="220" w:lineRule="atLeast"/>
              <w:ind w:left="57" w:right="57"/>
              <w:rPr>
                <w:spacing w:val="-4"/>
                <w:sz w:val="18"/>
                <w:szCs w:val="18"/>
              </w:rPr>
            </w:pPr>
            <w:r w:rsidRPr="00C575F5">
              <w:rPr>
                <w:sz w:val="18"/>
                <w:szCs w:val="18"/>
              </w:rPr>
              <w:t>Coordonnées trichromatiques en cas de doute</w:t>
            </w:r>
          </w:p>
        </w:tc>
        <w:tc>
          <w:tcPr>
            <w:tcW w:w="338" w:type="dxa"/>
            <w:shd w:val="clear" w:color="auto" w:fill="auto"/>
          </w:tcPr>
          <w:p w14:paraId="4045187A"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p w14:paraId="35C8D00C" w14:textId="77777777" w:rsidR="00966689" w:rsidRPr="00C575F5" w:rsidRDefault="00966689" w:rsidP="001F2496">
            <w:pPr>
              <w:spacing w:before="60" w:after="60" w:line="220" w:lineRule="atLeast"/>
              <w:ind w:left="57" w:right="57"/>
              <w:jc w:val="center"/>
              <w:rPr>
                <w:sz w:val="18"/>
                <w:szCs w:val="18"/>
              </w:rPr>
            </w:pPr>
          </w:p>
        </w:tc>
        <w:tc>
          <w:tcPr>
            <w:tcW w:w="338" w:type="dxa"/>
            <w:shd w:val="clear" w:color="auto" w:fill="auto"/>
          </w:tcPr>
          <w:p w14:paraId="73E2257D"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p w14:paraId="45C5110A"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342B8460"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04822541"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0FDBE1F1"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01779E4A"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65003826"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5476FDA5"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73ED8133"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79826EB2"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r>
      <w:tr w:rsidR="00966689" w:rsidRPr="00C575F5" w14:paraId="229CE25C" w14:textId="77777777" w:rsidTr="001F2496">
        <w:tc>
          <w:tcPr>
            <w:tcW w:w="833" w:type="dxa"/>
            <w:shd w:val="clear" w:color="auto" w:fill="auto"/>
          </w:tcPr>
          <w:p w14:paraId="1EBE476B" w14:textId="77777777" w:rsidR="00966689" w:rsidRPr="00C575F5" w:rsidRDefault="00966689" w:rsidP="001F2496">
            <w:pPr>
              <w:spacing w:before="60" w:after="60" w:line="220" w:lineRule="atLeast"/>
              <w:ind w:left="57" w:right="57"/>
              <w:jc w:val="center"/>
              <w:rPr>
                <w:sz w:val="18"/>
                <w:szCs w:val="18"/>
              </w:rPr>
            </w:pPr>
            <w:r w:rsidRPr="00C575F5">
              <w:rPr>
                <w:sz w:val="18"/>
                <w:szCs w:val="18"/>
              </w:rPr>
              <w:t>7</w:t>
            </w:r>
          </w:p>
        </w:tc>
        <w:tc>
          <w:tcPr>
            <w:tcW w:w="3157" w:type="dxa"/>
            <w:shd w:val="clear" w:color="auto" w:fill="auto"/>
            <w:vAlign w:val="center"/>
          </w:tcPr>
          <w:p w14:paraId="04C69284" w14:textId="0651EE0B" w:rsidR="00966689" w:rsidRPr="00C575F5" w:rsidRDefault="00966689" w:rsidP="001F2496">
            <w:pPr>
              <w:spacing w:before="60" w:after="60" w:line="220" w:lineRule="atLeast"/>
              <w:ind w:left="57" w:right="57"/>
              <w:rPr>
                <w:spacing w:val="-4"/>
                <w:sz w:val="18"/>
                <w:szCs w:val="18"/>
              </w:rPr>
            </w:pPr>
            <w:r w:rsidRPr="00C575F5">
              <w:rPr>
                <w:sz w:val="18"/>
                <w:szCs w:val="18"/>
              </w:rPr>
              <w:t>Photométrie : limitée à</w:t>
            </w:r>
            <w:r w:rsidR="001911A1" w:rsidRPr="00C575F5">
              <w:rPr>
                <w:sz w:val="18"/>
                <w:szCs w:val="18"/>
              </w:rPr>
              <w:t xml:space="preserve"> </w:t>
            </w:r>
            <w:r w:rsidRPr="00C575F5">
              <w:rPr>
                <w:sz w:val="18"/>
                <w:szCs w:val="18"/>
              </w:rPr>
              <w:t>20</w:t>
            </w:r>
            <w:r w:rsidR="00554990" w:rsidRPr="00C575F5">
              <w:rPr>
                <w:sz w:val="18"/>
                <w:szCs w:val="18"/>
              </w:rPr>
              <w:t>’</w:t>
            </w:r>
            <w:r w:rsidRPr="00C575F5">
              <w:rPr>
                <w:sz w:val="18"/>
                <w:szCs w:val="18"/>
              </w:rPr>
              <w:t xml:space="preserve"> et V = H = 0°</w:t>
            </w:r>
          </w:p>
        </w:tc>
        <w:tc>
          <w:tcPr>
            <w:tcW w:w="338" w:type="dxa"/>
            <w:shd w:val="clear" w:color="auto" w:fill="auto"/>
          </w:tcPr>
          <w:p w14:paraId="50EF7FBC"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0F042877"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2D91168D"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321AF757"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4F8F8F75"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517F66F3"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1F9D6440"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741BBB45"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66EC45F8"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11451755" w14:textId="77777777" w:rsidR="00966689" w:rsidRPr="00C575F5" w:rsidRDefault="00966689" w:rsidP="001F2496">
            <w:pPr>
              <w:spacing w:before="60" w:after="60" w:line="220" w:lineRule="atLeast"/>
              <w:ind w:left="57" w:right="57"/>
              <w:jc w:val="center"/>
              <w:rPr>
                <w:sz w:val="18"/>
                <w:szCs w:val="18"/>
              </w:rPr>
            </w:pPr>
            <w:r w:rsidRPr="00C575F5">
              <w:rPr>
                <w:sz w:val="18"/>
                <w:szCs w:val="18"/>
              </w:rPr>
              <w:t>x</w:t>
            </w:r>
          </w:p>
        </w:tc>
      </w:tr>
      <w:tr w:rsidR="00966689" w:rsidRPr="00C575F5" w14:paraId="7E7C584D" w14:textId="77777777" w:rsidTr="001F2496">
        <w:tc>
          <w:tcPr>
            <w:tcW w:w="833" w:type="dxa"/>
            <w:shd w:val="clear" w:color="auto" w:fill="auto"/>
          </w:tcPr>
          <w:p w14:paraId="77A4AC06" w14:textId="77777777" w:rsidR="00966689" w:rsidRPr="00C575F5" w:rsidRDefault="00966689" w:rsidP="001F2496">
            <w:pPr>
              <w:spacing w:before="60" w:after="60" w:line="220" w:lineRule="atLeast"/>
              <w:ind w:left="57" w:right="57"/>
              <w:jc w:val="center"/>
              <w:rPr>
                <w:sz w:val="18"/>
                <w:szCs w:val="18"/>
              </w:rPr>
            </w:pPr>
            <w:r w:rsidRPr="00C575F5">
              <w:rPr>
                <w:sz w:val="18"/>
                <w:szCs w:val="18"/>
              </w:rPr>
              <w:t>7</w:t>
            </w:r>
          </w:p>
        </w:tc>
        <w:tc>
          <w:tcPr>
            <w:tcW w:w="3157" w:type="dxa"/>
            <w:shd w:val="clear" w:color="auto" w:fill="auto"/>
            <w:vAlign w:val="center"/>
          </w:tcPr>
          <w:p w14:paraId="036862C3" w14:textId="77777777" w:rsidR="00966689" w:rsidRPr="00C575F5" w:rsidRDefault="00966689" w:rsidP="001F2496">
            <w:pPr>
              <w:spacing w:before="60" w:after="60" w:line="220" w:lineRule="atLeast"/>
              <w:ind w:left="57" w:right="57"/>
              <w:rPr>
                <w:spacing w:val="-4"/>
                <w:sz w:val="18"/>
                <w:szCs w:val="18"/>
              </w:rPr>
            </w:pPr>
            <w:r w:rsidRPr="00C575F5">
              <w:rPr>
                <w:sz w:val="18"/>
                <w:szCs w:val="18"/>
              </w:rPr>
              <w:t>Photométrie : complète</w:t>
            </w:r>
          </w:p>
        </w:tc>
        <w:tc>
          <w:tcPr>
            <w:tcW w:w="338" w:type="dxa"/>
            <w:shd w:val="clear" w:color="auto" w:fill="auto"/>
          </w:tcPr>
          <w:p w14:paraId="56A17AA0" w14:textId="0B311209" w:rsidR="00966689" w:rsidRPr="00C575F5" w:rsidRDefault="001F2496"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0BEA3747" w14:textId="748DA79A" w:rsidR="00966689" w:rsidRPr="00C575F5" w:rsidRDefault="001F2496"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33574887" w14:textId="00AEFD51" w:rsidR="00966689" w:rsidRPr="00C575F5" w:rsidRDefault="00966689" w:rsidP="001F2496">
            <w:pPr>
              <w:spacing w:before="60" w:after="60" w:line="220" w:lineRule="atLeast"/>
              <w:ind w:left="57" w:right="57"/>
              <w:jc w:val="center"/>
              <w:rPr>
                <w:sz w:val="18"/>
                <w:szCs w:val="18"/>
              </w:rPr>
            </w:pPr>
          </w:p>
        </w:tc>
        <w:tc>
          <w:tcPr>
            <w:tcW w:w="338" w:type="dxa"/>
            <w:shd w:val="clear" w:color="auto" w:fill="auto"/>
          </w:tcPr>
          <w:p w14:paraId="3686438D" w14:textId="7963B1F5" w:rsidR="00966689" w:rsidRPr="00C575F5" w:rsidRDefault="00966689" w:rsidP="001F2496">
            <w:pPr>
              <w:spacing w:before="60" w:after="60" w:line="220" w:lineRule="atLeast"/>
              <w:ind w:left="57" w:right="57"/>
              <w:jc w:val="center"/>
              <w:rPr>
                <w:sz w:val="18"/>
                <w:szCs w:val="18"/>
              </w:rPr>
            </w:pPr>
          </w:p>
        </w:tc>
        <w:tc>
          <w:tcPr>
            <w:tcW w:w="338" w:type="dxa"/>
            <w:shd w:val="clear" w:color="auto" w:fill="auto"/>
          </w:tcPr>
          <w:p w14:paraId="57DA5043" w14:textId="77777777" w:rsidR="00966689" w:rsidRPr="00C575F5" w:rsidRDefault="00966689" w:rsidP="001F2496">
            <w:pPr>
              <w:spacing w:before="60" w:after="60" w:line="220" w:lineRule="atLeast"/>
              <w:ind w:left="57" w:right="57"/>
              <w:jc w:val="center"/>
              <w:rPr>
                <w:sz w:val="18"/>
                <w:szCs w:val="18"/>
              </w:rPr>
            </w:pPr>
          </w:p>
        </w:tc>
        <w:tc>
          <w:tcPr>
            <w:tcW w:w="338" w:type="dxa"/>
            <w:shd w:val="clear" w:color="auto" w:fill="auto"/>
          </w:tcPr>
          <w:p w14:paraId="6D460496" w14:textId="77777777" w:rsidR="00966689" w:rsidRPr="00C575F5" w:rsidRDefault="00966689" w:rsidP="001F2496">
            <w:pPr>
              <w:spacing w:before="60" w:after="60" w:line="220" w:lineRule="atLeast"/>
              <w:ind w:left="57" w:right="57"/>
              <w:jc w:val="center"/>
              <w:rPr>
                <w:sz w:val="18"/>
                <w:szCs w:val="18"/>
              </w:rPr>
            </w:pPr>
          </w:p>
        </w:tc>
        <w:tc>
          <w:tcPr>
            <w:tcW w:w="338" w:type="dxa"/>
            <w:shd w:val="clear" w:color="auto" w:fill="auto"/>
          </w:tcPr>
          <w:p w14:paraId="322ADE10" w14:textId="77777777" w:rsidR="00966689" w:rsidRPr="00C575F5" w:rsidRDefault="00966689" w:rsidP="001F2496">
            <w:pPr>
              <w:spacing w:before="60" w:after="60" w:line="220" w:lineRule="atLeast"/>
              <w:ind w:left="57" w:right="57"/>
              <w:jc w:val="center"/>
              <w:rPr>
                <w:sz w:val="18"/>
                <w:szCs w:val="18"/>
              </w:rPr>
            </w:pPr>
          </w:p>
        </w:tc>
        <w:tc>
          <w:tcPr>
            <w:tcW w:w="338" w:type="dxa"/>
            <w:shd w:val="clear" w:color="auto" w:fill="auto"/>
          </w:tcPr>
          <w:p w14:paraId="3195D11F" w14:textId="77777777" w:rsidR="00966689" w:rsidRPr="00C575F5" w:rsidRDefault="00966689" w:rsidP="001F2496">
            <w:pPr>
              <w:spacing w:before="60" w:after="60" w:line="220" w:lineRule="atLeast"/>
              <w:ind w:left="57" w:right="57"/>
              <w:jc w:val="center"/>
              <w:rPr>
                <w:sz w:val="18"/>
                <w:szCs w:val="18"/>
              </w:rPr>
            </w:pPr>
          </w:p>
        </w:tc>
        <w:tc>
          <w:tcPr>
            <w:tcW w:w="338" w:type="dxa"/>
            <w:shd w:val="clear" w:color="auto" w:fill="auto"/>
          </w:tcPr>
          <w:p w14:paraId="5B846CC6" w14:textId="77777777" w:rsidR="00966689" w:rsidRPr="00C575F5" w:rsidRDefault="00966689" w:rsidP="001F2496">
            <w:pPr>
              <w:spacing w:before="60" w:after="60" w:line="220" w:lineRule="atLeast"/>
              <w:ind w:left="57" w:right="57"/>
              <w:jc w:val="center"/>
              <w:rPr>
                <w:sz w:val="18"/>
                <w:szCs w:val="18"/>
              </w:rPr>
            </w:pPr>
          </w:p>
        </w:tc>
        <w:tc>
          <w:tcPr>
            <w:tcW w:w="338" w:type="dxa"/>
            <w:shd w:val="clear" w:color="auto" w:fill="auto"/>
          </w:tcPr>
          <w:p w14:paraId="024DD1F5" w14:textId="77777777" w:rsidR="00966689" w:rsidRPr="00C575F5" w:rsidRDefault="00966689" w:rsidP="001F2496">
            <w:pPr>
              <w:spacing w:before="60" w:after="60" w:line="220" w:lineRule="atLeast"/>
              <w:ind w:left="57" w:right="57"/>
              <w:jc w:val="center"/>
              <w:rPr>
                <w:sz w:val="18"/>
                <w:szCs w:val="18"/>
              </w:rPr>
            </w:pPr>
          </w:p>
        </w:tc>
      </w:tr>
      <w:tr w:rsidR="001F2496" w:rsidRPr="00C575F5" w14:paraId="450FB1F8" w14:textId="77777777" w:rsidTr="001F2496">
        <w:tc>
          <w:tcPr>
            <w:tcW w:w="833" w:type="dxa"/>
            <w:shd w:val="clear" w:color="auto" w:fill="auto"/>
          </w:tcPr>
          <w:p w14:paraId="035479F0" w14:textId="77777777" w:rsidR="001F2496" w:rsidRPr="00C575F5" w:rsidRDefault="001F2496" w:rsidP="001F2496">
            <w:pPr>
              <w:spacing w:before="60" w:after="60" w:line="220" w:lineRule="atLeast"/>
              <w:ind w:left="57" w:right="57"/>
              <w:jc w:val="center"/>
              <w:rPr>
                <w:sz w:val="18"/>
                <w:szCs w:val="18"/>
              </w:rPr>
            </w:pPr>
            <w:r w:rsidRPr="00C575F5">
              <w:rPr>
                <w:sz w:val="18"/>
                <w:szCs w:val="18"/>
              </w:rPr>
              <w:t>8</w:t>
            </w:r>
          </w:p>
        </w:tc>
        <w:tc>
          <w:tcPr>
            <w:tcW w:w="3157" w:type="dxa"/>
            <w:shd w:val="clear" w:color="auto" w:fill="auto"/>
            <w:vAlign w:val="center"/>
          </w:tcPr>
          <w:p w14:paraId="5AD6AF3F" w14:textId="77777777" w:rsidR="001F2496" w:rsidRPr="00C575F5" w:rsidRDefault="001F2496" w:rsidP="00EF3EC8">
            <w:pPr>
              <w:tabs>
                <w:tab w:val="left" w:pos="1133"/>
              </w:tabs>
              <w:spacing w:before="60" w:after="60" w:line="220" w:lineRule="atLeast"/>
              <w:ind w:left="57" w:right="57"/>
              <w:rPr>
                <w:spacing w:val="-4"/>
                <w:sz w:val="18"/>
                <w:szCs w:val="18"/>
              </w:rPr>
            </w:pPr>
            <w:r w:rsidRPr="00C575F5">
              <w:rPr>
                <w:sz w:val="18"/>
                <w:szCs w:val="18"/>
              </w:rPr>
              <w:t xml:space="preserve">Eau : </w:t>
            </w:r>
            <w:r w:rsidRPr="00C575F5">
              <w:rPr>
                <w:sz w:val="18"/>
                <w:szCs w:val="18"/>
              </w:rPr>
              <w:tab/>
              <w:t>10 min position normale</w:t>
            </w:r>
          </w:p>
          <w:p w14:paraId="790DF387" w14:textId="77777777" w:rsidR="001F2496" w:rsidRPr="00C575F5" w:rsidRDefault="001F2496" w:rsidP="00EF3EC8">
            <w:pPr>
              <w:tabs>
                <w:tab w:val="left" w:pos="1133"/>
              </w:tabs>
              <w:spacing w:before="60" w:after="60" w:line="220" w:lineRule="atLeast"/>
              <w:ind w:left="57" w:right="57"/>
              <w:rPr>
                <w:spacing w:val="-4"/>
                <w:sz w:val="18"/>
                <w:szCs w:val="18"/>
              </w:rPr>
            </w:pPr>
            <w:r w:rsidRPr="00C575F5">
              <w:rPr>
                <w:sz w:val="18"/>
                <w:szCs w:val="18"/>
              </w:rPr>
              <w:tab/>
              <w:t>10 min position renversée</w:t>
            </w:r>
          </w:p>
          <w:p w14:paraId="27448B9D" w14:textId="77777777" w:rsidR="001F2496" w:rsidRPr="00C575F5" w:rsidRDefault="001F2496" w:rsidP="00EF3EC8">
            <w:pPr>
              <w:tabs>
                <w:tab w:val="left" w:pos="1133"/>
              </w:tabs>
              <w:spacing w:before="60" w:after="60" w:line="220" w:lineRule="atLeast"/>
              <w:ind w:left="57" w:right="57"/>
              <w:rPr>
                <w:spacing w:val="-4"/>
                <w:sz w:val="18"/>
                <w:szCs w:val="18"/>
              </w:rPr>
            </w:pPr>
            <w:r w:rsidRPr="00C575F5">
              <w:rPr>
                <w:sz w:val="18"/>
                <w:szCs w:val="18"/>
              </w:rPr>
              <w:tab/>
              <w:t>examen visuel</w:t>
            </w:r>
          </w:p>
        </w:tc>
        <w:tc>
          <w:tcPr>
            <w:tcW w:w="338" w:type="dxa"/>
            <w:shd w:val="clear" w:color="auto" w:fill="auto"/>
          </w:tcPr>
          <w:p w14:paraId="0BACCC65" w14:textId="77777777" w:rsidR="001F2496" w:rsidRPr="00C575F5" w:rsidRDefault="001F2496" w:rsidP="001F2496">
            <w:pPr>
              <w:spacing w:before="60" w:after="60" w:line="220" w:lineRule="atLeast"/>
              <w:ind w:left="57" w:right="57"/>
              <w:jc w:val="center"/>
              <w:rPr>
                <w:sz w:val="18"/>
                <w:szCs w:val="18"/>
              </w:rPr>
            </w:pPr>
          </w:p>
          <w:p w14:paraId="7F2A07AB"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0A75282E"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5184F3CD" w14:textId="77777777" w:rsidR="001F2496" w:rsidRPr="00C575F5" w:rsidRDefault="001F2496" w:rsidP="001F2496">
            <w:pPr>
              <w:spacing w:before="60" w:after="60" w:line="220" w:lineRule="atLeast"/>
              <w:ind w:left="57" w:right="57"/>
              <w:jc w:val="center"/>
              <w:rPr>
                <w:sz w:val="18"/>
                <w:szCs w:val="18"/>
              </w:rPr>
            </w:pPr>
            <w:r w:rsidRPr="00C575F5">
              <w:rPr>
                <w:sz w:val="18"/>
                <w:szCs w:val="18"/>
              </w:rPr>
              <w:t>x</w:t>
            </w:r>
          </w:p>
          <w:p w14:paraId="7489D9D5" w14:textId="77777777" w:rsidR="001F2496" w:rsidRPr="00C575F5" w:rsidRDefault="001F2496" w:rsidP="001F2496">
            <w:pPr>
              <w:spacing w:before="60" w:after="60" w:line="220" w:lineRule="atLeast"/>
              <w:ind w:left="57" w:right="57"/>
              <w:jc w:val="center"/>
              <w:rPr>
                <w:sz w:val="18"/>
                <w:szCs w:val="18"/>
              </w:rPr>
            </w:pPr>
            <w:r w:rsidRPr="00C575F5">
              <w:rPr>
                <w:sz w:val="18"/>
                <w:szCs w:val="18"/>
              </w:rPr>
              <w:t>x</w:t>
            </w:r>
          </w:p>
          <w:p w14:paraId="4B932655" w14:textId="6776C2D4" w:rsidR="001F2496" w:rsidRPr="00C575F5" w:rsidRDefault="001F2496"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521D21FF" w14:textId="77777777" w:rsidR="001F2496" w:rsidRPr="00C575F5" w:rsidRDefault="001F2496" w:rsidP="001F2496">
            <w:pPr>
              <w:spacing w:before="60" w:after="60" w:line="220" w:lineRule="atLeast"/>
              <w:ind w:left="57" w:right="57"/>
              <w:jc w:val="center"/>
              <w:rPr>
                <w:sz w:val="18"/>
                <w:szCs w:val="18"/>
              </w:rPr>
            </w:pPr>
            <w:r w:rsidRPr="00C575F5">
              <w:rPr>
                <w:sz w:val="18"/>
                <w:szCs w:val="18"/>
              </w:rPr>
              <w:t>x</w:t>
            </w:r>
          </w:p>
          <w:p w14:paraId="42AE0B74" w14:textId="77777777" w:rsidR="001F2496" w:rsidRPr="00C575F5" w:rsidRDefault="001F2496" w:rsidP="001F2496">
            <w:pPr>
              <w:spacing w:before="60" w:after="60" w:line="220" w:lineRule="atLeast"/>
              <w:ind w:left="57" w:right="57"/>
              <w:jc w:val="center"/>
              <w:rPr>
                <w:sz w:val="18"/>
                <w:szCs w:val="18"/>
              </w:rPr>
            </w:pPr>
            <w:r w:rsidRPr="00C575F5">
              <w:rPr>
                <w:sz w:val="18"/>
                <w:szCs w:val="18"/>
              </w:rPr>
              <w:t>x</w:t>
            </w:r>
          </w:p>
          <w:p w14:paraId="67325881" w14:textId="29FA367C" w:rsidR="001F2496" w:rsidRPr="00C575F5" w:rsidRDefault="001F2496"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117A2D99"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17340D2B"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7CEDB998" w14:textId="11AB5C98"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228ECAD7" w14:textId="55E01C52"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5B0864CF"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6C1036B5" w14:textId="77777777" w:rsidR="001F2496" w:rsidRPr="00C575F5" w:rsidRDefault="001F2496" w:rsidP="001F2496">
            <w:pPr>
              <w:spacing w:before="60" w:after="60" w:line="220" w:lineRule="atLeast"/>
              <w:ind w:left="57" w:right="57"/>
              <w:jc w:val="center"/>
              <w:rPr>
                <w:sz w:val="18"/>
                <w:szCs w:val="18"/>
              </w:rPr>
            </w:pPr>
          </w:p>
        </w:tc>
      </w:tr>
      <w:tr w:rsidR="001F2496" w:rsidRPr="00C575F5" w14:paraId="338E1D77" w14:textId="77777777" w:rsidTr="001F2496">
        <w:tc>
          <w:tcPr>
            <w:tcW w:w="833" w:type="dxa"/>
            <w:shd w:val="clear" w:color="auto" w:fill="auto"/>
          </w:tcPr>
          <w:p w14:paraId="062B4672" w14:textId="6274D9BD" w:rsidR="001F2496" w:rsidRPr="00C575F5" w:rsidRDefault="001F2496" w:rsidP="001F2496">
            <w:pPr>
              <w:spacing w:before="60" w:after="60" w:line="220" w:lineRule="atLeast"/>
              <w:ind w:left="57" w:right="57"/>
              <w:jc w:val="center"/>
              <w:rPr>
                <w:sz w:val="18"/>
                <w:szCs w:val="18"/>
              </w:rPr>
            </w:pPr>
            <w:r w:rsidRPr="00C575F5">
              <w:rPr>
                <w:sz w:val="18"/>
                <w:szCs w:val="18"/>
              </w:rPr>
              <w:t>8</w:t>
            </w:r>
          </w:p>
        </w:tc>
        <w:tc>
          <w:tcPr>
            <w:tcW w:w="3157" w:type="dxa"/>
            <w:shd w:val="clear" w:color="auto" w:fill="auto"/>
          </w:tcPr>
          <w:p w14:paraId="1130FEEA" w14:textId="77777777" w:rsidR="001F2496" w:rsidRPr="00C575F5" w:rsidRDefault="001F2496" w:rsidP="00EF3EC8">
            <w:pPr>
              <w:tabs>
                <w:tab w:val="left" w:pos="1133"/>
              </w:tabs>
              <w:spacing w:before="60" w:after="60" w:line="220" w:lineRule="atLeast"/>
              <w:ind w:left="57" w:right="57"/>
              <w:rPr>
                <w:spacing w:val="-4"/>
                <w:sz w:val="18"/>
                <w:szCs w:val="18"/>
              </w:rPr>
            </w:pPr>
            <w:r w:rsidRPr="00C575F5">
              <w:rPr>
                <w:sz w:val="18"/>
                <w:szCs w:val="18"/>
              </w:rPr>
              <w:t>Carburants :</w:t>
            </w:r>
            <w:r w:rsidRPr="00C575F5">
              <w:rPr>
                <w:sz w:val="18"/>
                <w:szCs w:val="18"/>
              </w:rPr>
              <w:tab/>
              <w:t>5 min</w:t>
            </w:r>
          </w:p>
          <w:p w14:paraId="6766A2D5" w14:textId="1FB004CB" w:rsidR="001F2496" w:rsidRPr="00C575F5" w:rsidRDefault="001F2496" w:rsidP="00EF3EC8">
            <w:pPr>
              <w:tabs>
                <w:tab w:val="left" w:pos="1133"/>
              </w:tabs>
              <w:spacing w:before="60" w:after="60" w:line="220" w:lineRule="atLeast"/>
              <w:ind w:left="57" w:right="57"/>
              <w:rPr>
                <w:spacing w:val="-4"/>
                <w:sz w:val="18"/>
                <w:szCs w:val="18"/>
              </w:rPr>
            </w:pPr>
            <w:r w:rsidRPr="00C575F5">
              <w:rPr>
                <w:sz w:val="18"/>
                <w:szCs w:val="18"/>
              </w:rPr>
              <w:tab/>
            </w:r>
            <w:r w:rsidRPr="00C575F5">
              <w:rPr>
                <w:sz w:val="18"/>
                <w:szCs w:val="18"/>
              </w:rPr>
              <w:tab/>
              <w:t>examen visuel</w:t>
            </w:r>
          </w:p>
        </w:tc>
        <w:tc>
          <w:tcPr>
            <w:tcW w:w="338" w:type="dxa"/>
            <w:shd w:val="clear" w:color="auto" w:fill="auto"/>
          </w:tcPr>
          <w:p w14:paraId="6781ABE1"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74ABC328"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3066E48B" w14:textId="77777777" w:rsidR="001F2496" w:rsidRPr="00C575F5" w:rsidRDefault="001F2496" w:rsidP="001F2496">
            <w:pPr>
              <w:spacing w:before="60" w:after="60" w:line="220" w:lineRule="atLeast"/>
              <w:ind w:left="57" w:right="57"/>
              <w:jc w:val="center"/>
              <w:rPr>
                <w:sz w:val="18"/>
                <w:szCs w:val="18"/>
              </w:rPr>
            </w:pPr>
            <w:r w:rsidRPr="00C575F5">
              <w:rPr>
                <w:sz w:val="18"/>
                <w:szCs w:val="18"/>
              </w:rPr>
              <w:t>x</w:t>
            </w:r>
          </w:p>
          <w:p w14:paraId="7C6ACF5C" w14:textId="765A809C" w:rsidR="001F2496" w:rsidRPr="00C575F5" w:rsidRDefault="001F2496"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18F4DCFD" w14:textId="77777777" w:rsidR="001F2496" w:rsidRPr="00C575F5" w:rsidRDefault="001F2496" w:rsidP="001F2496">
            <w:pPr>
              <w:spacing w:before="60" w:after="60" w:line="220" w:lineRule="atLeast"/>
              <w:ind w:left="57" w:right="57"/>
              <w:jc w:val="center"/>
              <w:rPr>
                <w:sz w:val="18"/>
                <w:szCs w:val="18"/>
              </w:rPr>
            </w:pPr>
            <w:r w:rsidRPr="00C575F5">
              <w:rPr>
                <w:sz w:val="18"/>
                <w:szCs w:val="18"/>
              </w:rPr>
              <w:t>x</w:t>
            </w:r>
          </w:p>
          <w:p w14:paraId="28A20A1D" w14:textId="04CEA27E" w:rsidR="001F2496" w:rsidRPr="00C575F5" w:rsidRDefault="001F2496"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6B6AC097"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796B5AB0"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063C6151" w14:textId="77777777" w:rsidR="001F2496" w:rsidRPr="00C575F5" w:rsidRDefault="001F2496" w:rsidP="001F2496">
            <w:pPr>
              <w:spacing w:before="60" w:after="60" w:line="220" w:lineRule="atLeast"/>
              <w:ind w:left="57" w:right="57"/>
              <w:jc w:val="center"/>
              <w:rPr>
                <w:sz w:val="18"/>
                <w:szCs w:val="18"/>
              </w:rPr>
            </w:pPr>
          </w:p>
          <w:p w14:paraId="09A16BC4" w14:textId="43961450"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556E13FA" w14:textId="77777777" w:rsidR="001F2496" w:rsidRPr="00C575F5" w:rsidRDefault="001F2496" w:rsidP="001F2496">
            <w:pPr>
              <w:spacing w:before="60" w:after="60" w:line="220" w:lineRule="atLeast"/>
              <w:ind w:left="57" w:right="57"/>
              <w:jc w:val="center"/>
              <w:rPr>
                <w:sz w:val="18"/>
                <w:szCs w:val="18"/>
              </w:rPr>
            </w:pPr>
          </w:p>
          <w:p w14:paraId="47E31CE0" w14:textId="584E0156"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6ED79BC8"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608042C3" w14:textId="77777777" w:rsidR="001F2496" w:rsidRPr="00C575F5" w:rsidRDefault="001F2496" w:rsidP="001F2496">
            <w:pPr>
              <w:spacing w:before="60" w:after="60" w:line="220" w:lineRule="atLeast"/>
              <w:ind w:left="57" w:right="57"/>
              <w:jc w:val="center"/>
              <w:rPr>
                <w:sz w:val="18"/>
                <w:szCs w:val="18"/>
              </w:rPr>
            </w:pPr>
          </w:p>
        </w:tc>
      </w:tr>
      <w:tr w:rsidR="001F2496" w:rsidRPr="00C575F5" w14:paraId="1C7609FA" w14:textId="77777777" w:rsidTr="001F2496">
        <w:tc>
          <w:tcPr>
            <w:tcW w:w="833" w:type="dxa"/>
            <w:shd w:val="clear" w:color="auto" w:fill="auto"/>
          </w:tcPr>
          <w:p w14:paraId="6E0D23E9" w14:textId="78932222" w:rsidR="001F2496" w:rsidRPr="00C575F5" w:rsidRDefault="001F2496" w:rsidP="001F2496">
            <w:pPr>
              <w:keepNext/>
              <w:keepLines/>
              <w:spacing w:before="60" w:after="60" w:line="220" w:lineRule="atLeast"/>
              <w:ind w:left="57" w:right="57"/>
              <w:jc w:val="center"/>
              <w:rPr>
                <w:sz w:val="18"/>
                <w:szCs w:val="18"/>
              </w:rPr>
            </w:pPr>
            <w:r w:rsidRPr="00C575F5">
              <w:rPr>
                <w:sz w:val="18"/>
                <w:szCs w:val="18"/>
              </w:rPr>
              <w:t>8</w:t>
            </w:r>
          </w:p>
        </w:tc>
        <w:tc>
          <w:tcPr>
            <w:tcW w:w="3157" w:type="dxa"/>
            <w:shd w:val="clear" w:color="auto" w:fill="auto"/>
          </w:tcPr>
          <w:p w14:paraId="483B1679" w14:textId="77777777" w:rsidR="001F2496" w:rsidRPr="00C575F5" w:rsidRDefault="001F2496" w:rsidP="00EF3EC8">
            <w:pPr>
              <w:tabs>
                <w:tab w:val="left" w:pos="1133"/>
              </w:tabs>
              <w:spacing w:before="60" w:after="60" w:line="220" w:lineRule="atLeast"/>
              <w:ind w:left="57" w:right="57"/>
              <w:rPr>
                <w:spacing w:val="-4"/>
                <w:sz w:val="18"/>
                <w:szCs w:val="18"/>
              </w:rPr>
            </w:pPr>
            <w:r w:rsidRPr="00C575F5">
              <w:rPr>
                <w:sz w:val="18"/>
                <w:szCs w:val="18"/>
              </w:rPr>
              <w:t xml:space="preserve">Huiles : </w:t>
            </w:r>
            <w:r w:rsidRPr="00C575F5">
              <w:rPr>
                <w:sz w:val="18"/>
                <w:szCs w:val="18"/>
              </w:rPr>
              <w:tab/>
              <w:t>5 min</w:t>
            </w:r>
          </w:p>
          <w:p w14:paraId="09279F01" w14:textId="1DD9FC6C" w:rsidR="001F2496" w:rsidRPr="00C575F5" w:rsidRDefault="001F2496" w:rsidP="00EF3EC8">
            <w:pPr>
              <w:tabs>
                <w:tab w:val="left" w:pos="1133"/>
              </w:tabs>
              <w:spacing w:before="60" w:after="60" w:line="220" w:lineRule="atLeast"/>
              <w:ind w:left="57" w:right="57"/>
              <w:rPr>
                <w:spacing w:val="-4"/>
                <w:sz w:val="18"/>
                <w:szCs w:val="18"/>
              </w:rPr>
            </w:pPr>
            <w:r w:rsidRPr="00C575F5">
              <w:rPr>
                <w:sz w:val="18"/>
                <w:szCs w:val="18"/>
              </w:rPr>
              <w:tab/>
            </w:r>
            <w:r w:rsidRPr="00C575F5">
              <w:rPr>
                <w:sz w:val="18"/>
                <w:szCs w:val="18"/>
              </w:rPr>
              <w:tab/>
              <w:t>examen visuel</w:t>
            </w:r>
          </w:p>
        </w:tc>
        <w:tc>
          <w:tcPr>
            <w:tcW w:w="338" w:type="dxa"/>
            <w:shd w:val="clear" w:color="auto" w:fill="auto"/>
          </w:tcPr>
          <w:p w14:paraId="500B987E" w14:textId="77777777" w:rsidR="001F2496" w:rsidRPr="00C575F5" w:rsidRDefault="001F2496" w:rsidP="001F2496">
            <w:pPr>
              <w:keepNext/>
              <w:keepLines/>
              <w:spacing w:before="60" w:after="60" w:line="220" w:lineRule="atLeast"/>
              <w:ind w:left="57" w:right="57"/>
              <w:jc w:val="center"/>
              <w:rPr>
                <w:sz w:val="18"/>
                <w:szCs w:val="18"/>
              </w:rPr>
            </w:pPr>
          </w:p>
        </w:tc>
        <w:tc>
          <w:tcPr>
            <w:tcW w:w="338" w:type="dxa"/>
            <w:shd w:val="clear" w:color="auto" w:fill="auto"/>
          </w:tcPr>
          <w:p w14:paraId="67E5FD47" w14:textId="77777777" w:rsidR="001F2496" w:rsidRPr="00C575F5" w:rsidRDefault="001F2496" w:rsidP="001F2496">
            <w:pPr>
              <w:keepNext/>
              <w:keepLines/>
              <w:spacing w:before="60" w:after="60" w:line="220" w:lineRule="atLeast"/>
              <w:ind w:left="57" w:right="57"/>
              <w:jc w:val="center"/>
              <w:rPr>
                <w:sz w:val="18"/>
                <w:szCs w:val="18"/>
              </w:rPr>
            </w:pPr>
          </w:p>
        </w:tc>
        <w:tc>
          <w:tcPr>
            <w:tcW w:w="338" w:type="dxa"/>
            <w:shd w:val="clear" w:color="auto" w:fill="auto"/>
          </w:tcPr>
          <w:p w14:paraId="4EB57441" w14:textId="77777777" w:rsidR="001F2496" w:rsidRPr="00C575F5" w:rsidRDefault="001F2496" w:rsidP="001F2496">
            <w:pPr>
              <w:spacing w:before="60" w:after="60" w:line="220" w:lineRule="atLeast"/>
              <w:ind w:left="57" w:right="57"/>
              <w:jc w:val="center"/>
              <w:rPr>
                <w:sz w:val="18"/>
                <w:szCs w:val="18"/>
              </w:rPr>
            </w:pPr>
            <w:r w:rsidRPr="00C575F5">
              <w:rPr>
                <w:sz w:val="18"/>
                <w:szCs w:val="18"/>
              </w:rPr>
              <w:t>x</w:t>
            </w:r>
          </w:p>
          <w:p w14:paraId="7D326F05" w14:textId="2239C439" w:rsidR="001F2496" w:rsidRPr="00C575F5" w:rsidRDefault="001F2496" w:rsidP="001F2496">
            <w:pPr>
              <w:keepNext/>
              <w:keepLines/>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1D2973AF" w14:textId="77777777" w:rsidR="001F2496" w:rsidRPr="00C575F5" w:rsidRDefault="001F2496" w:rsidP="001F2496">
            <w:pPr>
              <w:spacing w:before="60" w:after="60" w:line="220" w:lineRule="atLeast"/>
              <w:ind w:left="57" w:right="57"/>
              <w:jc w:val="center"/>
              <w:rPr>
                <w:sz w:val="18"/>
                <w:szCs w:val="18"/>
              </w:rPr>
            </w:pPr>
            <w:r w:rsidRPr="00C575F5">
              <w:rPr>
                <w:sz w:val="18"/>
                <w:szCs w:val="18"/>
              </w:rPr>
              <w:t>x</w:t>
            </w:r>
          </w:p>
          <w:p w14:paraId="12DA180B" w14:textId="5A47C429" w:rsidR="001F2496" w:rsidRPr="00C575F5" w:rsidRDefault="001F2496" w:rsidP="001F2496">
            <w:pPr>
              <w:keepNext/>
              <w:keepLines/>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53D90FF9" w14:textId="77777777" w:rsidR="001F2496" w:rsidRPr="00C575F5" w:rsidRDefault="001F2496" w:rsidP="001F2496">
            <w:pPr>
              <w:keepNext/>
              <w:keepLines/>
              <w:spacing w:before="60" w:after="60" w:line="220" w:lineRule="atLeast"/>
              <w:ind w:left="57" w:right="57"/>
              <w:jc w:val="center"/>
              <w:rPr>
                <w:sz w:val="18"/>
                <w:szCs w:val="18"/>
              </w:rPr>
            </w:pPr>
          </w:p>
        </w:tc>
        <w:tc>
          <w:tcPr>
            <w:tcW w:w="338" w:type="dxa"/>
            <w:shd w:val="clear" w:color="auto" w:fill="auto"/>
          </w:tcPr>
          <w:p w14:paraId="4946A337" w14:textId="77777777" w:rsidR="001F2496" w:rsidRPr="00C575F5" w:rsidRDefault="001F2496" w:rsidP="001F2496">
            <w:pPr>
              <w:keepNext/>
              <w:keepLines/>
              <w:spacing w:before="60" w:after="60" w:line="220" w:lineRule="atLeast"/>
              <w:ind w:left="57" w:right="57"/>
              <w:jc w:val="center"/>
              <w:rPr>
                <w:sz w:val="18"/>
                <w:szCs w:val="18"/>
              </w:rPr>
            </w:pPr>
          </w:p>
        </w:tc>
        <w:tc>
          <w:tcPr>
            <w:tcW w:w="338" w:type="dxa"/>
            <w:shd w:val="clear" w:color="auto" w:fill="auto"/>
          </w:tcPr>
          <w:p w14:paraId="35F05411" w14:textId="6B6DAEC7" w:rsidR="001F2496" w:rsidRPr="00C575F5" w:rsidRDefault="001F2496" w:rsidP="001F2496">
            <w:pPr>
              <w:keepNext/>
              <w:keepLines/>
              <w:spacing w:before="60" w:after="60" w:line="220" w:lineRule="atLeast"/>
              <w:ind w:left="57" w:right="57"/>
              <w:jc w:val="center"/>
              <w:rPr>
                <w:sz w:val="18"/>
                <w:szCs w:val="18"/>
              </w:rPr>
            </w:pPr>
          </w:p>
        </w:tc>
        <w:tc>
          <w:tcPr>
            <w:tcW w:w="338" w:type="dxa"/>
            <w:shd w:val="clear" w:color="auto" w:fill="auto"/>
          </w:tcPr>
          <w:p w14:paraId="5FD5D6E8" w14:textId="6F961342" w:rsidR="001F2496" w:rsidRPr="00C575F5" w:rsidRDefault="001F2496" w:rsidP="001F2496">
            <w:pPr>
              <w:keepNext/>
              <w:keepLines/>
              <w:spacing w:before="60" w:after="60" w:line="220" w:lineRule="atLeast"/>
              <w:ind w:left="57" w:right="57"/>
              <w:jc w:val="center"/>
              <w:rPr>
                <w:sz w:val="18"/>
                <w:szCs w:val="18"/>
              </w:rPr>
            </w:pPr>
          </w:p>
        </w:tc>
        <w:tc>
          <w:tcPr>
            <w:tcW w:w="338" w:type="dxa"/>
            <w:shd w:val="clear" w:color="auto" w:fill="auto"/>
          </w:tcPr>
          <w:p w14:paraId="29A26E1B" w14:textId="77777777" w:rsidR="001F2496" w:rsidRPr="00C575F5" w:rsidRDefault="001F2496" w:rsidP="001F2496">
            <w:pPr>
              <w:keepNext/>
              <w:keepLines/>
              <w:spacing w:before="60" w:after="60" w:line="220" w:lineRule="atLeast"/>
              <w:ind w:left="57" w:right="57"/>
              <w:jc w:val="center"/>
              <w:rPr>
                <w:sz w:val="18"/>
                <w:szCs w:val="18"/>
              </w:rPr>
            </w:pPr>
          </w:p>
        </w:tc>
        <w:tc>
          <w:tcPr>
            <w:tcW w:w="338" w:type="dxa"/>
            <w:shd w:val="clear" w:color="auto" w:fill="auto"/>
          </w:tcPr>
          <w:p w14:paraId="5766C3E5" w14:textId="77777777" w:rsidR="001F2496" w:rsidRPr="00C575F5" w:rsidRDefault="001F2496" w:rsidP="001F2496">
            <w:pPr>
              <w:keepNext/>
              <w:keepLines/>
              <w:spacing w:before="60" w:after="60" w:line="220" w:lineRule="atLeast"/>
              <w:ind w:left="57" w:right="57"/>
              <w:jc w:val="center"/>
              <w:rPr>
                <w:sz w:val="18"/>
                <w:szCs w:val="18"/>
              </w:rPr>
            </w:pPr>
          </w:p>
        </w:tc>
      </w:tr>
      <w:tr w:rsidR="001F2496" w:rsidRPr="00C575F5" w14:paraId="0118EFD7" w14:textId="77777777" w:rsidTr="001F2496">
        <w:tc>
          <w:tcPr>
            <w:tcW w:w="833" w:type="dxa"/>
            <w:shd w:val="clear" w:color="auto" w:fill="auto"/>
          </w:tcPr>
          <w:p w14:paraId="776970DE" w14:textId="5BE47292" w:rsidR="001F2496" w:rsidRPr="00C575F5" w:rsidRDefault="001F2496" w:rsidP="001F2496">
            <w:pPr>
              <w:spacing w:before="60" w:after="60" w:line="220" w:lineRule="atLeast"/>
              <w:ind w:left="57" w:right="57"/>
              <w:jc w:val="center"/>
              <w:rPr>
                <w:sz w:val="18"/>
                <w:szCs w:val="18"/>
              </w:rPr>
            </w:pPr>
            <w:r w:rsidRPr="00C575F5">
              <w:rPr>
                <w:sz w:val="18"/>
                <w:szCs w:val="18"/>
              </w:rPr>
              <w:t>6</w:t>
            </w:r>
          </w:p>
        </w:tc>
        <w:tc>
          <w:tcPr>
            <w:tcW w:w="3157" w:type="dxa"/>
            <w:shd w:val="clear" w:color="auto" w:fill="auto"/>
          </w:tcPr>
          <w:p w14:paraId="7F8468A4" w14:textId="77777777" w:rsidR="001F2496" w:rsidRPr="00C575F5" w:rsidRDefault="001F2496" w:rsidP="001F2496">
            <w:pPr>
              <w:spacing w:before="60" w:after="60" w:line="220" w:lineRule="atLeast"/>
              <w:ind w:left="57" w:right="57"/>
              <w:rPr>
                <w:spacing w:val="-4"/>
                <w:sz w:val="18"/>
                <w:szCs w:val="18"/>
              </w:rPr>
            </w:pPr>
            <w:r w:rsidRPr="00C575F5">
              <w:rPr>
                <w:sz w:val="18"/>
                <w:szCs w:val="18"/>
              </w:rPr>
              <w:t>Colorimétrie : examen visuel</w:t>
            </w:r>
          </w:p>
          <w:p w14:paraId="0042BB54" w14:textId="15AF61ED" w:rsidR="001F2496" w:rsidRPr="00C575F5" w:rsidRDefault="001F2496" w:rsidP="001F2496">
            <w:pPr>
              <w:spacing w:before="60" w:after="60" w:line="220" w:lineRule="atLeast"/>
              <w:ind w:left="57" w:right="57"/>
              <w:rPr>
                <w:spacing w:val="-4"/>
                <w:sz w:val="18"/>
                <w:szCs w:val="18"/>
              </w:rPr>
            </w:pPr>
            <w:r w:rsidRPr="00C575F5">
              <w:rPr>
                <w:sz w:val="18"/>
                <w:szCs w:val="18"/>
              </w:rPr>
              <w:t>Coordonnées trichromatiques en cas de doute</w:t>
            </w:r>
          </w:p>
        </w:tc>
        <w:tc>
          <w:tcPr>
            <w:tcW w:w="338" w:type="dxa"/>
            <w:shd w:val="clear" w:color="auto" w:fill="auto"/>
          </w:tcPr>
          <w:p w14:paraId="1B193C37"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3227D463"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044C8ECD" w14:textId="77777777" w:rsidR="001F2496" w:rsidRPr="00C575F5" w:rsidRDefault="001F2496" w:rsidP="001F2496">
            <w:pPr>
              <w:spacing w:before="60" w:after="60" w:line="220" w:lineRule="atLeast"/>
              <w:ind w:left="57" w:right="57"/>
              <w:jc w:val="center"/>
              <w:rPr>
                <w:sz w:val="18"/>
                <w:szCs w:val="18"/>
              </w:rPr>
            </w:pPr>
            <w:r w:rsidRPr="00C575F5">
              <w:rPr>
                <w:sz w:val="18"/>
                <w:szCs w:val="18"/>
              </w:rPr>
              <w:t>x</w:t>
            </w:r>
          </w:p>
          <w:p w14:paraId="3D0BA9FD" w14:textId="080F0FD0" w:rsidR="001F2496" w:rsidRPr="00C575F5" w:rsidRDefault="001F2496"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44DE6106" w14:textId="77777777" w:rsidR="001F2496" w:rsidRPr="00C575F5" w:rsidRDefault="001F2496" w:rsidP="001F2496">
            <w:pPr>
              <w:spacing w:before="60" w:after="60" w:line="220" w:lineRule="atLeast"/>
              <w:ind w:left="57" w:right="57"/>
              <w:jc w:val="center"/>
              <w:rPr>
                <w:sz w:val="18"/>
                <w:szCs w:val="18"/>
              </w:rPr>
            </w:pPr>
            <w:r w:rsidRPr="00C575F5">
              <w:rPr>
                <w:sz w:val="18"/>
                <w:szCs w:val="18"/>
              </w:rPr>
              <w:t>x</w:t>
            </w:r>
          </w:p>
          <w:p w14:paraId="03852874" w14:textId="223D0171" w:rsidR="001F2496" w:rsidRPr="00C575F5" w:rsidRDefault="001F2496"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266D9FF1"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569DA40F"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08794E5A" w14:textId="77777777" w:rsidR="001F2496" w:rsidRPr="00C575F5" w:rsidRDefault="001F2496" w:rsidP="001F2496">
            <w:pPr>
              <w:spacing w:before="60" w:after="60" w:line="220" w:lineRule="atLeast"/>
              <w:ind w:left="57" w:right="57"/>
              <w:jc w:val="center"/>
              <w:rPr>
                <w:sz w:val="18"/>
                <w:szCs w:val="18"/>
              </w:rPr>
            </w:pPr>
          </w:p>
          <w:p w14:paraId="70EC75F8" w14:textId="196D12DC"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401D858D" w14:textId="77777777" w:rsidR="001F2496" w:rsidRPr="00C575F5" w:rsidRDefault="001F2496" w:rsidP="001F2496">
            <w:pPr>
              <w:spacing w:before="60" w:after="60" w:line="220" w:lineRule="atLeast"/>
              <w:ind w:left="57" w:right="57"/>
              <w:jc w:val="center"/>
              <w:rPr>
                <w:sz w:val="18"/>
                <w:szCs w:val="18"/>
              </w:rPr>
            </w:pPr>
          </w:p>
          <w:p w14:paraId="745FE252" w14:textId="30BF90AA"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1D7A5B3A"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7A0A8839" w14:textId="77777777" w:rsidR="001F2496" w:rsidRPr="00C575F5" w:rsidRDefault="001F2496" w:rsidP="001F2496">
            <w:pPr>
              <w:spacing w:before="60" w:after="60" w:line="220" w:lineRule="atLeast"/>
              <w:ind w:left="57" w:right="57"/>
              <w:jc w:val="center"/>
              <w:rPr>
                <w:sz w:val="18"/>
                <w:szCs w:val="18"/>
              </w:rPr>
            </w:pPr>
          </w:p>
        </w:tc>
      </w:tr>
      <w:tr w:rsidR="001F2496" w:rsidRPr="00C575F5" w14:paraId="4955B76F" w14:textId="77777777" w:rsidTr="001F2496">
        <w:tc>
          <w:tcPr>
            <w:tcW w:w="833" w:type="dxa"/>
            <w:shd w:val="clear" w:color="auto" w:fill="auto"/>
          </w:tcPr>
          <w:p w14:paraId="34B5CBC5" w14:textId="5EBD16D8" w:rsidR="001F2496" w:rsidRPr="00C575F5" w:rsidRDefault="001F2496" w:rsidP="001F2496">
            <w:pPr>
              <w:keepNext/>
              <w:keepLines/>
              <w:spacing w:before="60" w:after="60" w:line="220" w:lineRule="atLeast"/>
              <w:ind w:left="57" w:right="57"/>
              <w:jc w:val="center"/>
              <w:rPr>
                <w:sz w:val="18"/>
                <w:szCs w:val="18"/>
              </w:rPr>
            </w:pPr>
            <w:r w:rsidRPr="00C575F5">
              <w:rPr>
                <w:sz w:val="18"/>
                <w:szCs w:val="18"/>
              </w:rPr>
              <w:t>7</w:t>
            </w:r>
          </w:p>
        </w:tc>
        <w:tc>
          <w:tcPr>
            <w:tcW w:w="3157" w:type="dxa"/>
            <w:shd w:val="clear" w:color="auto" w:fill="auto"/>
          </w:tcPr>
          <w:p w14:paraId="50CF091F" w14:textId="7BC0A223" w:rsidR="001F2496" w:rsidRPr="00C575F5" w:rsidRDefault="001F2496" w:rsidP="001F2496">
            <w:pPr>
              <w:keepNext/>
              <w:keepLines/>
              <w:spacing w:before="60" w:after="60" w:line="220" w:lineRule="atLeast"/>
              <w:ind w:left="57" w:right="57"/>
              <w:rPr>
                <w:spacing w:val="-4"/>
                <w:sz w:val="18"/>
                <w:szCs w:val="18"/>
              </w:rPr>
            </w:pPr>
            <w:r w:rsidRPr="00C575F5">
              <w:rPr>
                <w:sz w:val="18"/>
                <w:szCs w:val="18"/>
              </w:rPr>
              <w:t xml:space="preserve">Photométrie : </w:t>
            </w:r>
            <w:r w:rsidRPr="00C575F5">
              <w:rPr>
                <w:sz w:val="18"/>
                <w:szCs w:val="18"/>
              </w:rPr>
              <w:br/>
              <w:t>limitée à 20</w:t>
            </w:r>
            <w:r w:rsidR="00554990" w:rsidRPr="00C575F5">
              <w:rPr>
                <w:sz w:val="18"/>
                <w:szCs w:val="18"/>
              </w:rPr>
              <w:t>’</w:t>
            </w:r>
            <w:r w:rsidRPr="00C575F5">
              <w:rPr>
                <w:sz w:val="18"/>
                <w:szCs w:val="18"/>
              </w:rPr>
              <w:t xml:space="preserve"> et V = H = 0°</w:t>
            </w:r>
          </w:p>
        </w:tc>
        <w:tc>
          <w:tcPr>
            <w:tcW w:w="338" w:type="dxa"/>
            <w:shd w:val="clear" w:color="auto" w:fill="auto"/>
          </w:tcPr>
          <w:p w14:paraId="319DBC62" w14:textId="77777777" w:rsidR="001F2496" w:rsidRPr="00C575F5" w:rsidRDefault="001F2496" w:rsidP="001F2496">
            <w:pPr>
              <w:keepNext/>
              <w:keepLines/>
              <w:spacing w:before="60" w:after="60" w:line="220" w:lineRule="atLeast"/>
              <w:ind w:left="57" w:right="57"/>
              <w:jc w:val="center"/>
              <w:rPr>
                <w:sz w:val="18"/>
                <w:szCs w:val="18"/>
              </w:rPr>
            </w:pPr>
          </w:p>
        </w:tc>
        <w:tc>
          <w:tcPr>
            <w:tcW w:w="338" w:type="dxa"/>
            <w:shd w:val="clear" w:color="auto" w:fill="auto"/>
          </w:tcPr>
          <w:p w14:paraId="0B50D871" w14:textId="77777777" w:rsidR="001F2496" w:rsidRPr="00C575F5" w:rsidRDefault="001F2496" w:rsidP="001F2496">
            <w:pPr>
              <w:keepNext/>
              <w:keepLines/>
              <w:spacing w:before="60" w:after="60" w:line="220" w:lineRule="atLeast"/>
              <w:ind w:left="57" w:right="57"/>
              <w:jc w:val="center"/>
              <w:rPr>
                <w:sz w:val="18"/>
                <w:szCs w:val="18"/>
              </w:rPr>
            </w:pPr>
          </w:p>
        </w:tc>
        <w:tc>
          <w:tcPr>
            <w:tcW w:w="338" w:type="dxa"/>
            <w:shd w:val="clear" w:color="auto" w:fill="auto"/>
          </w:tcPr>
          <w:p w14:paraId="378C1C8D" w14:textId="1FBFF82B" w:rsidR="001F2496" w:rsidRPr="00C575F5" w:rsidRDefault="001F2496" w:rsidP="001F2496">
            <w:pPr>
              <w:keepNext/>
              <w:keepLines/>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15301B3A" w14:textId="22A05440" w:rsidR="001F2496" w:rsidRPr="00C575F5" w:rsidRDefault="001F2496" w:rsidP="001F2496">
            <w:pPr>
              <w:keepNext/>
              <w:keepLines/>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719136EA" w14:textId="77777777" w:rsidR="001F2496" w:rsidRPr="00C575F5" w:rsidRDefault="001F2496" w:rsidP="001F2496">
            <w:pPr>
              <w:keepNext/>
              <w:keepLines/>
              <w:spacing w:before="60" w:after="60" w:line="220" w:lineRule="atLeast"/>
              <w:ind w:left="57" w:right="57"/>
              <w:jc w:val="center"/>
              <w:rPr>
                <w:sz w:val="18"/>
                <w:szCs w:val="18"/>
              </w:rPr>
            </w:pPr>
          </w:p>
        </w:tc>
        <w:tc>
          <w:tcPr>
            <w:tcW w:w="338" w:type="dxa"/>
            <w:shd w:val="clear" w:color="auto" w:fill="auto"/>
          </w:tcPr>
          <w:p w14:paraId="6AF4ADB6" w14:textId="77777777" w:rsidR="001F2496" w:rsidRPr="00C575F5" w:rsidRDefault="001F2496" w:rsidP="001F2496">
            <w:pPr>
              <w:keepNext/>
              <w:keepLines/>
              <w:spacing w:before="60" w:after="60" w:line="220" w:lineRule="atLeast"/>
              <w:ind w:left="57" w:right="57"/>
              <w:jc w:val="center"/>
              <w:rPr>
                <w:sz w:val="18"/>
                <w:szCs w:val="18"/>
              </w:rPr>
            </w:pPr>
          </w:p>
        </w:tc>
        <w:tc>
          <w:tcPr>
            <w:tcW w:w="338" w:type="dxa"/>
            <w:shd w:val="clear" w:color="auto" w:fill="auto"/>
          </w:tcPr>
          <w:p w14:paraId="1F199668" w14:textId="7BCCF1CA" w:rsidR="001F2496" w:rsidRPr="00C575F5" w:rsidRDefault="001F2496" w:rsidP="001F2496">
            <w:pPr>
              <w:keepNext/>
              <w:keepLines/>
              <w:spacing w:before="60" w:after="60" w:line="220" w:lineRule="atLeast"/>
              <w:ind w:left="57" w:right="57"/>
              <w:jc w:val="center"/>
              <w:rPr>
                <w:sz w:val="18"/>
                <w:szCs w:val="18"/>
              </w:rPr>
            </w:pPr>
          </w:p>
        </w:tc>
        <w:tc>
          <w:tcPr>
            <w:tcW w:w="338" w:type="dxa"/>
            <w:shd w:val="clear" w:color="auto" w:fill="auto"/>
          </w:tcPr>
          <w:p w14:paraId="6357FA7F" w14:textId="0064CAB9" w:rsidR="001F2496" w:rsidRPr="00C575F5" w:rsidRDefault="001F2496" w:rsidP="001F2496">
            <w:pPr>
              <w:keepNext/>
              <w:keepLines/>
              <w:spacing w:before="60" w:after="60" w:line="220" w:lineRule="atLeast"/>
              <w:ind w:left="57" w:right="57"/>
              <w:jc w:val="center"/>
              <w:rPr>
                <w:sz w:val="18"/>
                <w:szCs w:val="18"/>
              </w:rPr>
            </w:pPr>
          </w:p>
        </w:tc>
        <w:tc>
          <w:tcPr>
            <w:tcW w:w="338" w:type="dxa"/>
            <w:shd w:val="clear" w:color="auto" w:fill="auto"/>
          </w:tcPr>
          <w:p w14:paraId="4131BF71" w14:textId="77777777" w:rsidR="001F2496" w:rsidRPr="00C575F5" w:rsidRDefault="001F2496" w:rsidP="001F2496">
            <w:pPr>
              <w:keepNext/>
              <w:keepLines/>
              <w:spacing w:before="60" w:after="60" w:line="220" w:lineRule="atLeast"/>
              <w:ind w:left="57" w:right="57"/>
              <w:jc w:val="center"/>
              <w:rPr>
                <w:sz w:val="18"/>
                <w:szCs w:val="18"/>
              </w:rPr>
            </w:pPr>
          </w:p>
        </w:tc>
        <w:tc>
          <w:tcPr>
            <w:tcW w:w="338" w:type="dxa"/>
            <w:shd w:val="clear" w:color="auto" w:fill="auto"/>
          </w:tcPr>
          <w:p w14:paraId="2C8A1BB5" w14:textId="77777777" w:rsidR="001F2496" w:rsidRPr="00C575F5" w:rsidRDefault="001F2496" w:rsidP="001F2496">
            <w:pPr>
              <w:keepNext/>
              <w:keepLines/>
              <w:spacing w:before="60" w:after="60" w:line="220" w:lineRule="atLeast"/>
              <w:ind w:left="57" w:right="57"/>
              <w:jc w:val="center"/>
              <w:rPr>
                <w:sz w:val="18"/>
                <w:szCs w:val="18"/>
              </w:rPr>
            </w:pPr>
          </w:p>
        </w:tc>
      </w:tr>
      <w:tr w:rsidR="001F2496" w:rsidRPr="00C575F5" w14:paraId="7973B984" w14:textId="77777777" w:rsidTr="001F2496">
        <w:tc>
          <w:tcPr>
            <w:tcW w:w="833" w:type="dxa"/>
            <w:shd w:val="clear" w:color="auto" w:fill="auto"/>
          </w:tcPr>
          <w:p w14:paraId="786AFE81" w14:textId="6584F3DE" w:rsidR="001F2496" w:rsidRPr="00C575F5" w:rsidRDefault="001F2496" w:rsidP="001F2496">
            <w:pPr>
              <w:spacing w:before="60" w:after="60" w:line="220" w:lineRule="atLeast"/>
              <w:ind w:left="57" w:right="57"/>
              <w:jc w:val="center"/>
              <w:rPr>
                <w:sz w:val="18"/>
                <w:szCs w:val="18"/>
              </w:rPr>
            </w:pPr>
            <w:r w:rsidRPr="00C575F5">
              <w:rPr>
                <w:sz w:val="18"/>
                <w:szCs w:val="18"/>
              </w:rPr>
              <w:t>8</w:t>
            </w:r>
          </w:p>
        </w:tc>
        <w:tc>
          <w:tcPr>
            <w:tcW w:w="3157" w:type="dxa"/>
            <w:shd w:val="clear" w:color="auto" w:fill="auto"/>
          </w:tcPr>
          <w:p w14:paraId="01E6C6FE" w14:textId="77777777" w:rsidR="001F2496" w:rsidRPr="00C575F5" w:rsidRDefault="001F2496" w:rsidP="00EF3EC8">
            <w:pPr>
              <w:tabs>
                <w:tab w:val="left" w:pos="1133"/>
              </w:tabs>
              <w:spacing w:before="60" w:after="60" w:line="220" w:lineRule="atLeast"/>
              <w:ind w:left="57" w:right="57"/>
              <w:rPr>
                <w:spacing w:val="-4"/>
                <w:sz w:val="18"/>
                <w:szCs w:val="18"/>
              </w:rPr>
            </w:pPr>
            <w:r w:rsidRPr="00C575F5">
              <w:rPr>
                <w:sz w:val="18"/>
                <w:szCs w:val="18"/>
              </w:rPr>
              <w:t>Corrosion :</w:t>
            </w:r>
            <w:r w:rsidRPr="00C575F5">
              <w:rPr>
                <w:sz w:val="18"/>
                <w:szCs w:val="18"/>
              </w:rPr>
              <w:tab/>
              <w:t>24 heures</w:t>
            </w:r>
          </w:p>
          <w:p w14:paraId="0D6CBA72" w14:textId="77777777" w:rsidR="001F2496" w:rsidRPr="00C575F5" w:rsidRDefault="001F2496" w:rsidP="00EF3EC8">
            <w:pPr>
              <w:tabs>
                <w:tab w:val="left" w:pos="1133"/>
              </w:tabs>
              <w:spacing w:before="60" w:after="60" w:line="220" w:lineRule="atLeast"/>
              <w:ind w:left="57" w:right="57"/>
              <w:rPr>
                <w:spacing w:val="-4"/>
                <w:sz w:val="18"/>
                <w:szCs w:val="18"/>
              </w:rPr>
            </w:pPr>
            <w:r w:rsidRPr="00C575F5">
              <w:rPr>
                <w:sz w:val="18"/>
                <w:szCs w:val="18"/>
              </w:rPr>
              <w:tab/>
            </w:r>
            <w:r w:rsidRPr="00C575F5">
              <w:rPr>
                <w:sz w:val="18"/>
                <w:szCs w:val="18"/>
              </w:rPr>
              <w:tab/>
              <w:t>2 heures de repos</w:t>
            </w:r>
          </w:p>
          <w:p w14:paraId="1F39556D" w14:textId="77777777" w:rsidR="001F2496" w:rsidRPr="00C575F5" w:rsidRDefault="001F2496" w:rsidP="00EF3EC8">
            <w:pPr>
              <w:tabs>
                <w:tab w:val="left" w:pos="1133"/>
              </w:tabs>
              <w:spacing w:before="60" w:after="60" w:line="220" w:lineRule="atLeast"/>
              <w:ind w:left="57" w:right="57"/>
              <w:rPr>
                <w:spacing w:val="-4"/>
                <w:sz w:val="18"/>
                <w:szCs w:val="18"/>
              </w:rPr>
            </w:pPr>
            <w:r w:rsidRPr="00C575F5">
              <w:rPr>
                <w:sz w:val="18"/>
                <w:szCs w:val="18"/>
              </w:rPr>
              <w:tab/>
            </w:r>
            <w:r w:rsidRPr="00C575F5">
              <w:rPr>
                <w:sz w:val="18"/>
                <w:szCs w:val="18"/>
              </w:rPr>
              <w:tab/>
              <w:t>24 heures</w:t>
            </w:r>
          </w:p>
          <w:p w14:paraId="4B952823" w14:textId="758EEEF1" w:rsidR="001F2496" w:rsidRPr="00C575F5" w:rsidRDefault="001F2496" w:rsidP="00EF3EC8">
            <w:pPr>
              <w:tabs>
                <w:tab w:val="left" w:pos="1133"/>
              </w:tabs>
              <w:spacing w:before="60" w:after="60" w:line="220" w:lineRule="atLeast"/>
              <w:ind w:left="57" w:right="57"/>
              <w:rPr>
                <w:spacing w:val="-4"/>
                <w:sz w:val="18"/>
                <w:szCs w:val="18"/>
              </w:rPr>
            </w:pPr>
            <w:r w:rsidRPr="00C575F5">
              <w:rPr>
                <w:sz w:val="18"/>
                <w:szCs w:val="18"/>
              </w:rPr>
              <w:tab/>
            </w:r>
            <w:r w:rsidRPr="00C575F5">
              <w:rPr>
                <w:sz w:val="18"/>
                <w:szCs w:val="18"/>
              </w:rPr>
              <w:tab/>
              <w:t>examen visuel</w:t>
            </w:r>
          </w:p>
        </w:tc>
        <w:tc>
          <w:tcPr>
            <w:tcW w:w="338" w:type="dxa"/>
            <w:shd w:val="clear" w:color="auto" w:fill="auto"/>
          </w:tcPr>
          <w:p w14:paraId="3431934B"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6CEC7025"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45973BB8"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55DADA7C"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0771842C" w14:textId="77777777" w:rsidR="001F2496" w:rsidRPr="00C575F5" w:rsidRDefault="001F2496" w:rsidP="001F2496">
            <w:pPr>
              <w:spacing w:before="60" w:after="60" w:line="220" w:lineRule="atLeast"/>
              <w:ind w:left="57" w:right="57"/>
              <w:jc w:val="center"/>
              <w:rPr>
                <w:sz w:val="18"/>
                <w:szCs w:val="18"/>
              </w:rPr>
            </w:pPr>
            <w:r w:rsidRPr="00C575F5">
              <w:rPr>
                <w:sz w:val="18"/>
                <w:szCs w:val="18"/>
              </w:rPr>
              <w:t>x</w:t>
            </w:r>
          </w:p>
          <w:p w14:paraId="28E83FC3" w14:textId="77777777" w:rsidR="001F2496" w:rsidRPr="00C575F5" w:rsidRDefault="001F2496" w:rsidP="001F2496">
            <w:pPr>
              <w:spacing w:before="60" w:after="60" w:line="220" w:lineRule="atLeast"/>
              <w:ind w:left="57" w:right="57"/>
              <w:jc w:val="center"/>
              <w:rPr>
                <w:sz w:val="18"/>
                <w:szCs w:val="18"/>
              </w:rPr>
            </w:pPr>
            <w:r w:rsidRPr="00C575F5">
              <w:rPr>
                <w:sz w:val="18"/>
                <w:szCs w:val="18"/>
              </w:rPr>
              <w:t>x</w:t>
            </w:r>
          </w:p>
          <w:p w14:paraId="70E2E305" w14:textId="77777777" w:rsidR="001F2496" w:rsidRPr="00C575F5" w:rsidRDefault="001F2496" w:rsidP="001F2496">
            <w:pPr>
              <w:spacing w:before="60" w:after="60" w:line="220" w:lineRule="atLeast"/>
              <w:ind w:left="57" w:right="57"/>
              <w:jc w:val="center"/>
              <w:rPr>
                <w:sz w:val="18"/>
                <w:szCs w:val="18"/>
              </w:rPr>
            </w:pPr>
            <w:r w:rsidRPr="00C575F5">
              <w:rPr>
                <w:sz w:val="18"/>
                <w:szCs w:val="18"/>
              </w:rPr>
              <w:t>x</w:t>
            </w:r>
          </w:p>
          <w:p w14:paraId="47FC9C51" w14:textId="4B2C2616" w:rsidR="001F2496" w:rsidRPr="00C575F5" w:rsidRDefault="001F2496"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77BDE9CA" w14:textId="77777777" w:rsidR="001F2496" w:rsidRPr="00C575F5" w:rsidRDefault="001F2496" w:rsidP="001F2496">
            <w:pPr>
              <w:spacing w:before="60" w:after="60" w:line="220" w:lineRule="atLeast"/>
              <w:ind w:left="57" w:right="57"/>
              <w:jc w:val="center"/>
              <w:rPr>
                <w:sz w:val="18"/>
                <w:szCs w:val="18"/>
              </w:rPr>
            </w:pPr>
            <w:r w:rsidRPr="00C575F5">
              <w:rPr>
                <w:sz w:val="18"/>
                <w:szCs w:val="18"/>
              </w:rPr>
              <w:t>x</w:t>
            </w:r>
          </w:p>
          <w:p w14:paraId="4BBED561" w14:textId="77777777" w:rsidR="001F2496" w:rsidRPr="00C575F5" w:rsidRDefault="001F2496" w:rsidP="001F2496">
            <w:pPr>
              <w:spacing w:before="60" w:after="60" w:line="220" w:lineRule="atLeast"/>
              <w:ind w:left="57" w:right="57"/>
              <w:jc w:val="center"/>
              <w:rPr>
                <w:sz w:val="18"/>
                <w:szCs w:val="18"/>
              </w:rPr>
            </w:pPr>
            <w:r w:rsidRPr="00C575F5">
              <w:rPr>
                <w:sz w:val="18"/>
                <w:szCs w:val="18"/>
              </w:rPr>
              <w:t>x</w:t>
            </w:r>
          </w:p>
          <w:p w14:paraId="730CD2C3" w14:textId="77777777" w:rsidR="001F2496" w:rsidRPr="00C575F5" w:rsidRDefault="001F2496" w:rsidP="001F2496">
            <w:pPr>
              <w:spacing w:before="60" w:after="60" w:line="220" w:lineRule="atLeast"/>
              <w:ind w:left="57" w:right="57"/>
              <w:jc w:val="center"/>
              <w:rPr>
                <w:sz w:val="18"/>
                <w:szCs w:val="18"/>
              </w:rPr>
            </w:pPr>
            <w:r w:rsidRPr="00C575F5">
              <w:rPr>
                <w:sz w:val="18"/>
                <w:szCs w:val="18"/>
              </w:rPr>
              <w:t>x</w:t>
            </w:r>
          </w:p>
          <w:p w14:paraId="41059E07" w14:textId="4DFE6B97" w:rsidR="001F2496" w:rsidRPr="00C575F5" w:rsidRDefault="001F2496"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11B79BAB" w14:textId="3472574C"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454FA9DD" w14:textId="218BD77A"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1C3464FF"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211338B8" w14:textId="77777777" w:rsidR="001F2496" w:rsidRPr="00C575F5" w:rsidRDefault="001F2496" w:rsidP="001F2496">
            <w:pPr>
              <w:spacing w:before="60" w:after="60" w:line="220" w:lineRule="atLeast"/>
              <w:ind w:left="57" w:right="57"/>
              <w:jc w:val="center"/>
              <w:rPr>
                <w:sz w:val="18"/>
                <w:szCs w:val="18"/>
              </w:rPr>
            </w:pPr>
          </w:p>
        </w:tc>
      </w:tr>
      <w:tr w:rsidR="001F2496" w:rsidRPr="00C575F5" w14:paraId="284D3515" w14:textId="77777777" w:rsidTr="001F2496">
        <w:tc>
          <w:tcPr>
            <w:tcW w:w="833" w:type="dxa"/>
            <w:shd w:val="clear" w:color="auto" w:fill="auto"/>
          </w:tcPr>
          <w:p w14:paraId="67A0F283" w14:textId="0EA80597" w:rsidR="001F2496" w:rsidRPr="00C575F5" w:rsidRDefault="001F2496" w:rsidP="001F2496">
            <w:pPr>
              <w:spacing w:before="60" w:after="60" w:line="220" w:lineRule="atLeast"/>
              <w:ind w:left="57" w:right="57"/>
              <w:jc w:val="center"/>
              <w:rPr>
                <w:sz w:val="18"/>
                <w:szCs w:val="18"/>
              </w:rPr>
            </w:pPr>
            <w:r w:rsidRPr="00C575F5">
              <w:rPr>
                <w:sz w:val="18"/>
                <w:szCs w:val="18"/>
              </w:rPr>
              <w:t>8</w:t>
            </w:r>
          </w:p>
        </w:tc>
        <w:tc>
          <w:tcPr>
            <w:tcW w:w="3157" w:type="dxa"/>
            <w:shd w:val="clear" w:color="auto" w:fill="auto"/>
          </w:tcPr>
          <w:p w14:paraId="014B59CB" w14:textId="77777777" w:rsidR="001F2496" w:rsidRPr="00C575F5" w:rsidRDefault="001F2496" w:rsidP="00EF3EC8">
            <w:pPr>
              <w:tabs>
                <w:tab w:val="left" w:pos="1133"/>
              </w:tabs>
              <w:spacing w:before="60" w:after="60" w:line="220" w:lineRule="atLeast"/>
              <w:ind w:left="57" w:right="57"/>
              <w:rPr>
                <w:spacing w:val="-4"/>
                <w:sz w:val="18"/>
                <w:szCs w:val="18"/>
              </w:rPr>
            </w:pPr>
            <w:r w:rsidRPr="00C575F5">
              <w:rPr>
                <w:sz w:val="18"/>
                <w:szCs w:val="18"/>
              </w:rPr>
              <w:t>Face postérieure :</w:t>
            </w:r>
            <w:r w:rsidRPr="00C575F5">
              <w:rPr>
                <w:sz w:val="18"/>
                <w:szCs w:val="18"/>
              </w:rPr>
              <w:tab/>
              <w:t>1 min</w:t>
            </w:r>
          </w:p>
          <w:p w14:paraId="24848BA5" w14:textId="42C065B0" w:rsidR="001F2496" w:rsidRPr="00C575F5" w:rsidRDefault="001F2496" w:rsidP="00EF3EC8">
            <w:pPr>
              <w:tabs>
                <w:tab w:val="left" w:pos="1133"/>
              </w:tabs>
              <w:spacing w:before="60" w:after="60" w:line="220" w:lineRule="atLeast"/>
              <w:ind w:left="57" w:right="57"/>
              <w:rPr>
                <w:spacing w:val="-4"/>
                <w:sz w:val="18"/>
                <w:szCs w:val="18"/>
              </w:rPr>
            </w:pPr>
            <w:r w:rsidRPr="00C575F5">
              <w:rPr>
                <w:sz w:val="18"/>
                <w:szCs w:val="18"/>
              </w:rPr>
              <w:tab/>
            </w:r>
            <w:r w:rsidRPr="00C575F5">
              <w:rPr>
                <w:sz w:val="18"/>
                <w:szCs w:val="18"/>
              </w:rPr>
              <w:tab/>
            </w:r>
            <w:r w:rsidRPr="00C575F5">
              <w:rPr>
                <w:sz w:val="18"/>
                <w:szCs w:val="18"/>
              </w:rPr>
              <w:tab/>
              <w:t>examen visuel</w:t>
            </w:r>
          </w:p>
        </w:tc>
        <w:tc>
          <w:tcPr>
            <w:tcW w:w="338" w:type="dxa"/>
            <w:shd w:val="clear" w:color="auto" w:fill="auto"/>
          </w:tcPr>
          <w:p w14:paraId="0BEDFCAE"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44035A7B"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4FB2EE29"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1E676DB1"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6A09D978" w14:textId="77777777" w:rsidR="001F2496" w:rsidRPr="00C575F5" w:rsidRDefault="001F2496" w:rsidP="001F2496">
            <w:pPr>
              <w:spacing w:before="60" w:after="60" w:line="220" w:lineRule="atLeast"/>
              <w:ind w:left="57" w:right="57"/>
              <w:jc w:val="center"/>
              <w:rPr>
                <w:sz w:val="18"/>
                <w:szCs w:val="18"/>
              </w:rPr>
            </w:pPr>
            <w:r w:rsidRPr="00C575F5">
              <w:rPr>
                <w:sz w:val="18"/>
                <w:szCs w:val="18"/>
              </w:rPr>
              <w:t>x</w:t>
            </w:r>
          </w:p>
          <w:p w14:paraId="00E7EE21" w14:textId="16E8AF4E" w:rsidR="001F2496" w:rsidRPr="00C575F5" w:rsidRDefault="001F2496"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779A0D96" w14:textId="77777777" w:rsidR="001F2496" w:rsidRPr="00C575F5" w:rsidRDefault="001F2496" w:rsidP="001F2496">
            <w:pPr>
              <w:spacing w:before="60" w:after="60" w:line="220" w:lineRule="atLeast"/>
              <w:ind w:left="57" w:right="57"/>
              <w:jc w:val="center"/>
              <w:rPr>
                <w:sz w:val="18"/>
                <w:szCs w:val="18"/>
              </w:rPr>
            </w:pPr>
            <w:r w:rsidRPr="00C575F5">
              <w:rPr>
                <w:sz w:val="18"/>
                <w:szCs w:val="18"/>
              </w:rPr>
              <w:t>x</w:t>
            </w:r>
          </w:p>
          <w:p w14:paraId="5CA71EC2" w14:textId="6C0833EB" w:rsidR="001F2496" w:rsidRPr="00C575F5" w:rsidRDefault="001F2496"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1253F037" w14:textId="11BCA51A"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393336F6" w14:textId="0D168B20"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7CD0520E"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5EE8E95B" w14:textId="77777777" w:rsidR="001F2496" w:rsidRPr="00C575F5" w:rsidRDefault="001F2496" w:rsidP="001F2496">
            <w:pPr>
              <w:spacing w:before="60" w:after="60" w:line="220" w:lineRule="atLeast"/>
              <w:ind w:left="57" w:right="57"/>
              <w:jc w:val="center"/>
              <w:rPr>
                <w:sz w:val="18"/>
                <w:szCs w:val="18"/>
              </w:rPr>
            </w:pPr>
          </w:p>
        </w:tc>
      </w:tr>
      <w:tr w:rsidR="001F2496" w:rsidRPr="00C575F5" w14:paraId="3924F63C" w14:textId="77777777" w:rsidTr="001F2496">
        <w:tc>
          <w:tcPr>
            <w:tcW w:w="833" w:type="dxa"/>
            <w:shd w:val="clear" w:color="auto" w:fill="auto"/>
          </w:tcPr>
          <w:p w14:paraId="34FA251F" w14:textId="27D4B16C" w:rsidR="001F2496" w:rsidRPr="00C575F5" w:rsidRDefault="001F2496" w:rsidP="001F2496">
            <w:pPr>
              <w:spacing w:before="60" w:after="60" w:line="220" w:lineRule="atLeast"/>
              <w:ind w:left="57" w:right="57"/>
              <w:jc w:val="center"/>
              <w:rPr>
                <w:sz w:val="18"/>
                <w:szCs w:val="18"/>
              </w:rPr>
            </w:pPr>
            <w:r w:rsidRPr="00C575F5">
              <w:rPr>
                <w:sz w:val="18"/>
                <w:szCs w:val="18"/>
              </w:rPr>
              <w:t>13</w:t>
            </w:r>
          </w:p>
        </w:tc>
        <w:tc>
          <w:tcPr>
            <w:tcW w:w="3157" w:type="dxa"/>
            <w:shd w:val="clear" w:color="auto" w:fill="auto"/>
          </w:tcPr>
          <w:p w14:paraId="1EC65247" w14:textId="77777777" w:rsidR="001F2496" w:rsidRPr="00C575F5" w:rsidRDefault="001F2496" w:rsidP="001F2496">
            <w:pPr>
              <w:spacing w:before="60" w:after="60" w:line="220" w:lineRule="atLeast"/>
              <w:ind w:left="57" w:right="57"/>
              <w:rPr>
                <w:spacing w:val="-4"/>
                <w:sz w:val="18"/>
                <w:szCs w:val="18"/>
              </w:rPr>
            </w:pPr>
            <w:r w:rsidRPr="00C575F5">
              <w:rPr>
                <w:sz w:val="18"/>
                <w:szCs w:val="18"/>
              </w:rPr>
              <w:t>Choc</w:t>
            </w:r>
          </w:p>
          <w:p w14:paraId="284026FC" w14:textId="394F22FE" w:rsidR="001F2496" w:rsidRPr="00C575F5" w:rsidRDefault="001F2496" w:rsidP="001F2496">
            <w:pPr>
              <w:spacing w:before="60" w:after="60" w:line="220" w:lineRule="atLeast"/>
              <w:ind w:left="57" w:right="57"/>
              <w:rPr>
                <w:spacing w:val="-4"/>
                <w:sz w:val="18"/>
                <w:szCs w:val="18"/>
              </w:rPr>
            </w:pPr>
            <w:r w:rsidRPr="00C575F5">
              <w:rPr>
                <w:sz w:val="18"/>
                <w:szCs w:val="18"/>
              </w:rPr>
              <w:tab/>
            </w:r>
            <w:r w:rsidRPr="00C575F5">
              <w:rPr>
                <w:sz w:val="18"/>
                <w:szCs w:val="18"/>
              </w:rPr>
              <w:tab/>
            </w:r>
            <w:r w:rsidRPr="00C575F5">
              <w:rPr>
                <w:sz w:val="18"/>
                <w:szCs w:val="18"/>
              </w:rPr>
              <w:tab/>
              <w:t>examen visuel</w:t>
            </w:r>
          </w:p>
        </w:tc>
        <w:tc>
          <w:tcPr>
            <w:tcW w:w="338" w:type="dxa"/>
            <w:shd w:val="clear" w:color="auto" w:fill="auto"/>
          </w:tcPr>
          <w:p w14:paraId="40245F66"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4E6C9B54"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378FC619"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21AF8C18"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54542089" w14:textId="77777777" w:rsidR="001F2496" w:rsidRPr="00C575F5" w:rsidRDefault="001F2496" w:rsidP="001F2496">
            <w:pPr>
              <w:spacing w:before="60" w:after="60" w:line="220" w:lineRule="atLeast"/>
              <w:ind w:left="57" w:right="57"/>
              <w:jc w:val="center"/>
              <w:rPr>
                <w:sz w:val="18"/>
                <w:szCs w:val="18"/>
              </w:rPr>
            </w:pPr>
            <w:r w:rsidRPr="00C575F5">
              <w:rPr>
                <w:sz w:val="18"/>
                <w:szCs w:val="18"/>
              </w:rPr>
              <w:t>x</w:t>
            </w:r>
          </w:p>
          <w:p w14:paraId="7CC475D4" w14:textId="3A70FE9D" w:rsidR="001F2496" w:rsidRPr="00C575F5" w:rsidRDefault="001F2496"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2B2270BC" w14:textId="77777777" w:rsidR="001F2496" w:rsidRPr="00C575F5" w:rsidRDefault="001F2496" w:rsidP="001F2496">
            <w:pPr>
              <w:spacing w:before="60" w:after="60" w:line="220" w:lineRule="atLeast"/>
              <w:ind w:left="57" w:right="57"/>
              <w:jc w:val="center"/>
              <w:rPr>
                <w:sz w:val="18"/>
                <w:szCs w:val="18"/>
              </w:rPr>
            </w:pPr>
            <w:r w:rsidRPr="00C575F5">
              <w:rPr>
                <w:sz w:val="18"/>
                <w:szCs w:val="18"/>
              </w:rPr>
              <w:t>x</w:t>
            </w:r>
          </w:p>
          <w:p w14:paraId="32A218CA" w14:textId="634B9B89" w:rsidR="001F2496" w:rsidRPr="00C575F5" w:rsidRDefault="001F2496"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0F9DC2EB"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324B7A6D"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14A48543"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069910C4" w14:textId="77777777" w:rsidR="001F2496" w:rsidRPr="00C575F5" w:rsidRDefault="001F2496" w:rsidP="001F2496">
            <w:pPr>
              <w:spacing w:before="60" w:after="60" w:line="220" w:lineRule="atLeast"/>
              <w:ind w:left="57" w:right="57"/>
              <w:jc w:val="center"/>
              <w:rPr>
                <w:sz w:val="18"/>
                <w:szCs w:val="18"/>
              </w:rPr>
            </w:pPr>
          </w:p>
        </w:tc>
      </w:tr>
      <w:tr w:rsidR="001F2496" w:rsidRPr="00C575F5" w14:paraId="1220579B" w14:textId="77777777" w:rsidTr="001F2496">
        <w:tc>
          <w:tcPr>
            <w:tcW w:w="833" w:type="dxa"/>
            <w:shd w:val="clear" w:color="auto" w:fill="auto"/>
          </w:tcPr>
          <w:p w14:paraId="5A073D21" w14:textId="59368E2B" w:rsidR="001F2496" w:rsidRPr="00C575F5" w:rsidRDefault="001F2496" w:rsidP="001F2496">
            <w:pPr>
              <w:spacing w:before="60" w:after="60" w:line="220" w:lineRule="atLeast"/>
              <w:ind w:left="57" w:right="57"/>
              <w:jc w:val="center"/>
              <w:rPr>
                <w:sz w:val="18"/>
                <w:szCs w:val="18"/>
              </w:rPr>
            </w:pPr>
            <w:r w:rsidRPr="00C575F5">
              <w:rPr>
                <w:sz w:val="18"/>
                <w:szCs w:val="18"/>
              </w:rPr>
              <w:t>6</w:t>
            </w:r>
          </w:p>
        </w:tc>
        <w:tc>
          <w:tcPr>
            <w:tcW w:w="3157" w:type="dxa"/>
            <w:shd w:val="clear" w:color="auto" w:fill="auto"/>
          </w:tcPr>
          <w:p w14:paraId="14416E48" w14:textId="77777777" w:rsidR="001F2496" w:rsidRPr="00C575F5" w:rsidRDefault="001F2496" w:rsidP="001F2496">
            <w:pPr>
              <w:spacing w:before="60" w:after="60" w:line="220" w:lineRule="atLeast"/>
              <w:ind w:left="57" w:right="57"/>
              <w:rPr>
                <w:spacing w:val="-4"/>
                <w:sz w:val="18"/>
                <w:szCs w:val="18"/>
              </w:rPr>
            </w:pPr>
            <w:r w:rsidRPr="00C575F5">
              <w:rPr>
                <w:sz w:val="18"/>
                <w:szCs w:val="18"/>
              </w:rPr>
              <w:t>Colorimétrie : examen visuel</w:t>
            </w:r>
          </w:p>
          <w:p w14:paraId="1F355DEC" w14:textId="2D307F9F" w:rsidR="001F2496" w:rsidRPr="00C575F5" w:rsidRDefault="001F2496" w:rsidP="001F2496">
            <w:pPr>
              <w:spacing w:before="60" w:after="60" w:line="220" w:lineRule="atLeast"/>
              <w:ind w:left="57" w:right="57"/>
              <w:rPr>
                <w:spacing w:val="-4"/>
                <w:sz w:val="18"/>
                <w:szCs w:val="18"/>
              </w:rPr>
            </w:pPr>
            <w:r w:rsidRPr="00C575F5">
              <w:rPr>
                <w:sz w:val="18"/>
                <w:szCs w:val="18"/>
              </w:rPr>
              <w:t>Coordonnées trichromatiques en cas de doute</w:t>
            </w:r>
          </w:p>
        </w:tc>
        <w:tc>
          <w:tcPr>
            <w:tcW w:w="338" w:type="dxa"/>
            <w:shd w:val="clear" w:color="auto" w:fill="auto"/>
          </w:tcPr>
          <w:p w14:paraId="5D60F40F"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6B7FCEAB"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2128738E"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27E5C4C3"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721E1F93" w14:textId="77777777" w:rsidR="001F2496" w:rsidRPr="00C575F5" w:rsidRDefault="001F2496" w:rsidP="001F2496">
            <w:pPr>
              <w:spacing w:before="60" w:after="60" w:line="220" w:lineRule="atLeast"/>
              <w:ind w:left="57" w:right="57"/>
              <w:jc w:val="center"/>
              <w:rPr>
                <w:sz w:val="18"/>
                <w:szCs w:val="18"/>
              </w:rPr>
            </w:pPr>
            <w:r w:rsidRPr="00C575F5">
              <w:rPr>
                <w:sz w:val="18"/>
                <w:szCs w:val="18"/>
              </w:rPr>
              <w:t>x</w:t>
            </w:r>
          </w:p>
          <w:p w14:paraId="65569F80" w14:textId="08AE2E36" w:rsidR="001F2496" w:rsidRPr="00C575F5" w:rsidRDefault="001F2496"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4227CB03" w14:textId="77777777" w:rsidR="001F2496" w:rsidRPr="00C575F5" w:rsidRDefault="001F2496" w:rsidP="001F2496">
            <w:pPr>
              <w:spacing w:before="60" w:after="60" w:line="220" w:lineRule="atLeast"/>
              <w:ind w:left="57" w:right="57"/>
              <w:jc w:val="center"/>
              <w:rPr>
                <w:sz w:val="18"/>
                <w:szCs w:val="18"/>
              </w:rPr>
            </w:pPr>
            <w:r w:rsidRPr="00C575F5">
              <w:rPr>
                <w:sz w:val="18"/>
                <w:szCs w:val="18"/>
              </w:rPr>
              <w:t>x</w:t>
            </w:r>
          </w:p>
          <w:p w14:paraId="5C9A770B" w14:textId="0BA40BC8" w:rsidR="001F2496" w:rsidRPr="00C575F5" w:rsidRDefault="001F2496" w:rsidP="001F2496">
            <w:pPr>
              <w:spacing w:before="60" w:after="60" w:line="220" w:lineRule="atLeast"/>
              <w:ind w:left="57" w:right="57"/>
              <w:jc w:val="center"/>
              <w:rPr>
                <w:sz w:val="18"/>
                <w:szCs w:val="18"/>
              </w:rPr>
            </w:pPr>
            <w:r w:rsidRPr="00C575F5">
              <w:rPr>
                <w:sz w:val="18"/>
                <w:szCs w:val="18"/>
              </w:rPr>
              <w:t>x</w:t>
            </w:r>
          </w:p>
        </w:tc>
        <w:tc>
          <w:tcPr>
            <w:tcW w:w="338" w:type="dxa"/>
            <w:shd w:val="clear" w:color="auto" w:fill="auto"/>
          </w:tcPr>
          <w:p w14:paraId="2CD5C673"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202B015F"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2CE059F4" w14:textId="77777777" w:rsidR="001F2496" w:rsidRPr="00C575F5" w:rsidRDefault="001F2496" w:rsidP="001F2496">
            <w:pPr>
              <w:spacing w:before="60" w:after="60" w:line="220" w:lineRule="atLeast"/>
              <w:ind w:left="57" w:right="57"/>
              <w:jc w:val="center"/>
              <w:rPr>
                <w:sz w:val="18"/>
                <w:szCs w:val="18"/>
              </w:rPr>
            </w:pPr>
          </w:p>
        </w:tc>
        <w:tc>
          <w:tcPr>
            <w:tcW w:w="338" w:type="dxa"/>
            <w:shd w:val="clear" w:color="auto" w:fill="auto"/>
          </w:tcPr>
          <w:p w14:paraId="35E7A136" w14:textId="77777777" w:rsidR="001F2496" w:rsidRPr="00C575F5" w:rsidRDefault="001F2496" w:rsidP="001F2496">
            <w:pPr>
              <w:spacing w:before="60" w:after="60" w:line="220" w:lineRule="atLeast"/>
              <w:ind w:left="57" w:right="57"/>
              <w:jc w:val="center"/>
              <w:rPr>
                <w:sz w:val="18"/>
                <w:szCs w:val="18"/>
              </w:rPr>
            </w:pPr>
          </w:p>
        </w:tc>
      </w:tr>
      <w:tr w:rsidR="001F2496" w:rsidRPr="00C575F5" w14:paraId="1CC6D397" w14:textId="77777777" w:rsidTr="001F2496">
        <w:tc>
          <w:tcPr>
            <w:tcW w:w="833" w:type="dxa"/>
            <w:tcBorders>
              <w:bottom w:val="single" w:sz="2" w:space="0" w:color="auto"/>
            </w:tcBorders>
            <w:shd w:val="clear" w:color="auto" w:fill="auto"/>
          </w:tcPr>
          <w:p w14:paraId="7DCD979E" w14:textId="4675CCF6" w:rsidR="001F2496" w:rsidRPr="00C575F5" w:rsidRDefault="001F2496" w:rsidP="001F2496">
            <w:pPr>
              <w:spacing w:before="60" w:after="60" w:line="220" w:lineRule="atLeast"/>
              <w:ind w:left="57" w:right="57"/>
              <w:jc w:val="center"/>
              <w:rPr>
                <w:sz w:val="18"/>
                <w:szCs w:val="18"/>
              </w:rPr>
            </w:pPr>
            <w:r w:rsidRPr="00C575F5">
              <w:rPr>
                <w:sz w:val="18"/>
                <w:szCs w:val="18"/>
              </w:rPr>
              <w:t>7</w:t>
            </w:r>
          </w:p>
        </w:tc>
        <w:tc>
          <w:tcPr>
            <w:tcW w:w="3157" w:type="dxa"/>
            <w:tcBorders>
              <w:bottom w:val="single" w:sz="2" w:space="0" w:color="auto"/>
            </w:tcBorders>
            <w:shd w:val="clear" w:color="auto" w:fill="auto"/>
          </w:tcPr>
          <w:p w14:paraId="1F9E3E0B" w14:textId="625FC943" w:rsidR="001F2496" w:rsidRPr="00C575F5" w:rsidRDefault="001F2496" w:rsidP="001F2496">
            <w:pPr>
              <w:spacing w:before="60" w:after="60" w:line="220" w:lineRule="atLeast"/>
              <w:ind w:left="57" w:right="57"/>
              <w:rPr>
                <w:spacing w:val="-4"/>
                <w:sz w:val="18"/>
                <w:szCs w:val="18"/>
              </w:rPr>
            </w:pPr>
            <w:r w:rsidRPr="00C575F5">
              <w:rPr>
                <w:sz w:val="18"/>
                <w:szCs w:val="18"/>
              </w:rPr>
              <w:t>Photométrie : limitée à 20</w:t>
            </w:r>
            <w:r w:rsidR="00554990" w:rsidRPr="00C575F5">
              <w:rPr>
                <w:sz w:val="18"/>
                <w:szCs w:val="18"/>
              </w:rPr>
              <w:t>’</w:t>
            </w:r>
            <w:r w:rsidRPr="00C575F5">
              <w:rPr>
                <w:sz w:val="18"/>
                <w:szCs w:val="18"/>
              </w:rPr>
              <w:t xml:space="preserve"> et V = H = 0°</w:t>
            </w:r>
          </w:p>
        </w:tc>
        <w:tc>
          <w:tcPr>
            <w:tcW w:w="338" w:type="dxa"/>
            <w:tcBorders>
              <w:bottom w:val="single" w:sz="2" w:space="0" w:color="auto"/>
            </w:tcBorders>
            <w:shd w:val="clear" w:color="auto" w:fill="auto"/>
          </w:tcPr>
          <w:p w14:paraId="14BEF7AD" w14:textId="77777777" w:rsidR="001F2496" w:rsidRPr="00C575F5" w:rsidRDefault="001F2496" w:rsidP="001F2496">
            <w:pPr>
              <w:spacing w:before="60" w:after="60" w:line="220" w:lineRule="atLeast"/>
              <w:ind w:left="57" w:right="57"/>
              <w:jc w:val="center"/>
              <w:rPr>
                <w:sz w:val="18"/>
                <w:szCs w:val="18"/>
              </w:rPr>
            </w:pPr>
          </w:p>
        </w:tc>
        <w:tc>
          <w:tcPr>
            <w:tcW w:w="338" w:type="dxa"/>
            <w:tcBorders>
              <w:bottom w:val="single" w:sz="2" w:space="0" w:color="auto"/>
            </w:tcBorders>
            <w:shd w:val="clear" w:color="auto" w:fill="auto"/>
          </w:tcPr>
          <w:p w14:paraId="7D306CDA" w14:textId="77777777" w:rsidR="001F2496" w:rsidRPr="00C575F5" w:rsidRDefault="001F2496" w:rsidP="001F2496">
            <w:pPr>
              <w:spacing w:before="60" w:after="60" w:line="220" w:lineRule="atLeast"/>
              <w:ind w:left="57" w:right="57"/>
              <w:jc w:val="center"/>
              <w:rPr>
                <w:sz w:val="18"/>
                <w:szCs w:val="18"/>
              </w:rPr>
            </w:pPr>
          </w:p>
        </w:tc>
        <w:tc>
          <w:tcPr>
            <w:tcW w:w="338" w:type="dxa"/>
            <w:tcBorders>
              <w:bottom w:val="single" w:sz="2" w:space="0" w:color="auto"/>
            </w:tcBorders>
            <w:shd w:val="clear" w:color="auto" w:fill="auto"/>
          </w:tcPr>
          <w:p w14:paraId="45CCF290" w14:textId="77777777" w:rsidR="001F2496" w:rsidRPr="00C575F5" w:rsidRDefault="001F2496" w:rsidP="001F2496">
            <w:pPr>
              <w:spacing w:before="60" w:after="60" w:line="220" w:lineRule="atLeast"/>
              <w:ind w:left="57" w:right="57"/>
              <w:jc w:val="center"/>
              <w:rPr>
                <w:sz w:val="18"/>
                <w:szCs w:val="18"/>
              </w:rPr>
            </w:pPr>
          </w:p>
        </w:tc>
        <w:tc>
          <w:tcPr>
            <w:tcW w:w="338" w:type="dxa"/>
            <w:tcBorders>
              <w:bottom w:val="single" w:sz="2" w:space="0" w:color="auto"/>
            </w:tcBorders>
            <w:shd w:val="clear" w:color="auto" w:fill="auto"/>
          </w:tcPr>
          <w:p w14:paraId="62825275" w14:textId="77777777" w:rsidR="001F2496" w:rsidRPr="00C575F5" w:rsidRDefault="001F2496" w:rsidP="001F2496">
            <w:pPr>
              <w:spacing w:before="60" w:after="60" w:line="220" w:lineRule="atLeast"/>
              <w:ind w:left="57" w:right="57"/>
              <w:jc w:val="center"/>
              <w:rPr>
                <w:sz w:val="18"/>
                <w:szCs w:val="18"/>
              </w:rPr>
            </w:pPr>
          </w:p>
        </w:tc>
        <w:tc>
          <w:tcPr>
            <w:tcW w:w="338" w:type="dxa"/>
            <w:tcBorders>
              <w:bottom w:val="single" w:sz="2" w:space="0" w:color="auto"/>
            </w:tcBorders>
            <w:shd w:val="clear" w:color="auto" w:fill="auto"/>
          </w:tcPr>
          <w:p w14:paraId="34721ECE" w14:textId="7D06122D" w:rsidR="001F2496" w:rsidRPr="00C575F5" w:rsidRDefault="001F2496" w:rsidP="001F2496">
            <w:pPr>
              <w:spacing w:before="60" w:after="60" w:line="220" w:lineRule="atLeast"/>
              <w:ind w:left="57" w:right="57"/>
              <w:jc w:val="center"/>
              <w:rPr>
                <w:sz w:val="18"/>
                <w:szCs w:val="18"/>
              </w:rPr>
            </w:pPr>
            <w:r w:rsidRPr="00C575F5">
              <w:rPr>
                <w:sz w:val="18"/>
                <w:szCs w:val="18"/>
              </w:rPr>
              <w:t>x</w:t>
            </w:r>
          </w:p>
        </w:tc>
        <w:tc>
          <w:tcPr>
            <w:tcW w:w="338" w:type="dxa"/>
            <w:tcBorders>
              <w:bottom w:val="single" w:sz="2" w:space="0" w:color="auto"/>
            </w:tcBorders>
            <w:shd w:val="clear" w:color="auto" w:fill="auto"/>
          </w:tcPr>
          <w:p w14:paraId="46D6077E" w14:textId="714B49A8" w:rsidR="001F2496" w:rsidRPr="00C575F5" w:rsidRDefault="001F2496" w:rsidP="001F2496">
            <w:pPr>
              <w:spacing w:before="60" w:after="60" w:line="220" w:lineRule="atLeast"/>
              <w:ind w:left="57" w:right="57"/>
              <w:jc w:val="center"/>
              <w:rPr>
                <w:sz w:val="18"/>
                <w:szCs w:val="18"/>
              </w:rPr>
            </w:pPr>
            <w:r w:rsidRPr="00C575F5">
              <w:rPr>
                <w:sz w:val="18"/>
                <w:szCs w:val="18"/>
              </w:rPr>
              <w:t>x</w:t>
            </w:r>
          </w:p>
        </w:tc>
        <w:tc>
          <w:tcPr>
            <w:tcW w:w="338" w:type="dxa"/>
            <w:tcBorders>
              <w:bottom w:val="single" w:sz="2" w:space="0" w:color="auto"/>
            </w:tcBorders>
            <w:shd w:val="clear" w:color="auto" w:fill="auto"/>
          </w:tcPr>
          <w:p w14:paraId="1BEA5839" w14:textId="77777777" w:rsidR="001F2496" w:rsidRPr="00C575F5" w:rsidRDefault="001F2496" w:rsidP="001F2496">
            <w:pPr>
              <w:spacing w:before="60" w:after="60" w:line="220" w:lineRule="atLeast"/>
              <w:ind w:left="57" w:right="57"/>
              <w:jc w:val="center"/>
              <w:rPr>
                <w:sz w:val="18"/>
                <w:szCs w:val="18"/>
              </w:rPr>
            </w:pPr>
          </w:p>
        </w:tc>
        <w:tc>
          <w:tcPr>
            <w:tcW w:w="338" w:type="dxa"/>
            <w:tcBorders>
              <w:bottom w:val="single" w:sz="2" w:space="0" w:color="auto"/>
            </w:tcBorders>
            <w:shd w:val="clear" w:color="auto" w:fill="auto"/>
          </w:tcPr>
          <w:p w14:paraId="08474852" w14:textId="77777777" w:rsidR="001F2496" w:rsidRPr="00C575F5" w:rsidRDefault="001F2496" w:rsidP="001F2496">
            <w:pPr>
              <w:spacing w:before="60" w:after="60" w:line="220" w:lineRule="atLeast"/>
              <w:ind w:left="57" w:right="57"/>
              <w:jc w:val="center"/>
              <w:rPr>
                <w:sz w:val="18"/>
                <w:szCs w:val="18"/>
              </w:rPr>
            </w:pPr>
          </w:p>
        </w:tc>
        <w:tc>
          <w:tcPr>
            <w:tcW w:w="338" w:type="dxa"/>
            <w:tcBorders>
              <w:bottom w:val="single" w:sz="2" w:space="0" w:color="auto"/>
            </w:tcBorders>
            <w:shd w:val="clear" w:color="auto" w:fill="auto"/>
          </w:tcPr>
          <w:p w14:paraId="31AE1B73" w14:textId="77777777" w:rsidR="001F2496" w:rsidRPr="00C575F5" w:rsidRDefault="001F2496" w:rsidP="001F2496">
            <w:pPr>
              <w:spacing w:before="60" w:after="60" w:line="220" w:lineRule="atLeast"/>
              <w:ind w:left="57" w:right="57"/>
              <w:jc w:val="center"/>
              <w:rPr>
                <w:sz w:val="18"/>
                <w:szCs w:val="18"/>
              </w:rPr>
            </w:pPr>
          </w:p>
        </w:tc>
        <w:tc>
          <w:tcPr>
            <w:tcW w:w="338" w:type="dxa"/>
            <w:tcBorders>
              <w:bottom w:val="single" w:sz="2" w:space="0" w:color="auto"/>
            </w:tcBorders>
            <w:shd w:val="clear" w:color="auto" w:fill="auto"/>
          </w:tcPr>
          <w:p w14:paraId="7F5FE450" w14:textId="77777777" w:rsidR="001F2496" w:rsidRPr="00C575F5" w:rsidRDefault="001F2496" w:rsidP="001F2496">
            <w:pPr>
              <w:spacing w:before="60" w:after="60" w:line="220" w:lineRule="atLeast"/>
              <w:ind w:left="57" w:right="57"/>
              <w:jc w:val="center"/>
              <w:rPr>
                <w:sz w:val="18"/>
                <w:szCs w:val="18"/>
              </w:rPr>
            </w:pPr>
          </w:p>
        </w:tc>
      </w:tr>
      <w:tr w:rsidR="001F2496" w:rsidRPr="00C575F5" w14:paraId="486DB02E" w14:textId="77777777" w:rsidTr="001F2496">
        <w:tc>
          <w:tcPr>
            <w:tcW w:w="833" w:type="dxa"/>
            <w:tcBorders>
              <w:bottom w:val="single" w:sz="12" w:space="0" w:color="auto"/>
            </w:tcBorders>
            <w:shd w:val="clear" w:color="auto" w:fill="auto"/>
          </w:tcPr>
          <w:p w14:paraId="12B00B85" w14:textId="1FB81B2C" w:rsidR="001F2496" w:rsidRPr="00C575F5" w:rsidRDefault="001F2496" w:rsidP="001F2496">
            <w:pPr>
              <w:spacing w:before="60" w:after="60" w:line="220" w:lineRule="atLeast"/>
              <w:ind w:left="57" w:right="57"/>
              <w:jc w:val="center"/>
              <w:rPr>
                <w:sz w:val="18"/>
                <w:szCs w:val="18"/>
              </w:rPr>
            </w:pPr>
            <w:r w:rsidRPr="00C575F5">
              <w:rPr>
                <w:sz w:val="18"/>
                <w:szCs w:val="18"/>
              </w:rPr>
              <w:t>14</w:t>
            </w:r>
          </w:p>
        </w:tc>
        <w:tc>
          <w:tcPr>
            <w:tcW w:w="3157" w:type="dxa"/>
            <w:tcBorders>
              <w:bottom w:val="single" w:sz="12" w:space="0" w:color="auto"/>
            </w:tcBorders>
            <w:shd w:val="clear" w:color="auto" w:fill="auto"/>
          </w:tcPr>
          <w:p w14:paraId="06B6A19F" w14:textId="17109590" w:rsidR="001F2496" w:rsidRPr="00C575F5" w:rsidRDefault="001F2496" w:rsidP="001F2496">
            <w:pPr>
              <w:spacing w:before="60" w:after="60" w:line="220" w:lineRule="atLeast"/>
              <w:ind w:left="57" w:right="57"/>
              <w:rPr>
                <w:spacing w:val="-4"/>
                <w:sz w:val="18"/>
                <w:szCs w:val="18"/>
              </w:rPr>
            </w:pPr>
            <w:r w:rsidRPr="00C575F5">
              <w:rPr>
                <w:sz w:val="18"/>
                <w:szCs w:val="18"/>
              </w:rPr>
              <w:t>Dépôt des échantillons auprès de</w:t>
            </w:r>
            <w:r w:rsidR="001911A1" w:rsidRPr="00C575F5">
              <w:rPr>
                <w:sz w:val="18"/>
                <w:szCs w:val="18"/>
              </w:rPr>
              <w:t> </w:t>
            </w:r>
            <w:r w:rsidRPr="00C575F5">
              <w:rPr>
                <w:sz w:val="18"/>
                <w:szCs w:val="18"/>
              </w:rPr>
              <w:t>l</w:t>
            </w:r>
            <w:r w:rsidR="00554990" w:rsidRPr="00C575F5">
              <w:rPr>
                <w:sz w:val="18"/>
                <w:szCs w:val="18"/>
              </w:rPr>
              <w:t>’</w:t>
            </w:r>
            <w:r w:rsidRPr="00C575F5">
              <w:rPr>
                <w:sz w:val="18"/>
                <w:szCs w:val="18"/>
              </w:rPr>
              <w:t>autorité</w:t>
            </w:r>
          </w:p>
        </w:tc>
        <w:tc>
          <w:tcPr>
            <w:tcW w:w="338" w:type="dxa"/>
            <w:tcBorders>
              <w:bottom w:val="single" w:sz="12" w:space="0" w:color="auto"/>
            </w:tcBorders>
            <w:shd w:val="clear" w:color="auto" w:fill="auto"/>
          </w:tcPr>
          <w:p w14:paraId="2762FBFF" w14:textId="0CB8F3FD" w:rsidR="001F2496" w:rsidRPr="00C575F5" w:rsidRDefault="001F2496" w:rsidP="001F2496">
            <w:pPr>
              <w:spacing w:before="60" w:after="60" w:line="220" w:lineRule="atLeast"/>
              <w:ind w:left="57" w:right="57"/>
              <w:jc w:val="center"/>
              <w:rPr>
                <w:sz w:val="18"/>
                <w:szCs w:val="18"/>
              </w:rPr>
            </w:pPr>
            <w:r w:rsidRPr="00C575F5">
              <w:rPr>
                <w:sz w:val="18"/>
                <w:szCs w:val="18"/>
              </w:rPr>
              <w:t>x</w:t>
            </w:r>
          </w:p>
        </w:tc>
        <w:tc>
          <w:tcPr>
            <w:tcW w:w="338" w:type="dxa"/>
            <w:tcBorders>
              <w:bottom w:val="single" w:sz="12" w:space="0" w:color="auto"/>
            </w:tcBorders>
            <w:shd w:val="clear" w:color="auto" w:fill="auto"/>
          </w:tcPr>
          <w:p w14:paraId="1B6A380F" w14:textId="2E74FA31" w:rsidR="001F2496" w:rsidRPr="00C575F5" w:rsidRDefault="001F2496" w:rsidP="001F2496">
            <w:pPr>
              <w:spacing w:before="60" w:after="60" w:line="220" w:lineRule="atLeast"/>
              <w:ind w:left="57" w:right="57"/>
              <w:jc w:val="center"/>
              <w:rPr>
                <w:sz w:val="18"/>
                <w:szCs w:val="18"/>
              </w:rPr>
            </w:pPr>
            <w:r w:rsidRPr="00C575F5">
              <w:rPr>
                <w:sz w:val="18"/>
                <w:szCs w:val="18"/>
              </w:rPr>
              <w:t>x</w:t>
            </w:r>
          </w:p>
        </w:tc>
        <w:tc>
          <w:tcPr>
            <w:tcW w:w="338" w:type="dxa"/>
            <w:tcBorders>
              <w:bottom w:val="single" w:sz="12" w:space="0" w:color="auto"/>
            </w:tcBorders>
            <w:shd w:val="clear" w:color="auto" w:fill="auto"/>
          </w:tcPr>
          <w:p w14:paraId="54F569CB" w14:textId="77777777" w:rsidR="001F2496" w:rsidRPr="00C575F5" w:rsidRDefault="001F2496" w:rsidP="001F2496">
            <w:pPr>
              <w:spacing w:before="60" w:after="60" w:line="220" w:lineRule="atLeast"/>
              <w:ind w:left="57" w:right="57"/>
              <w:jc w:val="center"/>
              <w:rPr>
                <w:sz w:val="18"/>
                <w:szCs w:val="18"/>
              </w:rPr>
            </w:pPr>
          </w:p>
        </w:tc>
        <w:tc>
          <w:tcPr>
            <w:tcW w:w="338" w:type="dxa"/>
            <w:tcBorders>
              <w:bottom w:val="single" w:sz="12" w:space="0" w:color="auto"/>
            </w:tcBorders>
            <w:shd w:val="clear" w:color="auto" w:fill="auto"/>
          </w:tcPr>
          <w:p w14:paraId="65E8827C" w14:textId="77777777" w:rsidR="001F2496" w:rsidRPr="00C575F5" w:rsidRDefault="001F2496" w:rsidP="001F2496">
            <w:pPr>
              <w:spacing w:before="60" w:after="60" w:line="220" w:lineRule="atLeast"/>
              <w:ind w:left="57" w:right="57"/>
              <w:jc w:val="center"/>
              <w:rPr>
                <w:sz w:val="18"/>
                <w:szCs w:val="18"/>
              </w:rPr>
            </w:pPr>
          </w:p>
        </w:tc>
        <w:tc>
          <w:tcPr>
            <w:tcW w:w="338" w:type="dxa"/>
            <w:tcBorders>
              <w:bottom w:val="single" w:sz="12" w:space="0" w:color="auto"/>
            </w:tcBorders>
            <w:shd w:val="clear" w:color="auto" w:fill="auto"/>
          </w:tcPr>
          <w:p w14:paraId="23E2C4E9" w14:textId="58AEF600" w:rsidR="001F2496" w:rsidRPr="00C575F5" w:rsidRDefault="001F2496" w:rsidP="001F2496">
            <w:pPr>
              <w:spacing w:before="60" w:after="60" w:line="220" w:lineRule="atLeast"/>
              <w:ind w:left="57" w:right="57"/>
              <w:jc w:val="center"/>
              <w:rPr>
                <w:sz w:val="18"/>
                <w:szCs w:val="18"/>
              </w:rPr>
            </w:pPr>
          </w:p>
        </w:tc>
        <w:tc>
          <w:tcPr>
            <w:tcW w:w="338" w:type="dxa"/>
            <w:tcBorders>
              <w:bottom w:val="single" w:sz="12" w:space="0" w:color="auto"/>
            </w:tcBorders>
            <w:shd w:val="clear" w:color="auto" w:fill="auto"/>
          </w:tcPr>
          <w:p w14:paraId="4DA8EDC5" w14:textId="4B2053C9" w:rsidR="001F2496" w:rsidRPr="00C575F5" w:rsidRDefault="001F2496" w:rsidP="001F2496">
            <w:pPr>
              <w:spacing w:before="60" w:after="60" w:line="220" w:lineRule="atLeast"/>
              <w:ind w:left="57" w:right="57"/>
              <w:jc w:val="center"/>
              <w:rPr>
                <w:sz w:val="18"/>
                <w:szCs w:val="18"/>
              </w:rPr>
            </w:pPr>
          </w:p>
        </w:tc>
        <w:tc>
          <w:tcPr>
            <w:tcW w:w="338" w:type="dxa"/>
            <w:tcBorders>
              <w:bottom w:val="single" w:sz="12" w:space="0" w:color="auto"/>
            </w:tcBorders>
            <w:shd w:val="clear" w:color="auto" w:fill="auto"/>
          </w:tcPr>
          <w:p w14:paraId="64B67136" w14:textId="77777777" w:rsidR="001F2496" w:rsidRPr="00C575F5" w:rsidRDefault="001F2496" w:rsidP="001F2496">
            <w:pPr>
              <w:spacing w:before="60" w:after="60" w:line="220" w:lineRule="atLeast"/>
              <w:ind w:left="57" w:right="57"/>
              <w:jc w:val="center"/>
              <w:rPr>
                <w:sz w:val="18"/>
                <w:szCs w:val="18"/>
              </w:rPr>
            </w:pPr>
          </w:p>
        </w:tc>
        <w:tc>
          <w:tcPr>
            <w:tcW w:w="338" w:type="dxa"/>
            <w:tcBorders>
              <w:bottom w:val="single" w:sz="12" w:space="0" w:color="auto"/>
            </w:tcBorders>
            <w:shd w:val="clear" w:color="auto" w:fill="auto"/>
          </w:tcPr>
          <w:p w14:paraId="46220BDE" w14:textId="77777777" w:rsidR="001F2496" w:rsidRPr="00C575F5" w:rsidRDefault="001F2496" w:rsidP="001F2496">
            <w:pPr>
              <w:spacing w:before="60" w:after="60" w:line="220" w:lineRule="atLeast"/>
              <w:ind w:left="57" w:right="57"/>
              <w:jc w:val="center"/>
              <w:rPr>
                <w:sz w:val="18"/>
                <w:szCs w:val="18"/>
              </w:rPr>
            </w:pPr>
          </w:p>
        </w:tc>
        <w:tc>
          <w:tcPr>
            <w:tcW w:w="338" w:type="dxa"/>
            <w:tcBorders>
              <w:bottom w:val="single" w:sz="12" w:space="0" w:color="auto"/>
            </w:tcBorders>
            <w:shd w:val="clear" w:color="auto" w:fill="auto"/>
          </w:tcPr>
          <w:p w14:paraId="232E2907" w14:textId="77777777" w:rsidR="001F2496" w:rsidRPr="00C575F5" w:rsidRDefault="001F2496" w:rsidP="001F2496">
            <w:pPr>
              <w:spacing w:before="60" w:after="60" w:line="220" w:lineRule="atLeast"/>
              <w:ind w:left="57" w:right="57"/>
              <w:jc w:val="center"/>
              <w:rPr>
                <w:sz w:val="18"/>
                <w:szCs w:val="18"/>
              </w:rPr>
            </w:pPr>
          </w:p>
        </w:tc>
        <w:tc>
          <w:tcPr>
            <w:tcW w:w="338" w:type="dxa"/>
            <w:tcBorders>
              <w:bottom w:val="single" w:sz="12" w:space="0" w:color="auto"/>
            </w:tcBorders>
            <w:shd w:val="clear" w:color="auto" w:fill="auto"/>
          </w:tcPr>
          <w:p w14:paraId="3CE8C22B" w14:textId="77777777" w:rsidR="001F2496" w:rsidRPr="00C575F5" w:rsidRDefault="001F2496" w:rsidP="001F2496">
            <w:pPr>
              <w:spacing w:before="60" w:after="60" w:line="220" w:lineRule="atLeast"/>
              <w:ind w:left="57" w:right="57"/>
              <w:jc w:val="center"/>
              <w:rPr>
                <w:sz w:val="18"/>
                <w:szCs w:val="18"/>
              </w:rPr>
            </w:pPr>
          </w:p>
        </w:tc>
      </w:tr>
    </w:tbl>
    <w:p w14:paraId="3BC75FED" w14:textId="77777777" w:rsidR="00AC4E07" w:rsidRPr="00C575F5" w:rsidRDefault="00AC4E07" w:rsidP="00EF3EC8">
      <w:pPr>
        <w:pStyle w:val="SingleTxtG"/>
        <w:keepNext/>
        <w:spacing w:before="120"/>
        <w:ind w:left="2268" w:hanging="1134"/>
      </w:pPr>
      <w:r w:rsidRPr="00C575F5">
        <w:t>5.4</w:t>
      </w:r>
      <w:r w:rsidRPr="00C575F5">
        <w:tab/>
        <w:t>Prescriptions techniques concernant les marquages rétroréfléchissants de la classe C (symbole « C »)</w:t>
      </w:r>
    </w:p>
    <w:p w14:paraId="6AB7D0C0" w14:textId="116352AA" w:rsidR="00AC4E07" w:rsidRPr="00C575F5" w:rsidRDefault="00AC4E07" w:rsidP="00EF3EC8">
      <w:pPr>
        <w:pStyle w:val="SingleTxtG"/>
        <w:keepNext/>
        <w:ind w:left="2268" w:hanging="1134"/>
      </w:pPr>
      <w:r w:rsidRPr="00C575F5">
        <w:t>5.4.1</w:t>
      </w:r>
      <w:r w:rsidRPr="00C575F5">
        <w:tab/>
        <w:t>Tout marquage rétroréfléchissant de la classe C ou F, lorsqu</w:t>
      </w:r>
      <w:r w:rsidR="00554990" w:rsidRPr="00C575F5">
        <w:t>’</w:t>
      </w:r>
      <w:r w:rsidRPr="00C575F5">
        <w:t>il est soumis aux essais conformément au paragraphe 5.4.3, doit satisfaire :</w:t>
      </w:r>
    </w:p>
    <w:p w14:paraId="28D044CC" w14:textId="4B24C19A" w:rsidR="00AC4E07" w:rsidRPr="00C575F5" w:rsidRDefault="00AC4E07" w:rsidP="00AC4E07">
      <w:pPr>
        <w:pStyle w:val="SingleTxtG"/>
        <w:ind w:left="2835" w:hanging="567"/>
      </w:pPr>
      <w:r w:rsidRPr="00C575F5">
        <w:t>a)</w:t>
      </w:r>
      <w:r w:rsidRPr="00C575F5">
        <w:tab/>
        <w:t>Aux prescriptions relatives aux dimensions et à la forme énoncées à l</w:t>
      </w:r>
      <w:r w:rsidR="00554990" w:rsidRPr="00C575F5">
        <w:t>’</w:t>
      </w:r>
      <w:r w:rsidRPr="00C575F5">
        <w:t>annexe 5 ;</w:t>
      </w:r>
    </w:p>
    <w:p w14:paraId="58EC00ED" w14:textId="77777777" w:rsidR="00AC4E07" w:rsidRPr="00C575F5" w:rsidRDefault="00AC4E07" w:rsidP="00AC4E07">
      <w:pPr>
        <w:pStyle w:val="SingleTxtG"/>
        <w:ind w:left="2835" w:hanging="567"/>
      </w:pPr>
      <w:r w:rsidRPr="00C575F5">
        <w:t>b)</w:t>
      </w:r>
      <w:r w:rsidRPr="00C575F5">
        <w:tab/>
        <w:t>Aux prescriptions photométriques et colorimétriques énoncées aux paragraphes 5.4.4 à 5.4.5 ;</w:t>
      </w:r>
    </w:p>
    <w:p w14:paraId="70EC747D" w14:textId="77777777" w:rsidR="00AC4E07" w:rsidRPr="00C575F5" w:rsidRDefault="00AC4E07" w:rsidP="00AC4E07">
      <w:pPr>
        <w:pStyle w:val="SingleTxtG"/>
        <w:ind w:left="2835" w:hanging="567"/>
      </w:pPr>
      <w:r w:rsidRPr="00C575F5">
        <w:t>c)</w:t>
      </w:r>
      <w:r w:rsidRPr="00C575F5">
        <w:tab/>
        <w:t>Aux exigences physiques et mécaniques énoncées au paragraphe 5.4.6.</w:t>
      </w:r>
    </w:p>
    <w:p w14:paraId="3A3DCAEF" w14:textId="6CEF9C00" w:rsidR="00AC4E07" w:rsidRPr="00C575F5" w:rsidRDefault="00AC4E07" w:rsidP="00AC4E07">
      <w:pPr>
        <w:pStyle w:val="SingleTxtG"/>
        <w:ind w:left="2268" w:hanging="1134"/>
      </w:pPr>
      <w:r w:rsidRPr="00C575F5">
        <w:t>5.4.2</w:t>
      </w:r>
      <w:r w:rsidRPr="00C575F5">
        <w:tab/>
        <w:t>Aux fins de l</w:t>
      </w:r>
      <w:r w:rsidR="00554990" w:rsidRPr="00C575F5">
        <w:t>’</w:t>
      </w:r>
      <w:r w:rsidRPr="00C575F5">
        <w:t>homologation :</w:t>
      </w:r>
    </w:p>
    <w:p w14:paraId="6F9EFF79" w14:textId="2D82EB01" w:rsidR="00AC4E07" w:rsidRPr="00C575F5" w:rsidRDefault="00AC4E07" w:rsidP="00AC4E07">
      <w:pPr>
        <w:pStyle w:val="SingleTxtG"/>
        <w:ind w:left="2268" w:hanging="1134"/>
      </w:pPr>
      <w:r w:rsidRPr="00C575F5">
        <w:t>5.4.2.1</w:t>
      </w:r>
      <w:r w:rsidRPr="00C575F5">
        <w:tab/>
        <w:t>Cinq échantillons représentant des bandes de marquages rétroréfléchissants doivent être soumis au laboratoire d</w:t>
      </w:r>
      <w:r w:rsidR="00554990" w:rsidRPr="00C575F5">
        <w:t>’</w:t>
      </w:r>
      <w:r w:rsidRPr="00C575F5">
        <w:t>essai. Ces échantillons doivent mesurer au minimum 3 m de long.</w:t>
      </w:r>
    </w:p>
    <w:p w14:paraId="41BBBE31" w14:textId="526F8BE3" w:rsidR="00AC4E07" w:rsidRPr="00C575F5" w:rsidRDefault="00AC4E07" w:rsidP="00AC4E07">
      <w:pPr>
        <w:pStyle w:val="SingleTxtG"/>
        <w:ind w:left="2268" w:hanging="1134"/>
      </w:pPr>
      <w:r w:rsidRPr="00C575F5">
        <w:t>5.4.2.2</w:t>
      </w:r>
      <w:r w:rsidRPr="00C575F5">
        <w:tab/>
        <w:t>Les échantillons soumis doivent être représentatifs de la production de série, et fabriqués conformément aux recommandations du ou des fabricants des matériaux de marquage rétroréfléchissants</w:t>
      </w:r>
      <w:r w:rsidRPr="00C575F5">
        <w:rPr>
          <w:rStyle w:val="Appelnotedebasdep"/>
        </w:rPr>
        <w:footnoteReference w:id="3"/>
      </w:r>
      <w:r w:rsidRPr="00C575F5">
        <w:t>.</w:t>
      </w:r>
    </w:p>
    <w:p w14:paraId="5A7C33BE" w14:textId="765C3F59" w:rsidR="00AC4E07" w:rsidRPr="00C575F5" w:rsidRDefault="00AC4E07" w:rsidP="00AC4E07">
      <w:pPr>
        <w:pStyle w:val="SingleTxtG"/>
        <w:ind w:left="2268" w:hanging="1134"/>
      </w:pPr>
      <w:r w:rsidRPr="00C575F5">
        <w:t>5.4.2.3</w:t>
      </w:r>
      <w:r w:rsidRPr="00C575F5">
        <w:tab/>
        <w:t>Les échantillons sont soumis aux essais dans l</w:t>
      </w:r>
      <w:r w:rsidR="00554990" w:rsidRPr="00C575F5">
        <w:t>’</w:t>
      </w:r>
      <w:r w:rsidRPr="00C575F5">
        <w:t>ordre chronologique indiqué au paragraphe 5.4.7.</w:t>
      </w:r>
    </w:p>
    <w:p w14:paraId="69D9E6F9" w14:textId="678F2145" w:rsidR="00AC4E07" w:rsidRPr="00C575F5" w:rsidRDefault="00AC4E07" w:rsidP="00AC4E07">
      <w:pPr>
        <w:pStyle w:val="SingleTxtG"/>
        <w:ind w:left="2268" w:hanging="1134"/>
      </w:pPr>
      <w:r w:rsidRPr="00C575F5">
        <w:t>5.4.3</w:t>
      </w:r>
      <w:r w:rsidRPr="00C575F5">
        <w:tab/>
        <w:t>Procédure d</w:t>
      </w:r>
      <w:r w:rsidR="00554990" w:rsidRPr="00C575F5">
        <w:t>’</w:t>
      </w:r>
      <w:r w:rsidRPr="00C575F5">
        <w:t>essai</w:t>
      </w:r>
    </w:p>
    <w:p w14:paraId="677ECE53" w14:textId="52044EE2" w:rsidR="00AC4E07" w:rsidRPr="00C575F5" w:rsidRDefault="00AC4E07" w:rsidP="00AC4E07">
      <w:pPr>
        <w:pStyle w:val="SingleTxtG"/>
        <w:ind w:left="2268" w:hanging="1134"/>
      </w:pPr>
      <w:r w:rsidRPr="00C575F5">
        <w:t>5.4.3.1</w:t>
      </w:r>
      <w:r w:rsidRPr="00C575F5">
        <w:tab/>
        <w:t>Après vérification du respect des spécifications générales (par. 4) et des spécifications relatives à la forme et aux dimensions (annexe 5), les échantillons sont soumis à l</w:t>
      </w:r>
      <w:r w:rsidR="00554990" w:rsidRPr="00C575F5">
        <w:t>’</w:t>
      </w:r>
      <w:r w:rsidRPr="00C575F5">
        <w:t>essai de résistance à la chaleur décrit à l</w:t>
      </w:r>
      <w:r w:rsidR="00554990" w:rsidRPr="00C575F5">
        <w:t>’</w:t>
      </w:r>
      <w:r w:rsidRPr="00C575F5">
        <w:t>annexe 6, puis aux essais décrits aux paragraphes 5.4.4 et 5.4.5.</w:t>
      </w:r>
    </w:p>
    <w:p w14:paraId="06BE2743" w14:textId="77777777" w:rsidR="00AC4E07" w:rsidRPr="00C575F5" w:rsidRDefault="00AC4E07" w:rsidP="00AC4E07">
      <w:pPr>
        <w:pStyle w:val="SingleTxtG"/>
        <w:ind w:left="2268" w:hanging="1134"/>
      </w:pPr>
      <w:r w:rsidRPr="00C575F5">
        <w:t>5.4.3.2</w:t>
      </w:r>
      <w:r w:rsidRPr="00C575F5">
        <w:tab/>
        <w:t xml:space="preserve">Les mesures photométriques et colorimétriques peuvent être faites sur cinq échantillons, les valeurs retenues étant les valeurs moyennes. </w:t>
      </w:r>
    </w:p>
    <w:p w14:paraId="47F4F867" w14:textId="5B3A51CB" w:rsidR="00AC4E07" w:rsidRPr="00C575F5" w:rsidRDefault="00AC4E07" w:rsidP="00AC4E07">
      <w:pPr>
        <w:pStyle w:val="SingleTxtG"/>
        <w:ind w:left="2268" w:hanging="1134"/>
      </w:pPr>
      <w:r w:rsidRPr="00C575F5">
        <w:t>5.4.3.3</w:t>
      </w:r>
      <w:r w:rsidRPr="00C575F5">
        <w:tab/>
      </w:r>
      <w:r w:rsidRPr="00C575F5">
        <w:tab/>
        <w:t>Pour les autres essais, il y a lieu d</w:t>
      </w:r>
      <w:r w:rsidR="00554990" w:rsidRPr="00C575F5">
        <w:t>’</w:t>
      </w:r>
      <w:r w:rsidRPr="00C575F5">
        <w:t>utiliser des échantillons n</w:t>
      </w:r>
      <w:r w:rsidR="00554990" w:rsidRPr="00C575F5">
        <w:t>’</w:t>
      </w:r>
      <w:r w:rsidRPr="00C575F5">
        <w:t>ayant fait l</w:t>
      </w:r>
      <w:r w:rsidR="00554990" w:rsidRPr="00C575F5">
        <w:t>’</w:t>
      </w:r>
      <w:r w:rsidRPr="00C575F5">
        <w:t>objet d</w:t>
      </w:r>
      <w:r w:rsidR="00554990" w:rsidRPr="00C575F5">
        <w:t>’</w:t>
      </w:r>
      <w:r w:rsidRPr="00C575F5">
        <w:t>aucun essai.</w:t>
      </w:r>
    </w:p>
    <w:p w14:paraId="1BEA50B3" w14:textId="77777777" w:rsidR="00AC4E07" w:rsidRPr="00C575F5" w:rsidRDefault="00AC4E07" w:rsidP="00AC4E07">
      <w:pPr>
        <w:pStyle w:val="SingleTxtG"/>
        <w:ind w:left="2268" w:hanging="1134"/>
      </w:pPr>
      <w:r w:rsidRPr="00C575F5">
        <w:t>5.4.4</w:t>
      </w:r>
      <w:r w:rsidRPr="00C575F5">
        <w:tab/>
      </w:r>
      <w:r w:rsidRPr="00C575F5">
        <w:tab/>
        <w:t>Valeurs minimales du coefficient de rétroréflexion</w:t>
      </w:r>
    </w:p>
    <w:p w14:paraId="0726AF3C" w14:textId="77777777" w:rsidR="00AC4E07" w:rsidRPr="00C575F5" w:rsidRDefault="00AC4E07" w:rsidP="00AC4E07">
      <w:pPr>
        <w:pStyle w:val="SingleTxtG"/>
        <w:ind w:left="2268"/>
      </w:pPr>
      <w:r w:rsidRPr="00C575F5">
        <w:tab/>
        <w:t>Spécifications photométriques des marquages rétroréfléchissants des classes C et F :</w:t>
      </w:r>
    </w:p>
    <w:p w14:paraId="721D39DB" w14:textId="692F882C" w:rsidR="00AC4E07" w:rsidRPr="00C575F5" w:rsidRDefault="00AC4E07" w:rsidP="00AC4E07">
      <w:pPr>
        <w:pStyle w:val="SingleTxtG"/>
        <w:ind w:left="2268" w:hanging="1134"/>
      </w:pPr>
      <w:r w:rsidRPr="00C575F5">
        <w:t>5.4.4.1</w:t>
      </w:r>
      <w:r w:rsidRPr="00C575F5">
        <w:tab/>
      </w:r>
      <w:r w:rsidRPr="00C575F5">
        <w:tab/>
        <w:t>Lorsqu</w:t>
      </w:r>
      <w:r w:rsidR="00554990" w:rsidRPr="00C575F5">
        <w:t>’</w:t>
      </w:r>
      <w:r w:rsidRPr="00C575F5">
        <w:t>il est mesuré comme décrit à l</w:t>
      </w:r>
      <w:r w:rsidR="00554990" w:rsidRPr="00C575F5">
        <w:t>’</w:t>
      </w:r>
      <w:r w:rsidRPr="00C575F5">
        <w:t>annexe 4, le coefficient de rétroréflexion R</w:t>
      </w:r>
      <w:r w:rsidR="00554990" w:rsidRPr="00C575F5">
        <w:t>’</w:t>
      </w:r>
      <w:r w:rsidRPr="00C575F5">
        <w:t>, exprimé en candelas par m² par lux (cd/m²/lux), des surfaces rétroréfléchissantes à l</w:t>
      </w:r>
      <w:r w:rsidR="00554990" w:rsidRPr="00C575F5">
        <w:t>’</w:t>
      </w:r>
      <w:r w:rsidRPr="00C575F5">
        <w:t>état neuf doit être égal ou supérieur à celui indiqué dans le tableau 9 pour les matériaux blancs, jaunes et rouges.</w:t>
      </w:r>
    </w:p>
    <w:p w14:paraId="66417513" w14:textId="7D4B9354" w:rsidR="00AC4E07" w:rsidRPr="00C575F5" w:rsidRDefault="00AC4E07" w:rsidP="00EF3EC8">
      <w:pPr>
        <w:pStyle w:val="Titre1"/>
        <w:spacing w:after="120"/>
        <w:rPr>
          <w:b/>
          <w:bCs/>
        </w:rPr>
      </w:pPr>
      <w:r w:rsidRPr="00C575F5">
        <w:rPr>
          <w:b/>
        </w:rPr>
        <w:tab/>
      </w:r>
      <w:r w:rsidRPr="00C575F5">
        <w:t xml:space="preserve">Tableau 9 </w:t>
      </w:r>
      <w:r w:rsidRPr="00C575F5">
        <w:br/>
      </w:r>
      <w:r w:rsidRPr="00C575F5">
        <w:rPr>
          <w:b/>
          <w:bCs/>
        </w:rPr>
        <w:t>Valeurs minimales du coefficient de rétroréflexion R</w:t>
      </w:r>
      <w:r w:rsidR="00554990" w:rsidRPr="00C575F5">
        <w:rPr>
          <w:b/>
          <w:bCs/>
        </w:rPr>
        <w:t>’</w:t>
      </w:r>
      <w:r w:rsidRPr="00C575F5">
        <w:rPr>
          <w:b/>
          <w:bCs/>
        </w:rPr>
        <w:t xml:space="preserve"> </w:t>
      </w:r>
      <w:r w:rsidRPr="00C575F5">
        <w:rPr>
          <w:b/>
          <w:bCs/>
        </w:rPr>
        <w:br/>
        <w:t>[cd∙m</w:t>
      </w:r>
      <w:r w:rsidRPr="00C575F5">
        <w:rPr>
          <w:b/>
          <w:bCs/>
          <w:vertAlign w:val="superscript"/>
        </w:rPr>
        <w:t>-</w:t>
      </w:r>
      <w:r w:rsidRPr="00C575F5">
        <w:rPr>
          <w:b/>
          <w:bCs/>
        </w:rPr>
        <w:t>²∙lx</w:t>
      </w:r>
      <w:r w:rsidRPr="00C575F5">
        <w:rPr>
          <w:b/>
          <w:bCs/>
          <w:vertAlign w:val="superscript"/>
        </w:rPr>
        <w:t>-1</w:t>
      </w:r>
      <w:r w:rsidRPr="00C575F5">
        <w:rPr>
          <w:b/>
          <w:bCs/>
        </w:rPr>
        <w:t>]</w:t>
      </w:r>
    </w:p>
    <w:tbl>
      <w:tblPr>
        <w:tblW w:w="7370" w:type="dxa"/>
        <w:tblInd w:w="1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379"/>
        <w:gridCol w:w="998"/>
        <w:gridCol w:w="999"/>
        <w:gridCol w:w="998"/>
        <w:gridCol w:w="999"/>
        <w:gridCol w:w="998"/>
        <w:gridCol w:w="999"/>
      </w:tblGrid>
      <w:tr w:rsidR="00AC4E07" w:rsidRPr="00C575F5" w14:paraId="2162AF99" w14:textId="77777777" w:rsidTr="00113A2C">
        <w:tc>
          <w:tcPr>
            <w:tcW w:w="1379" w:type="dxa"/>
            <w:tcBorders>
              <w:top w:val="single" w:sz="4" w:space="0" w:color="auto"/>
              <w:left w:val="single" w:sz="4" w:space="0" w:color="auto"/>
              <w:bottom w:val="single" w:sz="12" w:space="0" w:color="auto"/>
              <w:right w:val="single" w:sz="4" w:space="0" w:color="auto"/>
            </w:tcBorders>
            <w:vAlign w:val="bottom"/>
            <w:hideMark/>
          </w:tcPr>
          <w:p w14:paraId="7835571B" w14:textId="16DAA182" w:rsidR="00AC4E07" w:rsidRPr="00C575F5" w:rsidRDefault="00AC4E07" w:rsidP="00EF3EC8">
            <w:pPr>
              <w:keepNext/>
              <w:spacing w:before="80" w:after="80" w:line="200" w:lineRule="exact"/>
              <w:ind w:left="57" w:right="57"/>
              <w:jc w:val="center"/>
              <w:rPr>
                <w:i/>
                <w:sz w:val="16"/>
                <w:szCs w:val="16"/>
              </w:rPr>
            </w:pPr>
            <w:r w:rsidRPr="00C575F5">
              <w:rPr>
                <w:i/>
                <w:sz w:val="16"/>
                <w:szCs w:val="16"/>
              </w:rPr>
              <w:t>Angle d</w:t>
            </w:r>
            <w:r w:rsidR="00554990" w:rsidRPr="00C575F5">
              <w:rPr>
                <w:i/>
                <w:sz w:val="16"/>
                <w:szCs w:val="16"/>
              </w:rPr>
              <w:t>’</w:t>
            </w:r>
            <w:r w:rsidRPr="00C575F5">
              <w:rPr>
                <w:i/>
                <w:sz w:val="16"/>
                <w:szCs w:val="16"/>
              </w:rPr>
              <w:t xml:space="preserve">observation α </w:t>
            </w:r>
            <w:r w:rsidRPr="00C575F5">
              <w:rPr>
                <w:i/>
                <w:sz w:val="16"/>
                <w:szCs w:val="16"/>
              </w:rPr>
              <w:br/>
              <w:t>(en degrés)</w:t>
            </w:r>
          </w:p>
        </w:tc>
        <w:tc>
          <w:tcPr>
            <w:tcW w:w="5991" w:type="dxa"/>
            <w:gridSpan w:val="6"/>
            <w:tcBorders>
              <w:top w:val="single" w:sz="4" w:space="0" w:color="auto"/>
              <w:left w:val="single" w:sz="4" w:space="0" w:color="auto"/>
              <w:bottom w:val="single" w:sz="12" w:space="0" w:color="auto"/>
              <w:right w:val="single" w:sz="4" w:space="0" w:color="auto"/>
            </w:tcBorders>
            <w:vAlign w:val="center"/>
            <w:hideMark/>
          </w:tcPr>
          <w:p w14:paraId="315B94A8" w14:textId="3A4B1ADC" w:rsidR="00AC4E07" w:rsidRPr="00C575F5" w:rsidRDefault="00AC4E07" w:rsidP="00EF3EC8">
            <w:pPr>
              <w:keepNext/>
              <w:spacing w:before="80" w:after="80" w:line="200" w:lineRule="exact"/>
              <w:ind w:left="57" w:right="57"/>
              <w:jc w:val="center"/>
              <w:rPr>
                <w:i/>
                <w:sz w:val="16"/>
                <w:szCs w:val="16"/>
              </w:rPr>
            </w:pPr>
            <w:r w:rsidRPr="00C575F5">
              <w:rPr>
                <w:i/>
                <w:sz w:val="16"/>
                <w:szCs w:val="16"/>
              </w:rPr>
              <w:t>Angle d</w:t>
            </w:r>
            <w:r w:rsidR="00554990" w:rsidRPr="00C575F5">
              <w:rPr>
                <w:i/>
                <w:sz w:val="16"/>
                <w:szCs w:val="16"/>
              </w:rPr>
              <w:t>’</w:t>
            </w:r>
            <w:r w:rsidRPr="00C575F5">
              <w:rPr>
                <w:i/>
                <w:sz w:val="16"/>
                <w:szCs w:val="16"/>
              </w:rPr>
              <w:t>éclairage β (en degrés)</w:t>
            </w:r>
          </w:p>
        </w:tc>
      </w:tr>
      <w:tr w:rsidR="00AC4E07" w:rsidRPr="00C575F5" w14:paraId="2CC8C443" w14:textId="77777777" w:rsidTr="00113A2C">
        <w:tc>
          <w:tcPr>
            <w:tcW w:w="1379" w:type="dxa"/>
            <w:tcBorders>
              <w:top w:val="single" w:sz="12" w:space="0" w:color="auto"/>
              <w:left w:val="single" w:sz="4" w:space="0" w:color="auto"/>
              <w:bottom w:val="single" w:sz="4" w:space="0" w:color="auto"/>
              <w:right w:val="single" w:sz="4" w:space="0" w:color="auto"/>
            </w:tcBorders>
            <w:vAlign w:val="bottom"/>
            <w:hideMark/>
          </w:tcPr>
          <w:p w14:paraId="61F74DC2" w14:textId="63B99020" w:rsidR="00AC4E07" w:rsidRPr="00C575F5" w:rsidRDefault="00AC4E07" w:rsidP="00EF3EC8">
            <w:pPr>
              <w:keepNext/>
              <w:spacing w:before="60" w:after="60" w:line="220" w:lineRule="atLeast"/>
              <w:ind w:left="57" w:right="57"/>
              <w:rPr>
                <w:i/>
                <w:sz w:val="18"/>
                <w:szCs w:val="18"/>
              </w:rPr>
            </w:pPr>
            <w:r w:rsidRPr="00C575F5">
              <w:rPr>
                <w:i/>
                <w:sz w:val="18"/>
                <w:szCs w:val="18"/>
              </w:rPr>
              <w:t>α = 0,33° (20</w:t>
            </w:r>
            <w:r w:rsidR="00554990" w:rsidRPr="00C575F5">
              <w:rPr>
                <w:i/>
                <w:sz w:val="18"/>
                <w:szCs w:val="18"/>
              </w:rPr>
              <w:t>’</w:t>
            </w:r>
            <w:r w:rsidRPr="00C575F5">
              <w:rPr>
                <w:i/>
                <w:sz w:val="18"/>
                <w:szCs w:val="18"/>
              </w:rPr>
              <w:t>)</w:t>
            </w:r>
          </w:p>
        </w:tc>
        <w:tc>
          <w:tcPr>
            <w:tcW w:w="998" w:type="dxa"/>
            <w:tcBorders>
              <w:top w:val="single" w:sz="12" w:space="0" w:color="auto"/>
              <w:left w:val="single" w:sz="4" w:space="0" w:color="auto"/>
              <w:bottom w:val="single" w:sz="4" w:space="0" w:color="auto"/>
              <w:right w:val="single" w:sz="4" w:space="0" w:color="auto"/>
            </w:tcBorders>
            <w:vAlign w:val="bottom"/>
            <w:hideMark/>
          </w:tcPr>
          <w:p w14:paraId="676EE8C3" w14:textId="77777777" w:rsidR="00AC4E07" w:rsidRPr="00C575F5" w:rsidRDefault="00AC4E07" w:rsidP="00EF3EC8">
            <w:pPr>
              <w:keepNext/>
              <w:spacing w:before="60" w:after="60" w:line="220" w:lineRule="atLeast"/>
              <w:ind w:left="57" w:right="57"/>
              <w:jc w:val="right"/>
              <w:rPr>
                <w:i/>
                <w:sz w:val="18"/>
                <w:szCs w:val="18"/>
              </w:rPr>
            </w:pPr>
            <w:r w:rsidRPr="00C575F5">
              <w:rPr>
                <w:i/>
                <w:sz w:val="18"/>
                <w:szCs w:val="18"/>
              </w:rPr>
              <w:t>β</w:t>
            </w:r>
            <w:r w:rsidRPr="00C575F5">
              <w:rPr>
                <w:i/>
                <w:sz w:val="18"/>
                <w:szCs w:val="18"/>
                <w:vertAlign w:val="subscript"/>
              </w:rPr>
              <w:t>1</w:t>
            </w:r>
          </w:p>
        </w:tc>
        <w:tc>
          <w:tcPr>
            <w:tcW w:w="999" w:type="dxa"/>
            <w:tcBorders>
              <w:top w:val="single" w:sz="12" w:space="0" w:color="auto"/>
              <w:left w:val="single" w:sz="4" w:space="0" w:color="auto"/>
              <w:bottom w:val="single" w:sz="4" w:space="0" w:color="auto"/>
              <w:right w:val="single" w:sz="4" w:space="0" w:color="auto"/>
            </w:tcBorders>
            <w:vAlign w:val="bottom"/>
            <w:hideMark/>
          </w:tcPr>
          <w:p w14:paraId="24E46027" w14:textId="77777777" w:rsidR="00AC4E07" w:rsidRPr="00C575F5" w:rsidRDefault="00AC4E07" w:rsidP="00EF3EC8">
            <w:pPr>
              <w:keepNext/>
              <w:spacing w:before="60" w:after="60" w:line="220" w:lineRule="atLeast"/>
              <w:ind w:left="57" w:right="57"/>
              <w:jc w:val="right"/>
              <w:rPr>
                <w:sz w:val="18"/>
                <w:szCs w:val="18"/>
              </w:rPr>
            </w:pPr>
            <w:r w:rsidRPr="00C575F5">
              <w:rPr>
                <w:sz w:val="18"/>
                <w:szCs w:val="18"/>
              </w:rPr>
              <w:t>0</w:t>
            </w:r>
          </w:p>
        </w:tc>
        <w:tc>
          <w:tcPr>
            <w:tcW w:w="998" w:type="dxa"/>
            <w:tcBorders>
              <w:top w:val="single" w:sz="12" w:space="0" w:color="auto"/>
              <w:left w:val="single" w:sz="4" w:space="0" w:color="auto"/>
              <w:bottom w:val="single" w:sz="4" w:space="0" w:color="auto"/>
              <w:right w:val="single" w:sz="4" w:space="0" w:color="auto"/>
            </w:tcBorders>
            <w:vAlign w:val="bottom"/>
            <w:hideMark/>
          </w:tcPr>
          <w:p w14:paraId="68496D71" w14:textId="77777777" w:rsidR="00AC4E07" w:rsidRPr="00C575F5" w:rsidRDefault="00AC4E07" w:rsidP="00EF3EC8">
            <w:pPr>
              <w:keepNext/>
              <w:spacing w:before="60" w:after="60" w:line="220" w:lineRule="atLeast"/>
              <w:ind w:left="57" w:right="57"/>
              <w:jc w:val="right"/>
              <w:rPr>
                <w:sz w:val="18"/>
                <w:szCs w:val="18"/>
              </w:rPr>
            </w:pPr>
            <w:r w:rsidRPr="00C575F5">
              <w:rPr>
                <w:sz w:val="18"/>
                <w:szCs w:val="18"/>
              </w:rPr>
              <w:t>0</w:t>
            </w:r>
          </w:p>
        </w:tc>
        <w:tc>
          <w:tcPr>
            <w:tcW w:w="999" w:type="dxa"/>
            <w:tcBorders>
              <w:top w:val="single" w:sz="12" w:space="0" w:color="auto"/>
              <w:left w:val="single" w:sz="4" w:space="0" w:color="auto"/>
              <w:bottom w:val="single" w:sz="4" w:space="0" w:color="auto"/>
              <w:right w:val="single" w:sz="4" w:space="0" w:color="auto"/>
            </w:tcBorders>
            <w:vAlign w:val="bottom"/>
            <w:hideMark/>
          </w:tcPr>
          <w:p w14:paraId="63F86782" w14:textId="77777777" w:rsidR="00AC4E07" w:rsidRPr="00C575F5" w:rsidRDefault="00AC4E07" w:rsidP="00EF3EC8">
            <w:pPr>
              <w:keepNext/>
              <w:spacing w:before="60" w:after="60" w:line="220" w:lineRule="atLeast"/>
              <w:ind w:left="57" w:right="57"/>
              <w:jc w:val="right"/>
              <w:rPr>
                <w:sz w:val="18"/>
                <w:szCs w:val="18"/>
              </w:rPr>
            </w:pPr>
            <w:r w:rsidRPr="00C575F5">
              <w:rPr>
                <w:sz w:val="18"/>
                <w:szCs w:val="18"/>
              </w:rPr>
              <w:t>0</w:t>
            </w:r>
          </w:p>
        </w:tc>
        <w:tc>
          <w:tcPr>
            <w:tcW w:w="998" w:type="dxa"/>
            <w:tcBorders>
              <w:top w:val="single" w:sz="12" w:space="0" w:color="auto"/>
              <w:left w:val="single" w:sz="4" w:space="0" w:color="auto"/>
              <w:bottom w:val="single" w:sz="4" w:space="0" w:color="auto"/>
              <w:right w:val="single" w:sz="4" w:space="0" w:color="auto"/>
            </w:tcBorders>
            <w:vAlign w:val="bottom"/>
            <w:hideMark/>
          </w:tcPr>
          <w:p w14:paraId="4BA7CFCD" w14:textId="77777777" w:rsidR="00AC4E07" w:rsidRPr="00C575F5" w:rsidRDefault="00AC4E07" w:rsidP="00EF3EC8">
            <w:pPr>
              <w:keepNext/>
              <w:spacing w:before="60" w:after="60" w:line="220" w:lineRule="atLeast"/>
              <w:ind w:left="57" w:right="57"/>
              <w:jc w:val="right"/>
              <w:rPr>
                <w:sz w:val="18"/>
                <w:szCs w:val="18"/>
              </w:rPr>
            </w:pPr>
            <w:r w:rsidRPr="00C575F5">
              <w:rPr>
                <w:sz w:val="18"/>
                <w:szCs w:val="18"/>
              </w:rPr>
              <w:t>0</w:t>
            </w:r>
          </w:p>
        </w:tc>
        <w:tc>
          <w:tcPr>
            <w:tcW w:w="999" w:type="dxa"/>
            <w:tcBorders>
              <w:top w:val="single" w:sz="12" w:space="0" w:color="auto"/>
              <w:left w:val="single" w:sz="4" w:space="0" w:color="auto"/>
              <w:bottom w:val="single" w:sz="4" w:space="0" w:color="auto"/>
              <w:right w:val="single" w:sz="4" w:space="0" w:color="auto"/>
            </w:tcBorders>
            <w:vAlign w:val="bottom"/>
            <w:hideMark/>
          </w:tcPr>
          <w:p w14:paraId="7FDBC2B0" w14:textId="77777777" w:rsidR="00AC4E07" w:rsidRPr="00C575F5" w:rsidRDefault="00AC4E07" w:rsidP="00EF3EC8">
            <w:pPr>
              <w:keepNext/>
              <w:spacing w:before="60" w:after="60" w:line="220" w:lineRule="atLeast"/>
              <w:ind w:left="57" w:right="57"/>
              <w:jc w:val="right"/>
              <w:rPr>
                <w:sz w:val="18"/>
                <w:szCs w:val="18"/>
              </w:rPr>
            </w:pPr>
            <w:r w:rsidRPr="00C575F5">
              <w:rPr>
                <w:sz w:val="18"/>
                <w:szCs w:val="18"/>
              </w:rPr>
              <w:t>0</w:t>
            </w:r>
          </w:p>
        </w:tc>
      </w:tr>
      <w:tr w:rsidR="00AC4E07" w:rsidRPr="00C575F5" w14:paraId="4AA8BC64" w14:textId="77777777" w:rsidTr="00113A2C">
        <w:tc>
          <w:tcPr>
            <w:tcW w:w="1379" w:type="dxa"/>
            <w:tcBorders>
              <w:top w:val="single" w:sz="4" w:space="0" w:color="auto"/>
              <w:left w:val="single" w:sz="4" w:space="0" w:color="auto"/>
              <w:bottom w:val="single" w:sz="4" w:space="0" w:color="auto"/>
              <w:right w:val="single" w:sz="4" w:space="0" w:color="auto"/>
            </w:tcBorders>
            <w:vAlign w:val="bottom"/>
          </w:tcPr>
          <w:p w14:paraId="2D1E0E97" w14:textId="77777777" w:rsidR="00AC4E07" w:rsidRPr="00C575F5" w:rsidRDefault="00AC4E07" w:rsidP="00EF3EC8">
            <w:pPr>
              <w:keepNext/>
              <w:spacing w:before="60" w:after="60" w:line="220" w:lineRule="atLeast"/>
              <w:ind w:left="57" w:right="57"/>
              <w:jc w:val="center"/>
              <w:rPr>
                <w:i/>
                <w:sz w:val="18"/>
                <w:szCs w:val="18"/>
              </w:rPr>
            </w:pPr>
          </w:p>
        </w:tc>
        <w:tc>
          <w:tcPr>
            <w:tcW w:w="998" w:type="dxa"/>
            <w:tcBorders>
              <w:top w:val="single" w:sz="4" w:space="0" w:color="auto"/>
              <w:left w:val="single" w:sz="4" w:space="0" w:color="auto"/>
              <w:bottom w:val="single" w:sz="4" w:space="0" w:color="auto"/>
              <w:right w:val="single" w:sz="4" w:space="0" w:color="auto"/>
            </w:tcBorders>
            <w:vAlign w:val="bottom"/>
            <w:hideMark/>
          </w:tcPr>
          <w:p w14:paraId="75227EEF" w14:textId="77777777" w:rsidR="00AC4E07" w:rsidRPr="00C575F5" w:rsidRDefault="00AC4E07" w:rsidP="00EF3EC8">
            <w:pPr>
              <w:keepNext/>
              <w:spacing w:before="60" w:after="60" w:line="220" w:lineRule="atLeast"/>
              <w:ind w:left="57" w:right="57"/>
              <w:jc w:val="right"/>
              <w:rPr>
                <w:i/>
                <w:sz w:val="18"/>
                <w:szCs w:val="18"/>
              </w:rPr>
            </w:pPr>
            <w:r w:rsidRPr="00C575F5">
              <w:rPr>
                <w:i/>
                <w:sz w:val="18"/>
                <w:szCs w:val="18"/>
              </w:rPr>
              <w:t>β</w:t>
            </w:r>
            <w:r w:rsidRPr="00C575F5">
              <w:rPr>
                <w:i/>
                <w:sz w:val="18"/>
                <w:szCs w:val="18"/>
                <w:vertAlign w:val="subscript"/>
              </w:rPr>
              <w:t>2</w:t>
            </w:r>
          </w:p>
        </w:tc>
        <w:tc>
          <w:tcPr>
            <w:tcW w:w="999" w:type="dxa"/>
            <w:tcBorders>
              <w:top w:val="single" w:sz="4" w:space="0" w:color="auto"/>
              <w:left w:val="single" w:sz="4" w:space="0" w:color="auto"/>
              <w:bottom w:val="single" w:sz="4" w:space="0" w:color="auto"/>
              <w:right w:val="single" w:sz="4" w:space="0" w:color="auto"/>
            </w:tcBorders>
            <w:vAlign w:val="bottom"/>
            <w:hideMark/>
          </w:tcPr>
          <w:p w14:paraId="476C8CFC" w14:textId="77777777" w:rsidR="00AC4E07" w:rsidRPr="00C575F5" w:rsidRDefault="00AC4E07" w:rsidP="00EF3EC8">
            <w:pPr>
              <w:keepNext/>
              <w:spacing w:before="60" w:after="60" w:line="220" w:lineRule="atLeast"/>
              <w:ind w:left="57" w:right="57"/>
              <w:jc w:val="right"/>
              <w:rPr>
                <w:sz w:val="18"/>
                <w:szCs w:val="18"/>
              </w:rPr>
            </w:pPr>
            <w:r w:rsidRPr="00C575F5">
              <w:rPr>
                <w:sz w:val="18"/>
                <w:szCs w:val="18"/>
              </w:rPr>
              <w:t>5</w:t>
            </w:r>
          </w:p>
        </w:tc>
        <w:tc>
          <w:tcPr>
            <w:tcW w:w="998" w:type="dxa"/>
            <w:tcBorders>
              <w:top w:val="single" w:sz="4" w:space="0" w:color="auto"/>
              <w:left w:val="single" w:sz="4" w:space="0" w:color="auto"/>
              <w:bottom w:val="single" w:sz="4" w:space="0" w:color="auto"/>
              <w:right w:val="single" w:sz="4" w:space="0" w:color="auto"/>
            </w:tcBorders>
            <w:vAlign w:val="bottom"/>
            <w:hideMark/>
          </w:tcPr>
          <w:p w14:paraId="2A698A9F" w14:textId="77777777" w:rsidR="00AC4E07" w:rsidRPr="00C575F5" w:rsidRDefault="00AC4E07" w:rsidP="00EF3EC8">
            <w:pPr>
              <w:keepNext/>
              <w:spacing w:before="60" w:after="60" w:line="220" w:lineRule="atLeast"/>
              <w:ind w:left="57" w:right="57"/>
              <w:jc w:val="right"/>
              <w:rPr>
                <w:sz w:val="18"/>
                <w:szCs w:val="18"/>
              </w:rPr>
            </w:pPr>
            <w:r w:rsidRPr="00C575F5">
              <w:rPr>
                <w:sz w:val="18"/>
                <w:szCs w:val="18"/>
              </w:rPr>
              <w:t>20</w:t>
            </w:r>
          </w:p>
        </w:tc>
        <w:tc>
          <w:tcPr>
            <w:tcW w:w="999" w:type="dxa"/>
            <w:tcBorders>
              <w:top w:val="single" w:sz="4" w:space="0" w:color="auto"/>
              <w:left w:val="single" w:sz="4" w:space="0" w:color="auto"/>
              <w:bottom w:val="single" w:sz="4" w:space="0" w:color="auto"/>
              <w:right w:val="single" w:sz="4" w:space="0" w:color="auto"/>
            </w:tcBorders>
            <w:vAlign w:val="bottom"/>
            <w:hideMark/>
          </w:tcPr>
          <w:p w14:paraId="2DF7BEE5" w14:textId="77777777" w:rsidR="00AC4E07" w:rsidRPr="00C575F5" w:rsidRDefault="00AC4E07" w:rsidP="00EF3EC8">
            <w:pPr>
              <w:keepNext/>
              <w:spacing w:before="60" w:after="60" w:line="220" w:lineRule="atLeast"/>
              <w:ind w:left="57" w:right="57"/>
              <w:jc w:val="right"/>
              <w:rPr>
                <w:sz w:val="18"/>
                <w:szCs w:val="18"/>
              </w:rPr>
            </w:pPr>
            <w:r w:rsidRPr="00C575F5">
              <w:rPr>
                <w:sz w:val="18"/>
                <w:szCs w:val="18"/>
              </w:rPr>
              <w:t>30</w:t>
            </w:r>
          </w:p>
        </w:tc>
        <w:tc>
          <w:tcPr>
            <w:tcW w:w="998" w:type="dxa"/>
            <w:tcBorders>
              <w:top w:val="single" w:sz="4" w:space="0" w:color="auto"/>
              <w:left w:val="single" w:sz="4" w:space="0" w:color="auto"/>
              <w:bottom w:val="single" w:sz="4" w:space="0" w:color="auto"/>
              <w:right w:val="single" w:sz="4" w:space="0" w:color="auto"/>
            </w:tcBorders>
            <w:vAlign w:val="bottom"/>
            <w:hideMark/>
          </w:tcPr>
          <w:p w14:paraId="14631576" w14:textId="77777777" w:rsidR="00AC4E07" w:rsidRPr="00C575F5" w:rsidRDefault="00AC4E07" w:rsidP="00EF3EC8">
            <w:pPr>
              <w:keepNext/>
              <w:spacing w:before="60" w:after="60" w:line="220" w:lineRule="atLeast"/>
              <w:ind w:left="57" w:right="57"/>
              <w:jc w:val="right"/>
              <w:rPr>
                <w:sz w:val="18"/>
                <w:szCs w:val="18"/>
              </w:rPr>
            </w:pPr>
            <w:r w:rsidRPr="00C575F5">
              <w:rPr>
                <w:sz w:val="18"/>
                <w:szCs w:val="18"/>
              </w:rPr>
              <w:t>40</w:t>
            </w:r>
          </w:p>
        </w:tc>
        <w:tc>
          <w:tcPr>
            <w:tcW w:w="999" w:type="dxa"/>
            <w:tcBorders>
              <w:top w:val="single" w:sz="4" w:space="0" w:color="auto"/>
              <w:left w:val="single" w:sz="4" w:space="0" w:color="auto"/>
              <w:bottom w:val="single" w:sz="4" w:space="0" w:color="auto"/>
              <w:right w:val="single" w:sz="4" w:space="0" w:color="auto"/>
            </w:tcBorders>
            <w:vAlign w:val="bottom"/>
            <w:hideMark/>
          </w:tcPr>
          <w:p w14:paraId="383B012C" w14:textId="77777777" w:rsidR="00AC4E07" w:rsidRPr="00C575F5" w:rsidRDefault="00AC4E07" w:rsidP="00EF3EC8">
            <w:pPr>
              <w:keepNext/>
              <w:spacing w:before="60" w:after="60" w:line="220" w:lineRule="atLeast"/>
              <w:ind w:left="57" w:right="57"/>
              <w:jc w:val="right"/>
              <w:rPr>
                <w:sz w:val="18"/>
                <w:szCs w:val="18"/>
              </w:rPr>
            </w:pPr>
            <w:r w:rsidRPr="00C575F5">
              <w:rPr>
                <w:sz w:val="18"/>
                <w:szCs w:val="18"/>
              </w:rPr>
              <w:t>60</w:t>
            </w:r>
          </w:p>
        </w:tc>
      </w:tr>
      <w:tr w:rsidR="00AC4E07" w:rsidRPr="00C575F5" w14:paraId="5BCD0D02" w14:textId="77777777" w:rsidTr="00EF3EC8">
        <w:tc>
          <w:tcPr>
            <w:tcW w:w="1379" w:type="dxa"/>
            <w:tcBorders>
              <w:top w:val="single" w:sz="4" w:space="0" w:color="auto"/>
              <w:left w:val="single" w:sz="4" w:space="0" w:color="auto"/>
              <w:bottom w:val="single" w:sz="4" w:space="0" w:color="auto"/>
              <w:right w:val="single" w:sz="4" w:space="0" w:color="auto"/>
            </w:tcBorders>
            <w:vAlign w:val="bottom"/>
            <w:hideMark/>
          </w:tcPr>
          <w:p w14:paraId="46502623" w14:textId="77777777" w:rsidR="00AC4E07" w:rsidRPr="00C575F5" w:rsidRDefault="00AC4E07" w:rsidP="00EF3EC8">
            <w:pPr>
              <w:keepNext/>
              <w:spacing w:before="60" w:after="60" w:line="220" w:lineRule="atLeast"/>
              <w:ind w:left="57" w:right="57"/>
              <w:rPr>
                <w:i/>
                <w:iCs/>
                <w:sz w:val="18"/>
                <w:szCs w:val="18"/>
              </w:rPr>
            </w:pPr>
            <w:r w:rsidRPr="00C575F5">
              <w:rPr>
                <w:i/>
                <w:sz w:val="18"/>
                <w:szCs w:val="18"/>
              </w:rPr>
              <w:t>Couleur</w:t>
            </w:r>
          </w:p>
        </w:tc>
        <w:tc>
          <w:tcPr>
            <w:tcW w:w="998" w:type="dxa"/>
            <w:tcBorders>
              <w:top w:val="single" w:sz="4" w:space="0" w:color="auto"/>
              <w:left w:val="single" w:sz="4" w:space="0" w:color="auto"/>
              <w:bottom w:val="single" w:sz="4" w:space="0" w:color="auto"/>
              <w:right w:val="single" w:sz="4" w:space="0" w:color="auto"/>
            </w:tcBorders>
          </w:tcPr>
          <w:p w14:paraId="0BD3F671" w14:textId="77777777" w:rsidR="00AC4E07" w:rsidRPr="00C575F5" w:rsidRDefault="00AC4E07" w:rsidP="00EF3EC8">
            <w:pPr>
              <w:keepNext/>
              <w:spacing w:before="60" w:after="60" w:line="220" w:lineRule="atLeast"/>
              <w:ind w:left="57" w:right="57"/>
              <w:jc w:val="right"/>
              <w:rPr>
                <w:sz w:val="18"/>
                <w:szCs w:val="18"/>
              </w:rPr>
            </w:pPr>
          </w:p>
        </w:tc>
        <w:tc>
          <w:tcPr>
            <w:tcW w:w="999" w:type="dxa"/>
            <w:tcBorders>
              <w:top w:val="single" w:sz="4" w:space="0" w:color="auto"/>
              <w:left w:val="single" w:sz="4" w:space="0" w:color="auto"/>
              <w:bottom w:val="single" w:sz="4" w:space="0" w:color="auto"/>
              <w:right w:val="single" w:sz="4" w:space="0" w:color="auto"/>
            </w:tcBorders>
          </w:tcPr>
          <w:p w14:paraId="5DA20BD7" w14:textId="77777777" w:rsidR="00AC4E07" w:rsidRPr="00C575F5" w:rsidRDefault="00AC4E07" w:rsidP="00EF3EC8">
            <w:pPr>
              <w:keepNext/>
              <w:spacing w:before="60" w:after="60" w:line="220" w:lineRule="atLeast"/>
              <w:ind w:left="57" w:right="57"/>
              <w:jc w:val="right"/>
              <w:rPr>
                <w:sz w:val="18"/>
                <w:szCs w:val="18"/>
              </w:rPr>
            </w:pPr>
          </w:p>
        </w:tc>
        <w:tc>
          <w:tcPr>
            <w:tcW w:w="998" w:type="dxa"/>
            <w:tcBorders>
              <w:top w:val="single" w:sz="4" w:space="0" w:color="auto"/>
              <w:left w:val="single" w:sz="4" w:space="0" w:color="auto"/>
              <w:bottom w:val="single" w:sz="4" w:space="0" w:color="auto"/>
              <w:right w:val="single" w:sz="4" w:space="0" w:color="auto"/>
            </w:tcBorders>
          </w:tcPr>
          <w:p w14:paraId="2CAD1930" w14:textId="77777777" w:rsidR="00AC4E07" w:rsidRPr="00C575F5" w:rsidRDefault="00AC4E07" w:rsidP="00EF3EC8">
            <w:pPr>
              <w:keepNext/>
              <w:spacing w:before="60" w:after="60" w:line="220" w:lineRule="atLeast"/>
              <w:ind w:left="57" w:right="57"/>
              <w:jc w:val="right"/>
              <w:rPr>
                <w:sz w:val="18"/>
                <w:szCs w:val="18"/>
              </w:rPr>
            </w:pPr>
          </w:p>
        </w:tc>
        <w:tc>
          <w:tcPr>
            <w:tcW w:w="999" w:type="dxa"/>
            <w:tcBorders>
              <w:top w:val="single" w:sz="4" w:space="0" w:color="auto"/>
              <w:left w:val="single" w:sz="4" w:space="0" w:color="auto"/>
              <w:bottom w:val="single" w:sz="4" w:space="0" w:color="auto"/>
              <w:right w:val="single" w:sz="4" w:space="0" w:color="auto"/>
            </w:tcBorders>
          </w:tcPr>
          <w:p w14:paraId="07AC175D" w14:textId="77777777" w:rsidR="00AC4E07" w:rsidRPr="00C575F5" w:rsidRDefault="00AC4E07" w:rsidP="00EF3EC8">
            <w:pPr>
              <w:keepNext/>
              <w:spacing w:before="60" w:after="60" w:line="220" w:lineRule="atLeast"/>
              <w:ind w:left="57" w:right="57"/>
              <w:jc w:val="right"/>
              <w:rPr>
                <w:sz w:val="18"/>
                <w:szCs w:val="18"/>
              </w:rPr>
            </w:pPr>
          </w:p>
        </w:tc>
        <w:tc>
          <w:tcPr>
            <w:tcW w:w="998" w:type="dxa"/>
            <w:tcBorders>
              <w:top w:val="single" w:sz="4" w:space="0" w:color="auto"/>
              <w:left w:val="single" w:sz="4" w:space="0" w:color="auto"/>
              <w:bottom w:val="single" w:sz="4" w:space="0" w:color="auto"/>
              <w:right w:val="single" w:sz="4" w:space="0" w:color="auto"/>
            </w:tcBorders>
          </w:tcPr>
          <w:p w14:paraId="700904DA" w14:textId="77777777" w:rsidR="00AC4E07" w:rsidRPr="00C575F5" w:rsidRDefault="00AC4E07" w:rsidP="00EF3EC8">
            <w:pPr>
              <w:keepNext/>
              <w:spacing w:before="60" w:after="60" w:line="220" w:lineRule="atLeast"/>
              <w:ind w:left="57" w:right="57"/>
              <w:jc w:val="right"/>
              <w:rPr>
                <w:sz w:val="18"/>
                <w:szCs w:val="18"/>
              </w:rPr>
            </w:pPr>
          </w:p>
        </w:tc>
        <w:tc>
          <w:tcPr>
            <w:tcW w:w="999" w:type="dxa"/>
            <w:tcBorders>
              <w:top w:val="single" w:sz="4" w:space="0" w:color="auto"/>
              <w:left w:val="single" w:sz="4" w:space="0" w:color="auto"/>
              <w:bottom w:val="single" w:sz="4" w:space="0" w:color="auto"/>
              <w:right w:val="single" w:sz="4" w:space="0" w:color="auto"/>
            </w:tcBorders>
          </w:tcPr>
          <w:p w14:paraId="250C16A2" w14:textId="77777777" w:rsidR="00AC4E07" w:rsidRPr="00C575F5" w:rsidRDefault="00AC4E07" w:rsidP="00EF3EC8">
            <w:pPr>
              <w:keepNext/>
              <w:spacing w:before="60" w:after="60" w:line="220" w:lineRule="atLeast"/>
              <w:ind w:left="57" w:right="57"/>
              <w:jc w:val="right"/>
              <w:rPr>
                <w:sz w:val="18"/>
                <w:szCs w:val="18"/>
              </w:rPr>
            </w:pPr>
          </w:p>
        </w:tc>
      </w:tr>
      <w:tr w:rsidR="00AC4E07" w:rsidRPr="00C575F5" w14:paraId="6421E1A7" w14:textId="77777777" w:rsidTr="00113A2C">
        <w:tc>
          <w:tcPr>
            <w:tcW w:w="1379" w:type="dxa"/>
            <w:tcBorders>
              <w:top w:val="single" w:sz="4" w:space="0" w:color="auto"/>
              <w:left w:val="single" w:sz="4" w:space="0" w:color="auto"/>
              <w:bottom w:val="single" w:sz="4" w:space="0" w:color="auto"/>
              <w:right w:val="single" w:sz="4" w:space="0" w:color="auto"/>
            </w:tcBorders>
            <w:vAlign w:val="bottom"/>
            <w:hideMark/>
          </w:tcPr>
          <w:p w14:paraId="6478DC7E" w14:textId="77777777" w:rsidR="00AC4E07" w:rsidRPr="00C575F5" w:rsidRDefault="00AC4E07" w:rsidP="00EF3EC8">
            <w:pPr>
              <w:spacing w:before="60" w:after="60" w:line="220" w:lineRule="atLeast"/>
              <w:ind w:left="57" w:right="57"/>
              <w:rPr>
                <w:sz w:val="18"/>
                <w:szCs w:val="18"/>
              </w:rPr>
            </w:pPr>
            <w:r w:rsidRPr="00C575F5">
              <w:rPr>
                <w:sz w:val="18"/>
                <w:szCs w:val="18"/>
              </w:rPr>
              <w:t>Jaune</w:t>
            </w:r>
          </w:p>
        </w:tc>
        <w:tc>
          <w:tcPr>
            <w:tcW w:w="998" w:type="dxa"/>
            <w:tcBorders>
              <w:top w:val="single" w:sz="4" w:space="0" w:color="auto"/>
              <w:left w:val="single" w:sz="4" w:space="0" w:color="auto"/>
              <w:bottom w:val="single" w:sz="4" w:space="0" w:color="auto"/>
              <w:right w:val="single" w:sz="4" w:space="0" w:color="auto"/>
            </w:tcBorders>
          </w:tcPr>
          <w:p w14:paraId="0BAFB4A7" w14:textId="77777777" w:rsidR="00AC4E07" w:rsidRPr="00C575F5" w:rsidRDefault="00AC4E07" w:rsidP="00EF3EC8">
            <w:pPr>
              <w:spacing w:before="60" w:after="60" w:line="220" w:lineRule="atLeast"/>
              <w:ind w:left="57" w:right="57"/>
              <w:jc w:val="right"/>
              <w:rPr>
                <w:sz w:val="18"/>
                <w:szCs w:val="18"/>
              </w:rPr>
            </w:pPr>
          </w:p>
        </w:tc>
        <w:tc>
          <w:tcPr>
            <w:tcW w:w="999" w:type="dxa"/>
            <w:tcBorders>
              <w:top w:val="single" w:sz="4" w:space="0" w:color="auto"/>
              <w:left w:val="single" w:sz="4" w:space="0" w:color="auto"/>
              <w:bottom w:val="single" w:sz="4" w:space="0" w:color="auto"/>
              <w:right w:val="single" w:sz="4" w:space="0" w:color="auto"/>
            </w:tcBorders>
            <w:vAlign w:val="bottom"/>
            <w:hideMark/>
          </w:tcPr>
          <w:p w14:paraId="6EB22D34" w14:textId="77777777" w:rsidR="00AC4E07" w:rsidRPr="00C575F5" w:rsidRDefault="00AC4E07" w:rsidP="00EF3EC8">
            <w:pPr>
              <w:spacing w:before="60" w:after="60" w:line="220" w:lineRule="atLeast"/>
              <w:ind w:left="57" w:right="57"/>
              <w:jc w:val="right"/>
              <w:rPr>
                <w:sz w:val="18"/>
                <w:szCs w:val="18"/>
              </w:rPr>
            </w:pPr>
            <w:r w:rsidRPr="00C575F5">
              <w:rPr>
                <w:sz w:val="18"/>
                <w:szCs w:val="18"/>
              </w:rPr>
              <w:t>300</w:t>
            </w:r>
          </w:p>
        </w:tc>
        <w:tc>
          <w:tcPr>
            <w:tcW w:w="998" w:type="dxa"/>
            <w:tcBorders>
              <w:top w:val="single" w:sz="4" w:space="0" w:color="auto"/>
              <w:left w:val="single" w:sz="4" w:space="0" w:color="auto"/>
              <w:bottom w:val="single" w:sz="4" w:space="0" w:color="auto"/>
              <w:right w:val="single" w:sz="4" w:space="0" w:color="auto"/>
            </w:tcBorders>
            <w:vAlign w:val="bottom"/>
            <w:hideMark/>
          </w:tcPr>
          <w:p w14:paraId="447D091E" w14:textId="5B266144" w:rsidR="00AC4E07" w:rsidRPr="00C575F5" w:rsidRDefault="00EF3EC8" w:rsidP="00EF3EC8">
            <w:pPr>
              <w:spacing w:before="60" w:after="60" w:line="220" w:lineRule="atLeast"/>
              <w:ind w:left="57" w:right="57"/>
              <w:jc w:val="right"/>
              <w:rPr>
                <w:sz w:val="18"/>
                <w:szCs w:val="18"/>
              </w:rPr>
            </w:pPr>
            <w:r w:rsidRPr="00C575F5">
              <w:rPr>
                <w:sz w:val="18"/>
              </w:rPr>
              <w:t>–</w:t>
            </w:r>
          </w:p>
        </w:tc>
        <w:tc>
          <w:tcPr>
            <w:tcW w:w="999" w:type="dxa"/>
            <w:tcBorders>
              <w:top w:val="single" w:sz="4" w:space="0" w:color="auto"/>
              <w:left w:val="single" w:sz="4" w:space="0" w:color="auto"/>
              <w:bottom w:val="single" w:sz="4" w:space="0" w:color="auto"/>
              <w:right w:val="single" w:sz="4" w:space="0" w:color="auto"/>
            </w:tcBorders>
            <w:vAlign w:val="bottom"/>
            <w:hideMark/>
          </w:tcPr>
          <w:p w14:paraId="0BD3AD07" w14:textId="77777777" w:rsidR="00AC4E07" w:rsidRPr="00C575F5" w:rsidRDefault="00AC4E07" w:rsidP="00EF3EC8">
            <w:pPr>
              <w:spacing w:before="60" w:after="60" w:line="220" w:lineRule="atLeast"/>
              <w:ind w:left="57" w:right="57"/>
              <w:jc w:val="right"/>
              <w:rPr>
                <w:sz w:val="18"/>
                <w:szCs w:val="18"/>
              </w:rPr>
            </w:pPr>
            <w:r w:rsidRPr="00C575F5">
              <w:rPr>
                <w:sz w:val="18"/>
                <w:szCs w:val="18"/>
              </w:rPr>
              <w:t>130</w:t>
            </w:r>
          </w:p>
        </w:tc>
        <w:tc>
          <w:tcPr>
            <w:tcW w:w="998" w:type="dxa"/>
            <w:tcBorders>
              <w:top w:val="single" w:sz="4" w:space="0" w:color="auto"/>
              <w:left w:val="single" w:sz="4" w:space="0" w:color="auto"/>
              <w:bottom w:val="single" w:sz="4" w:space="0" w:color="auto"/>
              <w:right w:val="single" w:sz="4" w:space="0" w:color="auto"/>
            </w:tcBorders>
            <w:vAlign w:val="bottom"/>
            <w:hideMark/>
          </w:tcPr>
          <w:p w14:paraId="52A192F3" w14:textId="77777777" w:rsidR="00AC4E07" w:rsidRPr="00C575F5" w:rsidRDefault="00AC4E07" w:rsidP="00EF3EC8">
            <w:pPr>
              <w:spacing w:before="60" w:after="60" w:line="220" w:lineRule="atLeast"/>
              <w:ind w:left="57" w:right="57"/>
              <w:jc w:val="right"/>
              <w:rPr>
                <w:sz w:val="18"/>
                <w:szCs w:val="18"/>
              </w:rPr>
            </w:pPr>
            <w:r w:rsidRPr="00C575F5">
              <w:rPr>
                <w:sz w:val="18"/>
                <w:szCs w:val="18"/>
              </w:rPr>
              <w:t>75</w:t>
            </w:r>
          </w:p>
        </w:tc>
        <w:tc>
          <w:tcPr>
            <w:tcW w:w="999" w:type="dxa"/>
            <w:tcBorders>
              <w:top w:val="single" w:sz="4" w:space="0" w:color="auto"/>
              <w:left w:val="single" w:sz="4" w:space="0" w:color="auto"/>
              <w:bottom w:val="single" w:sz="4" w:space="0" w:color="auto"/>
              <w:right w:val="single" w:sz="4" w:space="0" w:color="auto"/>
            </w:tcBorders>
            <w:vAlign w:val="bottom"/>
            <w:hideMark/>
          </w:tcPr>
          <w:p w14:paraId="1B8F50F7" w14:textId="77777777" w:rsidR="00AC4E07" w:rsidRPr="00C575F5" w:rsidRDefault="00AC4E07" w:rsidP="00EF3EC8">
            <w:pPr>
              <w:spacing w:before="60" w:after="60" w:line="220" w:lineRule="atLeast"/>
              <w:ind w:left="57" w:right="57"/>
              <w:jc w:val="right"/>
              <w:rPr>
                <w:sz w:val="18"/>
                <w:szCs w:val="18"/>
              </w:rPr>
            </w:pPr>
            <w:r w:rsidRPr="00C575F5">
              <w:rPr>
                <w:sz w:val="18"/>
                <w:szCs w:val="18"/>
              </w:rPr>
              <w:t>10</w:t>
            </w:r>
          </w:p>
        </w:tc>
      </w:tr>
      <w:tr w:rsidR="00AC4E07" w:rsidRPr="00C575F5" w14:paraId="1EC5E9AD" w14:textId="77777777" w:rsidTr="00113A2C">
        <w:tc>
          <w:tcPr>
            <w:tcW w:w="1379" w:type="dxa"/>
            <w:tcBorders>
              <w:top w:val="single" w:sz="4" w:space="0" w:color="auto"/>
              <w:left w:val="single" w:sz="4" w:space="0" w:color="auto"/>
              <w:bottom w:val="single" w:sz="4" w:space="0" w:color="auto"/>
              <w:right w:val="single" w:sz="4" w:space="0" w:color="auto"/>
            </w:tcBorders>
            <w:vAlign w:val="bottom"/>
            <w:hideMark/>
          </w:tcPr>
          <w:p w14:paraId="02DAC047" w14:textId="77777777" w:rsidR="00AC4E07" w:rsidRPr="00C575F5" w:rsidRDefault="00AC4E07" w:rsidP="00EF3EC8">
            <w:pPr>
              <w:spacing w:before="60" w:after="60" w:line="220" w:lineRule="atLeast"/>
              <w:ind w:left="57" w:right="57"/>
              <w:rPr>
                <w:sz w:val="18"/>
                <w:szCs w:val="18"/>
              </w:rPr>
            </w:pPr>
            <w:r w:rsidRPr="00C575F5">
              <w:rPr>
                <w:sz w:val="18"/>
                <w:szCs w:val="18"/>
              </w:rPr>
              <w:t>Blanc</w:t>
            </w:r>
          </w:p>
        </w:tc>
        <w:tc>
          <w:tcPr>
            <w:tcW w:w="998" w:type="dxa"/>
            <w:tcBorders>
              <w:top w:val="single" w:sz="4" w:space="0" w:color="auto"/>
              <w:left w:val="single" w:sz="4" w:space="0" w:color="auto"/>
              <w:bottom w:val="single" w:sz="4" w:space="0" w:color="auto"/>
              <w:right w:val="single" w:sz="4" w:space="0" w:color="auto"/>
            </w:tcBorders>
          </w:tcPr>
          <w:p w14:paraId="1D0F19E5" w14:textId="77777777" w:rsidR="00AC4E07" w:rsidRPr="00C575F5" w:rsidRDefault="00AC4E07" w:rsidP="00EF3EC8">
            <w:pPr>
              <w:spacing w:before="60" w:after="60" w:line="220" w:lineRule="atLeast"/>
              <w:ind w:left="57" w:right="57"/>
              <w:jc w:val="right"/>
              <w:rPr>
                <w:sz w:val="18"/>
                <w:szCs w:val="18"/>
              </w:rPr>
            </w:pPr>
          </w:p>
        </w:tc>
        <w:tc>
          <w:tcPr>
            <w:tcW w:w="999" w:type="dxa"/>
            <w:tcBorders>
              <w:top w:val="single" w:sz="4" w:space="0" w:color="auto"/>
              <w:left w:val="single" w:sz="4" w:space="0" w:color="auto"/>
              <w:bottom w:val="single" w:sz="4" w:space="0" w:color="auto"/>
              <w:right w:val="single" w:sz="4" w:space="0" w:color="auto"/>
            </w:tcBorders>
            <w:vAlign w:val="bottom"/>
            <w:hideMark/>
          </w:tcPr>
          <w:p w14:paraId="67611F36" w14:textId="77777777" w:rsidR="00AC4E07" w:rsidRPr="00C575F5" w:rsidRDefault="00AC4E07" w:rsidP="00EF3EC8">
            <w:pPr>
              <w:spacing w:before="60" w:after="60" w:line="220" w:lineRule="atLeast"/>
              <w:ind w:left="57" w:right="57"/>
              <w:jc w:val="right"/>
              <w:rPr>
                <w:sz w:val="18"/>
                <w:szCs w:val="18"/>
              </w:rPr>
            </w:pPr>
            <w:r w:rsidRPr="00C575F5">
              <w:rPr>
                <w:sz w:val="18"/>
                <w:szCs w:val="18"/>
              </w:rPr>
              <w:t>450</w:t>
            </w:r>
          </w:p>
        </w:tc>
        <w:tc>
          <w:tcPr>
            <w:tcW w:w="998" w:type="dxa"/>
            <w:tcBorders>
              <w:top w:val="single" w:sz="4" w:space="0" w:color="auto"/>
              <w:left w:val="single" w:sz="4" w:space="0" w:color="auto"/>
              <w:bottom w:val="single" w:sz="4" w:space="0" w:color="auto"/>
              <w:right w:val="single" w:sz="4" w:space="0" w:color="auto"/>
            </w:tcBorders>
            <w:vAlign w:val="bottom"/>
            <w:hideMark/>
          </w:tcPr>
          <w:p w14:paraId="13F7543B" w14:textId="27140AA1" w:rsidR="00AC4E07" w:rsidRPr="00C575F5" w:rsidRDefault="00EF3EC8" w:rsidP="00EF3EC8">
            <w:pPr>
              <w:spacing w:before="60" w:after="60" w:line="220" w:lineRule="atLeast"/>
              <w:ind w:left="57" w:right="57"/>
              <w:jc w:val="right"/>
              <w:rPr>
                <w:sz w:val="18"/>
                <w:szCs w:val="18"/>
              </w:rPr>
            </w:pPr>
            <w:r w:rsidRPr="00C575F5">
              <w:rPr>
                <w:sz w:val="18"/>
              </w:rPr>
              <w:t>–</w:t>
            </w:r>
          </w:p>
        </w:tc>
        <w:tc>
          <w:tcPr>
            <w:tcW w:w="999" w:type="dxa"/>
            <w:tcBorders>
              <w:top w:val="single" w:sz="4" w:space="0" w:color="auto"/>
              <w:left w:val="single" w:sz="4" w:space="0" w:color="auto"/>
              <w:bottom w:val="single" w:sz="4" w:space="0" w:color="auto"/>
              <w:right w:val="single" w:sz="4" w:space="0" w:color="auto"/>
            </w:tcBorders>
            <w:vAlign w:val="bottom"/>
            <w:hideMark/>
          </w:tcPr>
          <w:p w14:paraId="12670758" w14:textId="77777777" w:rsidR="00AC4E07" w:rsidRPr="00C575F5" w:rsidRDefault="00AC4E07" w:rsidP="00EF3EC8">
            <w:pPr>
              <w:spacing w:before="60" w:after="60" w:line="220" w:lineRule="atLeast"/>
              <w:ind w:left="57" w:right="57"/>
              <w:jc w:val="right"/>
              <w:rPr>
                <w:sz w:val="18"/>
                <w:szCs w:val="18"/>
              </w:rPr>
            </w:pPr>
            <w:r w:rsidRPr="00C575F5">
              <w:rPr>
                <w:sz w:val="18"/>
                <w:szCs w:val="18"/>
              </w:rPr>
              <w:t>200</w:t>
            </w:r>
          </w:p>
        </w:tc>
        <w:tc>
          <w:tcPr>
            <w:tcW w:w="998" w:type="dxa"/>
            <w:tcBorders>
              <w:top w:val="single" w:sz="4" w:space="0" w:color="auto"/>
              <w:left w:val="single" w:sz="4" w:space="0" w:color="auto"/>
              <w:bottom w:val="single" w:sz="4" w:space="0" w:color="auto"/>
              <w:right w:val="single" w:sz="4" w:space="0" w:color="auto"/>
            </w:tcBorders>
            <w:vAlign w:val="bottom"/>
            <w:hideMark/>
          </w:tcPr>
          <w:p w14:paraId="15917F62" w14:textId="77777777" w:rsidR="00AC4E07" w:rsidRPr="00C575F5" w:rsidRDefault="00AC4E07" w:rsidP="00EF3EC8">
            <w:pPr>
              <w:spacing w:before="60" w:after="60" w:line="220" w:lineRule="atLeast"/>
              <w:ind w:left="57" w:right="57"/>
              <w:jc w:val="right"/>
              <w:rPr>
                <w:sz w:val="18"/>
                <w:szCs w:val="18"/>
              </w:rPr>
            </w:pPr>
            <w:r w:rsidRPr="00C575F5">
              <w:rPr>
                <w:sz w:val="18"/>
                <w:szCs w:val="18"/>
              </w:rPr>
              <w:t>95</w:t>
            </w:r>
          </w:p>
        </w:tc>
        <w:tc>
          <w:tcPr>
            <w:tcW w:w="999" w:type="dxa"/>
            <w:tcBorders>
              <w:top w:val="single" w:sz="4" w:space="0" w:color="auto"/>
              <w:left w:val="single" w:sz="4" w:space="0" w:color="auto"/>
              <w:bottom w:val="single" w:sz="4" w:space="0" w:color="auto"/>
              <w:right w:val="single" w:sz="4" w:space="0" w:color="auto"/>
            </w:tcBorders>
            <w:vAlign w:val="bottom"/>
            <w:hideMark/>
          </w:tcPr>
          <w:p w14:paraId="09D07FDD" w14:textId="77777777" w:rsidR="00AC4E07" w:rsidRPr="00C575F5" w:rsidRDefault="00AC4E07" w:rsidP="00EF3EC8">
            <w:pPr>
              <w:spacing w:before="60" w:after="60" w:line="220" w:lineRule="atLeast"/>
              <w:ind w:left="57" w:right="57"/>
              <w:jc w:val="right"/>
              <w:rPr>
                <w:sz w:val="18"/>
                <w:szCs w:val="18"/>
              </w:rPr>
            </w:pPr>
            <w:r w:rsidRPr="00C575F5">
              <w:rPr>
                <w:sz w:val="18"/>
                <w:szCs w:val="18"/>
              </w:rPr>
              <w:t>16</w:t>
            </w:r>
          </w:p>
        </w:tc>
      </w:tr>
      <w:tr w:rsidR="00AC4E07" w:rsidRPr="00C575F5" w14:paraId="6E2460FB" w14:textId="77777777" w:rsidTr="00113A2C">
        <w:tc>
          <w:tcPr>
            <w:tcW w:w="1379" w:type="dxa"/>
            <w:tcBorders>
              <w:top w:val="single" w:sz="4" w:space="0" w:color="auto"/>
              <w:left w:val="single" w:sz="4" w:space="0" w:color="auto"/>
              <w:bottom w:val="single" w:sz="12" w:space="0" w:color="auto"/>
              <w:right w:val="single" w:sz="4" w:space="0" w:color="auto"/>
            </w:tcBorders>
            <w:hideMark/>
          </w:tcPr>
          <w:p w14:paraId="29A241A7" w14:textId="77777777" w:rsidR="00AC4E07" w:rsidRPr="00C575F5" w:rsidRDefault="00AC4E07" w:rsidP="00EF3EC8">
            <w:pPr>
              <w:spacing w:before="60" w:after="60" w:line="220" w:lineRule="atLeast"/>
              <w:ind w:left="57" w:right="57"/>
              <w:rPr>
                <w:sz w:val="18"/>
                <w:szCs w:val="18"/>
              </w:rPr>
            </w:pPr>
            <w:r w:rsidRPr="00C575F5">
              <w:rPr>
                <w:sz w:val="18"/>
                <w:szCs w:val="18"/>
              </w:rPr>
              <w:t>Rouge</w:t>
            </w:r>
          </w:p>
        </w:tc>
        <w:tc>
          <w:tcPr>
            <w:tcW w:w="998" w:type="dxa"/>
            <w:tcBorders>
              <w:top w:val="single" w:sz="4" w:space="0" w:color="auto"/>
              <w:left w:val="single" w:sz="4" w:space="0" w:color="auto"/>
              <w:bottom w:val="single" w:sz="12" w:space="0" w:color="auto"/>
              <w:right w:val="single" w:sz="4" w:space="0" w:color="auto"/>
            </w:tcBorders>
          </w:tcPr>
          <w:p w14:paraId="50BD7929" w14:textId="77777777" w:rsidR="00AC4E07" w:rsidRPr="00C575F5" w:rsidRDefault="00AC4E07" w:rsidP="00EF3EC8">
            <w:pPr>
              <w:spacing w:before="60" w:after="60" w:line="220" w:lineRule="atLeast"/>
              <w:ind w:left="57" w:right="57"/>
              <w:jc w:val="right"/>
              <w:rPr>
                <w:sz w:val="18"/>
                <w:szCs w:val="18"/>
              </w:rPr>
            </w:pPr>
          </w:p>
        </w:tc>
        <w:tc>
          <w:tcPr>
            <w:tcW w:w="999" w:type="dxa"/>
            <w:tcBorders>
              <w:top w:val="single" w:sz="4" w:space="0" w:color="auto"/>
              <w:left w:val="single" w:sz="4" w:space="0" w:color="auto"/>
              <w:bottom w:val="single" w:sz="12" w:space="0" w:color="auto"/>
              <w:right w:val="single" w:sz="4" w:space="0" w:color="auto"/>
            </w:tcBorders>
            <w:vAlign w:val="bottom"/>
            <w:hideMark/>
          </w:tcPr>
          <w:p w14:paraId="0FDDFD67" w14:textId="77777777" w:rsidR="00AC4E07" w:rsidRPr="00C575F5" w:rsidRDefault="00AC4E07" w:rsidP="00EF3EC8">
            <w:pPr>
              <w:spacing w:before="60" w:after="60" w:line="220" w:lineRule="atLeast"/>
              <w:ind w:left="57" w:right="57"/>
              <w:jc w:val="right"/>
              <w:rPr>
                <w:sz w:val="18"/>
                <w:szCs w:val="18"/>
              </w:rPr>
            </w:pPr>
            <w:r w:rsidRPr="00C575F5">
              <w:rPr>
                <w:sz w:val="18"/>
                <w:szCs w:val="18"/>
              </w:rPr>
              <w:t>120</w:t>
            </w:r>
          </w:p>
        </w:tc>
        <w:tc>
          <w:tcPr>
            <w:tcW w:w="998" w:type="dxa"/>
            <w:tcBorders>
              <w:top w:val="single" w:sz="4" w:space="0" w:color="auto"/>
              <w:left w:val="single" w:sz="4" w:space="0" w:color="auto"/>
              <w:bottom w:val="single" w:sz="12" w:space="0" w:color="auto"/>
              <w:right w:val="single" w:sz="4" w:space="0" w:color="auto"/>
            </w:tcBorders>
            <w:vAlign w:val="bottom"/>
            <w:hideMark/>
          </w:tcPr>
          <w:p w14:paraId="524F1449" w14:textId="77777777" w:rsidR="00AC4E07" w:rsidRPr="00C575F5" w:rsidRDefault="00AC4E07" w:rsidP="00EF3EC8">
            <w:pPr>
              <w:spacing w:before="60" w:after="60" w:line="220" w:lineRule="atLeast"/>
              <w:ind w:left="57" w:right="57"/>
              <w:jc w:val="right"/>
              <w:rPr>
                <w:sz w:val="18"/>
                <w:szCs w:val="18"/>
              </w:rPr>
            </w:pPr>
            <w:r w:rsidRPr="00C575F5">
              <w:rPr>
                <w:sz w:val="18"/>
                <w:szCs w:val="18"/>
              </w:rPr>
              <w:t>60</w:t>
            </w:r>
          </w:p>
        </w:tc>
        <w:tc>
          <w:tcPr>
            <w:tcW w:w="999" w:type="dxa"/>
            <w:tcBorders>
              <w:top w:val="single" w:sz="4" w:space="0" w:color="auto"/>
              <w:left w:val="single" w:sz="4" w:space="0" w:color="auto"/>
              <w:bottom w:val="single" w:sz="12" w:space="0" w:color="auto"/>
              <w:right w:val="single" w:sz="4" w:space="0" w:color="auto"/>
            </w:tcBorders>
            <w:vAlign w:val="bottom"/>
            <w:hideMark/>
          </w:tcPr>
          <w:p w14:paraId="3ECA1361" w14:textId="77777777" w:rsidR="00AC4E07" w:rsidRPr="00C575F5" w:rsidRDefault="00AC4E07" w:rsidP="00EF3EC8">
            <w:pPr>
              <w:spacing w:before="60" w:after="60" w:line="220" w:lineRule="atLeast"/>
              <w:ind w:left="57" w:right="57"/>
              <w:jc w:val="right"/>
              <w:rPr>
                <w:sz w:val="18"/>
                <w:szCs w:val="18"/>
              </w:rPr>
            </w:pPr>
            <w:r w:rsidRPr="00C575F5">
              <w:rPr>
                <w:sz w:val="18"/>
                <w:szCs w:val="18"/>
              </w:rPr>
              <w:t>30</w:t>
            </w:r>
          </w:p>
        </w:tc>
        <w:tc>
          <w:tcPr>
            <w:tcW w:w="998" w:type="dxa"/>
            <w:tcBorders>
              <w:top w:val="single" w:sz="4" w:space="0" w:color="auto"/>
              <w:left w:val="single" w:sz="4" w:space="0" w:color="auto"/>
              <w:bottom w:val="single" w:sz="12" w:space="0" w:color="auto"/>
              <w:right w:val="single" w:sz="4" w:space="0" w:color="auto"/>
            </w:tcBorders>
            <w:vAlign w:val="bottom"/>
            <w:hideMark/>
          </w:tcPr>
          <w:p w14:paraId="6956486D" w14:textId="77777777" w:rsidR="00AC4E07" w:rsidRPr="00C575F5" w:rsidRDefault="00AC4E07" w:rsidP="00EF3EC8">
            <w:pPr>
              <w:spacing w:before="60" w:after="60" w:line="220" w:lineRule="atLeast"/>
              <w:ind w:left="57" w:right="57"/>
              <w:jc w:val="right"/>
              <w:rPr>
                <w:sz w:val="18"/>
                <w:szCs w:val="18"/>
              </w:rPr>
            </w:pPr>
            <w:r w:rsidRPr="00C575F5">
              <w:rPr>
                <w:sz w:val="18"/>
                <w:szCs w:val="18"/>
              </w:rPr>
              <w:t>10</w:t>
            </w:r>
          </w:p>
        </w:tc>
        <w:tc>
          <w:tcPr>
            <w:tcW w:w="999" w:type="dxa"/>
            <w:tcBorders>
              <w:top w:val="single" w:sz="4" w:space="0" w:color="auto"/>
              <w:left w:val="single" w:sz="4" w:space="0" w:color="auto"/>
              <w:bottom w:val="single" w:sz="12" w:space="0" w:color="auto"/>
              <w:right w:val="single" w:sz="4" w:space="0" w:color="auto"/>
            </w:tcBorders>
            <w:vAlign w:val="bottom"/>
            <w:hideMark/>
          </w:tcPr>
          <w:p w14:paraId="2E2575C9" w14:textId="649F95BD" w:rsidR="00AC4E07" w:rsidRPr="00C575F5" w:rsidRDefault="00EF3EC8" w:rsidP="00EF3EC8">
            <w:pPr>
              <w:spacing w:before="60" w:after="60" w:line="220" w:lineRule="atLeast"/>
              <w:ind w:left="57" w:right="57"/>
              <w:jc w:val="right"/>
              <w:rPr>
                <w:sz w:val="18"/>
                <w:szCs w:val="18"/>
              </w:rPr>
            </w:pPr>
            <w:r w:rsidRPr="00C575F5">
              <w:rPr>
                <w:sz w:val="18"/>
              </w:rPr>
              <w:t>–</w:t>
            </w:r>
          </w:p>
        </w:tc>
      </w:tr>
    </w:tbl>
    <w:p w14:paraId="04A96989" w14:textId="5FF40107" w:rsidR="00AC4E07" w:rsidRPr="00C575F5" w:rsidRDefault="00AC4E07" w:rsidP="00AC4E07">
      <w:pPr>
        <w:pStyle w:val="SingleTxtG"/>
        <w:spacing w:before="120"/>
        <w:ind w:left="2268" w:hanging="1134"/>
      </w:pPr>
      <w:r w:rsidRPr="00C575F5">
        <w:t>5.4.5</w:t>
      </w:r>
      <w:r w:rsidRPr="00C575F5">
        <w:tab/>
        <w:t>Couleur de la lumière réfléchie par le dispositif</w:t>
      </w:r>
    </w:p>
    <w:p w14:paraId="7242530E" w14:textId="77777777" w:rsidR="00AC4E07" w:rsidRPr="00C575F5" w:rsidRDefault="00AC4E07" w:rsidP="00AC4E07">
      <w:pPr>
        <w:pStyle w:val="SingleTxtG"/>
        <w:ind w:left="2268" w:hanging="1134"/>
      </w:pPr>
      <w:r w:rsidRPr="00C575F5">
        <w:t>5.4.5.1</w:t>
      </w:r>
      <w:r w:rsidRPr="00C575F5">
        <w:tab/>
        <w:t>La couleur du dispositif rétroréfléchissant (couleur nocturne) doit être contrôlée selon la méthode décrite au paragraphe 4.2.1.</w:t>
      </w:r>
    </w:p>
    <w:p w14:paraId="75793951" w14:textId="77777777" w:rsidR="00AC4E07" w:rsidRPr="00C575F5" w:rsidRDefault="00AC4E07" w:rsidP="00AC4E07">
      <w:pPr>
        <w:pStyle w:val="SingleTxtG"/>
        <w:ind w:left="2268" w:hanging="1134"/>
      </w:pPr>
      <w:r w:rsidRPr="00C575F5">
        <w:t>5.4.5.2</w:t>
      </w:r>
      <w:r w:rsidRPr="00C575F5">
        <w:tab/>
        <w:t xml:space="preserve">Les coordonnées trichromatiques du flux lumineux réfléchi doivent être comprises dans les limites des couleurs nocturnes rouge, jaune-auto et blanche définies dans le Règlement ONU </w:t>
      </w:r>
      <w:r w:rsidRPr="00C575F5">
        <w:rPr>
          <w:rFonts w:eastAsia="MS Mincho"/>
          <w:szCs w:val="22"/>
        </w:rPr>
        <w:t>n</w:t>
      </w:r>
      <w:r w:rsidRPr="00C575F5">
        <w:rPr>
          <w:rFonts w:eastAsia="MS Mincho"/>
          <w:szCs w:val="22"/>
          <w:vertAlign w:val="superscript"/>
        </w:rPr>
        <w:t>o</w:t>
      </w:r>
      <w:r w:rsidRPr="00C575F5">
        <w:t> 48.</w:t>
      </w:r>
    </w:p>
    <w:p w14:paraId="4698D4BB" w14:textId="77777777" w:rsidR="00AC4E07" w:rsidRPr="00C575F5" w:rsidRDefault="00AC4E07" w:rsidP="00AC4E07">
      <w:pPr>
        <w:pStyle w:val="SingleTxtG"/>
        <w:ind w:left="2268" w:hanging="1134"/>
      </w:pPr>
      <w:r w:rsidRPr="00C575F5">
        <w:t>5.4.6</w:t>
      </w:r>
      <w:r w:rsidRPr="00C575F5">
        <w:tab/>
        <w:t xml:space="preserve">Spécifications particulières (essais)/résistance aux agents extérieurs </w:t>
      </w:r>
    </w:p>
    <w:p w14:paraId="7025F0F5" w14:textId="77777777" w:rsidR="00AC4E07" w:rsidRPr="00C575F5" w:rsidRDefault="00AC4E07" w:rsidP="00AC4E07">
      <w:pPr>
        <w:pStyle w:val="SingleTxtG"/>
        <w:ind w:left="2268" w:hanging="1134"/>
      </w:pPr>
      <w:r w:rsidRPr="00C575F5">
        <w:t>5.4.6.1</w:t>
      </w:r>
      <w:r w:rsidRPr="00C575F5">
        <w:tab/>
        <w:t>Résistance aux agents atmosphériques</w:t>
      </w:r>
    </w:p>
    <w:p w14:paraId="7A99DDD6" w14:textId="4BC55F5E" w:rsidR="00AC4E07" w:rsidRPr="00C575F5" w:rsidRDefault="00AC4E07" w:rsidP="00AC4E07">
      <w:pPr>
        <w:pStyle w:val="SingleTxtG"/>
        <w:ind w:left="2268"/>
      </w:pPr>
      <w:r w:rsidRPr="00C575F5">
        <w:tab/>
        <w:t>Un spécimen doit être soumis à un essai comme prescrit à l</w:t>
      </w:r>
      <w:r w:rsidR="00554990" w:rsidRPr="00C575F5">
        <w:t>’</w:t>
      </w:r>
      <w:r w:rsidRPr="00C575F5">
        <w:t>annexe 13.</w:t>
      </w:r>
    </w:p>
    <w:p w14:paraId="7BE05E3D" w14:textId="77777777" w:rsidR="00AC4E07" w:rsidRPr="00C575F5" w:rsidRDefault="00AC4E07" w:rsidP="00AC4E07">
      <w:pPr>
        <w:pStyle w:val="SingleTxtG"/>
        <w:ind w:left="2268" w:hanging="1134"/>
      </w:pPr>
      <w:r w:rsidRPr="00C575F5">
        <w:t>5.4.6.2</w:t>
      </w:r>
      <w:r w:rsidRPr="00C575F5">
        <w:tab/>
        <w:t>Résistance à la corrosion</w:t>
      </w:r>
    </w:p>
    <w:p w14:paraId="698C41F8" w14:textId="6017A2D9"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 xml:space="preserve">annexe </w:t>
      </w:r>
      <w:r w:rsidR="00EF3EC8" w:rsidRPr="00C575F5">
        <w:t>11</w:t>
      </w:r>
      <w:r w:rsidRPr="00C575F5">
        <w:t>.</w:t>
      </w:r>
    </w:p>
    <w:p w14:paraId="44CBB204" w14:textId="77777777" w:rsidR="00AC4E07" w:rsidRPr="00C575F5" w:rsidRDefault="00AC4E07" w:rsidP="00AC4E07">
      <w:pPr>
        <w:pStyle w:val="SingleTxtG"/>
        <w:ind w:left="2268" w:hanging="1134"/>
      </w:pPr>
      <w:r w:rsidRPr="00C575F5">
        <w:t>5.4.6.3</w:t>
      </w:r>
      <w:r w:rsidRPr="00C575F5">
        <w:tab/>
        <w:t>Résistance aux carburants</w:t>
      </w:r>
    </w:p>
    <w:p w14:paraId="55792502" w14:textId="6E9B14F8"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9.</w:t>
      </w:r>
    </w:p>
    <w:p w14:paraId="238DAA99" w14:textId="77777777" w:rsidR="00AC4E07" w:rsidRPr="00C575F5" w:rsidRDefault="00AC4E07" w:rsidP="00AC4E07">
      <w:pPr>
        <w:pStyle w:val="SingleTxtG"/>
        <w:ind w:left="2268" w:hanging="1134"/>
      </w:pPr>
      <w:r w:rsidRPr="00C575F5">
        <w:t>5.4.6.4</w:t>
      </w:r>
      <w:r w:rsidRPr="00C575F5">
        <w:tab/>
        <w:t>Résistance à la chaleur</w:t>
      </w:r>
    </w:p>
    <w:p w14:paraId="0CD68681" w14:textId="3652E743"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6.</w:t>
      </w:r>
    </w:p>
    <w:p w14:paraId="1CF2AAF4" w14:textId="77777777" w:rsidR="00AC4E07" w:rsidRPr="00C575F5" w:rsidRDefault="00AC4E07" w:rsidP="00AC4E07">
      <w:pPr>
        <w:pStyle w:val="SingleTxtG"/>
        <w:ind w:left="2268" w:hanging="1134"/>
      </w:pPr>
      <w:r w:rsidRPr="00C575F5">
        <w:t>5.4.6.5</w:t>
      </w:r>
      <w:r w:rsidRPr="00C575F5">
        <w:tab/>
        <w:t>Résistance au nettoyage</w:t>
      </w:r>
    </w:p>
    <w:p w14:paraId="24950CF0" w14:textId="33801A4D"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15.</w:t>
      </w:r>
    </w:p>
    <w:p w14:paraId="051E12CE" w14:textId="77777777" w:rsidR="00AC4E07" w:rsidRPr="00C575F5" w:rsidRDefault="00AC4E07" w:rsidP="00AC4E07">
      <w:pPr>
        <w:pStyle w:val="SingleTxtG"/>
        <w:ind w:left="2268" w:hanging="1134"/>
      </w:pPr>
      <w:r w:rsidRPr="00C575F5">
        <w:t>5.4.6.6</w:t>
      </w:r>
      <w:r w:rsidRPr="00C575F5">
        <w:tab/>
        <w:t>Stabilité des propriétés photométriques</w:t>
      </w:r>
    </w:p>
    <w:p w14:paraId="6DC4247A" w14:textId="4B751954"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14.</w:t>
      </w:r>
    </w:p>
    <w:p w14:paraId="18B84CA4" w14:textId="122D1371" w:rsidR="00AC4E07" w:rsidRPr="00C575F5" w:rsidRDefault="00AC4E07" w:rsidP="00AC4E07">
      <w:pPr>
        <w:pStyle w:val="SingleTxtG"/>
        <w:ind w:left="2268" w:hanging="1134"/>
      </w:pPr>
      <w:r w:rsidRPr="00C575F5">
        <w:t>5.4.6.7</w:t>
      </w:r>
      <w:r w:rsidRPr="00C575F5">
        <w:tab/>
        <w:t>Résistance à la pénétration de l</w:t>
      </w:r>
      <w:r w:rsidR="00554990" w:rsidRPr="00C575F5">
        <w:t>’</w:t>
      </w:r>
      <w:r w:rsidRPr="00C575F5">
        <w:t>eau</w:t>
      </w:r>
    </w:p>
    <w:p w14:paraId="7160EDD7" w14:textId="20AD8A2C"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7.</w:t>
      </w:r>
    </w:p>
    <w:p w14:paraId="2E914F23" w14:textId="77777777" w:rsidR="00AC4E07" w:rsidRPr="00C575F5" w:rsidRDefault="00AC4E07" w:rsidP="00AC4E07">
      <w:pPr>
        <w:pStyle w:val="SingleTxtG"/>
        <w:ind w:left="2268" w:hanging="1134"/>
      </w:pPr>
      <w:r w:rsidRPr="00C575F5">
        <w:t>5.4.6.8</w:t>
      </w:r>
      <w:r w:rsidRPr="00C575F5">
        <w:tab/>
        <w:t>Adhérence (dans le cas de matériaux adhésifs)</w:t>
      </w:r>
    </w:p>
    <w:p w14:paraId="1795B946" w14:textId="7828CFB6"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16.</w:t>
      </w:r>
    </w:p>
    <w:p w14:paraId="65F177D0" w14:textId="77777777" w:rsidR="00AC4E07" w:rsidRPr="00C575F5" w:rsidRDefault="00AC4E07" w:rsidP="00EF3EC8">
      <w:pPr>
        <w:pStyle w:val="SingleTxtG"/>
        <w:keepNext/>
        <w:ind w:left="2268" w:hanging="1134"/>
      </w:pPr>
      <w:r w:rsidRPr="00C575F5">
        <w:t>5.4.6.9</w:t>
      </w:r>
      <w:r w:rsidRPr="00C575F5">
        <w:tab/>
        <w:t>Flexion</w:t>
      </w:r>
    </w:p>
    <w:p w14:paraId="7B8E480A" w14:textId="5E82FEF2" w:rsidR="00AC4E07" w:rsidRPr="00C575F5" w:rsidRDefault="00AC4E07" w:rsidP="00AC4E07">
      <w:pPr>
        <w:pStyle w:val="SingleTxtG"/>
        <w:ind w:left="2268"/>
      </w:pPr>
      <w:r w:rsidRPr="00C575F5">
        <w:tab/>
        <w:t>Pour les échantillons qui doivent être collés à un substrat flexible, à savoir la bâche, les dispositions ci-après s</w:t>
      </w:r>
      <w:r w:rsidR="00554990" w:rsidRPr="00C575F5">
        <w:t>’</w:t>
      </w:r>
      <w:r w:rsidRPr="00C575F5">
        <w:t>appliquent :</w:t>
      </w:r>
    </w:p>
    <w:p w14:paraId="1C6EB3E7" w14:textId="1F25E091"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17.</w:t>
      </w:r>
    </w:p>
    <w:p w14:paraId="5DF85997" w14:textId="77777777" w:rsidR="00AC4E07" w:rsidRPr="00C575F5" w:rsidRDefault="00AC4E07" w:rsidP="00AC4E07">
      <w:pPr>
        <w:pStyle w:val="SingleTxtG"/>
        <w:ind w:left="2268" w:hanging="1134"/>
      </w:pPr>
      <w:r w:rsidRPr="00C575F5">
        <w:t>5.4.7</w:t>
      </w:r>
      <w:r w:rsidRPr="00C575F5">
        <w:tab/>
        <w:t>Ordre chronologique des essais</w:t>
      </w:r>
    </w:p>
    <w:p w14:paraId="1B91EA4C" w14:textId="45E33E58" w:rsidR="00AC4E07" w:rsidRPr="00C575F5" w:rsidRDefault="00AC4E07" w:rsidP="00AC4E07">
      <w:pPr>
        <w:pStyle w:val="SingleTxtG"/>
        <w:ind w:left="2268" w:hanging="1134"/>
      </w:pPr>
      <w:r w:rsidRPr="00C575F5">
        <w:t>5.4.7.1</w:t>
      </w:r>
      <w:r w:rsidRPr="00C575F5">
        <w:tab/>
        <w:t>Cinq échantillons représentant soit des bandes soit des plaques de marquages rétroréfléchissants doivent être soumis au laboratoire d</w:t>
      </w:r>
      <w:r w:rsidR="00554990" w:rsidRPr="00C575F5">
        <w:t>’</w:t>
      </w:r>
      <w:r w:rsidRPr="00C575F5">
        <w:t>essai. S</w:t>
      </w:r>
      <w:r w:rsidR="00554990" w:rsidRPr="00C575F5">
        <w:t>’</w:t>
      </w:r>
      <w:r w:rsidRPr="00C575F5">
        <w:t>il s</w:t>
      </w:r>
      <w:r w:rsidR="00554990" w:rsidRPr="00C575F5">
        <w:t>’</w:t>
      </w:r>
      <w:r w:rsidRPr="00C575F5">
        <w:t>agit de bandes, les échantillons doivent mesurer au minimum 3 m de long, et s</w:t>
      </w:r>
      <w:r w:rsidR="00554990" w:rsidRPr="00C575F5">
        <w:t>’</w:t>
      </w:r>
      <w:r w:rsidRPr="00C575F5">
        <w:t>il s</w:t>
      </w:r>
      <w:r w:rsidR="00554990" w:rsidRPr="00C575F5">
        <w:t>’</w:t>
      </w:r>
      <w:r w:rsidRPr="00C575F5">
        <w:t>agit de plaques, leur surface doit être égale à 500 mm x 500 mm au minimum.</w:t>
      </w:r>
    </w:p>
    <w:p w14:paraId="47D6236D" w14:textId="77777777" w:rsidR="00AC4E07" w:rsidRPr="00C575F5" w:rsidRDefault="00AC4E07" w:rsidP="00AC4E07">
      <w:pPr>
        <w:pStyle w:val="SingleTxtG"/>
        <w:ind w:left="2268" w:hanging="1134"/>
      </w:pPr>
      <w:r w:rsidRPr="00C575F5">
        <w:t>5.4.7.2</w:t>
      </w:r>
      <w:r w:rsidRPr="00C575F5">
        <w:tab/>
        <w:t>Les échantillons soumis doivent être représentatifs de la production de série, et fabriqués conformément aux recommandations du ou des fabricants des matériaux de marquage rétroréfléchissants</w:t>
      </w:r>
      <w:r w:rsidRPr="00C575F5">
        <w:rPr>
          <w:rStyle w:val="Appelnotedebasdep"/>
        </w:rPr>
        <w:footnoteReference w:id="4"/>
      </w:r>
      <w:r w:rsidRPr="00C575F5">
        <w:t>.</w:t>
      </w:r>
    </w:p>
    <w:p w14:paraId="7D19E0D0" w14:textId="6FBDC6A4" w:rsidR="00AC4E07" w:rsidRPr="00C575F5" w:rsidRDefault="00AC4E07" w:rsidP="00AC4E07">
      <w:pPr>
        <w:pStyle w:val="SingleTxtG"/>
        <w:ind w:left="2268" w:hanging="1134"/>
      </w:pPr>
      <w:r w:rsidRPr="00C575F5">
        <w:t>5.4.7.3</w:t>
      </w:r>
      <w:r w:rsidRPr="00C575F5">
        <w:tab/>
        <w:t>Après vérification du respect des spécifications générales (par. 4) et des spécifications relatives à la forme et aux dimensions (annexe 5), les échantillons sont soumis à l</w:t>
      </w:r>
      <w:r w:rsidR="00554990" w:rsidRPr="00C575F5">
        <w:t>’</w:t>
      </w:r>
      <w:r w:rsidRPr="00C575F5">
        <w:t>essai de résistance à la chaleur décrit à l</w:t>
      </w:r>
      <w:r w:rsidR="00554990" w:rsidRPr="00C575F5">
        <w:t>’</w:t>
      </w:r>
      <w:r w:rsidRPr="00C575F5">
        <w:t>annexe 8, puis aux essais décrits aux annexes 6 et 7.</w:t>
      </w:r>
    </w:p>
    <w:p w14:paraId="64D2920F" w14:textId="77777777" w:rsidR="00AC4E07" w:rsidRPr="00C575F5" w:rsidRDefault="00AC4E07" w:rsidP="00AC4E07">
      <w:pPr>
        <w:pStyle w:val="SingleTxtG"/>
        <w:ind w:left="2268" w:hanging="1134"/>
      </w:pPr>
      <w:r w:rsidRPr="00C575F5">
        <w:t>5.4.7.4</w:t>
      </w:r>
      <w:r w:rsidRPr="00C575F5">
        <w:tab/>
        <w:t xml:space="preserve">Les mesures photométriques et colorimétriques peuvent être faites sur cinq échantillons, les valeurs retenues étant les valeurs moyennes. </w:t>
      </w:r>
    </w:p>
    <w:p w14:paraId="7D3A2515" w14:textId="252D72BC" w:rsidR="00AC4E07" w:rsidRPr="00C575F5" w:rsidRDefault="00AC4E07" w:rsidP="00AC4E07">
      <w:pPr>
        <w:pStyle w:val="SingleTxtG"/>
        <w:ind w:left="2268" w:hanging="1134"/>
      </w:pPr>
      <w:r w:rsidRPr="00C575F5">
        <w:t>5.4.7.5</w:t>
      </w:r>
      <w:r w:rsidRPr="00C575F5">
        <w:tab/>
        <w:t>Pour les autres essais, il y a lieu d</w:t>
      </w:r>
      <w:r w:rsidR="00554990" w:rsidRPr="00C575F5">
        <w:t>’</w:t>
      </w:r>
      <w:r w:rsidRPr="00C575F5">
        <w:t>utiliser des échantillons n</w:t>
      </w:r>
      <w:r w:rsidR="00554990" w:rsidRPr="00C575F5">
        <w:t>’</w:t>
      </w:r>
      <w:r w:rsidRPr="00C575F5">
        <w:t>ayant fait l</w:t>
      </w:r>
      <w:r w:rsidR="00554990" w:rsidRPr="00C575F5">
        <w:t>’</w:t>
      </w:r>
      <w:r w:rsidRPr="00C575F5">
        <w:t>objet d</w:t>
      </w:r>
      <w:r w:rsidR="00554990" w:rsidRPr="00C575F5">
        <w:t>’</w:t>
      </w:r>
      <w:r w:rsidRPr="00C575F5">
        <w:t>aucun essai.</w:t>
      </w:r>
    </w:p>
    <w:p w14:paraId="3AAD9C74" w14:textId="77777777" w:rsidR="00AC4E07" w:rsidRPr="00C575F5" w:rsidRDefault="00AC4E07" w:rsidP="00AC4E07">
      <w:pPr>
        <w:pStyle w:val="SingleTxtG"/>
        <w:ind w:left="2268" w:hanging="1134"/>
      </w:pPr>
      <w:r w:rsidRPr="00C575F5">
        <w:t>5.5</w:t>
      </w:r>
      <w:r w:rsidRPr="00C575F5">
        <w:tab/>
      </w:r>
      <w:r w:rsidRPr="00C575F5">
        <w:tab/>
        <w:t>Prescriptions techniques concernant les marquages rétroréfléchissants des classes D et E (symboles « D » et « E »)</w:t>
      </w:r>
    </w:p>
    <w:p w14:paraId="3157D181" w14:textId="77777777" w:rsidR="00AC4E07" w:rsidRPr="00C575F5" w:rsidRDefault="00AC4E07" w:rsidP="00AC4E07">
      <w:pPr>
        <w:pStyle w:val="SingleTxtG"/>
        <w:ind w:left="2268" w:hanging="1134"/>
      </w:pPr>
      <w:r w:rsidRPr="00C575F5">
        <w:t>5.5.1</w:t>
      </w:r>
      <w:r w:rsidRPr="00C575F5">
        <w:tab/>
        <w:t>Tout marquage rétroréfléchissant de la classe D ou E doit satisfaire aux prescriptions photométriques énoncées aux paragraphes 5.5.3 à 5.5.5.</w:t>
      </w:r>
    </w:p>
    <w:p w14:paraId="110D00A8" w14:textId="5A23527E" w:rsidR="00AC4E07" w:rsidRPr="00C575F5" w:rsidRDefault="00AC4E07" w:rsidP="00AC4E07">
      <w:pPr>
        <w:pStyle w:val="SingleTxtG"/>
        <w:ind w:left="2268" w:hanging="1134"/>
      </w:pPr>
      <w:r w:rsidRPr="00C575F5">
        <w:t>5.5.2</w:t>
      </w:r>
      <w:r w:rsidRPr="00C575F5">
        <w:tab/>
        <w:t>Aux fins de l</w:t>
      </w:r>
      <w:r w:rsidR="00554990" w:rsidRPr="00C575F5">
        <w:t>’</w:t>
      </w:r>
      <w:r w:rsidRPr="00C575F5">
        <w:t>homologation :</w:t>
      </w:r>
    </w:p>
    <w:p w14:paraId="3ADEE8C0" w14:textId="32DAE7E6" w:rsidR="00AC4E07" w:rsidRPr="00C575F5" w:rsidRDefault="00AC4E07" w:rsidP="00AC4E07">
      <w:pPr>
        <w:pStyle w:val="SingleTxtG"/>
        <w:ind w:left="2268" w:hanging="1134"/>
      </w:pPr>
      <w:r w:rsidRPr="00C575F5">
        <w:t>5.5.2.1</w:t>
      </w:r>
      <w:r w:rsidRPr="00C575F5">
        <w:tab/>
        <w:t>Cinq échantillons représentant des plaques de marquages rétroréfléchissants doivent être soumis au laboratoire d</w:t>
      </w:r>
      <w:r w:rsidR="00554990" w:rsidRPr="00C575F5">
        <w:t>’</w:t>
      </w:r>
      <w:r w:rsidRPr="00C575F5">
        <w:t>essai. Leur surface doit être égale à 500 mm x 500 mm au minimum.</w:t>
      </w:r>
    </w:p>
    <w:p w14:paraId="1493DEAD" w14:textId="77777777" w:rsidR="00AC4E07" w:rsidRPr="00C575F5" w:rsidRDefault="00AC4E07" w:rsidP="00AC4E07">
      <w:pPr>
        <w:pStyle w:val="SingleTxtG"/>
        <w:ind w:left="2268" w:hanging="1134"/>
      </w:pPr>
      <w:r w:rsidRPr="00C575F5">
        <w:t>5.5.2.2</w:t>
      </w:r>
      <w:r w:rsidRPr="00C575F5">
        <w:tab/>
      </w:r>
      <w:r w:rsidRPr="00C575F5">
        <w:tab/>
        <w:t>Les échantillons soumis doivent être représentatifs de la production de série, et fabriqués conformément aux recommandations du ou des fabricants des matériaux de marquage rétroréfléchissants</w:t>
      </w:r>
      <w:r w:rsidRPr="00C575F5">
        <w:rPr>
          <w:rStyle w:val="Appelnotedebasdep"/>
        </w:rPr>
        <w:footnoteReference w:id="5"/>
      </w:r>
      <w:r w:rsidRPr="00C575F5">
        <w:t>.</w:t>
      </w:r>
    </w:p>
    <w:p w14:paraId="07D24CEC" w14:textId="61C5E281" w:rsidR="00AC4E07" w:rsidRPr="00C575F5" w:rsidRDefault="00AC4E07" w:rsidP="00AC4E07">
      <w:pPr>
        <w:pStyle w:val="SingleTxtG"/>
        <w:ind w:left="2268" w:hanging="1134"/>
      </w:pPr>
      <w:r w:rsidRPr="00C575F5">
        <w:t>5.5.3</w:t>
      </w:r>
      <w:r w:rsidRPr="00C575F5">
        <w:tab/>
      </w:r>
      <w:r w:rsidRPr="00C575F5">
        <w:tab/>
        <w:t>Procédure d</w:t>
      </w:r>
      <w:r w:rsidR="00554990" w:rsidRPr="00C575F5">
        <w:t>’</w:t>
      </w:r>
      <w:r w:rsidRPr="00C575F5">
        <w:t>essai</w:t>
      </w:r>
    </w:p>
    <w:p w14:paraId="29DDA472" w14:textId="77777777" w:rsidR="00AC4E07" w:rsidRPr="00C575F5" w:rsidRDefault="00AC4E07" w:rsidP="00AC4E07">
      <w:pPr>
        <w:pStyle w:val="SingleTxtG"/>
        <w:ind w:left="2268"/>
      </w:pPr>
      <w:r w:rsidRPr="00C575F5">
        <w:tab/>
        <w:t>Tout marquage rétroréfléchissant de la classe D ou E doit satisfaire aux vérifications et essais décrits au paragraphe 5.5.5.</w:t>
      </w:r>
    </w:p>
    <w:p w14:paraId="36FA716C" w14:textId="77777777" w:rsidR="00AC4E07" w:rsidRPr="00C575F5" w:rsidRDefault="00AC4E07" w:rsidP="00AC4E07">
      <w:pPr>
        <w:pStyle w:val="SingleTxtG"/>
        <w:ind w:left="2268" w:hanging="1134"/>
      </w:pPr>
      <w:r w:rsidRPr="00C575F5">
        <w:t>5.5.4</w:t>
      </w:r>
      <w:r w:rsidRPr="00C575F5">
        <w:tab/>
      </w:r>
      <w:r w:rsidRPr="00C575F5">
        <w:tab/>
        <w:t xml:space="preserve">Valeurs maximales du coefficient de rétroréflexion </w:t>
      </w:r>
    </w:p>
    <w:p w14:paraId="40DE0511" w14:textId="38E49C0B" w:rsidR="00AC4E07" w:rsidRPr="00C575F5" w:rsidRDefault="00AC4E07" w:rsidP="00D76C2A">
      <w:pPr>
        <w:pStyle w:val="Titre1"/>
        <w:spacing w:after="120"/>
        <w:rPr>
          <w:b/>
          <w:bCs/>
        </w:rPr>
      </w:pPr>
      <w:r w:rsidRPr="00C575F5">
        <w:rPr>
          <w:b/>
        </w:rPr>
        <w:tab/>
      </w:r>
      <w:r w:rsidRPr="00C575F5">
        <w:t xml:space="preserve">Tableau 10 </w:t>
      </w:r>
      <w:r w:rsidRPr="00C575F5">
        <w:br/>
      </w:r>
      <w:r w:rsidRPr="00C575F5">
        <w:rPr>
          <w:b/>
          <w:bCs/>
        </w:rPr>
        <w:t xml:space="preserve">Spécifications photométriques des marquages ou graphiques distinctifs </w:t>
      </w:r>
      <w:r w:rsidRPr="00C575F5">
        <w:rPr>
          <w:b/>
          <w:bCs/>
        </w:rPr>
        <w:br/>
        <w:t>de la classe D ou E : Valeurs maximales du coefficient de rétroréflexion R</w:t>
      </w:r>
      <w:r w:rsidR="00554990" w:rsidRPr="00C575F5">
        <w:rPr>
          <w:b/>
          <w:bCs/>
        </w:rPr>
        <w:t>’</w:t>
      </w:r>
      <w:r w:rsidRPr="00C575F5">
        <w:rPr>
          <w:b/>
          <w:bCs/>
        </w:rPr>
        <w:t xml:space="preserve"> </w:t>
      </w:r>
      <w:r w:rsidRPr="00C575F5">
        <w:rPr>
          <w:b/>
          <w:bCs/>
        </w:rPr>
        <w:br/>
        <w:t>[cd∙m</w:t>
      </w:r>
      <w:r w:rsidR="00435A7E" w:rsidRPr="00C575F5">
        <w:rPr>
          <w:b/>
          <w:bCs/>
          <w:vertAlign w:val="superscript"/>
        </w:rPr>
        <w:t>-2</w:t>
      </w:r>
      <w:r w:rsidR="00435A7E" w:rsidRPr="00C575F5">
        <w:rPr>
          <w:b/>
          <w:bCs/>
        </w:rPr>
        <w:t xml:space="preserve"> </w:t>
      </w:r>
      <w:r w:rsidRPr="00C575F5">
        <w:rPr>
          <w:b/>
          <w:bCs/>
        </w:rPr>
        <w:t>lx</w:t>
      </w:r>
      <w:r w:rsidRPr="00C575F5">
        <w:rPr>
          <w:b/>
          <w:bCs/>
          <w:vertAlign w:val="superscript"/>
        </w:rPr>
        <w:t>-1</w:t>
      </w:r>
      <w:r w:rsidRPr="00C575F5">
        <w:rPr>
          <w:b/>
          <w:bCs/>
        </w:rPr>
        <w:t>]</w:t>
      </w:r>
    </w:p>
    <w:tbl>
      <w:tblPr>
        <w:tblW w:w="0" w:type="auto"/>
        <w:tblInd w:w="1162" w:type="dxa"/>
        <w:tblLayout w:type="fixed"/>
        <w:tblCellMar>
          <w:left w:w="61" w:type="dxa"/>
          <w:right w:w="61" w:type="dxa"/>
        </w:tblCellMar>
        <w:tblLook w:val="0000" w:firstRow="0" w:lastRow="0" w:firstColumn="0" w:lastColumn="0" w:noHBand="0" w:noVBand="0"/>
      </w:tblPr>
      <w:tblGrid>
        <w:gridCol w:w="1184"/>
        <w:gridCol w:w="1543"/>
        <w:gridCol w:w="992"/>
        <w:gridCol w:w="850"/>
        <w:gridCol w:w="993"/>
        <w:gridCol w:w="850"/>
        <w:gridCol w:w="910"/>
      </w:tblGrid>
      <w:tr w:rsidR="00AC4E07" w:rsidRPr="00C575F5" w14:paraId="44C063F1" w14:textId="77777777" w:rsidTr="0095243A">
        <w:tc>
          <w:tcPr>
            <w:tcW w:w="2727" w:type="dxa"/>
            <w:gridSpan w:val="2"/>
            <w:tcBorders>
              <w:top w:val="single" w:sz="4" w:space="0" w:color="000000"/>
              <w:left w:val="single" w:sz="4" w:space="0" w:color="000000"/>
              <w:bottom w:val="single" w:sz="12" w:space="0" w:color="000000"/>
              <w:right w:val="single" w:sz="4" w:space="0" w:color="000000"/>
            </w:tcBorders>
            <w:vAlign w:val="bottom"/>
          </w:tcPr>
          <w:p w14:paraId="207525EF" w14:textId="6C320B35" w:rsidR="00AC4E07" w:rsidRPr="00C575F5" w:rsidRDefault="00AC4E07" w:rsidP="00D76C2A">
            <w:pPr>
              <w:keepNext/>
              <w:spacing w:before="80" w:after="80" w:line="200" w:lineRule="exact"/>
              <w:ind w:left="57" w:right="57"/>
              <w:rPr>
                <w:i/>
                <w:sz w:val="16"/>
                <w:szCs w:val="16"/>
              </w:rPr>
            </w:pPr>
            <w:r w:rsidRPr="00C575F5">
              <w:rPr>
                <w:i/>
                <w:sz w:val="16"/>
                <w:szCs w:val="16"/>
              </w:rPr>
              <w:t>Angle d</w:t>
            </w:r>
            <w:r w:rsidR="00554990" w:rsidRPr="00C575F5">
              <w:rPr>
                <w:i/>
                <w:sz w:val="16"/>
                <w:szCs w:val="16"/>
              </w:rPr>
              <w:t>’</w:t>
            </w:r>
            <w:r w:rsidRPr="00C575F5">
              <w:rPr>
                <w:i/>
                <w:sz w:val="16"/>
                <w:szCs w:val="16"/>
              </w:rPr>
              <w:t>observation α (en degrés)</w:t>
            </w:r>
          </w:p>
        </w:tc>
        <w:tc>
          <w:tcPr>
            <w:tcW w:w="4595" w:type="dxa"/>
            <w:gridSpan w:val="5"/>
            <w:tcBorders>
              <w:top w:val="single" w:sz="4" w:space="0" w:color="000000"/>
              <w:left w:val="single" w:sz="4" w:space="0" w:color="000000"/>
              <w:bottom w:val="single" w:sz="12" w:space="0" w:color="000000"/>
              <w:right w:val="single" w:sz="4" w:space="0" w:color="000000"/>
            </w:tcBorders>
            <w:vAlign w:val="bottom"/>
          </w:tcPr>
          <w:p w14:paraId="493D039C" w14:textId="23D8F912" w:rsidR="00AC4E07" w:rsidRPr="00C575F5" w:rsidRDefault="00AC4E07" w:rsidP="00D76C2A">
            <w:pPr>
              <w:keepNext/>
              <w:spacing w:before="80" w:after="80" w:line="200" w:lineRule="exact"/>
              <w:ind w:left="57" w:right="57"/>
              <w:jc w:val="center"/>
              <w:rPr>
                <w:i/>
                <w:sz w:val="16"/>
                <w:szCs w:val="16"/>
              </w:rPr>
            </w:pPr>
            <w:r w:rsidRPr="00C575F5">
              <w:rPr>
                <w:i/>
                <w:sz w:val="16"/>
                <w:szCs w:val="16"/>
              </w:rPr>
              <w:t>Angle d</w:t>
            </w:r>
            <w:r w:rsidR="00554990" w:rsidRPr="00C575F5">
              <w:rPr>
                <w:i/>
                <w:sz w:val="16"/>
                <w:szCs w:val="16"/>
              </w:rPr>
              <w:t>’</w:t>
            </w:r>
            <w:r w:rsidRPr="00C575F5">
              <w:rPr>
                <w:i/>
                <w:sz w:val="16"/>
                <w:szCs w:val="16"/>
              </w:rPr>
              <w:t>éclairage β (en degrés)</w:t>
            </w:r>
          </w:p>
        </w:tc>
      </w:tr>
      <w:tr w:rsidR="00AC4E07" w:rsidRPr="00C575F5" w14:paraId="22B4DF21" w14:textId="77777777" w:rsidTr="0095243A">
        <w:tc>
          <w:tcPr>
            <w:tcW w:w="2727" w:type="dxa"/>
            <w:gridSpan w:val="2"/>
            <w:vMerge w:val="restart"/>
            <w:tcBorders>
              <w:top w:val="single" w:sz="12" w:space="0" w:color="000000"/>
              <w:left w:val="single" w:sz="4" w:space="0" w:color="000000"/>
              <w:bottom w:val="nil"/>
              <w:right w:val="single" w:sz="4" w:space="0" w:color="auto"/>
            </w:tcBorders>
            <w:vAlign w:val="bottom"/>
          </w:tcPr>
          <w:p w14:paraId="23C70073" w14:textId="554D5660" w:rsidR="00AC4E07" w:rsidRPr="00C575F5" w:rsidRDefault="00AC4E07" w:rsidP="0095243A">
            <w:pPr>
              <w:spacing w:before="60" w:after="60" w:line="220" w:lineRule="atLeast"/>
              <w:ind w:left="57" w:right="57"/>
              <w:jc w:val="center"/>
              <w:rPr>
                <w:sz w:val="18"/>
                <w:szCs w:val="18"/>
              </w:rPr>
            </w:pPr>
            <w:r w:rsidRPr="00C575F5">
              <w:rPr>
                <w:sz w:val="18"/>
                <w:szCs w:val="18"/>
              </w:rPr>
              <w:t>α = 0,33° (20</w:t>
            </w:r>
            <w:r w:rsidR="00554990" w:rsidRPr="00C575F5">
              <w:rPr>
                <w:sz w:val="18"/>
                <w:szCs w:val="18"/>
              </w:rPr>
              <w:t>’</w:t>
            </w:r>
            <w:r w:rsidRPr="00C575F5">
              <w:rPr>
                <w:sz w:val="18"/>
                <w:szCs w:val="18"/>
              </w:rPr>
              <w:t>)</w:t>
            </w:r>
          </w:p>
        </w:tc>
        <w:tc>
          <w:tcPr>
            <w:tcW w:w="992" w:type="dxa"/>
            <w:tcBorders>
              <w:top w:val="single" w:sz="12" w:space="0" w:color="000000"/>
              <w:left w:val="single" w:sz="4" w:space="0" w:color="auto"/>
              <w:bottom w:val="single" w:sz="4" w:space="0" w:color="auto"/>
              <w:right w:val="single" w:sz="4" w:space="0" w:color="auto"/>
            </w:tcBorders>
          </w:tcPr>
          <w:p w14:paraId="246904D6" w14:textId="77777777" w:rsidR="00AC4E07" w:rsidRPr="00C575F5" w:rsidRDefault="00AC4E07" w:rsidP="0095243A">
            <w:pPr>
              <w:spacing w:before="60" w:after="60" w:line="220" w:lineRule="atLeast"/>
              <w:ind w:left="57" w:right="57"/>
              <w:jc w:val="center"/>
              <w:rPr>
                <w:sz w:val="18"/>
                <w:szCs w:val="18"/>
              </w:rPr>
            </w:pPr>
            <w:r w:rsidRPr="00C575F5">
              <w:rPr>
                <w:sz w:val="18"/>
                <w:szCs w:val="18"/>
              </w:rPr>
              <w:t>β</w:t>
            </w:r>
            <w:r w:rsidRPr="00C575F5">
              <w:rPr>
                <w:sz w:val="18"/>
                <w:szCs w:val="18"/>
                <w:vertAlign w:val="subscript"/>
              </w:rPr>
              <w:t>1</w:t>
            </w:r>
          </w:p>
        </w:tc>
        <w:tc>
          <w:tcPr>
            <w:tcW w:w="850" w:type="dxa"/>
            <w:tcBorders>
              <w:top w:val="single" w:sz="12" w:space="0" w:color="000000"/>
              <w:left w:val="single" w:sz="4" w:space="0" w:color="auto"/>
              <w:bottom w:val="single" w:sz="4" w:space="0" w:color="auto"/>
              <w:right w:val="single" w:sz="4" w:space="0" w:color="auto"/>
            </w:tcBorders>
          </w:tcPr>
          <w:p w14:paraId="6BEB3D09" w14:textId="77777777" w:rsidR="00AC4E07" w:rsidRPr="00C575F5" w:rsidRDefault="00AC4E07" w:rsidP="0095243A">
            <w:pPr>
              <w:spacing w:before="60" w:after="60" w:line="220" w:lineRule="atLeast"/>
              <w:ind w:left="57" w:right="57"/>
              <w:jc w:val="center"/>
              <w:rPr>
                <w:sz w:val="18"/>
                <w:szCs w:val="18"/>
              </w:rPr>
            </w:pPr>
            <w:r w:rsidRPr="00C575F5">
              <w:rPr>
                <w:sz w:val="18"/>
                <w:szCs w:val="18"/>
              </w:rPr>
              <w:t>0</w:t>
            </w:r>
          </w:p>
        </w:tc>
        <w:tc>
          <w:tcPr>
            <w:tcW w:w="993" w:type="dxa"/>
            <w:tcBorders>
              <w:top w:val="single" w:sz="12" w:space="0" w:color="000000"/>
              <w:left w:val="single" w:sz="4" w:space="0" w:color="auto"/>
              <w:bottom w:val="single" w:sz="4" w:space="0" w:color="auto"/>
              <w:right w:val="single" w:sz="4" w:space="0" w:color="auto"/>
            </w:tcBorders>
          </w:tcPr>
          <w:p w14:paraId="3A91846C" w14:textId="77777777" w:rsidR="00AC4E07" w:rsidRPr="00C575F5" w:rsidRDefault="00AC4E07" w:rsidP="0095243A">
            <w:pPr>
              <w:spacing w:before="60" w:after="60" w:line="220" w:lineRule="atLeast"/>
              <w:ind w:left="57" w:right="57"/>
              <w:jc w:val="center"/>
              <w:rPr>
                <w:sz w:val="18"/>
                <w:szCs w:val="18"/>
              </w:rPr>
            </w:pPr>
            <w:r w:rsidRPr="00C575F5">
              <w:rPr>
                <w:sz w:val="18"/>
                <w:szCs w:val="18"/>
              </w:rPr>
              <w:t>0</w:t>
            </w:r>
          </w:p>
        </w:tc>
        <w:tc>
          <w:tcPr>
            <w:tcW w:w="850" w:type="dxa"/>
            <w:tcBorders>
              <w:top w:val="single" w:sz="12" w:space="0" w:color="000000"/>
              <w:left w:val="single" w:sz="4" w:space="0" w:color="auto"/>
              <w:bottom w:val="single" w:sz="4" w:space="0" w:color="auto"/>
              <w:right w:val="single" w:sz="4" w:space="0" w:color="auto"/>
            </w:tcBorders>
          </w:tcPr>
          <w:p w14:paraId="7B91EA57" w14:textId="77777777" w:rsidR="00AC4E07" w:rsidRPr="00C575F5" w:rsidRDefault="00AC4E07" w:rsidP="0095243A">
            <w:pPr>
              <w:spacing w:before="60" w:after="60" w:line="220" w:lineRule="atLeast"/>
              <w:ind w:left="57" w:right="57"/>
              <w:jc w:val="center"/>
              <w:rPr>
                <w:sz w:val="18"/>
                <w:szCs w:val="18"/>
              </w:rPr>
            </w:pPr>
            <w:r w:rsidRPr="00C575F5">
              <w:rPr>
                <w:sz w:val="18"/>
                <w:szCs w:val="18"/>
              </w:rPr>
              <w:t>0</w:t>
            </w:r>
          </w:p>
        </w:tc>
        <w:tc>
          <w:tcPr>
            <w:tcW w:w="910" w:type="dxa"/>
            <w:tcBorders>
              <w:top w:val="single" w:sz="12" w:space="0" w:color="000000"/>
              <w:left w:val="single" w:sz="4" w:space="0" w:color="auto"/>
              <w:bottom w:val="single" w:sz="4" w:space="0" w:color="auto"/>
              <w:right w:val="single" w:sz="4" w:space="0" w:color="auto"/>
            </w:tcBorders>
          </w:tcPr>
          <w:p w14:paraId="27D7F3E8" w14:textId="77777777" w:rsidR="00AC4E07" w:rsidRPr="00C575F5" w:rsidRDefault="00AC4E07" w:rsidP="0095243A">
            <w:pPr>
              <w:spacing w:before="60" w:after="60" w:line="220" w:lineRule="atLeast"/>
              <w:ind w:left="57" w:right="57"/>
              <w:jc w:val="center"/>
              <w:rPr>
                <w:sz w:val="18"/>
                <w:szCs w:val="18"/>
              </w:rPr>
            </w:pPr>
            <w:r w:rsidRPr="00C575F5">
              <w:rPr>
                <w:sz w:val="18"/>
                <w:szCs w:val="18"/>
              </w:rPr>
              <w:t>0</w:t>
            </w:r>
          </w:p>
        </w:tc>
      </w:tr>
      <w:tr w:rsidR="00AC4E07" w:rsidRPr="00C575F5" w14:paraId="1715801A" w14:textId="77777777" w:rsidTr="00435A7E">
        <w:tc>
          <w:tcPr>
            <w:tcW w:w="2727" w:type="dxa"/>
            <w:gridSpan w:val="2"/>
            <w:vMerge/>
            <w:tcBorders>
              <w:top w:val="nil"/>
              <w:left w:val="single" w:sz="4" w:space="0" w:color="000000"/>
              <w:bottom w:val="single" w:sz="2" w:space="0" w:color="auto"/>
              <w:right w:val="single" w:sz="4" w:space="0" w:color="auto"/>
            </w:tcBorders>
          </w:tcPr>
          <w:p w14:paraId="0FE0B248" w14:textId="77777777" w:rsidR="00AC4E07" w:rsidRPr="00C575F5" w:rsidRDefault="00AC4E07" w:rsidP="0095243A">
            <w:pPr>
              <w:spacing w:before="60" w:after="60" w:line="220" w:lineRule="atLeast"/>
              <w:ind w:left="57" w:right="57"/>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3A243DF6" w14:textId="77777777" w:rsidR="00AC4E07" w:rsidRPr="00C575F5" w:rsidRDefault="00AC4E07" w:rsidP="0095243A">
            <w:pPr>
              <w:spacing w:before="60" w:after="60" w:line="220" w:lineRule="atLeast"/>
              <w:ind w:left="57" w:right="57"/>
              <w:jc w:val="center"/>
              <w:rPr>
                <w:sz w:val="18"/>
                <w:szCs w:val="18"/>
              </w:rPr>
            </w:pPr>
            <w:r w:rsidRPr="00C575F5">
              <w:rPr>
                <w:sz w:val="18"/>
                <w:szCs w:val="18"/>
              </w:rPr>
              <w:t>β</w:t>
            </w:r>
            <w:r w:rsidRPr="00C575F5">
              <w:rPr>
                <w:sz w:val="18"/>
                <w:szCs w:val="18"/>
                <w:vertAlign w:val="subscript"/>
              </w:rPr>
              <w:t>2</w:t>
            </w:r>
          </w:p>
        </w:tc>
        <w:tc>
          <w:tcPr>
            <w:tcW w:w="850" w:type="dxa"/>
            <w:tcBorders>
              <w:top w:val="single" w:sz="4" w:space="0" w:color="auto"/>
              <w:left w:val="single" w:sz="4" w:space="0" w:color="auto"/>
              <w:bottom w:val="single" w:sz="4" w:space="0" w:color="auto"/>
              <w:right w:val="single" w:sz="4" w:space="0" w:color="auto"/>
            </w:tcBorders>
          </w:tcPr>
          <w:p w14:paraId="1B69DCFD"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w:t>
            </w:r>
          </w:p>
        </w:tc>
        <w:tc>
          <w:tcPr>
            <w:tcW w:w="993" w:type="dxa"/>
            <w:tcBorders>
              <w:top w:val="single" w:sz="4" w:space="0" w:color="auto"/>
              <w:left w:val="single" w:sz="4" w:space="0" w:color="auto"/>
              <w:bottom w:val="single" w:sz="4" w:space="0" w:color="auto"/>
              <w:right w:val="single" w:sz="4" w:space="0" w:color="auto"/>
            </w:tcBorders>
          </w:tcPr>
          <w:p w14:paraId="474F887D" w14:textId="77777777" w:rsidR="00AC4E07" w:rsidRPr="00C575F5" w:rsidRDefault="00AC4E07" w:rsidP="0095243A">
            <w:pPr>
              <w:spacing w:before="60" w:after="60" w:line="220" w:lineRule="atLeast"/>
              <w:ind w:left="57" w:right="57"/>
              <w:jc w:val="center"/>
              <w:rPr>
                <w:sz w:val="18"/>
                <w:szCs w:val="18"/>
              </w:rPr>
            </w:pPr>
            <w:r w:rsidRPr="00C575F5">
              <w:rPr>
                <w:sz w:val="18"/>
                <w:szCs w:val="18"/>
              </w:rPr>
              <w:t>30</w:t>
            </w:r>
          </w:p>
        </w:tc>
        <w:tc>
          <w:tcPr>
            <w:tcW w:w="850" w:type="dxa"/>
            <w:tcBorders>
              <w:top w:val="single" w:sz="4" w:space="0" w:color="auto"/>
              <w:left w:val="single" w:sz="4" w:space="0" w:color="auto"/>
              <w:bottom w:val="single" w:sz="4" w:space="0" w:color="auto"/>
              <w:right w:val="single" w:sz="4" w:space="0" w:color="auto"/>
            </w:tcBorders>
          </w:tcPr>
          <w:p w14:paraId="5133EE30" w14:textId="77777777" w:rsidR="00AC4E07" w:rsidRPr="00C575F5" w:rsidRDefault="00AC4E07" w:rsidP="0095243A">
            <w:pPr>
              <w:spacing w:before="60" w:after="60" w:line="220" w:lineRule="atLeast"/>
              <w:ind w:left="57" w:right="57"/>
              <w:jc w:val="center"/>
              <w:rPr>
                <w:sz w:val="18"/>
                <w:szCs w:val="18"/>
              </w:rPr>
            </w:pPr>
            <w:r w:rsidRPr="00C575F5">
              <w:rPr>
                <w:sz w:val="18"/>
                <w:szCs w:val="18"/>
              </w:rPr>
              <w:t>40</w:t>
            </w:r>
          </w:p>
        </w:tc>
        <w:tc>
          <w:tcPr>
            <w:tcW w:w="910" w:type="dxa"/>
            <w:tcBorders>
              <w:top w:val="single" w:sz="4" w:space="0" w:color="auto"/>
              <w:left w:val="single" w:sz="4" w:space="0" w:color="auto"/>
              <w:bottom w:val="single" w:sz="4" w:space="0" w:color="auto"/>
              <w:right w:val="single" w:sz="4" w:space="0" w:color="auto"/>
            </w:tcBorders>
          </w:tcPr>
          <w:p w14:paraId="50458BEA" w14:textId="77777777" w:rsidR="00AC4E07" w:rsidRPr="00C575F5" w:rsidRDefault="00AC4E07" w:rsidP="0095243A">
            <w:pPr>
              <w:spacing w:before="60" w:after="60" w:line="220" w:lineRule="atLeast"/>
              <w:ind w:left="57" w:right="57"/>
              <w:jc w:val="center"/>
              <w:rPr>
                <w:sz w:val="18"/>
                <w:szCs w:val="18"/>
              </w:rPr>
            </w:pPr>
            <w:r w:rsidRPr="00C575F5">
              <w:rPr>
                <w:sz w:val="18"/>
                <w:szCs w:val="18"/>
              </w:rPr>
              <w:t>60</w:t>
            </w:r>
          </w:p>
        </w:tc>
      </w:tr>
      <w:tr w:rsidR="00AC4E07" w:rsidRPr="00C575F5" w14:paraId="5B0EC798" w14:textId="77777777" w:rsidTr="00435A7E">
        <w:trPr>
          <w:trHeight w:val="20"/>
        </w:trPr>
        <w:tc>
          <w:tcPr>
            <w:tcW w:w="1184" w:type="dxa"/>
            <w:vMerge w:val="restart"/>
            <w:tcBorders>
              <w:top w:val="single" w:sz="2" w:space="0" w:color="auto"/>
              <w:left w:val="single" w:sz="4" w:space="0" w:color="000000"/>
              <w:bottom w:val="single" w:sz="12" w:space="0" w:color="auto"/>
              <w:right w:val="single" w:sz="4" w:space="0" w:color="000000"/>
            </w:tcBorders>
          </w:tcPr>
          <w:p w14:paraId="2EE03518" w14:textId="77777777" w:rsidR="00AC4E07" w:rsidRPr="00C575F5" w:rsidRDefault="00AC4E07" w:rsidP="0095243A">
            <w:pPr>
              <w:spacing w:before="60" w:after="60" w:line="220" w:lineRule="atLeast"/>
              <w:ind w:left="57" w:right="57"/>
              <w:jc w:val="center"/>
              <w:rPr>
                <w:sz w:val="18"/>
                <w:szCs w:val="18"/>
              </w:rPr>
            </w:pPr>
            <w:r w:rsidRPr="00C575F5">
              <w:rPr>
                <w:sz w:val="18"/>
                <w:szCs w:val="18"/>
              </w:rPr>
              <w:t>Couleur indifférente</w:t>
            </w:r>
          </w:p>
        </w:tc>
        <w:tc>
          <w:tcPr>
            <w:tcW w:w="1543" w:type="dxa"/>
            <w:tcBorders>
              <w:top w:val="single" w:sz="2" w:space="0" w:color="auto"/>
              <w:left w:val="single" w:sz="4" w:space="0" w:color="000000"/>
              <w:bottom w:val="single" w:sz="2" w:space="0" w:color="auto"/>
              <w:right w:val="single" w:sz="4" w:space="0" w:color="auto"/>
            </w:tcBorders>
          </w:tcPr>
          <w:p w14:paraId="6A61B6C7" w14:textId="77777777" w:rsidR="00AC4E07" w:rsidRPr="00C575F5" w:rsidRDefault="00AC4E07" w:rsidP="0095243A">
            <w:pPr>
              <w:spacing w:before="60" w:after="60" w:line="220" w:lineRule="atLeast"/>
              <w:ind w:left="57" w:right="57"/>
              <w:jc w:val="center"/>
              <w:rPr>
                <w:sz w:val="18"/>
                <w:szCs w:val="18"/>
              </w:rPr>
            </w:pPr>
            <w:r w:rsidRPr="00C575F5">
              <w:rPr>
                <w:sz w:val="18"/>
                <w:szCs w:val="18"/>
              </w:rPr>
              <w:t>Classe D</w:t>
            </w:r>
          </w:p>
        </w:tc>
        <w:tc>
          <w:tcPr>
            <w:tcW w:w="992" w:type="dxa"/>
            <w:tcBorders>
              <w:top w:val="single" w:sz="4" w:space="0" w:color="auto"/>
              <w:left w:val="single" w:sz="4" w:space="0" w:color="auto"/>
              <w:bottom w:val="single" w:sz="4" w:space="0" w:color="auto"/>
              <w:right w:val="single" w:sz="4" w:space="0" w:color="auto"/>
            </w:tcBorders>
          </w:tcPr>
          <w:p w14:paraId="41ADE10F" w14:textId="77777777" w:rsidR="00AC4E07" w:rsidRPr="00C575F5" w:rsidRDefault="00AC4E07" w:rsidP="0095243A">
            <w:pPr>
              <w:spacing w:before="60" w:after="60" w:line="220" w:lineRule="atLeast"/>
              <w:ind w:left="57" w:right="57"/>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14:paraId="469FE473"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150</w:t>
            </w:r>
          </w:p>
        </w:tc>
        <w:tc>
          <w:tcPr>
            <w:tcW w:w="993" w:type="dxa"/>
            <w:tcBorders>
              <w:top w:val="single" w:sz="4" w:space="0" w:color="auto"/>
              <w:left w:val="single" w:sz="4" w:space="0" w:color="auto"/>
              <w:bottom w:val="single" w:sz="4" w:space="0" w:color="auto"/>
              <w:right w:val="single" w:sz="4" w:space="0" w:color="auto"/>
            </w:tcBorders>
          </w:tcPr>
          <w:p w14:paraId="7F0BEE1C" w14:textId="77777777" w:rsidR="00AC4E07" w:rsidRPr="00C575F5" w:rsidRDefault="00AC4E07" w:rsidP="0095243A">
            <w:pPr>
              <w:spacing w:before="60" w:after="60" w:line="220" w:lineRule="atLeast"/>
              <w:ind w:left="57" w:right="57"/>
              <w:jc w:val="center"/>
              <w:rPr>
                <w:sz w:val="18"/>
                <w:szCs w:val="18"/>
              </w:rPr>
            </w:pPr>
            <w:r w:rsidRPr="00C575F5">
              <w:rPr>
                <w:sz w:val="18"/>
                <w:szCs w:val="18"/>
              </w:rPr>
              <w:t>65</w:t>
            </w:r>
          </w:p>
        </w:tc>
        <w:tc>
          <w:tcPr>
            <w:tcW w:w="850" w:type="dxa"/>
            <w:tcBorders>
              <w:top w:val="single" w:sz="4" w:space="0" w:color="auto"/>
              <w:left w:val="single" w:sz="4" w:space="0" w:color="auto"/>
              <w:bottom w:val="single" w:sz="4" w:space="0" w:color="auto"/>
              <w:right w:val="single" w:sz="4" w:space="0" w:color="auto"/>
            </w:tcBorders>
          </w:tcPr>
          <w:p w14:paraId="07BA9C51" w14:textId="77777777" w:rsidR="00AC4E07" w:rsidRPr="00C575F5" w:rsidRDefault="00AC4E07" w:rsidP="0095243A">
            <w:pPr>
              <w:spacing w:before="60" w:after="60" w:line="220" w:lineRule="atLeast"/>
              <w:ind w:left="57" w:right="57"/>
              <w:jc w:val="center"/>
              <w:rPr>
                <w:sz w:val="18"/>
                <w:szCs w:val="18"/>
              </w:rPr>
            </w:pPr>
            <w:r w:rsidRPr="00C575F5">
              <w:rPr>
                <w:sz w:val="18"/>
                <w:szCs w:val="18"/>
              </w:rPr>
              <w:t>37</w:t>
            </w:r>
          </w:p>
        </w:tc>
        <w:tc>
          <w:tcPr>
            <w:tcW w:w="910" w:type="dxa"/>
            <w:tcBorders>
              <w:top w:val="single" w:sz="4" w:space="0" w:color="auto"/>
              <w:left w:val="single" w:sz="4" w:space="0" w:color="auto"/>
              <w:bottom w:val="single" w:sz="4" w:space="0" w:color="auto"/>
              <w:right w:val="single" w:sz="4" w:space="0" w:color="auto"/>
            </w:tcBorders>
          </w:tcPr>
          <w:p w14:paraId="1D0B7185"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w:t>
            </w:r>
          </w:p>
        </w:tc>
      </w:tr>
      <w:tr w:rsidR="00AC4E07" w:rsidRPr="00C575F5" w14:paraId="760AB993" w14:textId="77777777" w:rsidTr="00435A7E">
        <w:trPr>
          <w:trHeight w:val="20"/>
        </w:trPr>
        <w:tc>
          <w:tcPr>
            <w:tcW w:w="1184" w:type="dxa"/>
            <w:vMerge/>
            <w:tcBorders>
              <w:top w:val="single" w:sz="12" w:space="0" w:color="000000"/>
              <w:left w:val="single" w:sz="4" w:space="0" w:color="000000"/>
              <w:bottom w:val="single" w:sz="12" w:space="0" w:color="auto"/>
              <w:right w:val="single" w:sz="4" w:space="0" w:color="000000"/>
            </w:tcBorders>
          </w:tcPr>
          <w:p w14:paraId="610BE89C" w14:textId="77777777" w:rsidR="00AC4E07" w:rsidRPr="00C575F5" w:rsidRDefault="00AC4E07" w:rsidP="0095243A">
            <w:pPr>
              <w:spacing w:before="60" w:after="60" w:line="220" w:lineRule="atLeast"/>
              <w:ind w:left="57" w:right="57"/>
              <w:rPr>
                <w:sz w:val="18"/>
                <w:szCs w:val="18"/>
              </w:rPr>
            </w:pPr>
          </w:p>
        </w:tc>
        <w:tc>
          <w:tcPr>
            <w:tcW w:w="1543" w:type="dxa"/>
            <w:tcBorders>
              <w:top w:val="single" w:sz="2" w:space="0" w:color="auto"/>
              <w:left w:val="single" w:sz="4" w:space="0" w:color="000000"/>
              <w:bottom w:val="single" w:sz="12" w:space="0" w:color="auto"/>
              <w:right w:val="single" w:sz="4" w:space="0" w:color="auto"/>
            </w:tcBorders>
          </w:tcPr>
          <w:p w14:paraId="20E79313" w14:textId="77777777" w:rsidR="00AC4E07" w:rsidRPr="00C575F5" w:rsidRDefault="00AC4E07" w:rsidP="0095243A">
            <w:pPr>
              <w:spacing w:before="60" w:after="60" w:line="220" w:lineRule="atLeast"/>
              <w:ind w:left="57" w:right="57"/>
              <w:jc w:val="center"/>
              <w:rPr>
                <w:sz w:val="18"/>
                <w:szCs w:val="18"/>
              </w:rPr>
            </w:pPr>
            <w:r w:rsidRPr="00C575F5">
              <w:rPr>
                <w:sz w:val="18"/>
                <w:szCs w:val="18"/>
              </w:rPr>
              <w:t>Classe E</w:t>
            </w:r>
          </w:p>
        </w:tc>
        <w:tc>
          <w:tcPr>
            <w:tcW w:w="992" w:type="dxa"/>
            <w:tcBorders>
              <w:top w:val="single" w:sz="4" w:space="0" w:color="auto"/>
              <w:left w:val="single" w:sz="4" w:space="0" w:color="auto"/>
              <w:bottom w:val="single" w:sz="12" w:space="0" w:color="auto"/>
              <w:right w:val="single" w:sz="4" w:space="0" w:color="auto"/>
            </w:tcBorders>
          </w:tcPr>
          <w:p w14:paraId="6F01F0AE" w14:textId="77777777" w:rsidR="00AC4E07" w:rsidRPr="00C575F5" w:rsidRDefault="00AC4E07" w:rsidP="0095243A">
            <w:pPr>
              <w:spacing w:before="60" w:after="60" w:line="220" w:lineRule="atLeast"/>
              <w:ind w:left="57" w:right="57"/>
              <w:jc w:val="center"/>
              <w:rPr>
                <w:sz w:val="18"/>
                <w:szCs w:val="18"/>
              </w:rPr>
            </w:pPr>
          </w:p>
        </w:tc>
        <w:tc>
          <w:tcPr>
            <w:tcW w:w="850" w:type="dxa"/>
            <w:tcBorders>
              <w:top w:val="single" w:sz="4" w:space="0" w:color="auto"/>
              <w:left w:val="single" w:sz="4" w:space="0" w:color="auto"/>
              <w:bottom w:val="single" w:sz="12" w:space="0" w:color="auto"/>
              <w:right w:val="single" w:sz="4" w:space="0" w:color="auto"/>
            </w:tcBorders>
          </w:tcPr>
          <w:p w14:paraId="387B2691"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50</w:t>
            </w:r>
          </w:p>
        </w:tc>
        <w:tc>
          <w:tcPr>
            <w:tcW w:w="993" w:type="dxa"/>
            <w:tcBorders>
              <w:top w:val="single" w:sz="4" w:space="0" w:color="auto"/>
              <w:left w:val="single" w:sz="4" w:space="0" w:color="auto"/>
              <w:bottom w:val="single" w:sz="12" w:space="0" w:color="auto"/>
              <w:right w:val="single" w:sz="4" w:space="0" w:color="auto"/>
            </w:tcBorders>
          </w:tcPr>
          <w:p w14:paraId="67835D1E" w14:textId="77777777" w:rsidR="00AC4E07" w:rsidRPr="00C575F5" w:rsidRDefault="00AC4E07" w:rsidP="0095243A">
            <w:pPr>
              <w:spacing w:before="60" w:after="60" w:line="220" w:lineRule="atLeast"/>
              <w:ind w:left="57" w:right="57"/>
              <w:jc w:val="center"/>
              <w:rPr>
                <w:sz w:val="18"/>
                <w:szCs w:val="18"/>
              </w:rPr>
            </w:pPr>
            <w:r w:rsidRPr="00C575F5">
              <w:rPr>
                <w:sz w:val="18"/>
                <w:szCs w:val="18"/>
              </w:rPr>
              <w:t>22</w:t>
            </w:r>
          </w:p>
        </w:tc>
        <w:tc>
          <w:tcPr>
            <w:tcW w:w="850" w:type="dxa"/>
            <w:tcBorders>
              <w:top w:val="single" w:sz="4" w:space="0" w:color="auto"/>
              <w:left w:val="single" w:sz="4" w:space="0" w:color="auto"/>
              <w:bottom w:val="single" w:sz="12" w:space="0" w:color="auto"/>
              <w:right w:val="single" w:sz="4" w:space="0" w:color="auto"/>
            </w:tcBorders>
          </w:tcPr>
          <w:p w14:paraId="35983CF0"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12</w:t>
            </w:r>
          </w:p>
        </w:tc>
        <w:tc>
          <w:tcPr>
            <w:tcW w:w="910" w:type="dxa"/>
            <w:tcBorders>
              <w:top w:val="single" w:sz="4" w:space="0" w:color="auto"/>
              <w:left w:val="single" w:sz="4" w:space="0" w:color="auto"/>
              <w:bottom w:val="single" w:sz="12" w:space="0" w:color="auto"/>
              <w:right w:val="single" w:sz="4" w:space="0" w:color="auto"/>
            </w:tcBorders>
          </w:tcPr>
          <w:p w14:paraId="2C669263"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w:t>
            </w:r>
          </w:p>
        </w:tc>
      </w:tr>
    </w:tbl>
    <w:p w14:paraId="147E45E6" w14:textId="3F2DA333" w:rsidR="00AC4E07" w:rsidRPr="00C575F5" w:rsidRDefault="00AC4E07" w:rsidP="00AC4E07">
      <w:pPr>
        <w:pStyle w:val="SingleTxtG"/>
        <w:spacing w:before="120"/>
        <w:ind w:left="2268"/>
      </w:pPr>
      <w:r w:rsidRPr="00C575F5">
        <w:rPr>
          <w:i/>
        </w:rPr>
        <w:t>Note</w:t>
      </w:r>
      <w:r w:rsidRPr="00C575F5">
        <w:t> : Si l</w:t>
      </w:r>
      <w:r w:rsidR="00554990" w:rsidRPr="00C575F5">
        <w:t>’</w:t>
      </w:r>
      <w:r w:rsidRPr="00C575F5">
        <w:t>échantillon est pourvu d</w:t>
      </w:r>
      <w:r w:rsidR="00554990" w:rsidRPr="00C575F5">
        <w:t>’</w:t>
      </w:r>
      <w:r w:rsidRPr="00C575F5">
        <w:t>un repère d</w:t>
      </w:r>
      <w:r w:rsidR="00554990" w:rsidRPr="00C575F5">
        <w:t>’</w:t>
      </w:r>
      <w:r w:rsidRPr="00C575F5">
        <w:t>orientation, les valeurs spécifiées ne doivent être respectées que pour cette orientation. Les échantillons dépourvus de marque d</w:t>
      </w:r>
      <w:r w:rsidR="00554990" w:rsidRPr="00C575F5">
        <w:t>’</w:t>
      </w:r>
      <w:r w:rsidRPr="00C575F5">
        <w:t>orientation doivent être observés selon des angles de 0° et 90°.</w:t>
      </w:r>
    </w:p>
    <w:p w14:paraId="4B4C4805" w14:textId="77777777" w:rsidR="00AC4E07" w:rsidRPr="00C575F5" w:rsidRDefault="00AC4E07" w:rsidP="00AC4E07">
      <w:pPr>
        <w:pStyle w:val="SingleTxtG"/>
        <w:ind w:left="2268" w:hanging="1134"/>
      </w:pPr>
      <w:r w:rsidRPr="00C575F5">
        <w:t>5.5.5</w:t>
      </w:r>
      <w:r w:rsidRPr="00C575F5">
        <w:tab/>
        <w:t>Couleur de la lumière réfléchie par le dispositif</w:t>
      </w:r>
    </w:p>
    <w:p w14:paraId="4873BBE3" w14:textId="7EDA46A8" w:rsidR="00AC4E07" w:rsidRPr="00C575F5" w:rsidRDefault="00AC4E07" w:rsidP="00AC4E07">
      <w:pPr>
        <w:pStyle w:val="SingleTxtG"/>
        <w:ind w:left="2268" w:hanging="1134"/>
      </w:pPr>
      <w:r w:rsidRPr="00C575F5">
        <w:t>5.5.5.1</w:t>
      </w:r>
      <w:r w:rsidRPr="00C575F5">
        <w:tab/>
        <w:t>Les marquages ou graphiques distinctifs rétroréfléchissants (classes D et</w:t>
      </w:r>
      <w:r w:rsidR="00D76C2A" w:rsidRPr="00C575F5">
        <w:t xml:space="preserve"> </w:t>
      </w:r>
      <w:r w:rsidRPr="00C575F5">
        <w:t>E) peuvent être de n</w:t>
      </w:r>
      <w:r w:rsidR="00554990" w:rsidRPr="00C575F5">
        <w:t>’</w:t>
      </w:r>
      <w:r w:rsidRPr="00C575F5">
        <w:t>importe quelle couleur.</w:t>
      </w:r>
    </w:p>
    <w:p w14:paraId="1AFBC5AA" w14:textId="77777777" w:rsidR="00AC4E07" w:rsidRPr="00C575F5" w:rsidRDefault="00AC4E07" w:rsidP="00AC4E07">
      <w:pPr>
        <w:pStyle w:val="SingleTxtG"/>
        <w:ind w:left="2268" w:hanging="1134"/>
      </w:pPr>
      <w:r w:rsidRPr="00C575F5">
        <w:t>5.5.6</w:t>
      </w:r>
      <w:r w:rsidRPr="00C575F5">
        <w:tab/>
        <w:t>Spécifications particulières (essais)/résistance aux agents extérieurs</w:t>
      </w:r>
    </w:p>
    <w:p w14:paraId="47DAC833" w14:textId="77777777" w:rsidR="00AC4E07" w:rsidRPr="00C575F5" w:rsidRDefault="00AC4E07" w:rsidP="00AC4E07">
      <w:pPr>
        <w:pStyle w:val="SingleTxtG"/>
        <w:ind w:left="2268" w:hanging="1134"/>
      </w:pPr>
      <w:r w:rsidRPr="00C575F5">
        <w:t>5.5.6.1</w:t>
      </w:r>
      <w:r w:rsidRPr="00C575F5">
        <w:tab/>
        <w:t>La publicité, sous forme de logos, ou de marques, lettres ou caractères distinctifs rétroréfléchissants doit être discrète.</w:t>
      </w:r>
    </w:p>
    <w:p w14:paraId="2F3F2445" w14:textId="46219FB0" w:rsidR="00AC4E07" w:rsidRPr="00C575F5" w:rsidRDefault="00AC4E07" w:rsidP="00AC4E07">
      <w:pPr>
        <w:pStyle w:val="SingleTxtG"/>
        <w:ind w:left="2268"/>
      </w:pPr>
      <w:r w:rsidRPr="00C575F5">
        <w:tab/>
        <w:t>Elle peut consister en des matériaux de marquage de la classe « D » si la surface rétroréfléchissante totale est inférieure à 2 m</w:t>
      </w:r>
      <w:r w:rsidR="00435A7E" w:rsidRPr="00C575F5">
        <w:rPr>
          <w:vertAlign w:val="superscript"/>
        </w:rPr>
        <w:t>2</w:t>
      </w:r>
      <w:r w:rsidRPr="00C575F5">
        <w:t> ; si cette surface totale est d</w:t>
      </w:r>
      <w:r w:rsidR="00554990" w:rsidRPr="00C575F5">
        <w:t>’</w:t>
      </w:r>
      <w:r w:rsidRPr="00C575F5">
        <w:t>au moins 2 m</w:t>
      </w:r>
      <w:r w:rsidRPr="00C575F5">
        <w:rPr>
          <w:vertAlign w:val="superscript"/>
        </w:rPr>
        <w:t>2</w:t>
      </w:r>
      <w:r w:rsidRPr="00C575F5">
        <w:t>, on utilisera des matériaux de la classe « E »</w:t>
      </w:r>
      <w:r w:rsidRPr="00C575F5">
        <w:rPr>
          <w:rStyle w:val="Appelnotedebasdep"/>
        </w:rPr>
        <w:footnoteReference w:id="6"/>
      </w:r>
      <w:r w:rsidRPr="00C575F5">
        <w:t>.</w:t>
      </w:r>
    </w:p>
    <w:p w14:paraId="245F3972" w14:textId="6050AEE1" w:rsidR="00AC4E07" w:rsidRPr="00C575F5" w:rsidRDefault="00AC4E07" w:rsidP="00AC4E07">
      <w:pPr>
        <w:pStyle w:val="SingleTxtG"/>
        <w:ind w:left="2268" w:hanging="1134"/>
      </w:pPr>
      <w:r w:rsidRPr="00C575F5">
        <w:t>5.5.6.2</w:t>
      </w:r>
      <w:r w:rsidRPr="00C575F5">
        <w:tab/>
        <w:t>Les matériaux de marquage rétroréfléchissants blancs destinés à servir de base ou de fond à des procédés d</w:t>
      </w:r>
      <w:r w:rsidR="00554990" w:rsidRPr="00C575F5">
        <w:t>’</w:t>
      </w:r>
      <w:r w:rsidRPr="00C575F5">
        <w:t>impression des logos et marques polychromes de la classe « E » utilisés, sans espaces vides non imprimés, peuvent satisfaire aux prescriptions de l</w:t>
      </w:r>
      <w:r w:rsidR="00554990" w:rsidRPr="00C575F5">
        <w:t>’</w:t>
      </w:r>
      <w:r w:rsidRPr="00C575F5">
        <w:t>annexe 7, pour les matériaux de la classe « D », et doivent porter la marque de la classe « D/E ».</w:t>
      </w:r>
    </w:p>
    <w:p w14:paraId="742B7DBD" w14:textId="777C80AD" w:rsidR="00AC4E07" w:rsidRPr="00C575F5" w:rsidRDefault="00AC4E07" w:rsidP="00AC4E07">
      <w:pPr>
        <w:pStyle w:val="SingleTxtG"/>
        <w:ind w:left="2268" w:hanging="1134"/>
      </w:pPr>
      <w:r w:rsidRPr="00C575F5">
        <w:t>5.5.6.3</w:t>
      </w:r>
      <w:r w:rsidRPr="00C575F5">
        <w:tab/>
        <w:t>Selon la nature du matériau de marquage rétroréfléchissant, les autorités d</w:t>
      </w:r>
      <w:r w:rsidR="00554990" w:rsidRPr="00C575F5">
        <w:t>’</w:t>
      </w:r>
      <w:r w:rsidRPr="00C575F5">
        <w:t>homologation de type peuvent dispenser les laboratoires de pratiquer certains essais superflus, sous réserve que mention en soit faite dans la rubrique « Observations » de la fiche de communication relative à l</w:t>
      </w:r>
      <w:r w:rsidR="00554990" w:rsidRPr="00C575F5">
        <w:t>’</w:t>
      </w:r>
      <w:r w:rsidRPr="00C575F5">
        <w:t>homologation de type.</w:t>
      </w:r>
    </w:p>
    <w:p w14:paraId="4383A5C2" w14:textId="77777777" w:rsidR="00AC4E07" w:rsidRPr="00C575F5" w:rsidRDefault="00AC4E07" w:rsidP="00AC4E07">
      <w:pPr>
        <w:pStyle w:val="SingleTxtG"/>
        <w:ind w:left="2268" w:hanging="1134"/>
      </w:pPr>
      <w:r w:rsidRPr="00C575F5">
        <w:t>5.6</w:t>
      </w:r>
      <w:r w:rsidRPr="00C575F5">
        <w:tab/>
        <w:t>Prescriptions techniques concernant les marquages rétroréfléchissants de la classe F et les plaques de signalisation rétroréfléchissantes de la classe 5</w:t>
      </w:r>
    </w:p>
    <w:p w14:paraId="2C7AE51C" w14:textId="77777777" w:rsidR="00AC4E07" w:rsidRPr="00C575F5" w:rsidRDefault="00AC4E07" w:rsidP="00AC4E07">
      <w:pPr>
        <w:pStyle w:val="SingleTxtG"/>
        <w:ind w:left="2268" w:hanging="1134"/>
      </w:pPr>
      <w:r w:rsidRPr="00C575F5">
        <w:t>5.6.1</w:t>
      </w:r>
      <w:r w:rsidRPr="00C575F5">
        <w:tab/>
        <w:t>Tout marquage rétroréfléchissant de la classe F doit satisfaire aux vérifications et essais correspondant :</w:t>
      </w:r>
    </w:p>
    <w:p w14:paraId="01B430A7" w14:textId="7AA15D77" w:rsidR="00AC4E07" w:rsidRPr="00C575F5" w:rsidRDefault="00AC4E07" w:rsidP="00AC4E07">
      <w:pPr>
        <w:pStyle w:val="SingleTxtG"/>
        <w:ind w:left="2835" w:hanging="567"/>
      </w:pPr>
      <w:r w:rsidRPr="00C575F5">
        <w:t>a)</w:t>
      </w:r>
      <w:r w:rsidRPr="00C575F5">
        <w:tab/>
        <w:t>Aux prescriptions relatives aux dimensions et à la forme énoncées à l</w:t>
      </w:r>
      <w:r w:rsidR="00554990" w:rsidRPr="00C575F5">
        <w:t>’</w:t>
      </w:r>
      <w:r w:rsidRPr="00C575F5">
        <w:t>annexe 5 ;</w:t>
      </w:r>
    </w:p>
    <w:p w14:paraId="78BB2319" w14:textId="77777777" w:rsidR="00AC4E07" w:rsidRPr="00C575F5" w:rsidRDefault="00AC4E07" w:rsidP="00AC4E07">
      <w:pPr>
        <w:pStyle w:val="SingleTxtG"/>
        <w:ind w:left="2835" w:hanging="567"/>
      </w:pPr>
      <w:r w:rsidRPr="00C575F5">
        <w:t>b)</w:t>
      </w:r>
      <w:r w:rsidRPr="00C575F5">
        <w:tab/>
        <w:t>Aux prescriptions photométriques et colorimétriques énoncées aux paragraphes 5.6.4 à 5.6.5 ;</w:t>
      </w:r>
    </w:p>
    <w:p w14:paraId="3E3E6B46" w14:textId="77777777" w:rsidR="00AC4E07" w:rsidRPr="00C575F5" w:rsidRDefault="00AC4E07" w:rsidP="00AC4E07">
      <w:pPr>
        <w:pStyle w:val="SingleTxtG"/>
        <w:ind w:left="2835" w:hanging="567"/>
      </w:pPr>
      <w:r w:rsidRPr="00C575F5">
        <w:t>c)</w:t>
      </w:r>
      <w:r w:rsidRPr="00C575F5">
        <w:tab/>
        <w:t>Aux exigences physiques et mécaniques énoncées au paragraphe 5.5.6.</w:t>
      </w:r>
    </w:p>
    <w:p w14:paraId="7BA62A47" w14:textId="5746CEB0" w:rsidR="00AC4E07" w:rsidRPr="00C575F5" w:rsidRDefault="00AC4E07" w:rsidP="00AC4E07">
      <w:pPr>
        <w:pStyle w:val="SingleTxtG"/>
        <w:ind w:left="2268" w:hanging="1134"/>
      </w:pPr>
      <w:r w:rsidRPr="00C575F5">
        <w:t>5.6.2</w:t>
      </w:r>
      <w:r w:rsidRPr="00C575F5">
        <w:tab/>
        <w:t>Aux fins de l</w:t>
      </w:r>
      <w:r w:rsidR="00554990" w:rsidRPr="00C575F5">
        <w:t>’</w:t>
      </w:r>
      <w:r w:rsidRPr="00C575F5">
        <w:t>homologation :</w:t>
      </w:r>
    </w:p>
    <w:p w14:paraId="30B0DB6F" w14:textId="6A875D42" w:rsidR="00AC4E07" w:rsidRPr="00C575F5" w:rsidRDefault="00AC4E07" w:rsidP="00AC4E07">
      <w:pPr>
        <w:pStyle w:val="SingleTxtG"/>
        <w:ind w:left="2268" w:hanging="1134"/>
      </w:pPr>
      <w:r w:rsidRPr="00C575F5">
        <w:t>5.6.2.1</w:t>
      </w:r>
      <w:r w:rsidRPr="00C575F5">
        <w:tab/>
        <w:t>Cinq échantillons représentant soit des bandes soit des plaques de marquages rétroréfléchissants doivent être soumis au laboratoire d</w:t>
      </w:r>
      <w:r w:rsidR="00554990" w:rsidRPr="00C575F5">
        <w:t>’</w:t>
      </w:r>
      <w:r w:rsidRPr="00C575F5">
        <w:t>essai. S</w:t>
      </w:r>
      <w:r w:rsidR="00554990" w:rsidRPr="00C575F5">
        <w:t>’</w:t>
      </w:r>
      <w:r w:rsidRPr="00C575F5">
        <w:t>il s</w:t>
      </w:r>
      <w:r w:rsidR="00554990" w:rsidRPr="00C575F5">
        <w:t>’</w:t>
      </w:r>
      <w:r w:rsidRPr="00C575F5">
        <w:t>agit de bandes, les échantillons doivent mesurer au minimum 3 m de long, et s</w:t>
      </w:r>
      <w:r w:rsidR="00554990" w:rsidRPr="00C575F5">
        <w:t>’</w:t>
      </w:r>
      <w:r w:rsidRPr="00C575F5">
        <w:t>il s</w:t>
      </w:r>
      <w:r w:rsidR="00554990" w:rsidRPr="00C575F5">
        <w:t>’</w:t>
      </w:r>
      <w:r w:rsidRPr="00C575F5">
        <w:t>agit de plaques, leur surface doit être égale à 500 mm x 500 mm au minimum.</w:t>
      </w:r>
    </w:p>
    <w:p w14:paraId="0BDEEBB2" w14:textId="77777777" w:rsidR="00AC4E07" w:rsidRPr="00C575F5" w:rsidRDefault="00AC4E07" w:rsidP="00AC4E07">
      <w:pPr>
        <w:pStyle w:val="SingleTxtG"/>
        <w:ind w:left="2268" w:hanging="1134"/>
      </w:pPr>
      <w:r w:rsidRPr="00C575F5">
        <w:t>5.6.2.2</w:t>
      </w:r>
      <w:r w:rsidRPr="00C575F5">
        <w:tab/>
        <w:t>Les échantillons soumis doivent être représentatifs de la production de série, et fabriqués conformément aux recommandations du ou des fabricants des matériaux de marquage rétroréfléchissants</w:t>
      </w:r>
      <w:r w:rsidRPr="00C575F5">
        <w:rPr>
          <w:rStyle w:val="Appelnotedebasdep"/>
        </w:rPr>
        <w:footnoteReference w:id="7"/>
      </w:r>
      <w:r w:rsidRPr="00C575F5">
        <w:t>.</w:t>
      </w:r>
    </w:p>
    <w:p w14:paraId="0204D240" w14:textId="4AF50A56" w:rsidR="00AC4E07" w:rsidRPr="00C575F5" w:rsidRDefault="00AC4E07" w:rsidP="00AC4E07">
      <w:pPr>
        <w:pStyle w:val="SingleTxtG"/>
        <w:ind w:left="2268"/>
      </w:pPr>
      <w:r w:rsidRPr="00C575F5">
        <w:tab/>
        <w:t>Les échantillons sont soumis aux essais dans l</w:t>
      </w:r>
      <w:r w:rsidR="00554990" w:rsidRPr="00C575F5">
        <w:t>’</w:t>
      </w:r>
      <w:r w:rsidRPr="00C575F5">
        <w:t>ordre chronologique indiqué au paragraphe 5.6.4.</w:t>
      </w:r>
    </w:p>
    <w:p w14:paraId="0E0298C6" w14:textId="001E902C" w:rsidR="00AC4E07" w:rsidRPr="00C575F5" w:rsidRDefault="00AC4E07" w:rsidP="00AC4E07">
      <w:pPr>
        <w:pStyle w:val="SingleTxtG"/>
        <w:ind w:left="2268" w:hanging="1134"/>
      </w:pPr>
      <w:r w:rsidRPr="00C575F5">
        <w:t>5.6.3</w:t>
      </w:r>
      <w:r w:rsidRPr="00C575F5">
        <w:tab/>
      </w:r>
      <w:r w:rsidRPr="00C575F5">
        <w:tab/>
        <w:t>Procédure d</w:t>
      </w:r>
      <w:r w:rsidR="00554990" w:rsidRPr="00C575F5">
        <w:t>’</w:t>
      </w:r>
      <w:r w:rsidRPr="00C575F5">
        <w:t>essai</w:t>
      </w:r>
    </w:p>
    <w:p w14:paraId="14ABAE44" w14:textId="77777777" w:rsidR="00AC4E07" w:rsidRPr="00C575F5" w:rsidRDefault="00AC4E07" w:rsidP="00AC4E07">
      <w:pPr>
        <w:pStyle w:val="SingleTxtG"/>
        <w:ind w:left="2268"/>
      </w:pPr>
      <w:r w:rsidRPr="00C575F5">
        <w:tab/>
        <w:t>Tout marquage rétroréfléchissant de la classe F ou 5 doit satisfaire aux vérifications et essais décrits aux paragraphes 5.6.4 et 5.6.5.</w:t>
      </w:r>
    </w:p>
    <w:p w14:paraId="19491204" w14:textId="77777777" w:rsidR="00AC4E07" w:rsidRPr="00C575F5" w:rsidRDefault="00AC4E07" w:rsidP="00AC4E07">
      <w:pPr>
        <w:pStyle w:val="SingleTxtG"/>
        <w:ind w:left="2268" w:hanging="1134"/>
      </w:pPr>
      <w:r w:rsidRPr="00C575F5">
        <w:t>5.6.4</w:t>
      </w:r>
      <w:r w:rsidRPr="00C575F5">
        <w:tab/>
        <w:t>Valeurs minimales du coefficient de rétroréflexion</w:t>
      </w:r>
    </w:p>
    <w:p w14:paraId="2344D67B" w14:textId="77777777" w:rsidR="00AC4E07" w:rsidRPr="00C575F5" w:rsidRDefault="00AC4E07" w:rsidP="00AC4E07">
      <w:pPr>
        <w:pStyle w:val="SingleTxtG"/>
        <w:ind w:left="2268"/>
      </w:pPr>
      <w:r w:rsidRPr="00C575F5">
        <w:tab/>
        <w:t>Spécifications photométriques des marquages rétroréfléchissants de la classe F</w:t>
      </w:r>
    </w:p>
    <w:p w14:paraId="22E4FAE9" w14:textId="1D7A2A0F" w:rsidR="00AC4E07" w:rsidRPr="00C575F5" w:rsidRDefault="00AC4E07" w:rsidP="00435A7E">
      <w:pPr>
        <w:pStyle w:val="Titre1"/>
        <w:spacing w:after="120"/>
        <w:rPr>
          <w:b/>
          <w:bCs/>
        </w:rPr>
      </w:pPr>
      <w:r w:rsidRPr="00C575F5">
        <w:rPr>
          <w:b/>
        </w:rPr>
        <w:tab/>
      </w:r>
      <w:r w:rsidRPr="00C575F5">
        <w:t xml:space="preserve">Tableau 11 </w:t>
      </w:r>
      <w:r w:rsidRPr="00C575F5">
        <w:br/>
      </w:r>
      <w:r w:rsidRPr="00C575F5">
        <w:rPr>
          <w:b/>
          <w:bCs/>
        </w:rPr>
        <w:t>Valeurs minimales du coefficient de rétroréflexion R</w:t>
      </w:r>
      <w:r w:rsidR="00554990" w:rsidRPr="00C575F5">
        <w:rPr>
          <w:b/>
          <w:bCs/>
        </w:rPr>
        <w:t>’</w:t>
      </w:r>
      <w:r w:rsidR="00D76C2A" w:rsidRPr="00C575F5">
        <w:rPr>
          <w:b/>
          <w:bCs/>
        </w:rPr>
        <w:br/>
      </w:r>
      <w:r w:rsidRPr="00C575F5">
        <w:rPr>
          <w:b/>
          <w:bCs/>
        </w:rPr>
        <w:t>[cd∙m</w:t>
      </w:r>
      <w:r w:rsidRPr="00C575F5">
        <w:rPr>
          <w:b/>
          <w:bCs/>
          <w:vertAlign w:val="superscript"/>
        </w:rPr>
        <w:t>-2</w:t>
      </w:r>
      <w:r w:rsidRPr="00C575F5">
        <w:rPr>
          <w:b/>
          <w:bCs/>
        </w:rPr>
        <w:t>∙lx</w:t>
      </w:r>
      <w:r w:rsidRPr="00C575F5">
        <w:rPr>
          <w:b/>
          <w:bCs/>
          <w:vertAlign w:val="superscript"/>
        </w:rPr>
        <w:t>-1</w:t>
      </w:r>
      <w:r w:rsidRPr="00C575F5">
        <w:rPr>
          <w:b/>
          <w:bCs/>
        </w:rPr>
        <w:t>]</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60"/>
        <w:gridCol w:w="850"/>
        <w:gridCol w:w="851"/>
        <w:gridCol w:w="850"/>
        <w:gridCol w:w="851"/>
        <w:gridCol w:w="709"/>
        <w:gridCol w:w="699"/>
      </w:tblGrid>
      <w:tr w:rsidR="00AC4E07" w:rsidRPr="00C575F5" w14:paraId="1AFC7CCB" w14:textId="77777777" w:rsidTr="0095243A">
        <w:trPr>
          <w:tblHeader/>
        </w:trPr>
        <w:tc>
          <w:tcPr>
            <w:tcW w:w="2560" w:type="dxa"/>
            <w:tcBorders>
              <w:bottom w:val="single" w:sz="12" w:space="0" w:color="auto"/>
            </w:tcBorders>
            <w:shd w:val="clear" w:color="auto" w:fill="auto"/>
            <w:vAlign w:val="bottom"/>
            <w:hideMark/>
          </w:tcPr>
          <w:p w14:paraId="457A8866" w14:textId="035DAB74" w:rsidR="00AC4E07" w:rsidRPr="00C575F5" w:rsidRDefault="00AC4E07" w:rsidP="00435A7E">
            <w:pPr>
              <w:keepNext/>
              <w:spacing w:before="80" w:after="80" w:line="200" w:lineRule="exact"/>
              <w:ind w:left="57" w:right="57"/>
              <w:jc w:val="center"/>
              <w:rPr>
                <w:i/>
                <w:sz w:val="16"/>
              </w:rPr>
            </w:pPr>
            <w:r w:rsidRPr="00C575F5">
              <w:rPr>
                <w:i/>
                <w:sz w:val="16"/>
              </w:rPr>
              <w:t>Angle d</w:t>
            </w:r>
            <w:r w:rsidR="00554990" w:rsidRPr="00C575F5">
              <w:rPr>
                <w:i/>
                <w:sz w:val="16"/>
              </w:rPr>
              <w:t>’</w:t>
            </w:r>
            <w:r w:rsidRPr="00C575F5">
              <w:rPr>
                <w:i/>
                <w:sz w:val="16"/>
              </w:rPr>
              <w:t>observation α (en degrés)</w:t>
            </w:r>
          </w:p>
        </w:tc>
        <w:tc>
          <w:tcPr>
            <w:tcW w:w="4810" w:type="dxa"/>
            <w:gridSpan w:val="6"/>
            <w:tcBorders>
              <w:bottom w:val="single" w:sz="12" w:space="0" w:color="auto"/>
            </w:tcBorders>
            <w:shd w:val="clear" w:color="auto" w:fill="auto"/>
            <w:vAlign w:val="bottom"/>
            <w:hideMark/>
          </w:tcPr>
          <w:p w14:paraId="08CF7D09" w14:textId="4A4E41D9" w:rsidR="00AC4E07" w:rsidRPr="00C575F5" w:rsidRDefault="00AC4E07" w:rsidP="00435A7E">
            <w:pPr>
              <w:keepNext/>
              <w:spacing w:before="80" w:after="80" w:line="200" w:lineRule="exact"/>
              <w:ind w:left="57" w:right="57"/>
              <w:jc w:val="center"/>
              <w:rPr>
                <w:i/>
                <w:sz w:val="16"/>
              </w:rPr>
            </w:pPr>
            <w:r w:rsidRPr="00C575F5">
              <w:rPr>
                <w:i/>
                <w:sz w:val="16"/>
              </w:rPr>
              <w:t>Angle d</w:t>
            </w:r>
            <w:r w:rsidR="00554990" w:rsidRPr="00C575F5">
              <w:rPr>
                <w:i/>
                <w:sz w:val="16"/>
              </w:rPr>
              <w:t>’</w:t>
            </w:r>
            <w:r w:rsidRPr="00C575F5">
              <w:rPr>
                <w:i/>
                <w:sz w:val="16"/>
              </w:rPr>
              <w:t>éclairage β (en degrés)</w:t>
            </w:r>
          </w:p>
        </w:tc>
      </w:tr>
      <w:tr w:rsidR="00AC4E07" w:rsidRPr="00C575F5" w14:paraId="79EF0947" w14:textId="77777777" w:rsidTr="0095243A">
        <w:tc>
          <w:tcPr>
            <w:tcW w:w="2560" w:type="dxa"/>
            <w:tcBorders>
              <w:top w:val="single" w:sz="12" w:space="0" w:color="auto"/>
            </w:tcBorders>
            <w:shd w:val="clear" w:color="auto" w:fill="auto"/>
            <w:hideMark/>
          </w:tcPr>
          <w:p w14:paraId="634C25E6" w14:textId="5634226D" w:rsidR="00AC4E07" w:rsidRPr="00C575F5" w:rsidRDefault="00AC4E07" w:rsidP="00435A7E">
            <w:pPr>
              <w:keepNext/>
              <w:spacing w:before="60" w:after="60" w:line="220" w:lineRule="atLeast"/>
              <w:ind w:left="57" w:right="57"/>
              <w:jc w:val="center"/>
              <w:rPr>
                <w:i/>
                <w:sz w:val="18"/>
                <w:szCs w:val="18"/>
              </w:rPr>
            </w:pPr>
            <w:r w:rsidRPr="00C575F5">
              <w:rPr>
                <w:i/>
                <w:sz w:val="18"/>
                <w:szCs w:val="18"/>
              </w:rPr>
              <w:t>α = 0,33° (20</w:t>
            </w:r>
            <w:r w:rsidR="00554990" w:rsidRPr="00C575F5">
              <w:rPr>
                <w:i/>
                <w:sz w:val="18"/>
                <w:szCs w:val="18"/>
              </w:rPr>
              <w:t>’</w:t>
            </w:r>
            <w:r w:rsidRPr="00C575F5">
              <w:rPr>
                <w:i/>
                <w:sz w:val="18"/>
                <w:szCs w:val="18"/>
              </w:rPr>
              <w:t>)</w:t>
            </w:r>
          </w:p>
        </w:tc>
        <w:tc>
          <w:tcPr>
            <w:tcW w:w="850" w:type="dxa"/>
            <w:tcBorders>
              <w:top w:val="single" w:sz="12" w:space="0" w:color="auto"/>
            </w:tcBorders>
            <w:shd w:val="clear" w:color="auto" w:fill="auto"/>
            <w:hideMark/>
          </w:tcPr>
          <w:p w14:paraId="7B56E48F" w14:textId="77777777" w:rsidR="00AC4E07" w:rsidRPr="00C575F5" w:rsidRDefault="00AC4E07" w:rsidP="00435A7E">
            <w:pPr>
              <w:keepNext/>
              <w:spacing w:before="60" w:after="60" w:line="220" w:lineRule="atLeast"/>
              <w:ind w:left="57" w:right="57"/>
              <w:jc w:val="center"/>
              <w:rPr>
                <w:i/>
                <w:sz w:val="18"/>
                <w:szCs w:val="18"/>
              </w:rPr>
            </w:pPr>
            <w:r w:rsidRPr="00C575F5">
              <w:rPr>
                <w:i/>
                <w:sz w:val="18"/>
                <w:szCs w:val="18"/>
              </w:rPr>
              <w:t>β</w:t>
            </w:r>
            <w:r w:rsidRPr="00C575F5">
              <w:rPr>
                <w:i/>
                <w:sz w:val="18"/>
                <w:szCs w:val="18"/>
                <w:vertAlign w:val="subscript"/>
              </w:rPr>
              <w:t>1</w:t>
            </w:r>
          </w:p>
        </w:tc>
        <w:tc>
          <w:tcPr>
            <w:tcW w:w="851" w:type="dxa"/>
            <w:tcBorders>
              <w:top w:val="single" w:sz="12" w:space="0" w:color="auto"/>
            </w:tcBorders>
            <w:shd w:val="clear" w:color="auto" w:fill="auto"/>
            <w:hideMark/>
          </w:tcPr>
          <w:p w14:paraId="4F8B3364" w14:textId="77777777" w:rsidR="00AC4E07" w:rsidRPr="00C575F5" w:rsidRDefault="00AC4E07" w:rsidP="00435A7E">
            <w:pPr>
              <w:keepNext/>
              <w:spacing w:before="60" w:after="60" w:line="220" w:lineRule="atLeast"/>
              <w:ind w:left="57" w:right="57"/>
              <w:jc w:val="center"/>
              <w:rPr>
                <w:sz w:val="18"/>
                <w:szCs w:val="18"/>
              </w:rPr>
            </w:pPr>
            <w:r w:rsidRPr="00C575F5">
              <w:rPr>
                <w:sz w:val="18"/>
                <w:szCs w:val="18"/>
              </w:rPr>
              <w:t>0</w:t>
            </w:r>
          </w:p>
        </w:tc>
        <w:tc>
          <w:tcPr>
            <w:tcW w:w="850" w:type="dxa"/>
            <w:tcBorders>
              <w:top w:val="single" w:sz="12" w:space="0" w:color="auto"/>
            </w:tcBorders>
            <w:shd w:val="clear" w:color="auto" w:fill="auto"/>
            <w:hideMark/>
          </w:tcPr>
          <w:p w14:paraId="2A3F5D78" w14:textId="77777777" w:rsidR="00AC4E07" w:rsidRPr="00C575F5" w:rsidRDefault="00AC4E07" w:rsidP="00435A7E">
            <w:pPr>
              <w:keepNext/>
              <w:spacing w:before="60" w:after="60" w:line="220" w:lineRule="atLeast"/>
              <w:ind w:left="57" w:right="57"/>
              <w:jc w:val="center"/>
              <w:rPr>
                <w:sz w:val="18"/>
                <w:szCs w:val="18"/>
              </w:rPr>
            </w:pPr>
            <w:r w:rsidRPr="00C575F5">
              <w:rPr>
                <w:sz w:val="18"/>
                <w:szCs w:val="18"/>
              </w:rPr>
              <w:t>0</w:t>
            </w:r>
          </w:p>
        </w:tc>
        <w:tc>
          <w:tcPr>
            <w:tcW w:w="851" w:type="dxa"/>
            <w:tcBorders>
              <w:top w:val="single" w:sz="12" w:space="0" w:color="auto"/>
            </w:tcBorders>
            <w:shd w:val="clear" w:color="auto" w:fill="auto"/>
            <w:hideMark/>
          </w:tcPr>
          <w:p w14:paraId="5BF18BC6" w14:textId="77777777" w:rsidR="00AC4E07" w:rsidRPr="00C575F5" w:rsidRDefault="00AC4E07" w:rsidP="00435A7E">
            <w:pPr>
              <w:keepNext/>
              <w:spacing w:before="60" w:after="60" w:line="220" w:lineRule="atLeast"/>
              <w:ind w:left="57" w:right="57"/>
              <w:jc w:val="center"/>
              <w:rPr>
                <w:sz w:val="18"/>
                <w:szCs w:val="18"/>
              </w:rPr>
            </w:pPr>
            <w:r w:rsidRPr="00C575F5">
              <w:rPr>
                <w:sz w:val="18"/>
                <w:szCs w:val="18"/>
              </w:rPr>
              <w:t>0</w:t>
            </w:r>
          </w:p>
        </w:tc>
        <w:tc>
          <w:tcPr>
            <w:tcW w:w="709" w:type="dxa"/>
            <w:tcBorders>
              <w:top w:val="single" w:sz="12" w:space="0" w:color="auto"/>
            </w:tcBorders>
            <w:shd w:val="clear" w:color="auto" w:fill="auto"/>
            <w:hideMark/>
          </w:tcPr>
          <w:p w14:paraId="5C8C1A32" w14:textId="77777777" w:rsidR="00AC4E07" w:rsidRPr="00C575F5" w:rsidRDefault="00AC4E07" w:rsidP="00435A7E">
            <w:pPr>
              <w:keepNext/>
              <w:spacing w:before="60" w:after="60" w:line="220" w:lineRule="atLeast"/>
              <w:ind w:left="57" w:right="57"/>
              <w:jc w:val="center"/>
              <w:rPr>
                <w:sz w:val="18"/>
                <w:szCs w:val="18"/>
              </w:rPr>
            </w:pPr>
            <w:r w:rsidRPr="00C575F5">
              <w:rPr>
                <w:sz w:val="18"/>
                <w:szCs w:val="18"/>
              </w:rPr>
              <w:t>0</w:t>
            </w:r>
          </w:p>
        </w:tc>
        <w:tc>
          <w:tcPr>
            <w:tcW w:w="699" w:type="dxa"/>
            <w:tcBorders>
              <w:top w:val="single" w:sz="12" w:space="0" w:color="auto"/>
            </w:tcBorders>
            <w:shd w:val="clear" w:color="auto" w:fill="auto"/>
            <w:hideMark/>
          </w:tcPr>
          <w:p w14:paraId="05D5E641" w14:textId="77777777" w:rsidR="00AC4E07" w:rsidRPr="00C575F5" w:rsidRDefault="00AC4E07" w:rsidP="00435A7E">
            <w:pPr>
              <w:keepNext/>
              <w:spacing w:before="60" w:after="60" w:line="220" w:lineRule="atLeast"/>
              <w:ind w:left="57" w:right="57"/>
              <w:jc w:val="center"/>
              <w:rPr>
                <w:sz w:val="18"/>
                <w:szCs w:val="18"/>
              </w:rPr>
            </w:pPr>
            <w:r w:rsidRPr="00C575F5">
              <w:rPr>
                <w:sz w:val="18"/>
                <w:szCs w:val="18"/>
              </w:rPr>
              <w:t>0</w:t>
            </w:r>
          </w:p>
        </w:tc>
      </w:tr>
      <w:tr w:rsidR="00AC4E07" w:rsidRPr="00C575F5" w14:paraId="241A0E93" w14:textId="77777777" w:rsidTr="0095243A">
        <w:tc>
          <w:tcPr>
            <w:tcW w:w="2560" w:type="dxa"/>
            <w:shd w:val="clear" w:color="auto" w:fill="auto"/>
          </w:tcPr>
          <w:p w14:paraId="6243D570" w14:textId="77777777" w:rsidR="00AC4E07" w:rsidRPr="00C575F5" w:rsidRDefault="00AC4E07" w:rsidP="0095243A">
            <w:pPr>
              <w:spacing w:before="60" w:after="60" w:line="220" w:lineRule="atLeast"/>
              <w:ind w:left="57" w:right="57"/>
              <w:jc w:val="center"/>
              <w:rPr>
                <w:sz w:val="18"/>
                <w:szCs w:val="18"/>
              </w:rPr>
            </w:pPr>
          </w:p>
        </w:tc>
        <w:tc>
          <w:tcPr>
            <w:tcW w:w="850" w:type="dxa"/>
            <w:shd w:val="clear" w:color="auto" w:fill="auto"/>
            <w:hideMark/>
          </w:tcPr>
          <w:p w14:paraId="5F601236" w14:textId="77777777" w:rsidR="00AC4E07" w:rsidRPr="00C575F5" w:rsidRDefault="00AC4E07" w:rsidP="0095243A">
            <w:pPr>
              <w:spacing w:before="60" w:after="60" w:line="220" w:lineRule="atLeast"/>
              <w:ind w:left="57" w:right="57"/>
              <w:jc w:val="center"/>
              <w:rPr>
                <w:i/>
                <w:sz w:val="18"/>
                <w:szCs w:val="18"/>
              </w:rPr>
            </w:pPr>
            <w:r w:rsidRPr="00C575F5">
              <w:rPr>
                <w:i/>
                <w:sz w:val="18"/>
                <w:szCs w:val="18"/>
              </w:rPr>
              <w:t>β</w:t>
            </w:r>
            <w:r w:rsidRPr="00C575F5">
              <w:rPr>
                <w:i/>
                <w:sz w:val="18"/>
                <w:szCs w:val="18"/>
                <w:vertAlign w:val="subscript"/>
              </w:rPr>
              <w:t>2</w:t>
            </w:r>
          </w:p>
        </w:tc>
        <w:tc>
          <w:tcPr>
            <w:tcW w:w="851" w:type="dxa"/>
            <w:shd w:val="clear" w:color="auto" w:fill="auto"/>
            <w:hideMark/>
          </w:tcPr>
          <w:p w14:paraId="03A78A5F"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w:t>
            </w:r>
          </w:p>
        </w:tc>
        <w:tc>
          <w:tcPr>
            <w:tcW w:w="850" w:type="dxa"/>
            <w:shd w:val="clear" w:color="auto" w:fill="auto"/>
            <w:hideMark/>
          </w:tcPr>
          <w:p w14:paraId="4D740F70" w14:textId="77777777" w:rsidR="00AC4E07" w:rsidRPr="00C575F5" w:rsidRDefault="00AC4E07" w:rsidP="0095243A">
            <w:pPr>
              <w:spacing w:before="60" w:after="60" w:line="220" w:lineRule="atLeast"/>
              <w:ind w:left="57" w:right="57"/>
              <w:jc w:val="center"/>
              <w:rPr>
                <w:sz w:val="18"/>
                <w:szCs w:val="18"/>
              </w:rPr>
            </w:pPr>
            <w:r w:rsidRPr="00C575F5">
              <w:rPr>
                <w:sz w:val="18"/>
                <w:szCs w:val="18"/>
              </w:rPr>
              <w:t>20</w:t>
            </w:r>
          </w:p>
        </w:tc>
        <w:tc>
          <w:tcPr>
            <w:tcW w:w="851" w:type="dxa"/>
            <w:shd w:val="clear" w:color="auto" w:fill="auto"/>
            <w:hideMark/>
          </w:tcPr>
          <w:p w14:paraId="78812CFA" w14:textId="77777777" w:rsidR="00AC4E07" w:rsidRPr="00C575F5" w:rsidRDefault="00AC4E07" w:rsidP="0095243A">
            <w:pPr>
              <w:spacing w:before="60" w:after="60" w:line="220" w:lineRule="atLeast"/>
              <w:ind w:left="57" w:right="57"/>
              <w:jc w:val="center"/>
              <w:rPr>
                <w:sz w:val="18"/>
                <w:szCs w:val="18"/>
              </w:rPr>
            </w:pPr>
            <w:r w:rsidRPr="00C575F5">
              <w:rPr>
                <w:sz w:val="18"/>
                <w:szCs w:val="18"/>
              </w:rPr>
              <w:t>30</w:t>
            </w:r>
          </w:p>
        </w:tc>
        <w:tc>
          <w:tcPr>
            <w:tcW w:w="709" w:type="dxa"/>
            <w:shd w:val="clear" w:color="auto" w:fill="auto"/>
            <w:hideMark/>
          </w:tcPr>
          <w:p w14:paraId="0EA7653D" w14:textId="77777777" w:rsidR="00AC4E07" w:rsidRPr="00C575F5" w:rsidRDefault="00AC4E07" w:rsidP="0095243A">
            <w:pPr>
              <w:spacing w:before="60" w:after="60" w:line="220" w:lineRule="atLeast"/>
              <w:ind w:left="57" w:right="57"/>
              <w:jc w:val="center"/>
              <w:rPr>
                <w:sz w:val="18"/>
                <w:szCs w:val="18"/>
              </w:rPr>
            </w:pPr>
            <w:r w:rsidRPr="00C575F5">
              <w:rPr>
                <w:sz w:val="18"/>
                <w:szCs w:val="18"/>
              </w:rPr>
              <w:t>40</w:t>
            </w:r>
          </w:p>
        </w:tc>
        <w:tc>
          <w:tcPr>
            <w:tcW w:w="699" w:type="dxa"/>
            <w:shd w:val="clear" w:color="auto" w:fill="auto"/>
            <w:hideMark/>
          </w:tcPr>
          <w:p w14:paraId="46E396B9" w14:textId="77777777" w:rsidR="00AC4E07" w:rsidRPr="00C575F5" w:rsidRDefault="00AC4E07" w:rsidP="0095243A">
            <w:pPr>
              <w:spacing w:before="60" w:after="60" w:line="220" w:lineRule="atLeast"/>
              <w:ind w:left="57" w:right="57"/>
              <w:jc w:val="center"/>
              <w:rPr>
                <w:sz w:val="18"/>
                <w:szCs w:val="18"/>
              </w:rPr>
            </w:pPr>
            <w:r w:rsidRPr="00C575F5">
              <w:rPr>
                <w:sz w:val="18"/>
                <w:szCs w:val="18"/>
              </w:rPr>
              <w:t>60</w:t>
            </w:r>
          </w:p>
        </w:tc>
      </w:tr>
      <w:tr w:rsidR="00AC4E07" w:rsidRPr="00C575F5" w14:paraId="61767617" w14:textId="77777777" w:rsidTr="0095243A">
        <w:tc>
          <w:tcPr>
            <w:tcW w:w="2560" w:type="dxa"/>
            <w:shd w:val="clear" w:color="auto" w:fill="auto"/>
            <w:hideMark/>
          </w:tcPr>
          <w:p w14:paraId="16ADEF4D" w14:textId="77777777" w:rsidR="00AC4E07" w:rsidRPr="00C575F5" w:rsidRDefault="00AC4E07" w:rsidP="0095243A">
            <w:pPr>
              <w:spacing w:before="60" w:after="60" w:line="220" w:lineRule="atLeast"/>
              <w:ind w:left="57" w:right="57"/>
              <w:jc w:val="center"/>
              <w:rPr>
                <w:i/>
                <w:iCs/>
                <w:sz w:val="18"/>
                <w:szCs w:val="18"/>
              </w:rPr>
            </w:pPr>
            <w:r w:rsidRPr="00C575F5">
              <w:rPr>
                <w:i/>
                <w:sz w:val="18"/>
                <w:szCs w:val="18"/>
              </w:rPr>
              <w:t>Couleur</w:t>
            </w:r>
          </w:p>
        </w:tc>
        <w:tc>
          <w:tcPr>
            <w:tcW w:w="850" w:type="dxa"/>
            <w:shd w:val="clear" w:color="auto" w:fill="auto"/>
          </w:tcPr>
          <w:p w14:paraId="29C224E8" w14:textId="77777777" w:rsidR="00AC4E07" w:rsidRPr="00C575F5" w:rsidRDefault="00AC4E07" w:rsidP="0095243A">
            <w:pPr>
              <w:spacing w:before="60" w:after="60" w:line="220" w:lineRule="atLeast"/>
              <w:ind w:left="57" w:right="57"/>
              <w:jc w:val="center"/>
              <w:rPr>
                <w:sz w:val="18"/>
                <w:szCs w:val="18"/>
              </w:rPr>
            </w:pPr>
          </w:p>
        </w:tc>
        <w:tc>
          <w:tcPr>
            <w:tcW w:w="851" w:type="dxa"/>
            <w:shd w:val="clear" w:color="auto" w:fill="auto"/>
          </w:tcPr>
          <w:p w14:paraId="180E9A25" w14:textId="77777777" w:rsidR="00AC4E07" w:rsidRPr="00C575F5" w:rsidRDefault="00AC4E07" w:rsidP="0095243A">
            <w:pPr>
              <w:spacing w:before="60" w:after="60" w:line="220" w:lineRule="atLeast"/>
              <w:ind w:left="57" w:right="57"/>
              <w:jc w:val="center"/>
              <w:rPr>
                <w:sz w:val="18"/>
                <w:szCs w:val="18"/>
              </w:rPr>
            </w:pPr>
          </w:p>
        </w:tc>
        <w:tc>
          <w:tcPr>
            <w:tcW w:w="850" w:type="dxa"/>
            <w:shd w:val="clear" w:color="auto" w:fill="auto"/>
          </w:tcPr>
          <w:p w14:paraId="033C4A52" w14:textId="77777777" w:rsidR="00AC4E07" w:rsidRPr="00C575F5" w:rsidRDefault="00AC4E07" w:rsidP="0095243A">
            <w:pPr>
              <w:spacing w:before="60" w:after="60" w:line="220" w:lineRule="atLeast"/>
              <w:ind w:left="57" w:right="57"/>
              <w:jc w:val="center"/>
              <w:rPr>
                <w:sz w:val="18"/>
                <w:szCs w:val="18"/>
              </w:rPr>
            </w:pPr>
          </w:p>
        </w:tc>
        <w:tc>
          <w:tcPr>
            <w:tcW w:w="851" w:type="dxa"/>
            <w:shd w:val="clear" w:color="auto" w:fill="auto"/>
          </w:tcPr>
          <w:p w14:paraId="3AFBED34" w14:textId="77777777" w:rsidR="00AC4E07" w:rsidRPr="00C575F5" w:rsidRDefault="00AC4E07" w:rsidP="0095243A">
            <w:pPr>
              <w:spacing w:before="60" w:after="60" w:line="220" w:lineRule="atLeast"/>
              <w:ind w:left="57" w:right="57"/>
              <w:jc w:val="center"/>
              <w:rPr>
                <w:sz w:val="18"/>
                <w:szCs w:val="18"/>
              </w:rPr>
            </w:pPr>
          </w:p>
        </w:tc>
        <w:tc>
          <w:tcPr>
            <w:tcW w:w="709" w:type="dxa"/>
            <w:shd w:val="clear" w:color="auto" w:fill="auto"/>
          </w:tcPr>
          <w:p w14:paraId="6DC7AD52" w14:textId="77777777" w:rsidR="00AC4E07" w:rsidRPr="00C575F5" w:rsidRDefault="00AC4E07" w:rsidP="0095243A">
            <w:pPr>
              <w:spacing w:before="60" w:after="60" w:line="220" w:lineRule="atLeast"/>
              <w:ind w:left="57" w:right="57"/>
              <w:jc w:val="center"/>
              <w:rPr>
                <w:sz w:val="18"/>
                <w:szCs w:val="18"/>
              </w:rPr>
            </w:pPr>
          </w:p>
        </w:tc>
        <w:tc>
          <w:tcPr>
            <w:tcW w:w="699" w:type="dxa"/>
            <w:shd w:val="clear" w:color="auto" w:fill="auto"/>
          </w:tcPr>
          <w:p w14:paraId="205113EF" w14:textId="77777777" w:rsidR="00AC4E07" w:rsidRPr="00C575F5" w:rsidRDefault="00AC4E07" w:rsidP="0095243A">
            <w:pPr>
              <w:spacing w:before="60" w:after="60" w:line="220" w:lineRule="atLeast"/>
              <w:ind w:left="57" w:right="57"/>
              <w:jc w:val="center"/>
              <w:rPr>
                <w:sz w:val="18"/>
                <w:szCs w:val="18"/>
              </w:rPr>
            </w:pPr>
          </w:p>
        </w:tc>
      </w:tr>
      <w:tr w:rsidR="00AC4E07" w:rsidRPr="00C575F5" w14:paraId="79137ABC" w14:textId="77777777" w:rsidTr="0095243A">
        <w:tc>
          <w:tcPr>
            <w:tcW w:w="2560" w:type="dxa"/>
            <w:shd w:val="clear" w:color="auto" w:fill="auto"/>
            <w:hideMark/>
          </w:tcPr>
          <w:p w14:paraId="189D2806" w14:textId="77777777" w:rsidR="00AC4E07" w:rsidRPr="00C575F5" w:rsidRDefault="00AC4E07" w:rsidP="0095243A">
            <w:pPr>
              <w:spacing w:before="60" w:after="60" w:line="220" w:lineRule="atLeast"/>
              <w:ind w:left="57" w:right="57"/>
              <w:jc w:val="center"/>
              <w:rPr>
                <w:sz w:val="18"/>
                <w:szCs w:val="18"/>
              </w:rPr>
            </w:pPr>
            <w:r w:rsidRPr="00C575F5">
              <w:rPr>
                <w:sz w:val="18"/>
                <w:szCs w:val="18"/>
              </w:rPr>
              <w:t>Blanc</w:t>
            </w:r>
          </w:p>
        </w:tc>
        <w:tc>
          <w:tcPr>
            <w:tcW w:w="850" w:type="dxa"/>
            <w:shd w:val="clear" w:color="auto" w:fill="auto"/>
          </w:tcPr>
          <w:p w14:paraId="60153596" w14:textId="77777777" w:rsidR="00AC4E07" w:rsidRPr="00C575F5" w:rsidRDefault="00AC4E07" w:rsidP="0095243A">
            <w:pPr>
              <w:spacing w:before="60" w:after="60" w:line="220" w:lineRule="atLeast"/>
              <w:ind w:left="57" w:right="57"/>
              <w:jc w:val="center"/>
              <w:rPr>
                <w:sz w:val="18"/>
                <w:szCs w:val="18"/>
              </w:rPr>
            </w:pPr>
          </w:p>
        </w:tc>
        <w:tc>
          <w:tcPr>
            <w:tcW w:w="851" w:type="dxa"/>
            <w:shd w:val="clear" w:color="auto" w:fill="auto"/>
            <w:hideMark/>
          </w:tcPr>
          <w:p w14:paraId="28B5994E" w14:textId="77777777" w:rsidR="00AC4E07" w:rsidRPr="00C575F5" w:rsidRDefault="00AC4E07" w:rsidP="0095243A">
            <w:pPr>
              <w:spacing w:before="60" w:after="60" w:line="220" w:lineRule="atLeast"/>
              <w:ind w:left="57" w:right="57"/>
              <w:jc w:val="center"/>
              <w:rPr>
                <w:sz w:val="18"/>
                <w:szCs w:val="18"/>
              </w:rPr>
            </w:pPr>
            <w:r w:rsidRPr="00C575F5">
              <w:rPr>
                <w:sz w:val="18"/>
                <w:szCs w:val="18"/>
              </w:rPr>
              <w:t>450</w:t>
            </w:r>
          </w:p>
        </w:tc>
        <w:tc>
          <w:tcPr>
            <w:tcW w:w="850" w:type="dxa"/>
            <w:shd w:val="clear" w:color="auto" w:fill="auto"/>
            <w:hideMark/>
          </w:tcPr>
          <w:p w14:paraId="59C708B2" w14:textId="5506C7CB" w:rsidR="00AC4E07" w:rsidRPr="00C575F5" w:rsidRDefault="00D76C2A" w:rsidP="0095243A">
            <w:pPr>
              <w:spacing w:before="60" w:after="60" w:line="220" w:lineRule="atLeast"/>
              <w:ind w:left="57" w:right="57"/>
              <w:jc w:val="center"/>
              <w:rPr>
                <w:sz w:val="18"/>
                <w:szCs w:val="18"/>
              </w:rPr>
            </w:pPr>
            <w:r w:rsidRPr="00C575F5">
              <w:rPr>
                <w:sz w:val="18"/>
              </w:rPr>
              <w:t>–</w:t>
            </w:r>
          </w:p>
        </w:tc>
        <w:tc>
          <w:tcPr>
            <w:tcW w:w="851" w:type="dxa"/>
            <w:shd w:val="clear" w:color="auto" w:fill="auto"/>
            <w:hideMark/>
          </w:tcPr>
          <w:p w14:paraId="43A579D1" w14:textId="77777777" w:rsidR="00AC4E07" w:rsidRPr="00C575F5" w:rsidRDefault="00AC4E07" w:rsidP="0095243A">
            <w:pPr>
              <w:spacing w:before="60" w:after="60" w:line="220" w:lineRule="atLeast"/>
              <w:ind w:left="57" w:right="57"/>
              <w:jc w:val="center"/>
              <w:rPr>
                <w:sz w:val="18"/>
                <w:szCs w:val="18"/>
              </w:rPr>
            </w:pPr>
            <w:r w:rsidRPr="00C575F5">
              <w:rPr>
                <w:sz w:val="18"/>
                <w:szCs w:val="18"/>
              </w:rPr>
              <w:t>200</w:t>
            </w:r>
          </w:p>
        </w:tc>
        <w:tc>
          <w:tcPr>
            <w:tcW w:w="709" w:type="dxa"/>
            <w:shd w:val="clear" w:color="auto" w:fill="auto"/>
            <w:hideMark/>
          </w:tcPr>
          <w:p w14:paraId="3E3F2902" w14:textId="77777777" w:rsidR="00AC4E07" w:rsidRPr="00C575F5" w:rsidRDefault="00AC4E07" w:rsidP="0095243A">
            <w:pPr>
              <w:spacing w:before="60" w:after="60" w:line="220" w:lineRule="atLeast"/>
              <w:ind w:left="57" w:right="57"/>
              <w:jc w:val="center"/>
              <w:rPr>
                <w:sz w:val="18"/>
                <w:szCs w:val="18"/>
              </w:rPr>
            </w:pPr>
            <w:r w:rsidRPr="00C575F5">
              <w:rPr>
                <w:sz w:val="18"/>
                <w:szCs w:val="18"/>
              </w:rPr>
              <w:t>95</w:t>
            </w:r>
          </w:p>
        </w:tc>
        <w:tc>
          <w:tcPr>
            <w:tcW w:w="699" w:type="dxa"/>
            <w:shd w:val="clear" w:color="auto" w:fill="auto"/>
            <w:hideMark/>
          </w:tcPr>
          <w:p w14:paraId="181502A7"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16</w:t>
            </w:r>
          </w:p>
        </w:tc>
      </w:tr>
      <w:tr w:rsidR="00AC4E07" w:rsidRPr="00C575F5" w14:paraId="6C83B349" w14:textId="77777777" w:rsidTr="0095243A">
        <w:tc>
          <w:tcPr>
            <w:tcW w:w="2560" w:type="dxa"/>
            <w:shd w:val="clear" w:color="auto" w:fill="auto"/>
            <w:hideMark/>
          </w:tcPr>
          <w:p w14:paraId="7B5875BB" w14:textId="77777777" w:rsidR="00AC4E07" w:rsidRPr="00C575F5" w:rsidRDefault="00AC4E07" w:rsidP="0095243A">
            <w:pPr>
              <w:spacing w:before="60" w:after="60" w:line="220" w:lineRule="atLeast"/>
              <w:ind w:left="57" w:right="57"/>
              <w:jc w:val="center"/>
              <w:rPr>
                <w:sz w:val="18"/>
                <w:szCs w:val="18"/>
              </w:rPr>
            </w:pPr>
            <w:r w:rsidRPr="00C575F5">
              <w:rPr>
                <w:sz w:val="18"/>
                <w:szCs w:val="18"/>
              </w:rPr>
              <w:t>Rouge</w:t>
            </w:r>
          </w:p>
        </w:tc>
        <w:tc>
          <w:tcPr>
            <w:tcW w:w="850" w:type="dxa"/>
            <w:shd w:val="clear" w:color="auto" w:fill="auto"/>
          </w:tcPr>
          <w:p w14:paraId="0BA97575" w14:textId="77777777" w:rsidR="00AC4E07" w:rsidRPr="00C575F5" w:rsidRDefault="00AC4E07" w:rsidP="0095243A">
            <w:pPr>
              <w:spacing w:before="60" w:after="60" w:line="220" w:lineRule="atLeast"/>
              <w:ind w:left="57" w:right="57"/>
              <w:jc w:val="center"/>
              <w:rPr>
                <w:sz w:val="18"/>
                <w:szCs w:val="18"/>
              </w:rPr>
            </w:pPr>
          </w:p>
        </w:tc>
        <w:tc>
          <w:tcPr>
            <w:tcW w:w="851" w:type="dxa"/>
            <w:shd w:val="clear" w:color="auto" w:fill="auto"/>
            <w:hideMark/>
          </w:tcPr>
          <w:p w14:paraId="7F0BB9FB"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120</w:t>
            </w:r>
          </w:p>
        </w:tc>
        <w:tc>
          <w:tcPr>
            <w:tcW w:w="850" w:type="dxa"/>
            <w:shd w:val="clear" w:color="auto" w:fill="auto"/>
            <w:hideMark/>
          </w:tcPr>
          <w:p w14:paraId="7FEAC006" w14:textId="77777777" w:rsidR="00AC4E07" w:rsidRPr="00C575F5" w:rsidRDefault="00AC4E07" w:rsidP="0095243A">
            <w:pPr>
              <w:spacing w:before="60" w:after="60" w:line="220" w:lineRule="atLeast"/>
              <w:ind w:left="57" w:right="57"/>
              <w:jc w:val="center"/>
              <w:rPr>
                <w:sz w:val="18"/>
                <w:szCs w:val="18"/>
              </w:rPr>
            </w:pPr>
            <w:r w:rsidRPr="00C575F5">
              <w:rPr>
                <w:sz w:val="18"/>
                <w:szCs w:val="18"/>
              </w:rPr>
              <w:t>60</w:t>
            </w:r>
          </w:p>
        </w:tc>
        <w:tc>
          <w:tcPr>
            <w:tcW w:w="851" w:type="dxa"/>
            <w:shd w:val="clear" w:color="auto" w:fill="auto"/>
            <w:hideMark/>
          </w:tcPr>
          <w:p w14:paraId="6BD5B178" w14:textId="77777777" w:rsidR="00AC4E07" w:rsidRPr="00C575F5" w:rsidRDefault="00AC4E07" w:rsidP="0095243A">
            <w:pPr>
              <w:spacing w:before="60" w:after="60" w:line="220" w:lineRule="atLeast"/>
              <w:ind w:left="57" w:right="57"/>
              <w:jc w:val="center"/>
              <w:rPr>
                <w:sz w:val="18"/>
                <w:szCs w:val="18"/>
              </w:rPr>
            </w:pPr>
            <w:r w:rsidRPr="00C575F5">
              <w:rPr>
                <w:sz w:val="18"/>
                <w:szCs w:val="18"/>
              </w:rPr>
              <w:t>30</w:t>
            </w:r>
          </w:p>
        </w:tc>
        <w:tc>
          <w:tcPr>
            <w:tcW w:w="709" w:type="dxa"/>
            <w:shd w:val="clear" w:color="auto" w:fill="auto"/>
            <w:hideMark/>
          </w:tcPr>
          <w:p w14:paraId="00063C36"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10</w:t>
            </w:r>
          </w:p>
        </w:tc>
        <w:tc>
          <w:tcPr>
            <w:tcW w:w="699" w:type="dxa"/>
            <w:shd w:val="clear" w:color="auto" w:fill="auto"/>
            <w:hideMark/>
          </w:tcPr>
          <w:p w14:paraId="0A40A196" w14:textId="22ACD849" w:rsidR="00AC4E07" w:rsidRPr="00C575F5" w:rsidRDefault="00D76C2A" w:rsidP="0095243A">
            <w:pPr>
              <w:spacing w:before="60" w:after="60" w:line="220" w:lineRule="atLeast"/>
              <w:ind w:left="57" w:right="57"/>
              <w:jc w:val="center"/>
              <w:rPr>
                <w:sz w:val="18"/>
                <w:szCs w:val="18"/>
              </w:rPr>
            </w:pPr>
            <w:r w:rsidRPr="00C575F5">
              <w:rPr>
                <w:sz w:val="18"/>
              </w:rPr>
              <w:t>–</w:t>
            </w:r>
          </w:p>
        </w:tc>
      </w:tr>
    </w:tbl>
    <w:p w14:paraId="1381DD12" w14:textId="77777777" w:rsidR="00AC4E07" w:rsidRPr="00C575F5" w:rsidRDefault="00AC4E07" w:rsidP="00AC4E07">
      <w:pPr>
        <w:pStyle w:val="SingleTxtG"/>
        <w:keepNext/>
        <w:keepLines/>
        <w:spacing w:before="120"/>
        <w:ind w:left="2268" w:hanging="1134"/>
      </w:pPr>
      <w:r w:rsidRPr="00C575F5">
        <w:t>5.6.5</w:t>
      </w:r>
      <w:r w:rsidRPr="00C575F5">
        <w:tab/>
        <w:t>Couleur de la lumière réfléchie par le dispositif</w:t>
      </w:r>
    </w:p>
    <w:p w14:paraId="780AAC04" w14:textId="77777777" w:rsidR="00AC4E07" w:rsidRPr="00C575F5" w:rsidRDefault="00AC4E07" w:rsidP="00AC4E07">
      <w:pPr>
        <w:pStyle w:val="SingleTxtG"/>
        <w:ind w:left="2268" w:hanging="1134"/>
        <w:rPr>
          <w:bCs/>
        </w:rPr>
      </w:pPr>
      <w:r w:rsidRPr="00C575F5">
        <w:t>5.6.5.1</w:t>
      </w:r>
      <w:r w:rsidRPr="00C575F5">
        <w:tab/>
        <w:t>La couleur diurne du dispositif rétroréfléchissant doit être contrôlée selon la méthode décrite au paragraphe 4.2.2.</w:t>
      </w:r>
    </w:p>
    <w:p w14:paraId="4C76034C" w14:textId="77777777" w:rsidR="00AC4E07" w:rsidRPr="00C575F5" w:rsidRDefault="00AC4E07" w:rsidP="00AC4E07">
      <w:pPr>
        <w:pStyle w:val="SingleTxtG"/>
        <w:ind w:left="2268" w:hanging="1134"/>
      </w:pPr>
      <w:r w:rsidRPr="00C575F5">
        <w:t>5.6.5.2</w:t>
      </w:r>
      <w:r w:rsidRPr="00C575F5">
        <w:tab/>
        <w:t>Les coordonnées trichromatiques du flux lumineux réfléchi doivent être comprises dans les limites des couleurs rouge et blanche définies dans le Règlement ONU n</w:t>
      </w:r>
      <w:r w:rsidRPr="00C575F5">
        <w:rPr>
          <w:vertAlign w:val="superscript"/>
        </w:rPr>
        <w:t>o</w:t>
      </w:r>
      <w:r w:rsidRPr="00C575F5">
        <w:t> 48.</w:t>
      </w:r>
    </w:p>
    <w:p w14:paraId="66695F89" w14:textId="77777777" w:rsidR="00AC4E07" w:rsidRPr="00C575F5" w:rsidRDefault="00AC4E07" w:rsidP="00AC4E07">
      <w:pPr>
        <w:pStyle w:val="SingleTxtG"/>
        <w:ind w:left="2268" w:hanging="1134"/>
        <w:rPr>
          <w:rFonts w:eastAsia="MS Mincho"/>
        </w:rPr>
      </w:pPr>
      <w:r w:rsidRPr="00C575F5">
        <w:t>5.6.5.3</w:t>
      </w:r>
      <w:r w:rsidRPr="00C575F5">
        <w:tab/>
        <w:t>Facteur de luminance déterminé conformément au paragraphe 4.2.2 :</w:t>
      </w:r>
    </w:p>
    <w:p w14:paraId="7382FE4E" w14:textId="41B4B023" w:rsidR="00AC4E07" w:rsidRPr="00C575F5" w:rsidRDefault="00AC4E07" w:rsidP="00AC4E07">
      <w:pPr>
        <w:pStyle w:val="SingleTxtG"/>
        <w:ind w:left="2268"/>
      </w:pPr>
      <w:r w:rsidRPr="00C575F5">
        <w:t>Pour la couleur rouge, il doit être ≥0,03 ;</w:t>
      </w:r>
    </w:p>
    <w:p w14:paraId="0362F9FD" w14:textId="4BD60269" w:rsidR="00AC4E07" w:rsidRPr="00C575F5" w:rsidRDefault="00AC4E07" w:rsidP="00AC4E07">
      <w:pPr>
        <w:pStyle w:val="SingleTxtG"/>
        <w:ind w:left="2268"/>
      </w:pPr>
      <w:r w:rsidRPr="00C575F5">
        <w:t>Pour la couleur blanche, il doit être ≥0,25.</w:t>
      </w:r>
    </w:p>
    <w:p w14:paraId="071D17EF" w14:textId="77777777" w:rsidR="00AC4E07" w:rsidRPr="00C575F5" w:rsidRDefault="00AC4E07" w:rsidP="00AC4E07">
      <w:pPr>
        <w:pStyle w:val="SingleTxtG"/>
        <w:ind w:left="2268" w:hanging="1134"/>
      </w:pPr>
      <w:r w:rsidRPr="00C575F5">
        <w:t>5.6.6</w:t>
      </w:r>
      <w:r w:rsidRPr="00C575F5">
        <w:tab/>
        <w:t>Spécifications particulières (essais)/résistance aux agents extérieurs</w:t>
      </w:r>
    </w:p>
    <w:p w14:paraId="022BE812" w14:textId="77777777" w:rsidR="00AC4E07" w:rsidRPr="00C575F5" w:rsidRDefault="00AC4E07" w:rsidP="00AC4E07">
      <w:pPr>
        <w:pStyle w:val="SingleTxtG"/>
        <w:ind w:left="2268" w:hanging="1134"/>
      </w:pPr>
      <w:r w:rsidRPr="00C575F5">
        <w:t>5.6.6.1</w:t>
      </w:r>
      <w:r w:rsidRPr="00C575F5">
        <w:tab/>
        <w:t>Résistance aux agents atmosphériques</w:t>
      </w:r>
    </w:p>
    <w:p w14:paraId="6972AF83" w14:textId="567D7F8B" w:rsidR="00AC4E07" w:rsidRPr="00C575F5" w:rsidRDefault="00AC4E07" w:rsidP="00AC4E07">
      <w:pPr>
        <w:pStyle w:val="SingleTxtG"/>
        <w:ind w:left="2268"/>
      </w:pPr>
      <w:r w:rsidRPr="00C575F5">
        <w:t>Un spécimen doit être soumis à un essai comme prescrit à l</w:t>
      </w:r>
      <w:r w:rsidR="00554990" w:rsidRPr="00C575F5">
        <w:t>’</w:t>
      </w:r>
      <w:r w:rsidRPr="00C575F5">
        <w:t>annexe 13.</w:t>
      </w:r>
    </w:p>
    <w:p w14:paraId="6FC41E8A" w14:textId="77777777" w:rsidR="00AC4E07" w:rsidRPr="00C575F5" w:rsidRDefault="00AC4E07" w:rsidP="00AC4E07">
      <w:pPr>
        <w:pStyle w:val="SingleTxtG"/>
        <w:ind w:left="2268" w:hanging="1134"/>
      </w:pPr>
      <w:r w:rsidRPr="00C575F5">
        <w:t>5.6.6.2</w:t>
      </w:r>
      <w:r w:rsidRPr="00C575F5">
        <w:tab/>
        <w:t>Résistance à la corrosion</w:t>
      </w:r>
    </w:p>
    <w:p w14:paraId="51D47ED4" w14:textId="1752BCAE" w:rsidR="00AC4E07" w:rsidRPr="00C575F5" w:rsidRDefault="00AC4E07" w:rsidP="00AC4E07">
      <w:pPr>
        <w:pStyle w:val="SingleTxtG"/>
        <w:ind w:left="2268"/>
      </w:pPr>
      <w:r w:rsidRPr="00C575F5">
        <w:t>Un spécimen de l</w:t>
      </w:r>
      <w:r w:rsidR="00554990" w:rsidRPr="00C575F5">
        <w:t>’</w:t>
      </w:r>
      <w:r w:rsidRPr="00C575F5">
        <w:t>unité-échantillon doit être soumis à un essai comme prescrit à l</w:t>
      </w:r>
      <w:r w:rsidR="00554990" w:rsidRPr="00C575F5">
        <w:t>’</w:t>
      </w:r>
      <w:r w:rsidRPr="00C575F5">
        <w:t>annexe 11.</w:t>
      </w:r>
    </w:p>
    <w:p w14:paraId="60127E07" w14:textId="77777777" w:rsidR="00AC4E07" w:rsidRPr="00C575F5" w:rsidRDefault="00AC4E07" w:rsidP="00AC4E07">
      <w:pPr>
        <w:pStyle w:val="SingleTxtG"/>
        <w:ind w:left="2268" w:hanging="1134"/>
      </w:pPr>
      <w:r w:rsidRPr="00C575F5">
        <w:t>5.6.6.3</w:t>
      </w:r>
      <w:r w:rsidRPr="00C575F5">
        <w:tab/>
        <w:t>Résistance aux carburants</w:t>
      </w:r>
    </w:p>
    <w:p w14:paraId="4079CBC7" w14:textId="4A376D50" w:rsidR="00AC4E07" w:rsidRPr="00C575F5" w:rsidRDefault="00AC4E07" w:rsidP="00AC4E07">
      <w:pPr>
        <w:pStyle w:val="SingleTxtG"/>
        <w:ind w:left="2268"/>
      </w:pPr>
      <w:r w:rsidRPr="00C575F5">
        <w:t>Un spécimen de l</w:t>
      </w:r>
      <w:r w:rsidR="00554990" w:rsidRPr="00C575F5">
        <w:t>’</w:t>
      </w:r>
      <w:r w:rsidRPr="00C575F5">
        <w:t>unité-échantillon doit être soumis à un essai comme prescrit à l</w:t>
      </w:r>
      <w:r w:rsidR="00554990" w:rsidRPr="00C575F5">
        <w:t>’</w:t>
      </w:r>
      <w:r w:rsidRPr="00C575F5">
        <w:t>annexe 9.</w:t>
      </w:r>
    </w:p>
    <w:p w14:paraId="1B8B6717" w14:textId="77777777" w:rsidR="00AC4E07" w:rsidRPr="00C575F5" w:rsidRDefault="00AC4E07" w:rsidP="00D76C2A">
      <w:pPr>
        <w:pStyle w:val="SingleTxtG"/>
        <w:keepNext/>
        <w:ind w:left="2268" w:hanging="1134"/>
      </w:pPr>
      <w:r w:rsidRPr="00C575F5">
        <w:t>5.6.6.4</w:t>
      </w:r>
      <w:r w:rsidRPr="00C575F5">
        <w:tab/>
        <w:t>Résistance à la chaleur</w:t>
      </w:r>
    </w:p>
    <w:p w14:paraId="4DFE9002" w14:textId="3B369227" w:rsidR="00AC4E07" w:rsidRPr="00C575F5" w:rsidRDefault="00AC4E07" w:rsidP="00AC4E07">
      <w:pPr>
        <w:pStyle w:val="SingleTxtG"/>
        <w:ind w:left="2268"/>
      </w:pPr>
      <w:r w:rsidRPr="00C575F5">
        <w:t>Un spécimen de l</w:t>
      </w:r>
      <w:r w:rsidR="00554990" w:rsidRPr="00C575F5">
        <w:t>’</w:t>
      </w:r>
      <w:r w:rsidRPr="00C575F5">
        <w:t>unité-échantillon doit être soumis à un essai comme prescrit à l</w:t>
      </w:r>
      <w:r w:rsidR="00554990" w:rsidRPr="00C575F5">
        <w:t>’</w:t>
      </w:r>
      <w:r w:rsidRPr="00C575F5">
        <w:t>annexe 6.</w:t>
      </w:r>
    </w:p>
    <w:p w14:paraId="39E76E79" w14:textId="77777777" w:rsidR="00AC4E07" w:rsidRPr="00C575F5" w:rsidRDefault="00AC4E07" w:rsidP="00AC4E07">
      <w:pPr>
        <w:pStyle w:val="SingleTxtG"/>
        <w:ind w:left="2268" w:hanging="1134"/>
      </w:pPr>
      <w:r w:rsidRPr="00C575F5">
        <w:t>5.6.6.5</w:t>
      </w:r>
      <w:r w:rsidRPr="00C575F5">
        <w:tab/>
        <w:t>Résistance au nettoyage</w:t>
      </w:r>
    </w:p>
    <w:p w14:paraId="7E85F850" w14:textId="0BD35A98"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15.</w:t>
      </w:r>
    </w:p>
    <w:p w14:paraId="74940587" w14:textId="77777777" w:rsidR="00AC4E07" w:rsidRPr="00C575F5" w:rsidRDefault="00AC4E07" w:rsidP="00AC4E07">
      <w:pPr>
        <w:pStyle w:val="SingleTxtG"/>
        <w:ind w:left="2268" w:hanging="1134"/>
      </w:pPr>
      <w:r w:rsidRPr="00C575F5">
        <w:t>5.6.6.6</w:t>
      </w:r>
      <w:r w:rsidRPr="00C575F5">
        <w:tab/>
        <w:t>Stabilité des propriétés photométriques</w:t>
      </w:r>
    </w:p>
    <w:p w14:paraId="6DA4FE9B" w14:textId="2D5E8DEB"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14.</w:t>
      </w:r>
    </w:p>
    <w:p w14:paraId="6DC8762B" w14:textId="3AA6B67C" w:rsidR="00AC4E07" w:rsidRPr="00C575F5" w:rsidRDefault="00AC4E07" w:rsidP="00AC4E07">
      <w:pPr>
        <w:pStyle w:val="SingleTxtG"/>
        <w:ind w:left="2268" w:hanging="1134"/>
      </w:pPr>
      <w:r w:rsidRPr="00C575F5">
        <w:t>5.6.6.7</w:t>
      </w:r>
      <w:r w:rsidRPr="00C575F5">
        <w:tab/>
        <w:t>Résistance à la pénétration de l</w:t>
      </w:r>
      <w:r w:rsidR="00554990" w:rsidRPr="00C575F5">
        <w:t>’</w:t>
      </w:r>
      <w:r w:rsidRPr="00C575F5">
        <w:t>eau</w:t>
      </w:r>
    </w:p>
    <w:p w14:paraId="3E6A452F" w14:textId="4A94063F"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7.</w:t>
      </w:r>
    </w:p>
    <w:p w14:paraId="0DECF5C4" w14:textId="77777777" w:rsidR="00AC4E07" w:rsidRPr="00C575F5" w:rsidRDefault="00AC4E07" w:rsidP="00AC4E07">
      <w:pPr>
        <w:pStyle w:val="SingleTxtG"/>
        <w:ind w:left="2268" w:hanging="1134"/>
      </w:pPr>
      <w:r w:rsidRPr="00C575F5">
        <w:t>5.6.6.8</w:t>
      </w:r>
      <w:r w:rsidRPr="00C575F5">
        <w:tab/>
        <w:t>Adhérence (dans le cas de matériaux adhésifs)</w:t>
      </w:r>
    </w:p>
    <w:p w14:paraId="569D23F0" w14:textId="757ADA41"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16.</w:t>
      </w:r>
    </w:p>
    <w:p w14:paraId="65788FD1" w14:textId="77777777" w:rsidR="00AC4E07" w:rsidRPr="00C575F5" w:rsidRDefault="00AC4E07" w:rsidP="00435A7E">
      <w:pPr>
        <w:pStyle w:val="SingleTxtG"/>
        <w:keepNext/>
        <w:ind w:left="2268" w:hanging="1134"/>
      </w:pPr>
      <w:r w:rsidRPr="00C575F5">
        <w:t>5.6.6.9</w:t>
      </w:r>
      <w:r w:rsidRPr="00C575F5">
        <w:tab/>
        <w:t>Flexion</w:t>
      </w:r>
    </w:p>
    <w:p w14:paraId="5D3238C3" w14:textId="660F9743" w:rsidR="00AC4E07" w:rsidRPr="00C575F5" w:rsidRDefault="00AC4E07" w:rsidP="00AC4E07">
      <w:pPr>
        <w:pStyle w:val="SingleTxtG"/>
        <w:ind w:left="2268"/>
      </w:pPr>
      <w:r w:rsidRPr="00C575F5">
        <w:tab/>
        <w:t>Pour les échantillons qui doivent être collés à un substrat flexible, à savoir la bâche, les dispositions ci-après s</w:t>
      </w:r>
      <w:r w:rsidR="00554990" w:rsidRPr="00C575F5">
        <w:t>’</w:t>
      </w:r>
      <w:r w:rsidRPr="00C575F5">
        <w:t>appliquent :</w:t>
      </w:r>
    </w:p>
    <w:p w14:paraId="6AB889FF" w14:textId="07F65050"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17.</w:t>
      </w:r>
    </w:p>
    <w:p w14:paraId="4492F0D3" w14:textId="77777777" w:rsidR="00AC4E07" w:rsidRPr="00C575F5" w:rsidRDefault="00AC4E07" w:rsidP="00AC4E07">
      <w:pPr>
        <w:pStyle w:val="SingleTxtG"/>
        <w:ind w:left="2268" w:hanging="1134"/>
      </w:pPr>
      <w:r w:rsidRPr="00C575F5">
        <w:t>5.6.7</w:t>
      </w:r>
      <w:r w:rsidRPr="00C575F5">
        <w:tab/>
        <w:t>Dans le cas des plaques :</w:t>
      </w:r>
    </w:p>
    <w:p w14:paraId="542DABCA" w14:textId="68073049" w:rsidR="00AC4E07" w:rsidRPr="00C575F5" w:rsidRDefault="00AC4E07" w:rsidP="00AC4E07">
      <w:pPr>
        <w:pStyle w:val="SingleTxtG"/>
        <w:ind w:left="2268"/>
      </w:pPr>
      <w:r w:rsidRPr="00C575F5">
        <w:tab/>
        <w:t>Un spécimen de plaque complète doit être soumis à une épreuve de rigidité comme prescrit à l</w:t>
      </w:r>
      <w:r w:rsidR="00554990" w:rsidRPr="00C575F5">
        <w:t>’</w:t>
      </w:r>
      <w:r w:rsidRPr="00C575F5">
        <w:t>annexe 19.</w:t>
      </w:r>
    </w:p>
    <w:p w14:paraId="772435C0" w14:textId="77777777" w:rsidR="00AC4E07" w:rsidRPr="00C575F5" w:rsidRDefault="00AC4E07" w:rsidP="00AC4E07">
      <w:pPr>
        <w:pStyle w:val="SingleTxtG"/>
        <w:ind w:left="2268" w:hanging="1134"/>
      </w:pPr>
      <w:r w:rsidRPr="00C575F5">
        <w:t>5.7</w:t>
      </w:r>
      <w:r w:rsidRPr="00C575F5">
        <w:tab/>
        <w:t>Prescriptions techniques concernant les plaques de signalisation rétroréfléchissantes des classes 1, 2, 3 et 4</w:t>
      </w:r>
    </w:p>
    <w:p w14:paraId="432F10FE" w14:textId="77777777" w:rsidR="00AC4E07" w:rsidRPr="00C575F5" w:rsidRDefault="00AC4E07" w:rsidP="00AC4E07">
      <w:pPr>
        <w:pStyle w:val="SingleTxtG"/>
        <w:ind w:left="2268" w:hanging="1134"/>
      </w:pPr>
      <w:r w:rsidRPr="00C575F5">
        <w:t>5.7.1</w:t>
      </w:r>
      <w:r w:rsidRPr="00C575F5">
        <w:tab/>
        <w:t>Tout dispositif rétroréfléchissant relevant du présent paragraphe doit satisfaire :</w:t>
      </w:r>
    </w:p>
    <w:p w14:paraId="7FABBF0E" w14:textId="66118EC2" w:rsidR="00AC4E07" w:rsidRPr="00C575F5" w:rsidRDefault="00AC4E07" w:rsidP="00AC4E07">
      <w:pPr>
        <w:pStyle w:val="SingleTxtG"/>
        <w:ind w:left="2835" w:hanging="567"/>
      </w:pPr>
      <w:r w:rsidRPr="00C575F5">
        <w:t>a)</w:t>
      </w:r>
      <w:r w:rsidRPr="00C575F5">
        <w:tab/>
        <w:t>Aux prescriptions relatives aux dimensions et à la forme énoncées à l</w:t>
      </w:r>
      <w:r w:rsidR="00554990" w:rsidRPr="00C575F5">
        <w:t>’</w:t>
      </w:r>
      <w:r w:rsidRPr="00C575F5">
        <w:t>annexe 5 ;</w:t>
      </w:r>
    </w:p>
    <w:p w14:paraId="7ACD73AB" w14:textId="77777777" w:rsidR="00AC4E07" w:rsidRPr="00C575F5" w:rsidRDefault="00AC4E07" w:rsidP="00AC4E07">
      <w:pPr>
        <w:pStyle w:val="SingleTxtG"/>
        <w:ind w:left="2835" w:hanging="567"/>
      </w:pPr>
      <w:r w:rsidRPr="00C575F5">
        <w:t>b)</w:t>
      </w:r>
      <w:r w:rsidRPr="00C575F5">
        <w:tab/>
        <w:t>Aux prescriptions photométriques et colorimétriques énoncées aux paragraphes 5.7.4 à 5.7.5 ;</w:t>
      </w:r>
    </w:p>
    <w:p w14:paraId="36DB636E" w14:textId="77777777" w:rsidR="00AC4E07" w:rsidRPr="00C575F5" w:rsidRDefault="00AC4E07" w:rsidP="00AC4E07">
      <w:pPr>
        <w:pStyle w:val="SingleTxtG"/>
        <w:ind w:left="2835" w:hanging="567"/>
        <w:rPr>
          <w:spacing w:val="-3"/>
        </w:rPr>
      </w:pPr>
      <w:r w:rsidRPr="00C575F5">
        <w:rPr>
          <w:spacing w:val="-3"/>
        </w:rPr>
        <w:t>c)</w:t>
      </w:r>
      <w:r w:rsidRPr="00C575F5">
        <w:rPr>
          <w:spacing w:val="-3"/>
        </w:rPr>
        <w:tab/>
      </w:r>
      <w:r w:rsidRPr="00C575F5">
        <w:t>Aux</w:t>
      </w:r>
      <w:r w:rsidRPr="00C575F5">
        <w:rPr>
          <w:spacing w:val="-3"/>
        </w:rPr>
        <w:t xml:space="preserve"> exigences physiques et mécaniques énoncées au paragraphe 5.7.6.</w:t>
      </w:r>
    </w:p>
    <w:p w14:paraId="198233A0" w14:textId="04A5E98A" w:rsidR="00AC4E07" w:rsidRPr="00C575F5" w:rsidRDefault="00AC4E07" w:rsidP="00AC4E07">
      <w:pPr>
        <w:pStyle w:val="SingleTxtG"/>
        <w:ind w:left="2268" w:hanging="1134"/>
      </w:pPr>
      <w:r w:rsidRPr="00C575F5">
        <w:t>5.7.2</w:t>
      </w:r>
      <w:r w:rsidRPr="00C575F5">
        <w:tab/>
        <w:t>Aux fins de l</w:t>
      </w:r>
      <w:r w:rsidR="00554990" w:rsidRPr="00C575F5">
        <w:t>’</w:t>
      </w:r>
      <w:r w:rsidRPr="00C575F5">
        <w:t>homologation :</w:t>
      </w:r>
    </w:p>
    <w:p w14:paraId="33035199" w14:textId="2A6B211C" w:rsidR="00AC4E07" w:rsidRPr="00C575F5" w:rsidRDefault="00AC4E07" w:rsidP="00AC4E07">
      <w:pPr>
        <w:pStyle w:val="SingleTxtG"/>
        <w:ind w:left="2268" w:hanging="1134"/>
      </w:pPr>
      <w:r w:rsidRPr="00C575F5">
        <w:t>5.7.2.1</w:t>
      </w:r>
      <w:r w:rsidRPr="00C575F5">
        <w:tab/>
        <w:t>Deux grandes plaques de signalisation arrière à chevrons pour camions et tracteurs et deux grandes plaques de signalisation arrière pour remorques et semi</w:t>
      </w:r>
      <w:r w:rsidRPr="00C575F5">
        <w:noBreakHyphen/>
        <w:t>remorques (ou l</w:t>
      </w:r>
      <w:r w:rsidR="00554990" w:rsidRPr="00C575F5">
        <w:t>’</w:t>
      </w:r>
      <w:r w:rsidRPr="00C575F5">
        <w:t>équivalent en petites plaques) doivent être soumises au laboratoire d</w:t>
      </w:r>
      <w:r w:rsidR="00554990" w:rsidRPr="00C575F5">
        <w:t>’</w:t>
      </w:r>
      <w:r w:rsidRPr="00C575F5">
        <w:t>essai.</w:t>
      </w:r>
    </w:p>
    <w:p w14:paraId="215E3792" w14:textId="77777777" w:rsidR="00AC4E07" w:rsidRPr="00C575F5" w:rsidRDefault="00AC4E07" w:rsidP="00AC4E07">
      <w:pPr>
        <w:pStyle w:val="SingleTxtG"/>
        <w:ind w:left="2268" w:hanging="1134"/>
      </w:pPr>
      <w:r w:rsidRPr="00C575F5">
        <w:t>5.7.2.2</w:t>
      </w:r>
      <w:r w:rsidRPr="00C575F5">
        <w:tab/>
        <w:t>Les échantillons soumis doivent être représentatifs de la production de série, et fabriqués conformément aux recommandations du ou des fabricants des matériaux de marquage ou dispositifs rétroréfléchissants ou rétroréfléchissants fluorescents.</w:t>
      </w:r>
    </w:p>
    <w:p w14:paraId="36869F7A" w14:textId="7A47635D" w:rsidR="00AC4E07" w:rsidRPr="00C575F5" w:rsidRDefault="00AC4E07" w:rsidP="00AC4E07">
      <w:pPr>
        <w:pStyle w:val="SingleTxtG"/>
        <w:ind w:left="2268"/>
      </w:pPr>
      <w:r w:rsidRPr="00C575F5">
        <w:tab/>
        <w:t>Les échantillons sont soumis aux essais dans l</w:t>
      </w:r>
      <w:r w:rsidR="00554990" w:rsidRPr="00C575F5">
        <w:t>’</w:t>
      </w:r>
      <w:r w:rsidRPr="00C575F5">
        <w:t>ordre chronologique indiqué au paragraphe 5.7.3.</w:t>
      </w:r>
    </w:p>
    <w:p w14:paraId="65A0D114" w14:textId="0814B897" w:rsidR="00AC4E07" w:rsidRPr="00C575F5" w:rsidRDefault="00AC4E07" w:rsidP="00AC4E07">
      <w:pPr>
        <w:pStyle w:val="SingleTxtG"/>
        <w:ind w:left="2268" w:hanging="1134"/>
      </w:pPr>
      <w:r w:rsidRPr="00C575F5">
        <w:t>5.7.3</w:t>
      </w:r>
      <w:r w:rsidRPr="00C575F5">
        <w:tab/>
        <w:t>Procédure d</w:t>
      </w:r>
      <w:r w:rsidR="00554990" w:rsidRPr="00C575F5">
        <w:t>’</w:t>
      </w:r>
      <w:r w:rsidRPr="00C575F5">
        <w:t>essai</w:t>
      </w:r>
    </w:p>
    <w:p w14:paraId="6581CA39" w14:textId="21752B33" w:rsidR="00AC4E07" w:rsidRPr="00C575F5" w:rsidRDefault="00AC4E07" w:rsidP="00AC4E07">
      <w:pPr>
        <w:pStyle w:val="SingleTxtG"/>
        <w:ind w:left="2268"/>
      </w:pPr>
      <w:r w:rsidRPr="00C575F5">
        <w:tab/>
        <w:t>Toute plaque de signalisation rétroréfléchissante de la classe 1, 2, 3 ou 4 doit satisfaire aux vérifications et essais décrits à l</w:t>
      </w:r>
      <w:r w:rsidR="00554990" w:rsidRPr="00C575F5">
        <w:t>’</w:t>
      </w:r>
      <w:r w:rsidRPr="00C575F5">
        <w:t>annexe 5.</w:t>
      </w:r>
    </w:p>
    <w:p w14:paraId="3F37E45E" w14:textId="234C1D2A" w:rsidR="00AC4E07" w:rsidRPr="00C575F5" w:rsidRDefault="00AC4E07" w:rsidP="00AC4E07">
      <w:pPr>
        <w:pStyle w:val="SingleTxtG"/>
        <w:ind w:left="2268" w:hanging="1134"/>
      </w:pPr>
      <w:r w:rsidRPr="00C575F5">
        <w:t>5.7.3.1</w:t>
      </w:r>
      <w:r w:rsidRPr="00C575F5">
        <w:tab/>
      </w:r>
      <w:r w:rsidRPr="00C575F5">
        <w:tab/>
        <w:t>Après vérification du respect des spécifications générales (par. 3) et des spécifications relatives à la forme et aux dimensions (annexe 5), les échantillons sont soumis à l</w:t>
      </w:r>
      <w:r w:rsidR="00554990" w:rsidRPr="00C575F5">
        <w:t>’</w:t>
      </w:r>
      <w:r w:rsidRPr="00C575F5">
        <w:t>essai de résistance à la chaleur décrit à l</w:t>
      </w:r>
      <w:r w:rsidR="00554990" w:rsidRPr="00C575F5">
        <w:t>’</w:t>
      </w:r>
      <w:r w:rsidRPr="00C575F5">
        <w:t>annexe 9, puis aux essais décrits aux annexes 6, 7 et 8.</w:t>
      </w:r>
    </w:p>
    <w:p w14:paraId="5E40C70F" w14:textId="77777777" w:rsidR="00AC4E07" w:rsidRPr="00C575F5" w:rsidRDefault="00AC4E07" w:rsidP="00AC4E07">
      <w:pPr>
        <w:pStyle w:val="SingleTxtG"/>
        <w:ind w:left="2268" w:hanging="1134"/>
      </w:pPr>
      <w:r w:rsidRPr="00C575F5">
        <w:t>5.7.3.2</w:t>
      </w:r>
      <w:r w:rsidRPr="00C575F5">
        <w:tab/>
      </w:r>
      <w:r w:rsidRPr="00C575F5">
        <w:tab/>
        <w:t>Les mesures photométriques et colorimétriques peuvent être faites sur le même échantillon.</w:t>
      </w:r>
    </w:p>
    <w:p w14:paraId="76216D47" w14:textId="71E81BB5" w:rsidR="00AC4E07" w:rsidRPr="00C575F5" w:rsidRDefault="00AC4E07" w:rsidP="00AC4E07">
      <w:pPr>
        <w:pStyle w:val="SingleTxtG"/>
        <w:ind w:left="2268" w:hanging="1134"/>
      </w:pPr>
      <w:r w:rsidRPr="00C575F5">
        <w:t>5.7.3.3</w:t>
      </w:r>
      <w:r w:rsidRPr="00C575F5">
        <w:tab/>
      </w:r>
      <w:r w:rsidRPr="00C575F5">
        <w:tab/>
        <w:t>Pour les autres essais, il y a lieu d</w:t>
      </w:r>
      <w:r w:rsidR="00554990" w:rsidRPr="00C575F5">
        <w:t>’</w:t>
      </w:r>
      <w:r w:rsidRPr="00C575F5">
        <w:t>utiliser des échantillons n</w:t>
      </w:r>
      <w:r w:rsidR="00554990" w:rsidRPr="00C575F5">
        <w:t>’</w:t>
      </w:r>
      <w:r w:rsidRPr="00C575F5">
        <w:t>ayant fait l</w:t>
      </w:r>
      <w:r w:rsidR="00554990" w:rsidRPr="00C575F5">
        <w:t>’</w:t>
      </w:r>
      <w:r w:rsidRPr="00C575F5">
        <w:t>objet d</w:t>
      </w:r>
      <w:r w:rsidR="00554990" w:rsidRPr="00C575F5">
        <w:t>’</w:t>
      </w:r>
      <w:r w:rsidRPr="00C575F5">
        <w:t>aucun essai.</w:t>
      </w:r>
    </w:p>
    <w:p w14:paraId="7B6A2D08" w14:textId="4A9E83E4" w:rsidR="00AC4E07" w:rsidRPr="00C575F5" w:rsidRDefault="00AC4E07" w:rsidP="00AC4E07">
      <w:pPr>
        <w:pStyle w:val="SingleTxtG"/>
        <w:ind w:left="2268" w:hanging="1134"/>
      </w:pPr>
      <w:r w:rsidRPr="00C575F5">
        <w:t>5.7.4</w:t>
      </w:r>
      <w:r w:rsidRPr="00C575F5">
        <w:tab/>
        <w:t>Valeurs maximales du coefficient de rétroréflexion</w:t>
      </w:r>
    </w:p>
    <w:p w14:paraId="334E9002" w14:textId="77777777" w:rsidR="00AC4E07" w:rsidRPr="00C575F5" w:rsidRDefault="00AC4E07" w:rsidP="00AC4E07">
      <w:pPr>
        <w:pStyle w:val="SingleTxtG"/>
        <w:ind w:left="2268"/>
      </w:pPr>
      <w:r w:rsidRPr="00C575F5">
        <w:tab/>
        <w:t>Spécifications photométriques des plaques de signalisation rétroréfléchissantes des classes 1, 2, 3 et 4 :</w:t>
      </w:r>
    </w:p>
    <w:p w14:paraId="67F75931" w14:textId="77777777" w:rsidR="00AC4E07" w:rsidRPr="00C575F5" w:rsidRDefault="00AC4E07" w:rsidP="00AC4E07">
      <w:pPr>
        <w:pStyle w:val="SingleTxtG"/>
        <w:ind w:left="2268"/>
      </w:pPr>
      <w:r w:rsidRPr="00C575F5">
        <w:tab/>
        <w:t>Les dispositifs des classes 1 et 2 doivent respecter les valeurs du tableau 12 pour le jaune uniquement.</w:t>
      </w:r>
    </w:p>
    <w:p w14:paraId="17259D0C" w14:textId="77777777" w:rsidR="00AC4E07" w:rsidRPr="00C575F5" w:rsidRDefault="00AC4E07" w:rsidP="00AC4E07">
      <w:pPr>
        <w:pStyle w:val="SingleTxtG"/>
        <w:ind w:left="2268"/>
      </w:pPr>
      <w:r w:rsidRPr="00C575F5">
        <w:t>Les dispositifs des classes 3 et 4 celles du tableau 12 pour le jaune et le rouge.</w:t>
      </w:r>
    </w:p>
    <w:p w14:paraId="19068C96" w14:textId="5DBEBC6C" w:rsidR="00AC4E07" w:rsidRPr="00C575F5" w:rsidRDefault="00AC4E07" w:rsidP="00435A7E">
      <w:pPr>
        <w:pStyle w:val="Titre1"/>
        <w:spacing w:after="120"/>
        <w:rPr>
          <w:b/>
          <w:bCs/>
        </w:rPr>
      </w:pPr>
      <w:r w:rsidRPr="00C575F5">
        <w:rPr>
          <w:b/>
        </w:rPr>
        <w:tab/>
      </w:r>
      <w:r w:rsidRPr="00C575F5">
        <w:t xml:space="preserve">Tableau 12 </w:t>
      </w:r>
      <w:r w:rsidRPr="00C575F5">
        <w:br/>
      </w:r>
      <w:r w:rsidRPr="00C575F5">
        <w:rPr>
          <w:b/>
          <w:bCs/>
        </w:rPr>
        <w:t>Valeurs minimales du coefficient de rétroréflexion R</w:t>
      </w:r>
      <w:r w:rsidR="00554990" w:rsidRPr="00C575F5">
        <w:rPr>
          <w:b/>
          <w:bCs/>
        </w:rPr>
        <w:t>’</w:t>
      </w:r>
      <w:r w:rsidRPr="00C575F5">
        <w:rPr>
          <w:b/>
          <w:bCs/>
        </w:rPr>
        <w:t xml:space="preserve"> </w:t>
      </w:r>
      <w:r w:rsidRPr="00C575F5">
        <w:rPr>
          <w:b/>
          <w:bCs/>
        </w:rPr>
        <w:br/>
        <w:t>[cd∙m</w:t>
      </w:r>
      <w:r w:rsidRPr="00C575F5">
        <w:rPr>
          <w:b/>
          <w:bCs/>
          <w:vertAlign w:val="superscript"/>
        </w:rPr>
        <w:t>-</w:t>
      </w:r>
      <w:r w:rsidR="00435A7E" w:rsidRPr="00C575F5">
        <w:rPr>
          <w:b/>
          <w:bCs/>
          <w:vertAlign w:val="superscript"/>
        </w:rPr>
        <w:t>2</w:t>
      </w:r>
      <w:r w:rsidRPr="00C575F5">
        <w:rPr>
          <w:b/>
          <w:bCs/>
        </w:rPr>
        <w:t>∙lx</w:t>
      </w:r>
      <w:r w:rsidRPr="00C575F5">
        <w:rPr>
          <w:b/>
          <w:bCs/>
          <w:vertAlign w:val="superscript"/>
        </w:rPr>
        <w:t>-1</w:t>
      </w:r>
      <w:r w:rsidRPr="00C575F5">
        <w:rPr>
          <w:b/>
          <w:bCs/>
        </w:rPr>
        <w:t>]</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99"/>
        <w:gridCol w:w="1275"/>
        <w:gridCol w:w="851"/>
        <w:gridCol w:w="850"/>
        <w:gridCol w:w="851"/>
        <w:gridCol w:w="844"/>
      </w:tblGrid>
      <w:tr w:rsidR="00AC4E07" w:rsidRPr="00C575F5" w14:paraId="637EC1EB" w14:textId="77777777" w:rsidTr="0095243A">
        <w:tc>
          <w:tcPr>
            <w:tcW w:w="2699" w:type="dxa"/>
            <w:tcBorders>
              <w:top w:val="single" w:sz="4" w:space="0" w:color="auto"/>
              <w:left w:val="single" w:sz="4" w:space="0" w:color="auto"/>
              <w:bottom w:val="single" w:sz="12" w:space="0" w:color="auto"/>
              <w:right w:val="single" w:sz="4" w:space="0" w:color="auto"/>
            </w:tcBorders>
            <w:shd w:val="clear" w:color="auto" w:fill="auto"/>
            <w:hideMark/>
          </w:tcPr>
          <w:p w14:paraId="2B4C04F3" w14:textId="74DE3BCB" w:rsidR="00AC4E07" w:rsidRPr="00C575F5" w:rsidRDefault="00AC4E07" w:rsidP="0095243A">
            <w:pPr>
              <w:spacing w:before="80" w:after="80" w:line="200" w:lineRule="exact"/>
              <w:ind w:left="57" w:right="57"/>
              <w:jc w:val="center"/>
              <w:rPr>
                <w:i/>
                <w:sz w:val="16"/>
                <w:szCs w:val="16"/>
              </w:rPr>
            </w:pPr>
            <w:r w:rsidRPr="00C575F5">
              <w:rPr>
                <w:i/>
                <w:sz w:val="16"/>
                <w:szCs w:val="16"/>
              </w:rPr>
              <w:t>Angle d</w:t>
            </w:r>
            <w:r w:rsidR="00554990" w:rsidRPr="00C575F5">
              <w:rPr>
                <w:i/>
                <w:sz w:val="16"/>
                <w:szCs w:val="16"/>
              </w:rPr>
              <w:t>’</w:t>
            </w:r>
            <w:r w:rsidRPr="00C575F5">
              <w:rPr>
                <w:i/>
                <w:sz w:val="16"/>
                <w:szCs w:val="16"/>
              </w:rPr>
              <w:t>observation α (en minutes)</w:t>
            </w:r>
          </w:p>
        </w:tc>
        <w:tc>
          <w:tcPr>
            <w:tcW w:w="4671" w:type="dxa"/>
            <w:gridSpan w:val="5"/>
            <w:tcBorders>
              <w:top w:val="single" w:sz="4" w:space="0" w:color="auto"/>
              <w:left w:val="single" w:sz="4" w:space="0" w:color="auto"/>
              <w:bottom w:val="single" w:sz="12" w:space="0" w:color="auto"/>
              <w:right w:val="single" w:sz="4" w:space="0" w:color="auto"/>
            </w:tcBorders>
            <w:shd w:val="clear" w:color="auto" w:fill="auto"/>
            <w:hideMark/>
          </w:tcPr>
          <w:p w14:paraId="1E66A96F" w14:textId="4437F5C9" w:rsidR="00AC4E07" w:rsidRPr="00C575F5" w:rsidRDefault="00AC4E07" w:rsidP="0095243A">
            <w:pPr>
              <w:spacing w:before="80" w:after="80" w:line="200" w:lineRule="exact"/>
              <w:ind w:left="57" w:right="57"/>
              <w:jc w:val="center"/>
              <w:rPr>
                <w:i/>
                <w:sz w:val="16"/>
                <w:szCs w:val="16"/>
              </w:rPr>
            </w:pPr>
            <w:r w:rsidRPr="00C575F5">
              <w:rPr>
                <w:i/>
                <w:sz w:val="16"/>
                <w:szCs w:val="16"/>
              </w:rPr>
              <w:t>Angle d</w:t>
            </w:r>
            <w:r w:rsidR="00554990" w:rsidRPr="00C575F5">
              <w:rPr>
                <w:i/>
                <w:sz w:val="16"/>
                <w:szCs w:val="16"/>
              </w:rPr>
              <w:t>’</w:t>
            </w:r>
            <w:r w:rsidRPr="00C575F5">
              <w:rPr>
                <w:i/>
                <w:sz w:val="16"/>
                <w:szCs w:val="16"/>
              </w:rPr>
              <w:t>éclairage β (en degrés)</w:t>
            </w:r>
          </w:p>
        </w:tc>
      </w:tr>
      <w:tr w:rsidR="00AC4E07" w:rsidRPr="00C575F5" w14:paraId="354BEEEB" w14:textId="77777777" w:rsidTr="0095243A">
        <w:tc>
          <w:tcPr>
            <w:tcW w:w="2699"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10E22FDD" w14:textId="0333F813" w:rsidR="00AC4E07" w:rsidRPr="00C575F5" w:rsidRDefault="00AC4E07" w:rsidP="0095243A">
            <w:pPr>
              <w:spacing w:before="60" w:after="60" w:line="220" w:lineRule="atLeast"/>
              <w:ind w:left="57" w:right="57"/>
              <w:jc w:val="center"/>
              <w:rPr>
                <w:sz w:val="18"/>
                <w:szCs w:val="18"/>
              </w:rPr>
            </w:pPr>
            <w:r w:rsidRPr="00C575F5">
              <w:rPr>
                <w:sz w:val="18"/>
                <w:szCs w:val="18"/>
              </w:rPr>
              <w:t>20</w:t>
            </w:r>
            <w:r w:rsidR="00554990" w:rsidRPr="00C575F5">
              <w:rPr>
                <w:sz w:val="18"/>
                <w:szCs w:val="18"/>
              </w:rPr>
              <w:t>’</w:t>
            </w:r>
          </w:p>
        </w:tc>
        <w:tc>
          <w:tcPr>
            <w:tcW w:w="1275" w:type="dxa"/>
            <w:tcBorders>
              <w:top w:val="single" w:sz="12" w:space="0" w:color="auto"/>
              <w:left w:val="single" w:sz="4" w:space="0" w:color="auto"/>
              <w:bottom w:val="single" w:sz="4" w:space="0" w:color="auto"/>
              <w:right w:val="single" w:sz="4" w:space="0" w:color="auto"/>
            </w:tcBorders>
            <w:shd w:val="clear" w:color="auto" w:fill="auto"/>
            <w:hideMark/>
          </w:tcPr>
          <w:p w14:paraId="5052DC71" w14:textId="77777777" w:rsidR="00AC4E07" w:rsidRPr="00C575F5" w:rsidRDefault="00AC4E07" w:rsidP="0095243A">
            <w:pPr>
              <w:spacing w:before="60" w:after="60" w:line="220" w:lineRule="atLeast"/>
              <w:ind w:left="57" w:right="57"/>
              <w:jc w:val="center"/>
              <w:rPr>
                <w:sz w:val="18"/>
                <w:szCs w:val="18"/>
              </w:rPr>
            </w:pPr>
            <w:r w:rsidRPr="00C575F5">
              <w:rPr>
                <w:sz w:val="18"/>
                <w:szCs w:val="18"/>
              </w:rPr>
              <w:t>ß</w:t>
            </w:r>
            <w:r w:rsidRPr="00C575F5">
              <w:rPr>
                <w:sz w:val="18"/>
                <w:szCs w:val="18"/>
                <w:vertAlign w:val="subscript"/>
              </w:rPr>
              <w:t>1</w:t>
            </w:r>
          </w:p>
        </w:tc>
        <w:tc>
          <w:tcPr>
            <w:tcW w:w="851" w:type="dxa"/>
            <w:tcBorders>
              <w:top w:val="single" w:sz="12" w:space="0" w:color="auto"/>
              <w:left w:val="single" w:sz="4" w:space="0" w:color="auto"/>
              <w:bottom w:val="single" w:sz="4" w:space="0" w:color="auto"/>
              <w:right w:val="single" w:sz="4" w:space="0" w:color="auto"/>
            </w:tcBorders>
            <w:shd w:val="clear" w:color="auto" w:fill="auto"/>
            <w:hideMark/>
          </w:tcPr>
          <w:p w14:paraId="15DFCCDF" w14:textId="77777777" w:rsidR="00AC4E07" w:rsidRPr="00C575F5" w:rsidRDefault="00AC4E07" w:rsidP="0095243A">
            <w:pPr>
              <w:spacing w:before="60" w:after="60" w:line="220" w:lineRule="atLeast"/>
              <w:ind w:left="57" w:right="57"/>
              <w:jc w:val="center"/>
              <w:rPr>
                <w:sz w:val="18"/>
                <w:szCs w:val="18"/>
              </w:rPr>
            </w:pPr>
            <w:r w:rsidRPr="00C575F5">
              <w:rPr>
                <w:sz w:val="18"/>
                <w:szCs w:val="18"/>
              </w:rPr>
              <w:t>0°</w:t>
            </w:r>
          </w:p>
        </w:tc>
        <w:tc>
          <w:tcPr>
            <w:tcW w:w="850" w:type="dxa"/>
            <w:tcBorders>
              <w:top w:val="single" w:sz="12" w:space="0" w:color="auto"/>
              <w:left w:val="single" w:sz="4" w:space="0" w:color="auto"/>
              <w:bottom w:val="single" w:sz="4" w:space="0" w:color="auto"/>
              <w:right w:val="single" w:sz="4" w:space="0" w:color="auto"/>
            </w:tcBorders>
            <w:shd w:val="clear" w:color="auto" w:fill="auto"/>
            <w:hideMark/>
          </w:tcPr>
          <w:p w14:paraId="45C3371E" w14:textId="77777777" w:rsidR="00AC4E07" w:rsidRPr="00C575F5" w:rsidRDefault="00AC4E07" w:rsidP="0095243A">
            <w:pPr>
              <w:spacing w:before="60" w:after="60" w:line="220" w:lineRule="atLeast"/>
              <w:ind w:left="57" w:right="57"/>
              <w:jc w:val="center"/>
              <w:rPr>
                <w:sz w:val="18"/>
                <w:szCs w:val="18"/>
              </w:rPr>
            </w:pPr>
            <w:r w:rsidRPr="00C575F5">
              <w:rPr>
                <w:sz w:val="18"/>
                <w:szCs w:val="18"/>
              </w:rPr>
              <w:t>0°</w:t>
            </w:r>
          </w:p>
        </w:tc>
        <w:tc>
          <w:tcPr>
            <w:tcW w:w="851" w:type="dxa"/>
            <w:tcBorders>
              <w:top w:val="single" w:sz="12" w:space="0" w:color="auto"/>
              <w:left w:val="single" w:sz="4" w:space="0" w:color="auto"/>
              <w:bottom w:val="single" w:sz="4" w:space="0" w:color="auto"/>
              <w:right w:val="single" w:sz="4" w:space="0" w:color="auto"/>
            </w:tcBorders>
            <w:shd w:val="clear" w:color="auto" w:fill="auto"/>
            <w:hideMark/>
          </w:tcPr>
          <w:p w14:paraId="6D2644E6" w14:textId="77777777" w:rsidR="00AC4E07" w:rsidRPr="00C575F5" w:rsidRDefault="00AC4E07" w:rsidP="0095243A">
            <w:pPr>
              <w:spacing w:before="60" w:after="60" w:line="220" w:lineRule="atLeast"/>
              <w:ind w:left="57" w:right="57"/>
              <w:jc w:val="center"/>
              <w:rPr>
                <w:sz w:val="18"/>
                <w:szCs w:val="18"/>
              </w:rPr>
            </w:pPr>
            <w:r w:rsidRPr="00C575F5">
              <w:rPr>
                <w:sz w:val="18"/>
                <w:szCs w:val="18"/>
              </w:rPr>
              <w:t>0°</w:t>
            </w:r>
          </w:p>
        </w:tc>
        <w:tc>
          <w:tcPr>
            <w:tcW w:w="844" w:type="dxa"/>
            <w:tcBorders>
              <w:top w:val="single" w:sz="12" w:space="0" w:color="auto"/>
              <w:left w:val="single" w:sz="4" w:space="0" w:color="auto"/>
              <w:bottom w:val="single" w:sz="4" w:space="0" w:color="auto"/>
              <w:right w:val="single" w:sz="4" w:space="0" w:color="auto"/>
            </w:tcBorders>
            <w:shd w:val="clear" w:color="auto" w:fill="auto"/>
            <w:hideMark/>
          </w:tcPr>
          <w:p w14:paraId="702E24F0" w14:textId="77777777" w:rsidR="00AC4E07" w:rsidRPr="00C575F5" w:rsidRDefault="00AC4E07" w:rsidP="0095243A">
            <w:pPr>
              <w:spacing w:before="60" w:after="60" w:line="220" w:lineRule="atLeast"/>
              <w:ind w:left="57" w:right="57"/>
              <w:jc w:val="center"/>
              <w:rPr>
                <w:sz w:val="18"/>
                <w:szCs w:val="18"/>
              </w:rPr>
            </w:pPr>
            <w:r w:rsidRPr="00C575F5">
              <w:rPr>
                <w:sz w:val="18"/>
                <w:szCs w:val="18"/>
              </w:rPr>
              <w:t>0°</w:t>
            </w:r>
          </w:p>
        </w:tc>
      </w:tr>
      <w:tr w:rsidR="00AC4E07" w:rsidRPr="00C575F5" w14:paraId="768109FB" w14:textId="77777777" w:rsidTr="0095243A">
        <w:tc>
          <w:tcPr>
            <w:tcW w:w="26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197E38" w14:textId="77777777" w:rsidR="00AC4E07" w:rsidRPr="00C575F5" w:rsidRDefault="00AC4E07" w:rsidP="0095243A">
            <w:pPr>
              <w:spacing w:before="60" w:after="60" w:line="220" w:lineRule="atLeast"/>
              <w:ind w:left="57" w:right="57"/>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160C03D0" w14:textId="77777777" w:rsidR="00AC4E07" w:rsidRPr="00C575F5" w:rsidRDefault="00AC4E07" w:rsidP="0095243A">
            <w:pPr>
              <w:spacing w:before="60" w:after="60" w:line="220" w:lineRule="atLeast"/>
              <w:ind w:left="57" w:right="57"/>
              <w:jc w:val="center"/>
              <w:rPr>
                <w:sz w:val="18"/>
                <w:szCs w:val="18"/>
              </w:rPr>
            </w:pPr>
            <w:r w:rsidRPr="00C575F5">
              <w:rPr>
                <w:sz w:val="18"/>
                <w:szCs w:val="18"/>
              </w:rPr>
              <w:t>ß</w:t>
            </w:r>
            <w:r w:rsidRPr="00C575F5">
              <w:rPr>
                <w:sz w:val="18"/>
                <w:szCs w:val="18"/>
                <w:vertAlign w:val="subscript"/>
              </w:rPr>
              <w:t>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5FAF164"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70B7752" w14:textId="77777777" w:rsidR="00AC4E07" w:rsidRPr="00C575F5" w:rsidRDefault="00AC4E07" w:rsidP="0095243A">
            <w:pPr>
              <w:spacing w:before="60" w:after="60" w:line="220" w:lineRule="atLeast"/>
              <w:ind w:left="57" w:right="57"/>
              <w:jc w:val="center"/>
              <w:rPr>
                <w:sz w:val="18"/>
                <w:szCs w:val="18"/>
              </w:rPr>
            </w:pPr>
            <w:r w:rsidRPr="00C575F5">
              <w:rPr>
                <w:sz w:val="18"/>
                <w:szCs w:val="18"/>
              </w:rPr>
              <w:t>30°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DED7781" w14:textId="77777777" w:rsidR="00AC4E07" w:rsidRPr="00C575F5" w:rsidRDefault="00AC4E07" w:rsidP="0095243A">
            <w:pPr>
              <w:spacing w:before="60" w:after="60" w:line="220" w:lineRule="atLeast"/>
              <w:ind w:left="57" w:right="57"/>
              <w:jc w:val="center"/>
              <w:rPr>
                <w:sz w:val="18"/>
                <w:szCs w:val="18"/>
              </w:rPr>
            </w:pPr>
            <w:r w:rsidRPr="00C575F5">
              <w:rPr>
                <w:sz w:val="18"/>
                <w:szCs w:val="18"/>
              </w:rPr>
              <w:t>40°</w:t>
            </w:r>
          </w:p>
        </w:tc>
        <w:tc>
          <w:tcPr>
            <w:tcW w:w="844" w:type="dxa"/>
            <w:tcBorders>
              <w:top w:val="single" w:sz="4" w:space="0" w:color="auto"/>
              <w:left w:val="single" w:sz="4" w:space="0" w:color="auto"/>
              <w:bottom w:val="single" w:sz="4" w:space="0" w:color="auto"/>
              <w:right w:val="single" w:sz="4" w:space="0" w:color="auto"/>
            </w:tcBorders>
            <w:shd w:val="clear" w:color="auto" w:fill="auto"/>
            <w:hideMark/>
          </w:tcPr>
          <w:p w14:paraId="5A0E6D39" w14:textId="77777777" w:rsidR="00AC4E07" w:rsidRPr="00C575F5" w:rsidRDefault="00AC4E07" w:rsidP="0095243A">
            <w:pPr>
              <w:spacing w:before="60" w:after="60" w:line="220" w:lineRule="atLeast"/>
              <w:ind w:left="57" w:right="57"/>
              <w:jc w:val="center"/>
              <w:rPr>
                <w:sz w:val="18"/>
                <w:szCs w:val="18"/>
              </w:rPr>
            </w:pPr>
            <w:r w:rsidRPr="00C575F5">
              <w:rPr>
                <w:sz w:val="18"/>
                <w:szCs w:val="18"/>
              </w:rPr>
              <w:t>60°</w:t>
            </w:r>
          </w:p>
        </w:tc>
      </w:tr>
      <w:tr w:rsidR="00AC4E07" w:rsidRPr="00C575F5" w14:paraId="31015BE9" w14:textId="77777777" w:rsidTr="0095243A">
        <w:tc>
          <w:tcPr>
            <w:tcW w:w="2699" w:type="dxa"/>
            <w:vMerge w:val="restart"/>
            <w:tcBorders>
              <w:top w:val="single" w:sz="4" w:space="0" w:color="auto"/>
              <w:left w:val="single" w:sz="4" w:space="0" w:color="auto"/>
              <w:right w:val="single" w:sz="4" w:space="0" w:color="auto"/>
            </w:tcBorders>
            <w:shd w:val="clear" w:color="auto" w:fill="auto"/>
            <w:hideMark/>
          </w:tcPr>
          <w:p w14:paraId="4F68E010" w14:textId="294C44F5" w:rsidR="00AC4E07" w:rsidRPr="00C575F5" w:rsidRDefault="00AC4E07" w:rsidP="0095243A">
            <w:pPr>
              <w:spacing w:before="60" w:after="60" w:line="220" w:lineRule="atLeast"/>
              <w:ind w:left="57" w:right="57"/>
              <w:jc w:val="center"/>
              <w:rPr>
                <w:sz w:val="18"/>
                <w:szCs w:val="18"/>
              </w:rPr>
            </w:pPr>
            <w:r w:rsidRPr="00C575F5">
              <w:rPr>
                <w:sz w:val="18"/>
                <w:szCs w:val="18"/>
              </w:rPr>
              <w:t>Coefficient R</w:t>
            </w:r>
            <w:r w:rsidR="00554990" w:rsidRPr="00C575F5">
              <w:rPr>
                <w:sz w:val="18"/>
                <w:szCs w:val="18"/>
              </w:rPr>
              <w:t>’</w:t>
            </w:r>
          </w:p>
          <w:p w14:paraId="0568A5A6" w14:textId="77777777" w:rsidR="00AC4E07" w:rsidRPr="00C575F5" w:rsidRDefault="00AC4E07" w:rsidP="0095243A">
            <w:pPr>
              <w:spacing w:before="60" w:after="60" w:line="220" w:lineRule="atLeast"/>
              <w:ind w:left="57" w:right="57"/>
              <w:jc w:val="center"/>
              <w:rPr>
                <w:sz w:val="18"/>
                <w:szCs w:val="18"/>
              </w:rPr>
            </w:pPr>
            <w:r w:rsidRPr="00C575F5">
              <w:rPr>
                <w:sz w:val="18"/>
                <w:szCs w:val="18"/>
              </w:rPr>
              <w:t>[cd∙m</w:t>
            </w:r>
            <w:r w:rsidRPr="00C575F5">
              <w:rPr>
                <w:sz w:val="18"/>
                <w:szCs w:val="18"/>
                <w:vertAlign w:val="superscript"/>
              </w:rPr>
              <w:t>-2</w:t>
            </w:r>
            <w:r w:rsidRPr="00C575F5">
              <w:rPr>
                <w:sz w:val="18"/>
                <w:szCs w:val="18"/>
              </w:rPr>
              <w:t>∙lx</w:t>
            </w:r>
            <w:r w:rsidRPr="00C575F5">
              <w:rPr>
                <w:sz w:val="18"/>
                <w:szCs w:val="18"/>
                <w:vertAlign w:val="superscript"/>
              </w:rPr>
              <w:t>-1</w:t>
            </w:r>
            <w:r w:rsidRPr="00C575F5">
              <w:rPr>
                <w:sz w:val="18"/>
                <w:szCs w:val="18"/>
              </w:rPr>
              <w:t>]</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1AA790FF" w14:textId="77777777" w:rsidR="00AC4E07" w:rsidRPr="00C575F5" w:rsidRDefault="00AC4E07" w:rsidP="0095243A">
            <w:pPr>
              <w:spacing w:before="60" w:after="60" w:line="220" w:lineRule="atLeast"/>
              <w:ind w:left="57" w:right="57"/>
              <w:jc w:val="center"/>
              <w:rPr>
                <w:sz w:val="18"/>
                <w:szCs w:val="18"/>
              </w:rPr>
            </w:pPr>
            <w:r w:rsidRPr="00C575F5">
              <w:rPr>
                <w:sz w:val="18"/>
                <w:szCs w:val="18"/>
              </w:rPr>
              <w:t>Couleur : jaune</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9724940" w14:textId="77777777" w:rsidR="00AC4E07" w:rsidRPr="00C575F5" w:rsidRDefault="00AC4E07" w:rsidP="0095243A">
            <w:pPr>
              <w:spacing w:before="60" w:after="60" w:line="220" w:lineRule="atLeast"/>
              <w:ind w:left="57" w:right="57"/>
              <w:jc w:val="center"/>
              <w:rPr>
                <w:sz w:val="18"/>
                <w:szCs w:val="18"/>
              </w:rPr>
            </w:pPr>
            <w:r w:rsidRPr="00C575F5">
              <w:rPr>
                <w:sz w:val="18"/>
                <w:szCs w:val="18"/>
              </w:rPr>
              <w:t>300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070E216"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180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59E248F" w14:textId="77777777" w:rsidR="00AC4E07" w:rsidRPr="00C575F5" w:rsidRDefault="00AC4E07" w:rsidP="0095243A">
            <w:pPr>
              <w:spacing w:before="60" w:after="60" w:line="220" w:lineRule="atLeast"/>
              <w:ind w:left="57" w:right="57"/>
              <w:jc w:val="center"/>
              <w:rPr>
                <w:sz w:val="18"/>
                <w:szCs w:val="18"/>
              </w:rPr>
            </w:pPr>
            <w:r w:rsidRPr="00C575F5">
              <w:rPr>
                <w:sz w:val="18"/>
                <w:szCs w:val="18"/>
              </w:rPr>
              <w:t>75</w:t>
            </w:r>
          </w:p>
        </w:tc>
        <w:tc>
          <w:tcPr>
            <w:tcW w:w="844" w:type="dxa"/>
            <w:tcBorders>
              <w:top w:val="single" w:sz="4" w:space="0" w:color="auto"/>
              <w:left w:val="single" w:sz="4" w:space="0" w:color="auto"/>
              <w:bottom w:val="single" w:sz="4" w:space="0" w:color="auto"/>
              <w:right w:val="single" w:sz="4" w:space="0" w:color="auto"/>
            </w:tcBorders>
            <w:shd w:val="clear" w:color="auto" w:fill="auto"/>
            <w:hideMark/>
          </w:tcPr>
          <w:p w14:paraId="3EED4F20"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10</w:t>
            </w:r>
          </w:p>
        </w:tc>
      </w:tr>
      <w:tr w:rsidR="00AC4E07" w:rsidRPr="00C575F5" w14:paraId="058944EE" w14:textId="77777777" w:rsidTr="0095243A">
        <w:tc>
          <w:tcPr>
            <w:tcW w:w="2699" w:type="dxa"/>
            <w:vMerge/>
            <w:tcBorders>
              <w:left w:val="single" w:sz="4" w:space="0" w:color="auto"/>
              <w:bottom w:val="single" w:sz="12" w:space="0" w:color="auto"/>
              <w:right w:val="single" w:sz="4" w:space="0" w:color="auto"/>
            </w:tcBorders>
            <w:shd w:val="clear" w:color="auto" w:fill="auto"/>
          </w:tcPr>
          <w:p w14:paraId="1C2FD8F5" w14:textId="77777777" w:rsidR="00AC4E07" w:rsidRPr="00C575F5" w:rsidRDefault="00AC4E07" w:rsidP="0095243A">
            <w:pPr>
              <w:spacing w:before="60" w:after="60" w:line="220" w:lineRule="atLeast"/>
              <w:ind w:left="57" w:right="57"/>
              <w:rPr>
                <w:sz w:val="18"/>
                <w:szCs w:val="18"/>
              </w:rPr>
            </w:pPr>
          </w:p>
        </w:tc>
        <w:tc>
          <w:tcPr>
            <w:tcW w:w="1275" w:type="dxa"/>
            <w:tcBorders>
              <w:top w:val="single" w:sz="4" w:space="0" w:color="auto"/>
              <w:left w:val="single" w:sz="4" w:space="0" w:color="auto"/>
              <w:bottom w:val="single" w:sz="12" w:space="0" w:color="auto"/>
              <w:right w:val="single" w:sz="4" w:space="0" w:color="auto"/>
            </w:tcBorders>
            <w:shd w:val="clear" w:color="auto" w:fill="auto"/>
          </w:tcPr>
          <w:p w14:paraId="72A2E446" w14:textId="77777777" w:rsidR="00AC4E07" w:rsidRPr="00C575F5" w:rsidRDefault="00AC4E07" w:rsidP="0095243A">
            <w:pPr>
              <w:spacing w:before="60" w:after="60" w:line="220" w:lineRule="atLeast"/>
              <w:ind w:left="57" w:right="57"/>
              <w:jc w:val="center"/>
              <w:rPr>
                <w:sz w:val="18"/>
                <w:szCs w:val="18"/>
              </w:rPr>
            </w:pPr>
            <w:r w:rsidRPr="00C575F5">
              <w:rPr>
                <w:sz w:val="18"/>
                <w:szCs w:val="18"/>
              </w:rPr>
              <w:t>Couleur : rouge</w:t>
            </w:r>
          </w:p>
        </w:tc>
        <w:tc>
          <w:tcPr>
            <w:tcW w:w="851" w:type="dxa"/>
            <w:tcBorders>
              <w:top w:val="single" w:sz="4" w:space="0" w:color="auto"/>
              <w:left w:val="single" w:sz="4" w:space="0" w:color="auto"/>
              <w:bottom w:val="single" w:sz="12" w:space="0" w:color="auto"/>
              <w:right w:val="single" w:sz="4" w:space="0" w:color="auto"/>
            </w:tcBorders>
            <w:shd w:val="clear" w:color="auto" w:fill="auto"/>
          </w:tcPr>
          <w:p w14:paraId="6E1C5740"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10</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504C1BF9" w14:textId="77777777" w:rsidR="00AC4E07" w:rsidRPr="00C575F5" w:rsidRDefault="00AC4E07" w:rsidP="0095243A">
            <w:pPr>
              <w:spacing w:before="60" w:after="60" w:line="220" w:lineRule="atLeast"/>
              <w:ind w:left="57" w:right="57"/>
              <w:jc w:val="center"/>
              <w:rPr>
                <w:sz w:val="18"/>
                <w:szCs w:val="18"/>
              </w:rPr>
            </w:pPr>
            <w:r w:rsidRPr="00C575F5">
              <w:rPr>
                <w:sz w:val="18"/>
                <w:szCs w:val="18"/>
              </w:rPr>
              <w:t>7</w:t>
            </w:r>
          </w:p>
        </w:tc>
        <w:tc>
          <w:tcPr>
            <w:tcW w:w="851" w:type="dxa"/>
            <w:tcBorders>
              <w:top w:val="single" w:sz="4" w:space="0" w:color="auto"/>
              <w:left w:val="single" w:sz="4" w:space="0" w:color="auto"/>
              <w:bottom w:val="single" w:sz="12" w:space="0" w:color="auto"/>
              <w:right w:val="single" w:sz="4" w:space="0" w:color="auto"/>
            </w:tcBorders>
            <w:shd w:val="clear" w:color="auto" w:fill="auto"/>
          </w:tcPr>
          <w:p w14:paraId="12DA04B0" w14:textId="77777777" w:rsidR="00AC4E07" w:rsidRPr="00C575F5" w:rsidRDefault="00AC4E07" w:rsidP="0095243A">
            <w:pPr>
              <w:spacing w:before="60" w:after="60" w:line="220" w:lineRule="atLeast"/>
              <w:ind w:left="57" w:right="57"/>
              <w:jc w:val="center"/>
              <w:rPr>
                <w:sz w:val="18"/>
                <w:szCs w:val="18"/>
              </w:rPr>
            </w:pPr>
            <w:r w:rsidRPr="00C575F5">
              <w:rPr>
                <w:sz w:val="18"/>
                <w:szCs w:val="18"/>
              </w:rPr>
              <w:t>4</w:t>
            </w:r>
          </w:p>
        </w:tc>
        <w:tc>
          <w:tcPr>
            <w:tcW w:w="844" w:type="dxa"/>
            <w:tcBorders>
              <w:top w:val="single" w:sz="4" w:space="0" w:color="auto"/>
              <w:left w:val="single" w:sz="4" w:space="0" w:color="auto"/>
              <w:bottom w:val="single" w:sz="12" w:space="0" w:color="auto"/>
              <w:right w:val="single" w:sz="4" w:space="0" w:color="auto"/>
            </w:tcBorders>
            <w:shd w:val="clear" w:color="auto" w:fill="auto"/>
          </w:tcPr>
          <w:p w14:paraId="50F2969F" w14:textId="0A2A2A37" w:rsidR="00AC4E07" w:rsidRPr="00C575F5" w:rsidRDefault="00D76C2A" w:rsidP="0095243A">
            <w:pPr>
              <w:spacing w:before="60" w:after="60" w:line="220" w:lineRule="atLeast"/>
              <w:ind w:left="57" w:right="57"/>
              <w:jc w:val="center"/>
              <w:rPr>
                <w:sz w:val="18"/>
                <w:szCs w:val="18"/>
              </w:rPr>
            </w:pPr>
            <w:r w:rsidRPr="00C575F5">
              <w:rPr>
                <w:sz w:val="18"/>
              </w:rPr>
              <w:t>–</w:t>
            </w:r>
          </w:p>
        </w:tc>
      </w:tr>
    </w:tbl>
    <w:p w14:paraId="7E2618E7" w14:textId="1350D7CC" w:rsidR="00AC4E07" w:rsidRPr="00C575F5" w:rsidRDefault="00AC4E07" w:rsidP="00AC4E07">
      <w:pPr>
        <w:pStyle w:val="SingleTxtG"/>
        <w:spacing w:before="120"/>
        <w:ind w:left="2268" w:hanging="1134"/>
      </w:pPr>
      <w:r w:rsidRPr="00C575F5">
        <w:t>5.7.4.1</w:t>
      </w:r>
      <w:r w:rsidRPr="00C575F5">
        <w:tab/>
        <w:t>L</w:t>
      </w:r>
      <w:r w:rsidR="00554990" w:rsidRPr="00C575F5">
        <w:t>’</w:t>
      </w:r>
      <w:r w:rsidRPr="00C575F5">
        <w:t>angle sous-tendu de l</w:t>
      </w:r>
      <w:r w:rsidR="00554990" w:rsidRPr="00C575F5">
        <w:t>’</w:t>
      </w:r>
      <w:r w:rsidRPr="00C575F5">
        <w:t>échantillon ne doit pas être supérieur à 80</w:t>
      </w:r>
      <w:r w:rsidR="00554990" w:rsidRPr="00C575F5">
        <w:t>’</w:t>
      </w:r>
      <w:r w:rsidRPr="00C575F5">
        <w:t>.</w:t>
      </w:r>
    </w:p>
    <w:p w14:paraId="169649D6" w14:textId="77777777" w:rsidR="00AC4E07" w:rsidRPr="00C575F5" w:rsidRDefault="00AC4E07" w:rsidP="00AC4E07">
      <w:pPr>
        <w:pStyle w:val="SingleTxtG"/>
        <w:ind w:left="2268" w:hanging="1134"/>
      </w:pPr>
      <w:r w:rsidRPr="00C575F5">
        <w:t>5.7.5</w:t>
      </w:r>
      <w:r w:rsidRPr="00C575F5">
        <w:tab/>
        <w:t>Couleur de la lumière réfléchie par le dispositif</w:t>
      </w:r>
    </w:p>
    <w:p w14:paraId="1E9B4A38" w14:textId="77777777" w:rsidR="00AC4E07" w:rsidRPr="00C575F5" w:rsidRDefault="00AC4E07" w:rsidP="00AC4E07">
      <w:pPr>
        <w:pStyle w:val="SingleTxtG"/>
        <w:ind w:left="2268" w:hanging="1134"/>
      </w:pPr>
      <w:r w:rsidRPr="00C575F5">
        <w:t>5.7.5.1</w:t>
      </w:r>
      <w:r w:rsidRPr="00C575F5">
        <w:tab/>
        <w:t>La couleur du dispositif rétroréfléchissant (couleur nocturne) doit être contrôlée selon la méthode décrite au paragraphe 4.2.1.</w:t>
      </w:r>
    </w:p>
    <w:p w14:paraId="467B1804" w14:textId="77777777" w:rsidR="00AC4E07" w:rsidRPr="00C575F5" w:rsidRDefault="00AC4E07" w:rsidP="00AC4E07">
      <w:pPr>
        <w:pStyle w:val="SingleTxtG"/>
        <w:ind w:left="2268" w:hanging="1134"/>
      </w:pPr>
      <w:r w:rsidRPr="00C575F5">
        <w:t>5.7.5.1.1</w:t>
      </w:r>
      <w:r w:rsidRPr="00C575F5">
        <w:tab/>
        <w:t>Les coordonnées trichromatiques du flux lumineux réfléchi doivent être comprises dans les limites des couleurs rouge et jaune définies dans le Règlement ONU n</w:t>
      </w:r>
      <w:r w:rsidRPr="00C575F5">
        <w:rPr>
          <w:vertAlign w:val="superscript"/>
        </w:rPr>
        <w:t>o</w:t>
      </w:r>
      <w:r w:rsidRPr="00C575F5">
        <w:t> 48.</w:t>
      </w:r>
    </w:p>
    <w:p w14:paraId="7B552AD7" w14:textId="77777777" w:rsidR="00AC4E07" w:rsidRPr="00C575F5" w:rsidRDefault="00AC4E07" w:rsidP="00AC4E07">
      <w:pPr>
        <w:pStyle w:val="SingleTxtG"/>
        <w:ind w:left="2268" w:hanging="1134"/>
      </w:pPr>
      <w:r w:rsidRPr="00C575F5">
        <w:t>5.7.5.2</w:t>
      </w:r>
      <w:r w:rsidRPr="00C575F5">
        <w:tab/>
        <w:t>La couleur du dispositif rétroréfléchissant (couleur diurne) doit être contrôlée selon la méthode décrite au paragraphe 4.2.2.</w:t>
      </w:r>
    </w:p>
    <w:p w14:paraId="0D596EB3" w14:textId="77777777" w:rsidR="00AC4E07" w:rsidRPr="00C575F5" w:rsidRDefault="00AC4E07" w:rsidP="00AC4E07">
      <w:pPr>
        <w:pStyle w:val="SingleTxtG"/>
        <w:ind w:left="2268" w:hanging="1134"/>
      </w:pPr>
      <w:r w:rsidRPr="00C575F5">
        <w:t>5.7.5.2.1</w:t>
      </w:r>
      <w:r w:rsidRPr="00C575F5">
        <w:tab/>
        <w:t>Les coordonnées trichromatiques du flux lumineux réfléchi doivent être comprises dans les limites des couleurs rouge et jaune définies dans le Règlement ONU n</w:t>
      </w:r>
      <w:r w:rsidRPr="00C575F5">
        <w:rPr>
          <w:vertAlign w:val="superscript"/>
        </w:rPr>
        <w:t>o</w:t>
      </w:r>
      <w:r w:rsidRPr="00C575F5">
        <w:t> 48.</w:t>
      </w:r>
    </w:p>
    <w:p w14:paraId="3AF86E6B" w14:textId="77777777" w:rsidR="00AC4E07" w:rsidRPr="00C575F5" w:rsidRDefault="00AC4E07" w:rsidP="00AC4E07">
      <w:pPr>
        <w:pStyle w:val="SingleTxtG"/>
        <w:ind w:left="2268" w:hanging="1134"/>
        <w:rPr>
          <w:rFonts w:eastAsia="MS Mincho"/>
        </w:rPr>
      </w:pPr>
      <w:r w:rsidRPr="00C575F5">
        <w:t>5.7.5.2.2</w:t>
      </w:r>
      <w:r w:rsidRPr="00C575F5">
        <w:tab/>
        <w:t>Facteur de luminance déterminé conformément au paragraphe 4.2.3 :</w:t>
      </w:r>
    </w:p>
    <w:p w14:paraId="67B0CAD9" w14:textId="5C01C408" w:rsidR="00AC4E07" w:rsidRPr="00C575F5" w:rsidRDefault="00AC4E07" w:rsidP="00AC4E07">
      <w:pPr>
        <w:pStyle w:val="SingleTxtG"/>
        <w:ind w:left="2835" w:hanging="567"/>
      </w:pPr>
      <w:r w:rsidRPr="00C575F5">
        <w:t>a)</w:t>
      </w:r>
      <w:r w:rsidRPr="00C575F5">
        <w:tab/>
        <w:t>Pour la couleur rouge, il doit être ≥0,03 ;</w:t>
      </w:r>
    </w:p>
    <w:p w14:paraId="0462C7B8" w14:textId="2D2C5A5D" w:rsidR="00AC4E07" w:rsidRPr="00C575F5" w:rsidRDefault="00AC4E07" w:rsidP="00AC4E07">
      <w:pPr>
        <w:pStyle w:val="SingleTxtG"/>
        <w:ind w:left="2835" w:hanging="567"/>
        <w:rPr>
          <w:rFonts w:eastAsia="MS Mincho"/>
        </w:rPr>
      </w:pPr>
      <w:r w:rsidRPr="00C575F5">
        <w:t>b)</w:t>
      </w:r>
      <w:r w:rsidRPr="00C575F5">
        <w:tab/>
        <w:t>Pour la couleur jaune, il doit être ≥0,16.</w:t>
      </w:r>
    </w:p>
    <w:p w14:paraId="5C948C00" w14:textId="77777777" w:rsidR="00AC4E07" w:rsidRPr="00C575F5" w:rsidRDefault="00AC4E07" w:rsidP="00AC4E07">
      <w:pPr>
        <w:pStyle w:val="SingleTxtG"/>
        <w:ind w:left="2268" w:hanging="1134"/>
      </w:pPr>
      <w:r w:rsidRPr="00C575F5">
        <w:t>5.7.5.3</w:t>
      </w:r>
      <w:r w:rsidRPr="00C575F5">
        <w:tab/>
        <w:t>La couleur du matériau fluorescent doit être contrôlée selon la méthode décrite au paragraphe 4.2.3.</w:t>
      </w:r>
    </w:p>
    <w:p w14:paraId="49CBB1A5" w14:textId="00046807" w:rsidR="00AC4E07" w:rsidRPr="00C575F5" w:rsidRDefault="00AC4E07" w:rsidP="00AC4E07">
      <w:pPr>
        <w:pStyle w:val="SingleTxtG"/>
        <w:ind w:left="2268" w:hanging="1134"/>
      </w:pPr>
      <w:r w:rsidRPr="00C575F5">
        <w:t>5.7.5.3.1</w:t>
      </w:r>
      <w:r w:rsidRPr="00C575F5">
        <w:tab/>
        <w:t>Les coordonnées trichromatiques du flux lumineux réfléchi doivent être comprises dans les limites de la couleur concernée définies dans le Règlement</w:t>
      </w:r>
      <w:r w:rsidR="00D76C2A" w:rsidRPr="00C575F5">
        <w:t> </w:t>
      </w:r>
      <w:r w:rsidRPr="00C575F5">
        <w:t>ONU n</w:t>
      </w:r>
      <w:r w:rsidRPr="00C575F5">
        <w:rPr>
          <w:vertAlign w:val="superscript"/>
        </w:rPr>
        <w:t>o</w:t>
      </w:r>
      <w:r w:rsidRPr="00C575F5">
        <w:t> 48.</w:t>
      </w:r>
    </w:p>
    <w:p w14:paraId="266AD205" w14:textId="4959820A" w:rsidR="00AC4E07" w:rsidRPr="00C575F5" w:rsidRDefault="00AC4E07" w:rsidP="00AC4E07">
      <w:pPr>
        <w:pStyle w:val="SingleTxtG"/>
        <w:ind w:left="2268" w:hanging="1134"/>
      </w:pPr>
      <w:r w:rsidRPr="00C575F5">
        <w:t>5.7.5.3.2</w:t>
      </w:r>
      <w:r w:rsidRPr="00C575F5">
        <w:tab/>
        <w:t>Facteur de luminance déterminé conformément au paragraphe 4.2.3 : Pour la couleur rouge, il doit être ≥0,3.</w:t>
      </w:r>
    </w:p>
    <w:p w14:paraId="6B07E3CE" w14:textId="77777777" w:rsidR="00AC4E07" w:rsidRPr="00C575F5" w:rsidRDefault="00AC4E07" w:rsidP="00AC4E07">
      <w:pPr>
        <w:pStyle w:val="SingleTxtG"/>
        <w:ind w:left="2268" w:hanging="1134"/>
      </w:pPr>
      <w:r w:rsidRPr="00C575F5">
        <w:t>5.7.5.4</w:t>
      </w:r>
      <w:r w:rsidRPr="00C575F5">
        <w:tab/>
        <w:t>Les plaques de signalisation arrière pour véhicules lourds et leurs remorques doivent être composées de matériaux et dispositifs jaunes rétroréfléchissants et rouges rétroréfléchissants ou jaunes rétroréfléchissants et rouges fluorescents.</w:t>
      </w:r>
    </w:p>
    <w:p w14:paraId="28BB3572" w14:textId="77777777" w:rsidR="00AC4E07" w:rsidRPr="00C575F5" w:rsidRDefault="00AC4E07" w:rsidP="00AC4E07">
      <w:pPr>
        <w:pStyle w:val="SingleTxtG"/>
        <w:ind w:left="2268" w:hanging="1134"/>
      </w:pPr>
      <w:r w:rsidRPr="00C575F5">
        <w:t>5.7.6</w:t>
      </w:r>
      <w:r w:rsidRPr="00C575F5">
        <w:tab/>
      </w:r>
      <w:r w:rsidRPr="00C575F5">
        <w:tab/>
        <w:t>Spécifications particulières (essais)/résistance aux agents extérieurs</w:t>
      </w:r>
    </w:p>
    <w:p w14:paraId="30FE2790" w14:textId="77777777" w:rsidR="00AC4E07" w:rsidRPr="00C575F5" w:rsidRDefault="00AC4E07" w:rsidP="00AC4E07">
      <w:pPr>
        <w:pStyle w:val="SingleTxtG"/>
        <w:ind w:left="2268" w:hanging="1134"/>
      </w:pPr>
      <w:r w:rsidRPr="00C575F5">
        <w:t>5.7.6.1</w:t>
      </w:r>
      <w:r w:rsidRPr="00C575F5">
        <w:tab/>
        <w:t>Résistance aux agents atmosphériques</w:t>
      </w:r>
    </w:p>
    <w:p w14:paraId="21408E4A" w14:textId="29E559CD" w:rsidR="00AC4E07" w:rsidRPr="00C575F5" w:rsidRDefault="00AC4E07" w:rsidP="00AC4E07">
      <w:pPr>
        <w:pStyle w:val="SingleTxtG"/>
        <w:ind w:left="2268"/>
      </w:pPr>
      <w:r w:rsidRPr="00C575F5">
        <w:tab/>
        <w:t>Un spécimen doit être soumis à un essai comme prescrit à l</w:t>
      </w:r>
      <w:r w:rsidR="00554990" w:rsidRPr="00C575F5">
        <w:t>’</w:t>
      </w:r>
      <w:r w:rsidRPr="00C575F5">
        <w:t>annexe 13.</w:t>
      </w:r>
    </w:p>
    <w:p w14:paraId="449F7198" w14:textId="77777777" w:rsidR="00AC4E07" w:rsidRPr="00C575F5" w:rsidRDefault="00AC4E07" w:rsidP="00AC4E07">
      <w:pPr>
        <w:pStyle w:val="SingleTxtG"/>
        <w:ind w:left="2268" w:hanging="1134"/>
      </w:pPr>
      <w:r w:rsidRPr="00C575F5">
        <w:t>5.7.6.2</w:t>
      </w:r>
      <w:r w:rsidRPr="00C575F5">
        <w:tab/>
        <w:t>Résistance à la corrosion</w:t>
      </w:r>
    </w:p>
    <w:p w14:paraId="33D59D5A" w14:textId="1AC7A497"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11.</w:t>
      </w:r>
    </w:p>
    <w:p w14:paraId="250243F6" w14:textId="77777777" w:rsidR="00AC4E07" w:rsidRPr="00C575F5" w:rsidRDefault="00AC4E07" w:rsidP="00AC4E07">
      <w:pPr>
        <w:pStyle w:val="SingleTxtG"/>
        <w:ind w:left="2268" w:hanging="1134"/>
      </w:pPr>
      <w:r w:rsidRPr="00C575F5">
        <w:t>5.7.6.3</w:t>
      </w:r>
      <w:r w:rsidRPr="00C575F5">
        <w:tab/>
        <w:t>Résistance aux carburants</w:t>
      </w:r>
    </w:p>
    <w:p w14:paraId="62F60C08" w14:textId="6BB0B93D"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9.</w:t>
      </w:r>
    </w:p>
    <w:p w14:paraId="14387CAE" w14:textId="77777777" w:rsidR="00AC4E07" w:rsidRPr="00C575F5" w:rsidRDefault="00AC4E07" w:rsidP="00AC4E07">
      <w:pPr>
        <w:pStyle w:val="SingleTxtG"/>
        <w:ind w:left="2268" w:hanging="1134"/>
      </w:pPr>
      <w:r w:rsidRPr="00C575F5">
        <w:t>5.7.6.4</w:t>
      </w:r>
      <w:r w:rsidRPr="00C575F5">
        <w:tab/>
        <w:t>Résistance à la chaleur</w:t>
      </w:r>
    </w:p>
    <w:p w14:paraId="5613D6A8" w14:textId="1BF40F9A"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6.</w:t>
      </w:r>
    </w:p>
    <w:p w14:paraId="521ED4C1" w14:textId="77777777" w:rsidR="00AC4E07" w:rsidRPr="00C575F5" w:rsidRDefault="00AC4E07" w:rsidP="00AC4E07">
      <w:pPr>
        <w:pStyle w:val="SingleTxtG"/>
        <w:ind w:left="2268" w:hanging="1134"/>
      </w:pPr>
      <w:r w:rsidRPr="00C575F5">
        <w:t>5.7.6.5</w:t>
      </w:r>
      <w:r w:rsidRPr="00C575F5">
        <w:tab/>
        <w:t>Résistance au nettoyage</w:t>
      </w:r>
    </w:p>
    <w:p w14:paraId="03D4D545" w14:textId="2926B7A3"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15.</w:t>
      </w:r>
    </w:p>
    <w:p w14:paraId="170673C9" w14:textId="77777777" w:rsidR="00AC4E07" w:rsidRPr="00C575F5" w:rsidRDefault="00AC4E07" w:rsidP="00AC4E07">
      <w:pPr>
        <w:pStyle w:val="SingleTxtG"/>
        <w:ind w:left="2268" w:hanging="1134"/>
      </w:pPr>
      <w:r w:rsidRPr="00C575F5">
        <w:t>5.7.6.6</w:t>
      </w:r>
      <w:r w:rsidRPr="00C575F5">
        <w:tab/>
        <w:t>Stabilité des propriétés photométriques</w:t>
      </w:r>
    </w:p>
    <w:p w14:paraId="6D94B6F1" w14:textId="71C90143"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14.</w:t>
      </w:r>
    </w:p>
    <w:p w14:paraId="7D3B1BFB" w14:textId="5A90A58C" w:rsidR="00AC4E07" w:rsidRPr="00C575F5" w:rsidRDefault="00AC4E07" w:rsidP="00AC4E07">
      <w:pPr>
        <w:pStyle w:val="SingleTxtG"/>
        <w:ind w:left="2268" w:hanging="1134"/>
      </w:pPr>
      <w:r w:rsidRPr="00C575F5">
        <w:t>5.7.6.7</w:t>
      </w:r>
      <w:r w:rsidRPr="00C575F5">
        <w:tab/>
        <w:t>Résistance à la pénétration de l</w:t>
      </w:r>
      <w:r w:rsidR="00554990" w:rsidRPr="00C575F5">
        <w:t>’</w:t>
      </w:r>
      <w:r w:rsidRPr="00C575F5">
        <w:t>eau</w:t>
      </w:r>
    </w:p>
    <w:p w14:paraId="5FAD63B1" w14:textId="0EF83BDC"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7.</w:t>
      </w:r>
    </w:p>
    <w:p w14:paraId="19D672B7" w14:textId="77777777" w:rsidR="00AC4E07" w:rsidRPr="00C575F5" w:rsidRDefault="00AC4E07" w:rsidP="00AC4E07">
      <w:pPr>
        <w:pStyle w:val="SingleTxtG"/>
        <w:ind w:left="2268" w:hanging="1134"/>
      </w:pPr>
      <w:r w:rsidRPr="00C575F5">
        <w:t>5.7.6.8</w:t>
      </w:r>
      <w:r w:rsidRPr="00C575F5">
        <w:tab/>
        <w:t>Adhérence (dans le cas de matériaux adhésifs)</w:t>
      </w:r>
    </w:p>
    <w:p w14:paraId="52FBA228" w14:textId="342100AE"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16.</w:t>
      </w:r>
    </w:p>
    <w:p w14:paraId="1A88C3E8" w14:textId="77777777" w:rsidR="00AC4E07" w:rsidRPr="00C575F5" w:rsidRDefault="00AC4E07" w:rsidP="00AC4E07">
      <w:pPr>
        <w:pStyle w:val="SingleTxtG"/>
        <w:ind w:left="2268" w:hanging="1134"/>
      </w:pPr>
      <w:r w:rsidRPr="00C575F5">
        <w:t>5.7.6.9</w:t>
      </w:r>
      <w:r w:rsidRPr="00C575F5">
        <w:tab/>
        <w:t>Flexion</w:t>
      </w:r>
    </w:p>
    <w:p w14:paraId="0BD059ED" w14:textId="0B3E3268" w:rsidR="00AC4E07" w:rsidRPr="00C575F5" w:rsidRDefault="00AC4E07" w:rsidP="00AC4E07">
      <w:pPr>
        <w:pStyle w:val="SingleTxtG"/>
        <w:ind w:left="2268" w:hanging="1134"/>
      </w:pPr>
      <w:r w:rsidRPr="00C575F5">
        <w:t>5.7.6.9.1</w:t>
      </w:r>
      <w:r w:rsidRPr="00C575F5">
        <w:tab/>
        <w:t>Pour les échantillons qui doivent être collés à un substrat flexible, à savoir la bâche, les dispositions ci-après s</w:t>
      </w:r>
      <w:r w:rsidR="00554990" w:rsidRPr="00C575F5">
        <w:t>’</w:t>
      </w:r>
      <w:r w:rsidRPr="00C575F5">
        <w:t>appliquent :</w:t>
      </w:r>
    </w:p>
    <w:p w14:paraId="531686E1" w14:textId="76D03D07"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17.</w:t>
      </w:r>
    </w:p>
    <w:p w14:paraId="22413EE8" w14:textId="77777777" w:rsidR="00AC4E07" w:rsidRPr="00C575F5" w:rsidRDefault="00AC4E07" w:rsidP="00AC4E07">
      <w:pPr>
        <w:pStyle w:val="SingleTxtG"/>
        <w:ind w:left="2268" w:hanging="1134"/>
      </w:pPr>
      <w:r w:rsidRPr="00C575F5">
        <w:t>5.7.6.9.2</w:t>
      </w:r>
      <w:r w:rsidRPr="00C575F5">
        <w:tab/>
      </w:r>
      <w:r w:rsidRPr="00C575F5">
        <w:tab/>
        <w:t>Dans le cas des plaques :</w:t>
      </w:r>
    </w:p>
    <w:p w14:paraId="3C17039A" w14:textId="0EC2B011" w:rsidR="00AC4E07" w:rsidRPr="00C575F5" w:rsidRDefault="00AC4E07" w:rsidP="00AC4E07">
      <w:pPr>
        <w:pStyle w:val="SingleTxtG"/>
        <w:ind w:left="2268"/>
      </w:pPr>
      <w:r w:rsidRPr="00C575F5">
        <w:tab/>
        <w:t>Un spécimen de plaque complète doit être soumis à une épreuve de rigidité comme prescrit à l</w:t>
      </w:r>
      <w:r w:rsidR="00554990" w:rsidRPr="00C575F5">
        <w:t>’</w:t>
      </w:r>
      <w:r w:rsidRPr="00C575F5">
        <w:t>annexe 19.</w:t>
      </w:r>
    </w:p>
    <w:p w14:paraId="59F2030F" w14:textId="77777777" w:rsidR="00AC4E07" w:rsidRPr="00C575F5" w:rsidRDefault="00AC4E07" w:rsidP="00AC4E07">
      <w:pPr>
        <w:pStyle w:val="SingleTxtG"/>
        <w:ind w:left="2268" w:hanging="1134"/>
      </w:pPr>
      <w:r w:rsidRPr="00C575F5">
        <w:t>5.7.7</w:t>
      </w:r>
      <w:r w:rsidRPr="00C575F5">
        <w:tab/>
        <w:t>Ordre chronologique des essais</w:t>
      </w:r>
    </w:p>
    <w:p w14:paraId="346C47AB" w14:textId="6D7700B3" w:rsidR="00AC4E07" w:rsidRPr="00C575F5" w:rsidRDefault="00AC4E07" w:rsidP="00AC4E07">
      <w:pPr>
        <w:pStyle w:val="SingleTxtG"/>
        <w:ind w:left="2268" w:hanging="1134"/>
      </w:pPr>
      <w:r w:rsidRPr="00C575F5">
        <w:t>5.7.7.1</w:t>
      </w:r>
      <w:r w:rsidRPr="00C575F5">
        <w:tab/>
        <w:t>Deux grandes plaques de signalisation arrière à chevrons pour camions et tracteurs et deux grandes plaques de signalisation arrière pour remorques et semi</w:t>
      </w:r>
      <w:r w:rsidRPr="00C575F5">
        <w:noBreakHyphen/>
        <w:t>remorques (ou l</w:t>
      </w:r>
      <w:r w:rsidR="00554990" w:rsidRPr="00C575F5">
        <w:t>’</w:t>
      </w:r>
      <w:r w:rsidRPr="00C575F5">
        <w:t>équivalent en petites plaques) doivent être soumises au laboratoire d</w:t>
      </w:r>
      <w:r w:rsidR="00554990" w:rsidRPr="00C575F5">
        <w:t>’</w:t>
      </w:r>
      <w:r w:rsidRPr="00C575F5">
        <w:t>essai.</w:t>
      </w:r>
    </w:p>
    <w:p w14:paraId="39063035" w14:textId="77777777" w:rsidR="00AC4E07" w:rsidRPr="00C575F5" w:rsidRDefault="00AC4E07" w:rsidP="00AC4E07">
      <w:pPr>
        <w:pStyle w:val="SingleTxtG"/>
        <w:ind w:left="2268" w:hanging="1134"/>
      </w:pPr>
      <w:r w:rsidRPr="00C575F5">
        <w:t>5.7.7.2</w:t>
      </w:r>
      <w:r w:rsidRPr="00C575F5">
        <w:tab/>
        <w:t>Les échantillons soumis doivent être représentatifs de la production de série, et fabriqués conformément aux recommandations du ou des fabricants des matériaux de marquage ou dispositifs rétroréfléchissants ou rétroréfléchissants fluorescents.</w:t>
      </w:r>
    </w:p>
    <w:p w14:paraId="3D7426DD" w14:textId="5E49F1C6" w:rsidR="00AC4E07" w:rsidRPr="00C575F5" w:rsidRDefault="00AC4E07" w:rsidP="00AC4E07">
      <w:pPr>
        <w:pStyle w:val="SingleTxtG"/>
        <w:ind w:left="2268" w:hanging="1134"/>
      </w:pPr>
      <w:r w:rsidRPr="00C575F5">
        <w:t>5.7.7.3</w:t>
      </w:r>
      <w:r w:rsidRPr="00C575F5">
        <w:tab/>
        <w:t>Après vérification du respect des spécifications générales (par. 4) et des spécifications relatives à la forme et aux dimensions (annexe 5), les échantillons sont soumis à l</w:t>
      </w:r>
      <w:r w:rsidR="00554990" w:rsidRPr="00C575F5">
        <w:t>’</w:t>
      </w:r>
      <w:r w:rsidRPr="00C575F5">
        <w:t>essai de résistance à la chaleur décrit à l</w:t>
      </w:r>
      <w:r w:rsidR="00554990" w:rsidRPr="00C575F5">
        <w:t>’</w:t>
      </w:r>
      <w:r w:rsidRPr="00C575F5">
        <w:t>annexe 6, puis aux essais décrits aux paragraphes 4.2 et 5.7.4 de l</w:t>
      </w:r>
      <w:r w:rsidR="00554990" w:rsidRPr="00C575F5">
        <w:t>’</w:t>
      </w:r>
      <w:r w:rsidRPr="00C575F5">
        <w:t>annexe 8.</w:t>
      </w:r>
    </w:p>
    <w:p w14:paraId="2C03BC4F" w14:textId="77777777" w:rsidR="00AC4E07" w:rsidRPr="00C575F5" w:rsidRDefault="00AC4E07" w:rsidP="00AC4E07">
      <w:pPr>
        <w:pStyle w:val="SingleTxtG"/>
        <w:ind w:left="2268" w:hanging="1134"/>
      </w:pPr>
      <w:r w:rsidRPr="00C575F5">
        <w:t>5.7.7.4</w:t>
      </w:r>
      <w:r w:rsidRPr="00C575F5">
        <w:tab/>
        <w:t>Les mesures photométriques et colorimétriques peuvent être faites sur le même échantillon.</w:t>
      </w:r>
    </w:p>
    <w:p w14:paraId="265BFC3E" w14:textId="2184722B" w:rsidR="00AC4E07" w:rsidRPr="00C575F5" w:rsidRDefault="00AC4E07" w:rsidP="00AC4E07">
      <w:pPr>
        <w:pStyle w:val="SingleTxtG"/>
        <w:ind w:left="2268" w:hanging="1134"/>
      </w:pPr>
      <w:r w:rsidRPr="00C575F5">
        <w:t>5.7.7.5</w:t>
      </w:r>
      <w:r w:rsidRPr="00C575F5">
        <w:tab/>
        <w:t>Pour les autres essais, il y a lieu d</w:t>
      </w:r>
      <w:r w:rsidR="00554990" w:rsidRPr="00C575F5">
        <w:t>’</w:t>
      </w:r>
      <w:r w:rsidRPr="00C575F5">
        <w:t>utiliser des échantillons n</w:t>
      </w:r>
      <w:r w:rsidR="00554990" w:rsidRPr="00C575F5">
        <w:t>’</w:t>
      </w:r>
      <w:r w:rsidRPr="00C575F5">
        <w:t>ayant fait l</w:t>
      </w:r>
      <w:r w:rsidR="00554990" w:rsidRPr="00C575F5">
        <w:t>’</w:t>
      </w:r>
      <w:r w:rsidRPr="00C575F5">
        <w:t>objet d</w:t>
      </w:r>
      <w:r w:rsidR="00554990" w:rsidRPr="00C575F5">
        <w:t>’</w:t>
      </w:r>
      <w:r w:rsidRPr="00C575F5">
        <w:t>aucun essai.</w:t>
      </w:r>
    </w:p>
    <w:p w14:paraId="31E88C53" w14:textId="77777777" w:rsidR="00AC4E07" w:rsidRPr="00C575F5" w:rsidRDefault="00AC4E07" w:rsidP="00AC4E07">
      <w:pPr>
        <w:pStyle w:val="SingleTxtG"/>
        <w:ind w:left="2268" w:hanging="1134"/>
      </w:pPr>
      <w:r w:rsidRPr="00C575F5">
        <w:t>5.8</w:t>
      </w:r>
      <w:r w:rsidRPr="00C575F5">
        <w:tab/>
        <w:t>Prescriptions techniques concernant les plaques de signalisation rétroréfléchissantes pour véhicules lents</w:t>
      </w:r>
    </w:p>
    <w:p w14:paraId="415C0FAA" w14:textId="77777777" w:rsidR="00AC4E07" w:rsidRPr="00C575F5" w:rsidRDefault="00AC4E07" w:rsidP="00AC4E07">
      <w:pPr>
        <w:pStyle w:val="SingleTxtG"/>
        <w:ind w:left="2268" w:hanging="1134"/>
      </w:pPr>
      <w:r w:rsidRPr="00C575F5">
        <w:t>5.8.1</w:t>
      </w:r>
      <w:r w:rsidRPr="00C575F5">
        <w:tab/>
        <w:t>Tout dispositif rétroréfléchissant relevant du présent paragraphe doit satisfaire :</w:t>
      </w:r>
    </w:p>
    <w:p w14:paraId="03D1B97D" w14:textId="3E368C62" w:rsidR="00AC4E07" w:rsidRPr="00C575F5" w:rsidRDefault="00AC4E07" w:rsidP="00AC4E07">
      <w:pPr>
        <w:pStyle w:val="SingleTxtG"/>
        <w:ind w:left="2835" w:hanging="567"/>
      </w:pPr>
      <w:r w:rsidRPr="00C575F5">
        <w:t>a)</w:t>
      </w:r>
      <w:r w:rsidRPr="00C575F5">
        <w:tab/>
        <w:t>Aux prescriptions relatives aux dimensions et à la forme énoncées à l</w:t>
      </w:r>
      <w:r w:rsidR="00554990" w:rsidRPr="00C575F5">
        <w:t>’</w:t>
      </w:r>
      <w:r w:rsidRPr="00C575F5">
        <w:t>annexe 5 ;</w:t>
      </w:r>
    </w:p>
    <w:p w14:paraId="1FC5A3E3" w14:textId="77777777" w:rsidR="00AC4E07" w:rsidRPr="00C575F5" w:rsidRDefault="00AC4E07" w:rsidP="00AC4E07">
      <w:pPr>
        <w:pStyle w:val="SingleTxtG"/>
        <w:ind w:left="2835" w:hanging="567"/>
      </w:pPr>
      <w:r w:rsidRPr="00C575F5">
        <w:t>b)</w:t>
      </w:r>
      <w:r w:rsidRPr="00C575F5">
        <w:tab/>
        <w:t>Aux prescriptions photométriques et colorimétriques énoncées aux paragraphes 5.8.4 à 5.8.5 ;</w:t>
      </w:r>
    </w:p>
    <w:p w14:paraId="7C2D0D22" w14:textId="3AD21A5F" w:rsidR="00AC4E07" w:rsidRPr="00C575F5" w:rsidRDefault="00AC4E07" w:rsidP="00AC4E07">
      <w:pPr>
        <w:pStyle w:val="SingleTxtG"/>
        <w:ind w:left="2835" w:hanging="567"/>
      </w:pPr>
      <w:r w:rsidRPr="00C575F5">
        <w:t>c)</w:t>
      </w:r>
      <w:r w:rsidRPr="00C575F5">
        <w:tab/>
        <w:t>Aux exigences physiques et mécaniques énoncées aux annexes 9 et 11 à</w:t>
      </w:r>
      <w:r w:rsidR="00435A7E" w:rsidRPr="00C575F5">
        <w:t xml:space="preserve"> </w:t>
      </w:r>
      <w:r w:rsidRPr="00C575F5">
        <w:t>13.</w:t>
      </w:r>
    </w:p>
    <w:p w14:paraId="675DD11A" w14:textId="3B1E92F6" w:rsidR="00AC4E07" w:rsidRPr="00C575F5" w:rsidRDefault="00AC4E07" w:rsidP="00AC4E07">
      <w:pPr>
        <w:pStyle w:val="SingleTxtG"/>
        <w:ind w:left="2268" w:hanging="1134"/>
      </w:pPr>
      <w:r w:rsidRPr="00C575F5">
        <w:t>5.8.2</w:t>
      </w:r>
      <w:r w:rsidRPr="00C575F5">
        <w:tab/>
        <w:t>Aux fins de l</w:t>
      </w:r>
      <w:r w:rsidR="00554990" w:rsidRPr="00C575F5">
        <w:t>’</w:t>
      </w:r>
      <w:r w:rsidRPr="00C575F5">
        <w:t>homologation :</w:t>
      </w:r>
    </w:p>
    <w:p w14:paraId="152BC71D" w14:textId="46BD0F93" w:rsidR="00AC4E07" w:rsidRPr="00C575F5" w:rsidRDefault="00AC4E07" w:rsidP="00AC4E07">
      <w:pPr>
        <w:pStyle w:val="SingleTxtG"/>
        <w:ind w:left="2268" w:hanging="1134"/>
      </w:pPr>
      <w:r w:rsidRPr="00C575F5">
        <w:t>5.8.2.1</w:t>
      </w:r>
      <w:r w:rsidRPr="00C575F5">
        <w:tab/>
        <w:t>Cinq plaques de signalisation arrière pour véhicules lents doivent être soumises au laboratoire d</w:t>
      </w:r>
      <w:r w:rsidR="00554990" w:rsidRPr="00C575F5">
        <w:t>’</w:t>
      </w:r>
      <w:r w:rsidRPr="00C575F5">
        <w:t>essai.</w:t>
      </w:r>
    </w:p>
    <w:p w14:paraId="4B824FE4" w14:textId="77777777" w:rsidR="00AC4E07" w:rsidRPr="00C575F5" w:rsidRDefault="00AC4E07" w:rsidP="00AC4E07">
      <w:pPr>
        <w:pStyle w:val="SingleTxtG"/>
        <w:ind w:left="2268" w:hanging="1134"/>
      </w:pPr>
      <w:r w:rsidRPr="00C575F5">
        <w:t>5.8.2.2</w:t>
      </w:r>
      <w:r w:rsidRPr="00C575F5">
        <w:tab/>
        <w:t>Les plaques échantillons soumises doivent être représentatives de la production de série, et fabriquées conformément aux recommandations du ou des fabricants des matériaux et dispositifs rétroréfléchissants fluorescents (classe 1) ou seulement rétroréfléchissants (classe 2).</w:t>
      </w:r>
    </w:p>
    <w:p w14:paraId="613FCC0C" w14:textId="73978119" w:rsidR="00AC4E07" w:rsidRPr="00C575F5" w:rsidRDefault="00AC4E07" w:rsidP="00AC4E07">
      <w:pPr>
        <w:pStyle w:val="SingleTxtG"/>
        <w:ind w:left="2268"/>
      </w:pPr>
      <w:r w:rsidRPr="00C575F5">
        <w:tab/>
        <w:t>Les échantillons sont soumis aux essais dans l</w:t>
      </w:r>
      <w:r w:rsidR="00554990" w:rsidRPr="00C575F5">
        <w:t>’</w:t>
      </w:r>
      <w:r w:rsidRPr="00C575F5">
        <w:t>ordre chronologique indiqué au paragraphe 5.8.7.</w:t>
      </w:r>
    </w:p>
    <w:p w14:paraId="6783C99D" w14:textId="463A1F8B" w:rsidR="00AC4E07" w:rsidRPr="00C575F5" w:rsidRDefault="00AC4E07" w:rsidP="00AC4E07">
      <w:pPr>
        <w:pStyle w:val="SingleTxtG"/>
        <w:ind w:left="2268" w:hanging="1134"/>
      </w:pPr>
      <w:r w:rsidRPr="00C575F5">
        <w:t>5.8.3</w:t>
      </w:r>
      <w:r w:rsidRPr="00C575F5">
        <w:tab/>
        <w:t>Procédure d</w:t>
      </w:r>
      <w:r w:rsidR="00554990" w:rsidRPr="00C575F5">
        <w:t>’</w:t>
      </w:r>
      <w:r w:rsidRPr="00C575F5">
        <w:t>essai</w:t>
      </w:r>
    </w:p>
    <w:p w14:paraId="45DA8365" w14:textId="219B79D7" w:rsidR="00AC4E07" w:rsidRPr="00C575F5" w:rsidRDefault="00AC4E07" w:rsidP="00AC4E07">
      <w:pPr>
        <w:pStyle w:val="SingleTxtG"/>
        <w:ind w:left="2268" w:hanging="1134"/>
      </w:pPr>
      <w:r w:rsidRPr="00C575F5">
        <w:t>5.8.3.1</w:t>
      </w:r>
      <w:r w:rsidRPr="00C575F5">
        <w:tab/>
        <w:t>Toute plaque de signalisation rétroréfléchissante pour véhicule lent doit satisfaire aux vérifications et essais décrits à l</w:t>
      </w:r>
      <w:r w:rsidR="00554990" w:rsidRPr="00C575F5">
        <w:t>’</w:t>
      </w:r>
      <w:r w:rsidRPr="00C575F5">
        <w:t>annexe 5.</w:t>
      </w:r>
    </w:p>
    <w:p w14:paraId="6AEFA117" w14:textId="48B277B8" w:rsidR="00AC4E07" w:rsidRPr="00C575F5" w:rsidRDefault="00AC4E07" w:rsidP="00AC4E07">
      <w:pPr>
        <w:pStyle w:val="SingleTxtG"/>
        <w:ind w:left="2268" w:hanging="1134"/>
      </w:pPr>
      <w:r w:rsidRPr="00C575F5">
        <w:t>5.8.3.2</w:t>
      </w:r>
      <w:r w:rsidRPr="00C575F5">
        <w:tab/>
        <w:t>Après vérification du respect des spécifications générales (par. 4) et des spécifications relatives à la forme et aux dimensions (annexe 5), les échantillons sont soumis à l</w:t>
      </w:r>
      <w:r w:rsidR="00554990" w:rsidRPr="00C575F5">
        <w:t>’</w:t>
      </w:r>
      <w:r w:rsidRPr="00C575F5">
        <w:t>essai de résistance à la chaleur décrit à l</w:t>
      </w:r>
      <w:r w:rsidR="00554990" w:rsidRPr="00C575F5">
        <w:t>’</w:t>
      </w:r>
      <w:r w:rsidRPr="00C575F5">
        <w:t>annexe 6, puis aux essais décrits aux paragraphes 4.2 et 5.7.4 de l</w:t>
      </w:r>
      <w:r w:rsidR="00554990" w:rsidRPr="00C575F5">
        <w:t>’</w:t>
      </w:r>
      <w:r w:rsidRPr="00C575F5">
        <w:t>annexe 8. Un cinquième échantillon servira de témoin pendant les procédures d</w:t>
      </w:r>
      <w:r w:rsidR="00554990" w:rsidRPr="00C575F5">
        <w:t>’</w:t>
      </w:r>
      <w:r w:rsidRPr="00C575F5">
        <w:t>essai.</w:t>
      </w:r>
    </w:p>
    <w:p w14:paraId="0603E2AD" w14:textId="77777777" w:rsidR="00AC4E07" w:rsidRPr="00C575F5" w:rsidRDefault="00AC4E07" w:rsidP="00AC4E07">
      <w:pPr>
        <w:pStyle w:val="SingleTxtG"/>
        <w:ind w:left="2268" w:hanging="1134"/>
      </w:pPr>
      <w:r w:rsidRPr="00C575F5">
        <w:t>5.8.3.3</w:t>
      </w:r>
      <w:r w:rsidRPr="00C575F5">
        <w:tab/>
        <w:t>Les mesures photométriques et colorimétriques peuvent être faites sur le même échantillon.</w:t>
      </w:r>
    </w:p>
    <w:p w14:paraId="5E1BA8F0" w14:textId="705F994C" w:rsidR="00AC4E07" w:rsidRPr="00C575F5" w:rsidRDefault="00AC4E07" w:rsidP="00AC4E07">
      <w:pPr>
        <w:pStyle w:val="SingleTxtG"/>
        <w:ind w:left="2268" w:hanging="1134"/>
      </w:pPr>
      <w:r w:rsidRPr="00C575F5">
        <w:t>5.8.3.4</w:t>
      </w:r>
      <w:r w:rsidRPr="00C575F5">
        <w:tab/>
        <w:t>Pour les autres essais, il y a lieu d</w:t>
      </w:r>
      <w:r w:rsidR="00554990" w:rsidRPr="00C575F5">
        <w:t>’</w:t>
      </w:r>
      <w:r w:rsidRPr="00C575F5">
        <w:t>utiliser des échantillons n</w:t>
      </w:r>
      <w:r w:rsidR="00554990" w:rsidRPr="00C575F5">
        <w:t>’</w:t>
      </w:r>
      <w:r w:rsidRPr="00C575F5">
        <w:t>ayant fait l</w:t>
      </w:r>
      <w:r w:rsidR="00554990" w:rsidRPr="00C575F5">
        <w:t>’</w:t>
      </w:r>
      <w:r w:rsidRPr="00C575F5">
        <w:t>objet d</w:t>
      </w:r>
      <w:r w:rsidR="00554990" w:rsidRPr="00C575F5">
        <w:t>’</w:t>
      </w:r>
      <w:r w:rsidRPr="00C575F5">
        <w:t>aucun essai.</w:t>
      </w:r>
    </w:p>
    <w:p w14:paraId="662CF1D3" w14:textId="77777777" w:rsidR="00AC4E07" w:rsidRPr="00C575F5" w:rsidRDefault="00AC4E07" w:rsidP="00AC4E07">
      <w:pPr>
        <w:pStyle w:val="SingleTxtG"/>
        <w:ind w:left="2268" w:hanging="1134"/>
      </w:pPr>
      <w:r w:rsidRPr="00C575F5">
        <w:t>5.8.4</w:t>
      </w:r>
      <w:r w:rsidRPr="00C575F5">
        <w:tab/>
        <w:t xml:space="preserve">Valeurs maximales du coefficient de rétroréflexion </w:t>
      </w:r>
    </w:p>
    <w:p w14:paraId="65462868" w14:textId="77777777" w:rsidR="00AC4E07" w:rsidRPr="00C575F5" w:rsidRDefault="00AC4E07" w:rsidP="00AC4E07">
      <w:pPr>
        <w:pStyle w:val="SingleTxtG"/>
        <w:ind w:left="2268"/>
      </w:pPr>
      <w:r w:rsidRPr="00C575F5">
        <w:tab/>
      </w:r>
      <w:r w:rsidRPr="00C575F5">
        <w:rPr>
          <w:spacing w:val="-3"/>
        </w:rPr>
        <w:t>Spécifications photométriques des plaques de signalisation rétroréfléchissantes</w:t>
      </w:r>
      <w:r w:rsidRPr="00C575F5">
        <w:t xml:space="preserve"> pour véhicules lents</w:t>
      </w:r>
    </w:p>
    <w:p w14:paraId="4F89082E" w14:textId="47E14AAA" w:rsidR="00AC4E07" w:rsidRPr="00C575F5" w:rsidRDefault="00AC4E07" w:rsidP="00AC4E07">
      <w:pPr>
        <w:pStyle w:val="SingleTxtG"/>
        <w:ind w:left="2268" w:hanging="1134"/>
      </w:pPr>
      <w:r w:rsidRPr="00C575F5">
        <w:t>5.8.4.1</w:t>
      </w:r>
      <w:r w:rsidRPr="00C575F5">
        <w:tab/>
        <w:t>Lorsqu</w:t>
      </w:r>
      <w:r w:rsidR="00554990" w:rsidRPr="00C575F5">
        <w:t>’</w:t>
      </w:r>
      <w:r w:rsidRPr="00C575F5">
        <w:t>il est mesuré comme décrit au paragraphe 3, le coefficient de rétroréflexion R</w:t>
      </w:r>
      <w:r w:rsidR="00554990" w:rsidRPr="00C575F5">
        <w:t>’</w:t>
      </w:r>
      <w:r w:rsidRPr="00C575F5">
        <w:t>, exprimé en candelas par m² par lux (cd/m²/lux), de la totalité de la surface rouge rétroréfléchissante à l</w:t>
      </w:r>
      <w:r w:rsidR="00554990" w:rsidRPr="00C575F5">
        <w:t>’</w:t>
      </w:r>
      <w:r w:rsidRPr="00C575F5">
        <w:t>état neuf doit être égal ou supérieur à celui indiqué dans le tableau 13.</w:t>
      </w:r>
    </w:p>
    <w:p w14:paraId="570BA3DA" w14:textId="1F773C52" w:rsidR="00AC4E07" w:rsidRPr="00C575F5" w:rsidRDefault="00AC4E07" w:rsidP="00D76C2A">
      <w:pPr>
        <w:pStyle w:val="Titre1"/>
        <w:spacing w:after="120"/>
        <w:rPr>
          <w:b/>
          <w:bCs/>
        </w:rPr>
      </w:pPr>
      <w:r w:rsidRPr="00C575F5">
        <w:rPr>
          <w:b/>
        </w:rPr>
        <w:tab/>
      </w:r>
      <w:r w:rsidRPr="00C575F5">
        <w:t xml:space="preserve">Tableau 13 </w:t>
      </w:r>
      <w:r w:rsidRPr="00C575F5">
        <w:br/>
      </w:r>
      <w:r w:rsidRPr="00C575F5">
        <w:rPr>
          <w:b/>
          <w:bCs/>
        </w:rPr>
        <w:t>Valeurs minimales du coefficient de rétroréflexion R</w:t>
      </w:r>
      <w:r w:rsidR="00554990" w:rsidRPr="00C575F5">
        <w:rPr>
          <w:b/>
          <w:bCs/>
        </w:rPr>
        <w:t>’</w:t>
      </w:r>
      <w:r w:rsidRPr="00C575F5">
        <w:rPr>
          <w:b/>
          <w:bCs/>
        </w:rPr>
        <w:t xml:space="preserve"> </w:t>
      </w:r>
      <w:r w:rsidRPr="00C575F5">
        <w:rPr>
          <w:b/>
          <w:bCs/>
        </w:rPr>
        <w:br/>
        <w:t>[cd∙m</w:t>
      </w:r>
      <w:r w:rsidRPr="00C575F5">
        <w:rPr>
          <w:b/>
          <w:bCs/>
          <w:vertAlign w:val="superscript"/>
        </w:rPr>
        <w:t>-2</w:t>
      </w:r>
      <w:r w:rsidRPr="00C575F5">
        <w:rPr>
          <w:b/>
          <w:bCs/>
        </w:rPr>
        <w:t>∙lx</w:t>
      </w:r>
      <w:r w:rsidRPr="00C575F5">
        <w:rPr>
          <w:b/>
          <w:bCs/>
          <w:vertAlign w:val="superscript"/>
        </w:rPr>
        <w:t>-1</w:t>
      </w:r>
      <w:r w:rsidRPr="00C575F5">
        <w:rPr>
          <w:b/>
          <w:bCs/>
        </w:rPr>
        <w:t>]</w:t>
      </w:r>
    </w:p>
    <w:tbl>
      <w:tblPr>
        <w:tblW w:w="0" w:type="auto"/>
        <w:tblInd w:w="1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83"/>
        <w:gridCol w:w="2646"/>
        <w:gridCol w:w="709"/>
        <w:gridCol w:w="709"/>
        <w:gridCol w:w="709"/>
        <w:gridCol w:w="715"/>
      </w:tblGrid>
      <w:tr w:rsidR="00AC4E07" w:rsidRPr="00C575F5" w14:paraId="0F015D22" w14:textId="77777777" w:rsidTr="0095243A">
        <w:trPr>
          <w:trHeight w:val="20"/>
        </w:trPr>
        <w:tc>
          <w:tcPr>
            <w:tcW w:w="1883" w:type="dxa"/>
            <w:tcBorders>
              <w:top w:val="single" w:sz="4" w:space="0" w:color="auto"/>
              <w:left w:val="single" w:sz="4" w:space="0" w:color="auto"/>
              <w:bottom w:val="single" w:sz="12" w:space="0" w:color="auto"/>
              <w:right w:val="single" w:sz="4" w:space="0" w:color="auto"/>
            </w:tcBorders>
            <w:shd w:val="clear" w:color="auto" w:fill="auto"/>
            <w:hideMark/>
          </w:tcPr>
          <w:p w14:paraId="7499C58C" w14:textId="2A5AD397" w:rsidR="00AC4E07" w:rsidRPr="00C575F5" w:rsidRDefault="00AC4E07" w:rsidP="00D76C2A">
            <w:pPr>
              <w:keepNext/>
              <w:spacing w:before="80" w:after="80" w:line="200" w:lineRule="exact"/>
              <w:ind w:left="57" w:right="57"/>
              <w:jc w:val="center"/>
              <w:rPr>
                <w:i/>
                <w:sz w:val="16"/>
                <w:szCs w:val="16"/>
              </w:rPr>
            </w:pPr>
            <w:r w:rsidRPr="00C575F5">
              <w:rPr>
                <w:i/>
                <w:sz w:val="16"/>
                <w:szCs w:val="16"/>
              </w:rPr>
              <w:t>Angle d</w:t>
            </w:r>
            <w:r w:rsidR="00554990" w:rsidRPr="00C575F5">
              <w:rPr>
                <w:i/>
                <w:sz w:val="16"/>
                <w:szCs w:val="16"/>
              </w:rPr>
              <w:t>’</w:t>
            </w:r>
            <w:r w:rsidRPr="00C575F5">
              <w:rPr>
                <w:i/>
                <w:sz w:val="16"/>
                <w:szCs w:val="16"/>
              </w:rPr>
              <w:t>observation α</w:t>
            </w:r>
          </w:p>
        </w:tc>
        <w:tc>
          <w:tcPr>
            <w:tcW w:w="5488" w:type="dxa"/>
            <w:gridSpan w:val="5"/>
            <w:tcBorders>
              <w:top w:val="single" w:sz="4" w:space="0" w:color="auto"/>
              <w:left w:val="single" w:sz="4" w:space="0" w:color="auto"/>
              <w:bottom w:val="single" w:sz="12" w:space="0" w:color="auto"/>
              <w:right w:val="single" w:sz="4" w:space="0" w:color="auto"/>
            </w:tcBorders>
            <w:shd w:val="clear" w:color="auto" w:fill="auto"/>
            <w:hideMark/>
          </w:tcPr>
          <w:p w14:paraId="4A3C8684" w14:textId="74AB38F3" w:rsidR="00AC4E07" w:rsidRPr="00C575F5" w:rsidRDefault="00AC4E07" w:rsidP="00D76C2A">
            <w:pPr>
              <w:keepNext/>
              <w:spacing w:before="80" w:after="80" w:line="200" w:lineRule="exact"/>
              <w:ind w:left="57" w:right="57"/>
              <w:jc w:val="center"/>
              <w:rPr>
                <w:i/>
                <w:sz w:val="16"/>
                <w:szCs w:val="16"/>
              </w:rPr>
            </w:pPr>
            <w:r w:rsidRPr="00C575F5">
              <w:rPr>
                <w:i/>
                <w:sz w:val="16"/>
                <w:szCs w:val="16"/>
              </w:rPr>
              <w:t>Angle d</w:t>
            </w:r>
            <w:r w:rsidR="00554990" w:rsidRPr="00C575F5">
              <w:rPr>
                <w:i/>
                <w:sz w:val="16"/>
                <w:szCs w:val="16"/>
              </w:rPr>
              <w:t>’</w:t>
            </w:r>
            <w:r w:rsidRPr="00C575F5">
              <w:rPr>
                <w:i/>
                <w:sz w:val="16"/>
                <w:szCs w:val="16"/>
              </w:rPr>
              <w:t>éclairage β</w:t>
            </w:r>
          </w:p>
        </w:tc>
      </w:tr>
      <w:tr w:rsidR="00AC4E07" w:rsidRPr="00C575F5" w14:paraId="16119A60" w14:textId="77777777" w:rsidTr="0095243A">
        <w:tc>
          <w:tcPr>
            <w:tcW w:w="1883"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425E9966" w14:textId="1A3A1597" w:rsidR="00AC4E07" w:rsidRPr="00C575F5" w:rsidRDefault="00AC4E07" w:rsidP="0095243A">
            <w:pPr>
              <w:spacing w:before="60" w:after="60" w:line="220" w:lineRule="atLeast"/>
              <w:ind w:left="57" w:right="57"/>
              <w:jc w:val="center"/>
              <w:rPr>
                <w:sz w:val="18"/>
                <w:szCs w:val="18"/>
              </w:rPr>
            </w:pPr>
            <w:r w:rsidRPr="00C575F5">
              <w:rPr>
                <w:sz w:val="18"/>
                <w:szCs w:val="18"/>
              </w:rPr>
              <w:t>20</w:t>
            </w:r>
            <w:r w:rsidR="00554990" w:rsidRPr="00C575F5">
              <w:rPr>
                <w:sz w:val="18"/>
                <w:szCs w:val="18"/>
              </w:rPr>
              <w:t>’</w:t>
            </w:r>
          </w:p>
        </w:tc>
        <w:tc>
          <w:tcPr>
            <w:tcW w:w="2646" w:type="dxa"/>
            <w:tcBorders>
              <w:top w:val="single" w:sz="12" w:space="0" w:color="auto"/>
              <w:left w:val="single" w:sz="4" w:space="0" w:color="auto"/>
              <w:bottom w:val="single" w:sz="4" w:space="0" w:color="auto"/>
              <w:right w:val="single" w:sz="4" w:space="0" w:color="auto"/>
            </w:tcBorders>
            <w:shd w:val="clear" w:color="auto" w:fill="auto"/>
            <w:hideMark/>
          </w:tcPr>
          <w:p w14:paraId="422FB2CC" w14:textId="77777777" w:rsidR="00AC4E07" w:rsidRPr="00C575F5" w:rsidRDefault="00AC4E07" w:rsidP="0095243A">
            <w:pPr>
              <w:spacing w:before="60" w:after="60" w:line="220" w:lineRule="atLeast"/>
              <w:ind w:left="57" w:right="57"/>
              <w:jc w:val="center"/>
              <w:rPr>
                <w:sz w:val="18"/>
                <w:szCs w:val="18"/>
              </w:rPr>
            </w:pPr>
            <w:r w:rsidRPr="00C575F5">
              <w:rPr>
                <w:sz w:val="18"/>
                <w:szCs w:val="18"/>
              </w:rPr>
              <w:t>ß</w:t>
            </w:r>
            <w:r w:rsidRPr="00C575F5">
              <w:rPr>
                <w:sz w:val="18"/>
                <w:szCs w:val="18"/>
                <w:vertAlign w:val="subscript"/>
              </w:rPr>
              <w:t>1</w:t>
            </w:r>
          </w:p>
        </w:tc>
        <w:tc>
          <w:tcPr>
            <w:tcW w:w="709" w:type="dxa"/>
            <w:tcBorders>
              <w:top w:val="single" w:sz="12" w:space="0" w:color="auto"/>
              <w:left w:val="single" w:sz="4" w:space="0" w:color="auto"/>
              <w:bottom w:val="single" w:sz="4" w:space="0" w:color="auto"/>
              <w:right w:val="single" w:sz="4" w:space="0" w:color="auto"/>
            </w:tcBorders>
            <w:shd w:val="clear" w:color="auto" w:fill="auto"/>
            <w:hideMark/>
          </w:tcPr>
          <w:p w14:paraId="3AEB26A8" w14:textId="77777777" w:rsidR="00AC4E07" w:rsidRPr="00C575F5" w:rsidRDefault="00AC4E07" w:rsidP="0095243A">
            <w:pPr>
              <w:spacing w:before="60" w:after="60" w:line="220" w:lineRule="atLeast"/>
              <w:ind w:left="57" w:right="57"/>
              <w:jc w:val="center"/>
              <w:rPr>
                <w:sz w:val="18"/>
                <w:szCs w:val="18"/>
              </w:rPr>
            </w:pPr>
            <w:r w:rsidRPr="00C575F5">
              <w:rPr>
                <w:sz w:val="18"/>
                <w:szCs w:val="18"/>
              </w:rPr>
              <w:t>0°</w:t>
            </w:r>
          </w:p>
        </w:tc>
        <w:tc>
          <w:tcPr>
            <w:tcW w:w="709" w:type="dxa"/>
            <w:tcBorders>
              <w:top w:val="single" w:sz="12" w:space="0" w:color="auto"/>
              <w:left w:val="single" w:sz="4" w:space="0" w:color="auto"/>
              <w:bottom w:val="single" w:sz="4" w:space="0" w:color="auto"/>
              <w:right w:val="single" w:sz="4" w:space="0" w:color="auto"/>
            </w:tcBorders>
            <w:shd w:val="clear" w:color="auto" w:fill="auto"/>
            <w:hideMark/>
          </w:tcPr>
          <w:p w14:paraId="6A36E01B" w14:textId="77777777" w:rsidR="00AC4E07" w:rsidRPr="00C575F5" w:rsidRDefault="00AC4E07" w:rsidP="0095243A">
            <w:pPr>
              <w:spacing w:before="60" w:after="60" w:line="220" w:lineRule="atLeast"/>
              <w:ind w:left="57" w:right="57"/>
              <w:jc w:val="center"/>
              <w:rPr>
                <w:sz w:val="18"/>
                <w:szCs w:val="18"/>
              </w:rPr>
            </w:pPr>
            <w:r w:rsidRPr="00C575F5">
              <w:rPr>
                <w:sz w:val="18"/>
                <w:szCs w:val="18"/>
              </w:rPr>
              <w:t>0°</w:t>
            </w:r>
          </w:p>
        </w:tc>
        <w:tc>
          <w:tcPr>
            <w:tcW w:w="709" w:type="dxa"/>
            <w:tcBorders>
              <w:top w:val="single" w:sz="12" w:space="0" w:color="auto"/>
              <w:left w:val="single" w:sz="4" w:space="0" w:color="auto"/>
              <w:bottom w:val="single" w:sz="4" w:space="0" w:color="auto"/>
              <w:right w:val="single" w:sz="4" w:space="0" w:color="auto"/>
            </w:tcBorders>
            <w:shd w:val="clear" w:color="auto" w:fill="auto"/>
            <w:hideMark/>
          </w:tcPr>
          <w:p w14:paraId="56406D49" w14:textId="77777777" w:rsidR="00AC4E07" w:rsidRPr="00C575F5" w:rsidRDefault="00AC4E07" w:rsidP="0095243A">
            <w:pPr>
              <w:spacing w:before="60" w:after="60" w:line="220" w:lineRule="atLeast"/>
              <w:ind w:left="57" w:right="57"/>
              <w:jc w:val="center"/>
              <w:rPr>
                <w:sz w:val="18"/>
                <w:szCs w:val="18"/>
              </w:rPr>
            </w:pPr>
            <w:r w:rsidRPr="00C575F5">
              <w:rPr>
                <w:sz w:val="18"/>
                <w:szCs w:val="18"/>
              </w:rPr>
              <w:t>0°</w:t>
            </w:r>
          </w:p>
        </w:tc>
        <w:tc>
          <w:tcPr>
            <w:tcW w:w="715" w:type="dxa"/>
            <w:tcBorders>
              <w:top w:val="single" w:sz="12" w:space="0" w:color="auto"/>
              <w:left w:val="single" w:sz="4" w:space="0" w:color="auto"/>
              <w:bottom w:val="single" w:sz="4" w:space="0" w:color="auto"/>
              <w:right w:val="single" w:sz="4" w:space="0" w:color="auto"/>
            </w:tcBorders>
            <w:shd w:val="clear" w:color="auto" w:fill="auto"/>
            <w:hideMark/>
          </w:tcPr>
          <w:p w14:paraId="00AD5E91" w14:textId="77777777" w:rsidR="00AC4E07" w:rsidRPr="00C575F5" w:rsidRDefault="00AC4E07" w:rsidP="0095243A">
            <w:pPr>
              <w:spacing w:before="60" w:after="60" w:line="220" w:lineRule="atLeast"/>
              <w:ind w:left="57" w:right="57"/>
              <w:jc w:val="center"/>
              <w:rPr>
                <w:sz w:val="18"/>
                <w:szCs w:val="18"/>
              </w:rPr>
            </w:pPr>
            <w:r w:rsidRPr="00C575F5">
              <w:rPr>
                <w:sz w:val="18"/>
                <w:szCs w:val="18"/>
              </w:rPr>
              <w:t>0°</w:t>
            </w:r>
          </w:p>
        </w:tc>
      </w:tr>
      <w:tr w:rsidR="00AC4E07" w:rsidRPr="00C575F5" w14:paraId="24AF20AE" w14:textId="77777777" w:rsidTr="0095243A">
        <w:tc>
          <w:tcPr>
            <w:tcW w:w="18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5C031C" w14:textId="77777777" w:rsidR="00AC4E07" w:rsidRPr="00C575F5" w:rsidRDefault="00AC4E07" w:rsidP="0095243A">
            <w:pPr>
              <w:spacing w:before="60" w:after="60" w:line="220" w:lineRule="atLeast"/>
              <w:ind w:left="57" w:right="57"/>
              <w:jc w:val="center"/>
              <w:rPr>
                <w:sz w:val="18"/>
                <w:szCs w:val="18"/>
              </w:rPr>
            </w:pPr>
          </w:p>
        </w:tc>
        <w:tc>
          <w:tcPr>
            <w:tcW w:w="2646" w:type="dxa"/>
            <w:tcBorders>
              <w:top w:val="single" w:sz="4" w:space="0" w:color="auto"/>
              <w:left w:val="single" w:sz="4" w:space="0" w:color="auto"/>
              <w:bottom w:val="single" w:sz="4" w:space="0" w:color="auto"/>
              <w:right w:val="single" w:sz="4" w:space="0" w:color="auto"/>
            </w:tcBorders>
            <w:shd w:val="clear" w:color="auto" w:fill="auto"/>
            <w:hideMark/>
          </w:tcPr>
          <w:p w14:paraId="30F00AEC" w14:textId="77777777" w:rsidR="00AC4E07" w:rsidRPr="00C575F5" w:rsidRDefault="00AC4E07" w:rsidP="0095243A">
            <w:pPr>
              <w:spacing w:before="60" w:after="60" w:line="220" w:lineRule="atLeast"/>
              <w:ind w:left="57" w:right="57"/>
              <w:jc w:val="center"/>
              <w:rPr>
                <w:sz w:val="18"/>
                <w:szCs w:val="18"/>
              </w:rPr>
            </w:pPr>
            <w:r w:rsidRPr="00C575F5">
              <w:rPr>
                <w:sz w:val="18"/>
                <w:szCs w:val="18"/>
              </w:rPr>
              <w:t>ß</w:t>
            </w:r>
            <w:r w:rsidRPr="00C575F5">
              <w:rPr>
                <w:sz w:val="18"/>
                <w:szCs w:val="18"/>
                <w:vertAlign w:val="sub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3DFD54E"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D06D572" w14:textId="77777777" w:rsidR="00AC4E07" w:rsidRPr="00C575F5" w:rsidRDefault="00AC4E07" w:rsidP="0095243A">
            <w:pPr>
              <w:spacing w:before="60" w:after="60" w:line="220" w:lineRule="atLeast"/>
              <w:ind w:left="57" w:right="57"/>
              <w:jc w:val="center"/>
              <w:rPr>
                <w:sz w:val="18"/>
                <w:szCs w:val="18"/>
              </w:rPr>
            </w:pPr>
            <w:r w:rsidRPr="00C575F5">
              <w:rPr>
                <w:sz w:val="18"/>
                <w:szCs w:val="18"/>
              </w:rPr>
              <w:t>20°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A375486" w14:textId="77777777" w:rsidR="00AC4E07" w:rsidRPr="00C575F5" w:rsidRDefault="00AC4E07" w:rsidP="0095243A">
            <w:pPr>
              <w:spacing w:before="60" w:after="60" w:line="220" w:lineRule="atLeast"/>
              <w:ind w:left="57" w:right="57"/>
              <w:jc w:val="center"/>
              <w:rPr>
                <w:sz w:val="18"/>
                <w:szCs w:val="18"/>
              </w:rPr>
            </w:pPr>
            <w:r w:rsidRPr="00C575F5">
              <w:rPr>
                <w:sz w:val="18"/>
                <w:szCs w:val="18"/>
              </w:rPr>
              <w:t>30°</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14:paraId="47B277EA" w14:textId="77777777" w:rsidR="00AC4E07" w:rsidRPr="00C575F5" w:rsidRDefault="00AC4E07" w:rsidP="0095243A">
            <w:pPr>
              <w:spacing w:before="60" w:after="60" w:line="220" w:lineRule="atLeast"/>
              <w:ind w:left="57" w:right="57"/>
              <w:jc w:val="center"/>
              <w:rPr>
                <w:sz w:val="18"/>
                <w:szCs w:val="18"/>
              </w:rPr>
            </w:pPr>
            <w:r w:rsidRPr="00C575F5">
              <w:rPr>
                <w:sz w:val="18"/>
                <w:szCs w:val="18"/>
              </w:rPr>
              <w:t>40°</w:t>
            </w:r>
          </w:p>
        </w:tc>
      </w:tr>
      <w:tr w:rsidR="00AC4E07" w:rsidRPr="00C575F5" w14:paraId="5B42A383" w14:textId="77777777" w:rsidTr="0095243A">
        <w:tc>
          <w:tcPr>
            <w:tcW w:w="1883" w:type="dxa"/>
            <w:vMerge w:val="restart"/>
            <w:tcBorders>
              <w:top w:val="single" w:sz="4" w:space="0" w:color="auto"/>
              <w:left w:val="single" w:sz="4" w:space="0" w:color="auto"/>
              <w:right w:val="single" w:sz="4" w:space="0" w:color="auto"/>
            </w:tcBorders>
            <w:shd w:val="clear" w:color="auto" w:fill="auto"/>
            <w:hideMark/>
          </w:tcPr>
          <w:p w14:paraId="6D85706D" w14:textId="5DB2BF50" w:rsidR="00AC4E07" w:rsidRPr="00C575F5" w:rsidRDefault="00AC4E07" w:rsidP="0095243A">
            <w:pPr>
              <w:spacing w:before="60" w:after="60" w:line="220" w:lineRule="atLeast"/>
              <w:ind w:left="57" w:right="57"/>
              <w:jc w:val="center"/>
              <w:rPr>
                <w:sz w:val="18"/>
                <w:szCs w:val="18"/>
              </w:rPr>
            </w:pPr>
            <w:r w:rsidRPr="00C575F5">
              <w:rPr>
                <w:sz w:val="18"/>
                <w:szCs w:val="18"/>
              </w:rPr>
              <w:t>Coefficient R</w:t>
            </w:r>
            <w:r w:rsidR="00554990" w:rsidRPr="00C575F5">
              <w:rPr>
                <w:sz w:val="18"/>
                <w:szCs w:val="18"/>
              </w:rPr>
              <w:t>’</w:t>
            </w:r>
            <w:r w:rsidRPr="00C575F5">
              <w:rPr>
                <w:sz w:val="18"/>
                <w:szCs w:val="18"/>
              </w:rPr>
              <w:t xml:space="preserve"> </w:t>
            </w:r>
            <w:r w:rsidRPr="00C575F5">
              <w:rPr>
                <w:sz w:val="18"/>
                <w:szCs w:val="18"/>
              </w:rPr>
              <w:br/>
              <w:t>[cd∙m</w:t>
            </w:r>
            <w:r w:rsidRPr="00C575F5">
              <w:rPr>
                <w:sz w:val="18"/>
                <w:szCs w:val="18"/>
                <w:vertAlign w:val="superscript"/>
              </w:rPr>
              <w:t>-2</w:t>
            </w:r>
            <w:r w:rsidRPr="00C575F5">
              <w:rPr>
                <w:sz w:val="18"/>
                <w:szCs w:val="18"/>
              </w:rPr>
              <w:t>∙lx</w:t>
            </w:r>
            <w:r w:rsidRPr="00C575F5">
              <w:rPr>
                <w:sz w:val="18"/>
                <w:szCs w:val="18"/>
                <w:vertAlign w:val="superscript"/>
              </w:rPr>
              <w:t>-1</w:t>
            </w:r>
            <w:r w:rsidRPr="00C575F5">
              <w:rPr>
                <w:sz w:val="18"/>
                <w:szCs w:val="18"/>
              </w:rPr>
              <w:t>]</w:t>
            </w:r>
          </w:p>
        </w:tc>
        <w:tc>
          <w:tcPr>
            <w:tcW w:w="2646" w:type="dxa"/>
            <w:tcBorders>
              <w:top w:val="single" w:sz="4" w:space="0" w:color="auto"/>
              <w:left w:val="single" w:sz="4" w:space="0" w:color="auto"/>
              <w:bottom w:val="single" w:sz="4" w:space="0" w:color="auto"/>
              <w:right w:val="single" w:sz="4" w:space="0" w:color="auto"/>
            </w:tcBorders>
            <w:shd w:val="clear" w:color="auto" w:fill="auto"/>
            <w:hideMark/>
          </w:tcPr>
          <w:p w14:paraId="3336EECC" w14:textId="2BDE49E5" w:rsidR="00AC4E07" w:rsidRPr="00C575F5" w:rsidRDefault="00AC4E07" w:rsidP="0095243A">
            <w:pPr>
              <w:spacing w:before="60" w:after="60" w:line="220" w:lineRule="atLeast"/>
              <w:ind w:left="57" w:right="57"/>
              <w:jc w:val="center"/>
              <w:rPr>
                <w:sz w:val="18"/>
                <w:szCs w:val="18"/>
              </w:rPr>
            </w:pPr>
            <w:r w:rsidRPr="00C575F5">
              <w:rPr>
                <w:sz w:val="18"/>
                <w:szCs w:val="18"/>
              </w:rPr>
              <w:t>R</w:t>
            </w:r>
            <w:r w:rsidR="00554990" w:rsidRPr="00C575F5">
              <w:rPr>
                <w:sz w:val="18"/>
                <w:szCs w:val="18"/>
              </w:rPr>
              <w:t>’</w:t>
            </w:r>
            <w:r w:rsidRPr="00C575F5">
              <w:rPr>
                <w:sz w:val="18"/>
                <w:szCs w:val="18"/>
              </w:rPr>
              <w:t xml:space="preserve"> du bord extérieur (classe 1, 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D73E2D9"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120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1D27766" w14:textId="77777777" w:rsidR="00AC4E07" w:rsidRPr="00C575F5" w:rsidRDefault="00AC4E07" w:rsidP="0095243A">
            <w:pPr>
              <w:spacing w:before="60" w:after="60" w:line="220" w:lineRule="atLeast"/>
              <w:ind w:left="57" w:right="57"/>
              <w:jc w:val="center"/>
              <w:rPr>
                <w:sz w:val="18"/>
                <w:szCs w:val="18"/>
              </w:rPr>
            </w:pPr>
            <w:r w:rsidRPr="00C575F5">
              <w:rPr>
                <w:sz w:val="18"/>
                <w:szCs w:val="18"/>
              </w:rPr>
              <w:t>60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23B525B" w14:textId="77777777" w:rsidR="00AC4E07" w:rsidRPr="00C575F5" w:rsidRDefault="00AC4E07" w:rsidP="0095243A">
            <w:pPr>
              <w:spacing w:before="60" w:after="60" w:line="220" w:lineRule="atLeast"/>
              <w:ind w:left="57" w:right="57"/>
              <w:jc w:val="center"/>
              <w:rPr>
                <w:sz w:val="18"/>
                <w:szCs w:val="18"/>
              </w:rPr>
            </w:pPr>
            <w:r w:rsidRPr="00C575F5">
              <w:rPr>
                <w:sz w:val="18"/>
                <w:szCs w:val="18"/>
              </w:rPr>
              <w:t>30</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14:paraId="78D33FC7"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10</w:t>
            </w:r>
          </w:p>
        </w:tc>
      </w:tr>
      <w:tr w:rsidR="00AC4E07" w:rsidRPr="00C575F5" w14:paraId="1F4DE470" w14:textId="77777777" w:rsidTr="0095243A">
        <w:tc>
          <w:tcPr>
            <w:tcW w:w="1883" w:type="dxa"/>
            <w:vMerge/>
            <w:tcBorders>
              <w:left w:val="single" w:sz="4" w:space="0" w:color="auto"/>
              <w:bottom w:val="single" w:sz="12" w:space="0" w:color="auto"/>
              <w:right w:val="single" w:sz="4" w:space="0" w:color="auto"/>
            </w:tcBorders>
            <w:shd w:val="clear" w:color="auto" w:fill="auto"/>
          </w:tcPr>
          <w:p w14:paraId="2687B9EC" w14:textId="77777777" w:rsidR="00AC4E07" w:rsidRPr="00C575F5" w:rsidRDefault="00AC4E07" w:rsidP="0095243A">
            <w:pPr>
              <w:spacing w:before="60" w:after="60" w:line="220" w:lineRule="atLeast"/>
              <w:ind w:left="57" w:right="57"/>
              <w:rPr>
                <w:sz w:val="18"/>
                <w:szCs w:val="18"/>
              </w:rPr>
            </w:pPr>
          </w:p>
        </w:tc>
        <w:tc>
          <w:tcPr>
            <w:tcW w:w="2646" w:type="dxa"/>
            <w:tcBorders>
              <w:top w:val="single" w:sz="4" w:space="0" w:color="auto"/>
              <w:left w:val="single" w:sz="4" w:space="0" w:color="auto"/>
              <w:bottom w:val="single" w:sz="12" w:space="0" w:color="auto"/>
              <w:right w:val="single" w:sz="4" w:space="0" w:color="auto"/>
            </w:tcBorders>
            <w:shd w:val="clear" w:color="auto" w:fill="auto"/>
          </w:tcPr>
          <w:p w14:paraId="3FF46AB3" w14:textId="7C80FCCC" w:rsidR="00AC4E07" w:rsidRPr="00C575F5" w:rsidRDefault="00AC4E07" w:rsidP="0095243A">
            <w:pPr>
              <w:spacing w:before="60" w:after="60" w:line="220" w:lineRule="atLeast"/>
              <w:ind w:left="57" w:right="57"/>
              <w:jc w:val="center"/>
              <w:rPr>
                <w:sz w:val="18"/>
                <w:szCs w:val="18"/>
              </w:rPr>
            </w:pPr>
            <w:r w:rsidRPr="00C575F5">
              <w:rPr>
                <w:sz w:val="18"/>
                <w:szCs w:val="18"/>
              </w:rPr>
              <w:t>R</w:t>
            </w:r>
            <w:r w:rsidR="00554990" w:rsidRPr="00C575F5">
              <w:rPr>
                <w:sz w:val="18"/>
                <w:szCs w:val="18"/>
              </w:rPr>
              <w:t>’</w:t>
            </w:r>
            <w:r w:rsidRPr="00C575F5">
              <w:rPr>
                <w:sz w:val="18"/>
                <w:szCs w:val="18"/>
              </w:rPr>
              <w:t xml:space="preserve"> du triangle (classe 2)</w:t>
            </w:r>
          </w:p>
        </w:tc>
        <w:tc>
          <w:tcPr>
            <w:tcW w:w="709" w:type="dxa"/>
            <w:tcBorders>
              <w:top w:val="single" w:sz="4" w:space="0" w:color="auto"/>
              <w:left w:val="single" w:sz="4" w:space="0" w:color="auto"/>
              <w:bottom w:val="single" w:sz="12" w:space="0" w:color="auto"/>
              <w:right w:val="single" w:sz="4" w:space="0" w:color="auto"/>
            </w:tcBorders>
            <w:shd w:val="clear" w:color="auto" w:fill="auto"/>
          </w:tcPr>
          <w:p w14:paraId="1EAE384F"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10</w:t>
            </w:r>
          </w:p>
        </w:tc>
        <w:tc>
          <w:tcPr>
            <w:tcW w:w="709" w:type="dxa"/>
            <w:tcBorders>
              <w:top w:val="single" w:sz="4" w:space="0" w:color="auto"/>
              <w:left w:val="single" w:sz="4" w:space="0" w:color="auto"/>
              <w:bottom w:val="single" w:sz="12" w:space="0" w:color="auto"/>
              <w:right w:val="single" w:sz="4" w:space="0" w:color="auto"/>
            </w:tcBorders>
            <w:shd w:val="clear" w:color="auto" w:fill="auto"/>
          </w:tcPr>
          <w:p w14:paraId="1CB2FC07" w14:textId="77777777" w:rsidR="00AC4E07" w:rsidRPr="00C575F5" w:rsidRDefault="00AC4E07" w:rsidP="0095243A">
            <w:pPr>
              <w:spacing w:before="60" w:after="60" w:line="220" w:lineRule="atLeast"/>
              <w:ind w:left="57" w:right="57"/>
              <w:jc w:val="center"/>
              <w:rPr>
                <w:sz w:val="18"/>
                <w:szCs w:val="18"/>
              </w:rPr>
            </w:pPr>
            <w:r w:rsidRPr="00C575F5">
              <w:rPr>
                <w:sz w:val="18"/>
                <w:szCs w:val="18"/>
              </w:rPr>
              <w:t>7</w:t>
            </w:r>
          </w:p>
        </w:tc>
        <w:tc>
          <w:tcPr>
            <w:tcW w:w="709" w:type="dxa"/>
            <w:tcBorders>
              <w:top w:val="single" w:sz="4" w:space="0" w:color="auto"/>
              <w:left w:val="single" w:sz="4" w:space="0" w:color="auto"/>
              <w:bottom w:val="single" w:sz="12" w:space="0" w:color="auto"/>
              <w:right w:val="single" w:sz="4" w:space="0" w:color="auto"/>
            </w:tcBorders>
            <w:shd w:val="clear" w:color="auto" w:fill="auto"/>
          </w:tcPr>
          <w:p w14:paraId="197B5D68" w14:textId="77777777" w:rsidR="00AC4E07" w:rsidRPr="00C575F5" w:rsidRDefault="00AC4E07" w:rsidP="0095243A">
            <w:pPr>
              <w:spacing w:before="60" w:after="60" w:line="220" w:lineRule="atLeast"/>
              <w:ind w:left="57" w:right="57"/>
              <w:jc w:val="center"/>
              <w:rPr>
                <w:sz w:val="18"/>
                <w:szCs w:val="18"/>
              </w:rPr>
            </w:pPr>
            <w:r w:rsidRPr="00C575F5">
              <w:rPr>
                <w:sz w:val="18"/>
                <w:szCs w:val="18"/>
              </w:rPr>
              <w:t>4</w:t>
            </w:r>
          </w:p>
        </w:tc>
        <w:tc>
          <w:tcPr>
            <w:tcW w:w="715" w:type="dxa"/>
            <w:tcBorders>
              <w:top w:val="single" w:sz="4" w:space="0" w:color="auto"/>
              <w:left w:val="single" w:sz="4" w:space="0" w:color="auto"/>
              <w:bottom w:val="single" w:sz="12" w:space="0" w:color="auto"/>
              <w:right w:val="single" w:sz="4" w:space="0" w:color="auto"/>
            </w:tcBorders>
            <w:shd w:val="clear" w:color="auto" w:fill="auto"/>
          </w:tcPr>
          <w:p w14:paraId="2CBB0F7C" w14:textId="52EE6A67" w:rsidR="00AC4E07" w:rsidRPr="00C575F5" w:rsidRDefault="00D76C2A" w:rsidP="0095243A">
            <w:pPr>
              <w:spacing w:before="60" w:after="60" w:line="220" w:lineRule="atLeast"/>
              <w:ind w:left="57" w:right="57"/>
              <w:jc w:val="center"/>
              <w:rPr>
                <w:sz w:val="18"/>
                <w:szCs w:val="18"/>
              </w:rPr>
            </w:pPr>
            <w:r w:rsidRPr="00C575F5">
              <w:rPr>
                <w:sz w:val="18"/>
              </w:rPr>
              <w:t>–</w:t>
            </w:r>
          </w:p>
        </w:tc>
      </w:tr>
    </w:tbl>
    <w:p w14:paraId="0A414EBE" w14:textId="43436BCF" w:rsidR="00AC4E07" w:rsidRPr="00C575F5" w:rsidRDefault="00AC4E07" w:rsidP="00AC4E07">
      <w:pPr>
        <w:pStyle w:val="SingleTxtG"/>
        <w:spacing w:before="120"/>
        <w:ind w:left="2268" w:hanging="1134"/>
      </w:pPr>
      <w:r w:rsidRPr="00C575F5">
        <w:t>5.8.4.2</w:t>
      </w:r>
      <w:r w:rsidRPr="00C575F5">
        <w:tab/>
        <w:t>L</w:t>
      </w:r>
      <w:r w:rsidR="00554990" w:rsidRPr="00C575F5">
        <w:t>’</w:t>
      </w:r>
      <w:r w:rsidRPr="00C575F5">
        <w:t>angle sous-tendu de l</w:t>
      </w:r>
      <w:r w:rsidR="00554990" w:rsidRPr="00C575F5">
        <w:t>’</w:t>
      </w:r>
      <w:r w:rsidRPr="00C575F5">
        <w:t>échantillon ne doit pas être supérieur à 80</w:t>
      </w:r>
      <w:r w:rsidR="00554990" w:rsidRPr="00C575F5">
        <w:t>’</w:t>
      </w:r>
      <w:r w:rsidRPr="00C575F5">
        <w:t>.</w:t>
      </w:r>
    </w:p>
    <w:p w14:paraId="06768F64" w14:textId="77777777" w:rsidR="00AC4E07" w:rsidRPr="00C575F5" w:rsidRDefault="00AC4E07" w:rsidP="00AC4E07">
      <w:pPr>
        <w:pStyle w:val="SingleTxtG"/>
        <w:ind w:left="2268" w:hanging="1134"/>
      </w:pPr>
      <w:r w:rsidRPr="00C575F5">
        <w:t>5.8.5</w:t>
      </w:r>
      <w:r w:rsidRPr="00C575F5">
        <w:tab/>
        <w:t xml:space="preserve">Couleur de la lumière réfléchie par le dispositif </w:t>
      </w:r>
    </w:p>
    <w:p w14:paraId="0D67A3EE" w14:textId="77777777" w:rsidR="00AC4E07" w:rsidRPr="00C575F5" w:rsidRDefault="00AC4E07" w:rsidP="00AC4E07">
      <w:pPr>
        <w:pStyle w:val="SingleTxtG"/>
        <w:ind w:left="2268" w:hanging="1134"/>
      </w:pPr>
      <w:r w:rsidRPr="00C575F5">
        <w:t>5.8.5.1</w:t>
      </w:r>
      <w:r w:rsidRPr="00C575F5">
        <w:tab/>
        <w:t>La couleur du dispositif rétroréfléchissant (couleur nocturne) doit être contrôlée selon la méthode décrite au paragraphe 4.2.</w:t>
      </w:r>
    </w:p>
    <w:p w14:paraId="5C08A891" w14:textId="77777777" w:rsidR="00AC4E07" w:rsidRPr="00C575F5" w:rsidRDefault="00AC4E07" w:rsidP="00AC4E07">
      <w:pPr>
        <w:pStyle w:val="SingleTxtG"/>
        <w:ind w:left="2268" w:hanging="1134"/>
      </w:pPr>
      <w:r w:rsidRPr="00C575F5">
        <w:t>5.8.5.1.1</w:t>
      </w:r>
      <w:r w:rsidRPr="00C575F5">
        <w:tab/>
        <w:t xml:space="preserve">Les coordonnées trichromatiques du flux lumineux réfléchi doivent être </w:t>
      </w:r>
      <w:r w:rsidRPr="00C575F5">
        <w:rPr>
          <w:spacing w:val="-2"/>
        </w:rPr>
        <w:t xml:space="preserve">comprises dans les limites de la couleur concernée définies dans le Règlement ONU </w:t>
      </w:r>
      <w:r w:rsidRPr="00C575F5">
        <w:rPr>
          <w:rFonts w:eastAsia="MS Mincho"/>
          <w:spacing w:val="-2"/>
          <w:szCs w:val="22"/>
        </w:rPr>
        <w:t>n</w:t>
      </w:r>
      <w:r w:rsidRPr="00C575F5">
        <w:rPr>
          <w:rFonts w:eastAsia="MS Mincho"/>
          <w:spacing w:val="-2"/>
          <w:szCs w:val="22"/>
          <w:vertAlign w:val="superscript"/>
        </w:rPr>
        <w:t>o</w:t>
      </w:r>
      <w:r w:rsidRPr="00C575F5">
        <w:rPr>
          <w:spacing w:val="-2"/>
        </w:rPr>
        <w:t> 48.</w:t>
      </w:r>
    </w:p>
    <w:p w14:paraId="5337AAFA" w14:textId="77777777" w:rsidR="00AC4E07" w:rsidRPr="00C575F5" w:rsidRDefault="00AC4E07" w:rsidP="00AC4E07">
      <w:pPr>
        <w:pStyle w:val="SingleTxtG"/>
        <w:ind w:left="2268" w:hanging="1134"/>
      </w:pPr>
      <w:r w:rsidRPr="00C575F5">
        <w:t>5.8.5.2</w:t>
      </w:r>
      <w:r w:rsidRPr="00C575F5">
        <w:tab/>
        <w:t>La couleur du dispositif rétroréfléchissant (couleur diurne) doit être contrôlée selon la méthode décrite au paragraphe 4.2.2.</w:t>
      </w:r>
    </w:p>
    <w:p w14:paraId="19A70CAB" w14:textId="1B1AA371" w:rsidR="00AC4E07" w:rsidRPr="00C575F5" w:rsidRDefault="00AC4E07" w:rsidP="00AC4E07">
      <w:pPr>
        <w:pStyle w:val="SingleTxtG"/>
        <w:ind w:left="2268" w:hanging="1134"/>
      </w:pPr>
      <w:r w:rsidRPr="00C575F5">
        <w:t>5.8.5.2.1</w:t>
      </w:r>
      <w:r w:rsidRPr="00C575F5">
        <w:tab/>
        <w:t>Les coordonnées trichromatiques du flux lumineux réfléchi doivent être comprises dans les limites de la couleur rouge définies dans le Règlement ONU</w:t>
      </w:r>
      <w:r w:rsidR="00AE6ACC" w:rsidRPr="00C575F5">
        <w:t> </w:t>
      </w:r>
      <w:r w:rsidRPr="00C575F5">
        <w:rPr>
          <w:rFonts w:eastAsia="MS Mincho"/>
          <w:szCs w:val="22"/>
        </w:rPr>
        <w:t>n</w:t>
      </w:r>
      <w:r w:rsidRPr="00C575F5">
        <w:rPr>
          <w:rFonts w:eastAsia="MS Mincho"/>
          <w:szCs w:val="22"/>
          <w:vertAlign w:val="superscript"/>
        </w:rPr>
        <w:t>o</w:t>
      </w:r>
      <w:r w:rsidRPr="00C575F5">
        <w:t> 48.</w:t>
      </w:r>
    </w:p>
    <w:p w14:paraId="389DB96A" w14:textId="4EE7D8B3" w:rsidR="00AC4E07" w:rsidRPr="00C575F5" w:rsidRDefault="00AC4E07" w:rsidP="00AC4E07">
      <w:pPr>
        <w:pStyle w:val="SingleTxtG"/>
        <w:ind w:left="2268" w:hanging="1134"/>
      </w:pPr>
      <w:r w:rsidRPr="00C575F5">
        <w:t>5.8.5.2.2</w:t>
      </w:r>
      <w:r w:rsidRPr="00C575F5">
        <w:tab/>
        <w:t>Le facteur de luminance déterminé conformément au paragraphe 4.3 doit être</w:t>
      </w:r>
      <w:r w:rsidR="00435A7E" w:rsidRPr="00C575F5">
        <w:t xml:space="preserve"> </w:t>
      </w:r>
      <w:r w:rsidRPr="00C575F5">
        <w:t>≥0,03.</w:t>
      </w:r>
    </w:p>
    <w:p w14:paraId="15DEE151" w14:textId="77777777" w:rsidR="00AC4E07" w:rsidRPr="00C575F5" w:rsidRDefault="00AC4E07" w:rsidP="00AC4E07">
      <w:pPr>
        <w:pStyle w:val="SingleTxtG"/>
        <w:ind w:left="2268" w:hanging="1134"/>
      </w:pPr>
      <w:r w:rsidRPr="00C575F5">
        <w:t>5.8.6</w:t>
      </w:r>
      <w:r w:rsidRPr="00C575F5">
        <w:tab/>
        <w:t>Spécifications colorimétriques</w:t>
      </w:r>
    </w:p>
    <w:p w14:paraId="227690AF" w14:textId="77777777" w:rsidR="00AC4E07" w:rsidRPr="00C575F5" w:rsidRDefault="00AC4E07" w:rsidP="00AC4E07">
      <w:pPr>
        <w:pStyle w:val="SingleTxtG"/>
        <w:ind w:left="2268" w:hanging="1134"/>
      </w:pPr>
      <w:r w:rsidRPr="00C575F5">
        <w:t>5.8.6.1</w:t>
      </w:r>
      <w:r w:rsidRPr="00C575F5">
        <w:tab/>
        <w:t>Les plaques de signalisation arrière pour véhicules lents et leurs remorques doivent être composées de matériaux et dispositifs rouges rétroréfléchissants et rouges fluorescents (classe 1) ou de matériaux ou dispositifs rouges seulement rétroréfléchissants (classe 2).</w:t>
      </w:r>
    </w:p>
    <w:p w14:paraId="39993C27" w14:textId="77777777" w:rsidR="00AC4E07" w:rsidRPr="00C575F5" w:rsidRDefault="00AC4E07" w:rsidP="00AC4E07">
      <w:pPr>
        <w:pStyle w:val="SingleTxtG"/>
        <w:ind w:left="2268" w:hanging="1134"/>
      </w:pPr>
      <w:r w:rsidRPr="00C575F5">
        <w:t>5.8.7</w:t>
      </w:r>
      <w:r w:rsidRPr="00C575F5">
        <w:tab/>
        <w:t>Spécifications particulières (essais)/résistance aux agents extérieurs</w:t>
      </w:r>
    </w:p>
    <w:p w14:paraId="46A56EF2" w14:textId="77777777" w:rsidR="00AC4E07" w:rsidRPr="00C575F5" w:rsidRDefault="00AC4E07" w:rsidP="00AC4E07">
      <w:pPr>
        <w:pStyle w:val="SingleTxtG"/>
        <w:ind w:left="2268" w:hanging="1134"/>
      </w:pPr>
      <w:r w:rsidRPr="00C575F5">
        <w:t>5.8.7.1</w:t>
      </w:r>
      <w:r w:rsidRPr="00C575F5">
        <w:tab/>
        <w:t>Résistance aux agents atmosphériques</w:t>
      </w:r>
    </w:p>
    <w:p w14:paraId="539E1E64" w14:textId="67AD5251" w:rsidR="00AC4E07" w:rsidRPr="00C575F5" w:rsidRDefault="00AC4E07" w:rsidP="00AC4E07">
      <w:pPr>
        <w:pStyle w:val="SingleTxtG"/>
        <w:ind w:left="2268"/>
      </w:pPr>
      <w:r w:rsidRPr="00C575F5">
        <w:tab/>
        <w:t>Un spécimen doit être soumis à un essai comme prescrit à l</w:t>
      </w:r>
      <w:r w:rsidR="00554990" w:rsidRPr="00C575F5">
        <w:t>’</w:t>
      </w:r>
      <w:r w:rsidRPr="00C575F5">
        <w:t>annexe 13.</w:t>
      </w:r>
    </w:p>
    <w:p w14:paraId="7400D26B" w14:textId="77777777" w:rsidR="00AC4E07" w:rsidRPr="00C575F5" w:rsidRDefault="00AC4E07" w:rsidP="00AC4E07">
      <w:pPr>
        <w:pStyle w:val="SingleTxtG"/>
        <w:keepNext/>
        <w:keepLines/>
        <w:ind w:left="2268" w:hanging="1134"/>
      </w:pPr>
      <w:r w:rsidRPr="00C575F5">
        <w:t>5.8.7.2</w:t>
      </w:r>
      <w:r w:rsidRPr="00C575F5">
        <w:tab/>
        <w:t>Résistance à la corrosion</w:t>
      </w:r>
    </w:p>
    <w:p w14:paraId="5E9548E2" w14:textId="7D966871"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11.</w:t>
      </w:r>
    </w:p>
    <w:p w14:paraId="2019E33D" w14:textId="77777777" w:rsidR="00AC4E07" w:rsidRPr="00C575F5" w:rsidRDefault="00AC4E07" w:rsidP="00AC4E07">
      <w:pPr>
        <w:pStyle w:val="SingleTxtG"/>
        <w:ind w:left="2268" w:hanging="1134"/>
      </w:pPr>
      <w:r w:rsidRPr="00C575F5">
        <w:t>5.8.7.3</w:t>
      </w:r>
      <w:r w:rsidRPr="00C575F5">
        <w:tab/>
        <w:t>Résistance aux carburants</w:t>
      </w:r>
    </w:p>
    <w:p w14:paraId="1C2F6C89" w14:textId="07C6EB0E"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9.</w:t>
      </w:r>
    </w:p>
    <w:p w14:paraId="62638149" w14:textId="77777777" w:rsidR="00AC4E07" w:rsidRPr="00C575F5" w:rsidRDefault="00AC4E07" w:rsidP="00AC4E07">
      <w:pPr>
        <w:pStyle w:val="SingleTxtG"/>
        <w:ind w:left="2268" w:hanging="1134"/>
      </w:pPr>
      <w:r w:rsidRPr="00C575F5">
        <w:t>5.8.7.4</w:t>
      </w:r>
      <w:r w:rsidRPr="00C575F5">
        <w:tab/>
      </w:r>
      <w:r w:rsidRPr="00C575F5">
        <w:tab/>
        <w:t>Résistance à la chaleur</w:t>
      </w:r>
    </w:p>
    <w:p w14:paraId="1E63AC3B" w14:textId="0C96ADC9"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6.</w:t>
      </w:r>
    </w:p>
    <w:p w14:paraId="70D31DAF" w14:textId="77777777" w:rsidR="00AC4E07" w:rsidRPr="00C575F5" w:rsidRDefault="00AC4E07" w:rsidP="00AC4E07">
      <w:pPr>
        <w:pStyle w:val="SingleTxtG"/>
        <w:ind w:left="2268" w:hanging="1134"/>
      </w:pPr>
      <w:r w:rsidRPr="00C575F5">
        <w:t>5.8.7.5</w:t>
      </w:r>
      <w:r w:rsidRPr="00C575F5">
        <w:tab/>
      </w:r>
      <w:r w:rsidRPr="00C575F5">
        <w:tab/>
        <w:t>Résistance au nettoyage</w:t>
      </w:r>
    </w:p>
    <w:p w14:paraId="6E26C300" w14:textId="4AF65C82"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15.</w:t>
      </w:r>
    </w:p>
    <w:p w14:paraId="6013BDBA" w14:textId="77777777" w:rsidR="00AC4E07" w:rsidRPr="00C575F5" w:rsidRDefault="00AC4E07" w:rsidP="00AC4E07">
      <w:pPr>
        <w:pStyle w:val="SingleTxtG"/>
        <w:ind w:left="2268" w:hanging="1134"/>
      </w:pPr>
      <w:r w:rsidRPr="00C575F5">
        <w:t>5.8.7.6</w:t>
      </w:r>
      <w:r w:rsidRPr="00C575F5">
        <w:tab/>
        <w:t>Stabilité des propriétés photométriques</w:t>
      </w:r>
    </w:p>
    <w:p w14:paraId="7062639B" w14:textId="062122E9"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14.</w:t>
      </w:r>
    </w:p>
    <w:p w14:paraId="099425C0" w14:textId="2ED04761" w:rsidR="00AC4E07" w:rsidRPr="00C575F5" w:rsidRDefault="00AC4E07" w:rsidP="00AC4E07">
      <w:pPr>
        <w:pStyle w:val="SingleTxtG"/>
        <w:ind w:left="2268" w:hanging="1134"/>
      </w:pPr>
      <w:r w:rsidRPr="00C575F5">
        <w:t>5.8.7.7</w:t>
      </w:r>
      <w:r w:rsidRPr="00C575F5">
        <w:tab/>
        <w:t>Résistance à la pénétration de l</w:t>
      </w:r>
      <w:r w:rsidR="00554990" w:rsidRPr="00C575F5">
        <w:t>’</w:t>
      </w:r>
      <w:r w:rsidRPr="00C575F5">
        <w:t>eau</w:t>
      </w:r>
    </w:p>
    <w:p w14:paraId="1378F4B8" w14:textId="13FF088A"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7.</w:t>
      </w:r>
    </w:p>
    <w:p w14:paraId="2250F2A3" w14:textId="77777777" w:rsidR="00AC4E07" w:rsidRPr="00C575F5" w:rsidRDefault="00AC4E07" w:rsidP="00AC4E07">
      <w:pPr>
        <w:pStyle w:val="SingleTxtG"/>
        <w:ind w:left="2268" w:hanging="1134"/>
      </w:pPr>
      <w:r w:rsidRPr="00C575F5">
        <w:t>5.8.7.8</w:t>
      </w:r>
      <w:r w:rsidRPr="00C575F5">
        <w:tab/>
        <w:t>Adhérence (dans le cas de matériaux adhésifs)</w:t>
      </w:r>
    </w:p>
    <w:p w14:paraId="16792F1C" w14:textId="41FAECE7"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16.</w:t>
      </w:r>
    </w:p>
    <w:p w14:paraId="4210FB1F" w14:textId="77777777" w:rsidR="00AC4E07" w:rsidRPr="00C575F5" w:rsidRDefault="00AC4E07" w:rsidP="00AC4E07">
      <w:pPr>
        <w:pStyle w:val="SingleTxtG"/>
        <w:ind w:left="2268" w:hanging="1134"/>
      </w:pPr>
      <w:r w:rsidRPr="00C575F5">
        <w:t>5.8.7.9</w:t>
      </w:r>
      <w:r w:rsidRPr="00C575F5">
        <w:tab/>
        <w:t>Flexion</w:t>
      </w:r>
    </w:p>
    <w:p w14:paraId="207EA5B6" w14:textId="26E48716" w:rsidR="00AC4E07" w:rsidRPr="00C575F5" w:rsidRDefault="00AC4E07" w:rsidP="00AC4E07">
      <w:pPr>
        <w:pStyle w:val="SingleTxtG"/>
        <w:ind w:left="2268" w:hanging="1134"/>
      </w:pPr>
      <w:r w:rsidRPr="00C575F5">
        <w:t>5.8.7.9.1</w:t>
      </w:r>
      <w:r w:rsidRPr="00C575F5">
        <w:tab/>
        <w:t>Pour les échantillons qui doivent être collés à un substrat flexible, à savoir la bâche, les dispositions ci-après s</w:t>
      </w:r>
      <w:r w:rsidR="00554990" w:rsidRPr="00C575F5">
        <w:t>’</w:t>
      </w:r>
      <w:r w:rsidRPr="00C575F5">
        <w:t>appliquent :</w:t>
      </w:r>
    </w:p>
    <w:p w14:paraId="35A7FB9A" w14:textId="6314E3D0"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17.</w:t>
      </w:r>
    </w:p>
    <w:p w14:paraId="086C1D8A" w14:textId="77777777" w:rsidR="00AC4E07" w:rsidRPr="00C575F5" w:rsidRDefault="00AC4E07" w:rsidP="00AC4E07">
      <w:pPr>
        <w:pStyle w:val="SingleTxtG"/>
        <w:ind w:left="2268" w:hanging="1134"/>
      </w:pPr>
      <w:r w:rsidRPr="00C575F5">
        <w:t>5.8.7.9.2</w:t>
      </w:r>
      <w:r w:rsidRPr="00C575F5">
        <w:tab/>
      </w:r>
      <w:r w:rsidRPr="00C575F5">
        <w:tab/>
        <w:t>Dans le cas des plaques :</w:t>
      </w:r>
    </w:p>
    <w:p w14:paraId="36B5DB66" w14:textId="1A7E62EF" w:rsidR="00AC4E07" w:rsidRPr="00C575F5" w:rsidRDefault="00AC4E07" w:rsidP="00AC4E07">
      <w:pPr>
        <w:pStyle w:val="SingleTxtG"/>
        <w:ind w:left="2268"/>
      </w:pPr>
      <w:r w:rsidRPr="00C575F5">
        <w:tab/>
        <w:t>Un spécimen de plaque complète doit être soumis à une épreuve de rigidité comme prescrit à l</w:t>
      </w:r>
      <w:r w:rsidR="00554990" w:rsidRPr="00C575F5">
        <w:t>’</w:t>
      </w:r>
      <w:r w:rsidRPr="00C575F5">
        <w:t>annexe 19.</w:t>
      </w:r>
    </w:p>
    <w:p w14:paraId="79AEAE98" w14:textId="67FCF493" w:rsidR="00AC4E07" w:rsidRPr="00C575F5" w:rsidRDefault="00AC4E07" w:rsidP="00AC4E07">
      <w:pPr>
        <w:pStyle w:val="SingleTxtG"/>
        <w:ind w:left="2268" w:hanging="1134"/>
      </w:pPr>
      <w:r w:rsidRPr="00C575F5">
        <w:t>5.8.8</w:t>
      </w:r>
      <w:r w:rsidRPr="00C575F5">
        <w:tab/>
      </w:r>
      <w:r w:rsidRPr="00C575F5">
        <w:tab/>
        <w:t>Ordre chronologique des essais</w:t>
      </w:r>
    </w:p>
    <w:p w14:paraId="3D6CF58E" w14:textId="68B743B6" w:rsidR="00AC4E07" w:rsidRPr="00C575F5" w:rsidRDefault="00AC4E07" w:rsidP="00AC4E07">
      <w:pPr>
        <w:pStyle w:val="SingleTxtG"/>
        <w:ind w:left="2268" w:hanging="1134"/>
      </w:pPr>
      <w:r w:rsidRPr="00C575F5">
        <w:t>5.8.8.1</w:t>
      </w:r>
      <w:r w:rsidRPr="00C575F5">
        <w:tab/>
        <w:t>Cinq plaques de signalisation arrière pour véhicules lents doivent être soumises au laboratoire d</w:t>
      </w:r>
      <w:r w:rsidR="00554990" w:rsidRPr="00C575F5">
        <w:t>’</w:t>
      </w:r>
      <w:r w:rsidRPr="00C575F5">
        <w:t>essai.</w:t>
      </w:r>
    </w:p>
    <w:p w14:paraId="181517A3" w14:textId="2F661021" w:rsidR="00AC4E07" w:rsidRPr="00C575F5" w:rsidRDefault="00AC4E07" w:rsidP="00AC4E07">
      <w:pPr>
        <w:pStyle w:val="SingleTxtG"/>
        <w:ind w:left="2268" w:hanging="1134"/>
      </w:pPr>
      <w:r w:rsidRPr="00C575F5">
        <w:t>5.8.8.2</w:t>
      </w:r>
      <w:r w:rsidRPr="00C575F5">
        <w:tab/>
        <w:t>Les plaques échantillons soumises doivent être représentatives de la production de série, et fabriquées conformément aux recommandations du ou des fabricants des matériaux et dispositifs rétroréfléchissants fluorescents (classe</w:t>
      </w:r>
      <w:r w:rsidR="00DB3BFD" w:rsidRPr="00C575F5">
        <w:t> </w:t>
      </w:r>
      <w:r w:rsidRPr="00C575F5">
        <w:t>1) ou seulement rétroréfléchissants (classe 2).</w:t>
      </w:r>
    </w:p>
    <w:p w14:paraId="7C3893E4" w14:textId="354B41E2" w:rsidR="00AC4E07" w:rsidRPr="00C575F5" w:rsidRDefault="00AC4E07" w:rsidP="00AC4E07">
      <w:pPr>
        <w:pStyle w:val="SingleTxtG"/>
        <w:ind w:left="2268" w:hanging="1134"/>
      </w:pPr>
      <w:r w:rsidRPr="00C575F5">
        <w:t>5.8.8.3</w:t>
      </w:r>
      <w:r w:rsidRPr="00C575F5">
        <w:tab/>
        <w:t>Après vérification du respect des prescriptions générales (par. 4) et des spécifications relatives à la forme et aux dimensions (annexe 5), quatre échantillons sont soumis à l</w:t>
      </w:r>
      <w:r w:rsidR="00554990" w:rsidRPr="00C575F5">
        <w:t>’</w:t>
      </w:r>
      <w:r w:rsidRPr="00C575F5">
        <w:t>essai de résistance à la chaleur décrit à l</w:t>
      </w:r>
      <w:r w:rsidR="00554990" w:rsidRPr="00C575F5">
        <w:t>’</w:t>
      </w:r>
      <w:r w:rsidRPr="00C575F5">
        <w:t>annexe 6, puis aux paragraphes 4.2 et 5.7.4 de l</w:t>
      </w:r>
      <w:r w:rsidR="00554990" w:rsidRPr="00C575F5">
        <w:t>’</w:t>
      </w:r>
      <w:r w:rsidRPr="00C575F5">
        <w:t>annexe 8. Un cinquième échantillon servira de témoin pendant les procédures d</w:t>
      </w:r>
      <w:r w:rsidR="00554990" w:rsidRPr="00C575F5">
        <w:t>’</w:t>
      </w:r>
      <w:r w:rsidRPr="00C575F5">
        <w:t>essai.</w:t>
      </w:r>
    </w:p>
    <w:p w14:paraId="218E7D34" w14:textId="77777777" w:rsidR="00AC4E07" w:rsidRPr="00C575F5" w:rsidRDefault="00AC4E07" w:rsidP="00AC4E07">
      <w:pPr>
        <w:pStyle w:val="SingleTxtG"/>
        <w:ind w:left="2268" w:hanging="1134"/>
      </w:pPr>
      <w:r w:rsidRPr="00C575F5">
        <w:t>5.8.8.4</w:t>
      </w:r>
      <w:r w:rsidRPr="00C575F5">
        <w:tab/>
        <w:t>Les mesures photométriques et colorimétriques peuvent être faites sur le même échantillon.</w:t>
      </w:r>
    </w:p>
    <w:p w14:paraId="7265F29A" w14:textId="0BB96F4C" w:rsidR="00AC4E07" w:rsidRPr="00C575F5" w:rsidRDefault="00AC4E07" w:rsidP="00AC4E07">
      <w:pPr>
        <w:pStyle w:val="SingleTxtG"/>
        <w:spacing w:after="100" w:line="220" w:lineRule="atLeast"/>
        <w:ind w:left="2268" w:hanging="1134"/>
      </w:pPr>
      <w:r w:rsidRPr="00C575F5">
        <w:t>5.8.8.5</w:t>
      </w:r>
      <w:r w:rsidRPr="00C575F5">
        <w:tab/>
        <w:t>Pour les autres essais, il y a lieu d</w:t>
      </w:r>
      <w:r w:rsidR="00554990" w:rsidRPr="00C575F5">
        <w:t>’</w:t>
      </w:r>
      <w:r w:rsidRPr="00C575F5">
        <w:t>utiliser des échantillons n</w:t>
      </w:r>
      <w:r w:rsidR="00554990" w:rsidRPr="00C575F5">
        <w:t>’</w:t>
      </w:r>
      <w:r w:rsidRPr="00C575F5">
        <w:t>ayant fait l</w:t>
      </w:r>
      <w:r w:rsidR="00554990" w:rsidRPr="00C575F5">
        <w:t>’</w:t>
      </w:r>
      <w:r w:rsidRPr="00C575F5">
        <w:t>objet d</w:t>
      </w:r>
      <w:r w:rsidR="00554990" w:rsidRPr="00C575F5">
        <w:t>’</w:t>
      </w:r>
      <w:r w:rsidRPr="00C575F5">
        <w:t>aucun essai.</w:t>
      </w:r>
    </w:p>
    <w:p w14:paraId="4C18FF6C" w14:textId="108D8235" w:rsidR="00AC4E07" w:rsidRPr="00C575F5" w:rsidRDefault="00AC4E07" w:rsidP="00AC4E07">
      <w:pPr>
        <w:pStyle w:val="SingleTxtG"/>
        <w:keepNext/>
        <w:keepLines/>
        <w:ind w:left="2268" w:hanging="1134"/>
      </w:pPr>
      <w:r w:rsidRPr="00C575F5">
        <w:t>5.9</w:t>
      </w:r>
      <w:r w:rsidRPr="00C575F5">
        <w:tab/>
      </w:r>
      <w:r w:rsidRPr="00C575F5">
        <w:tab/>
        <w:t>Prescriptions techniques concernant les triangles de présignalisation des types 1 et</w:t>
      </w:r>
      <w:r w:rsidR="00856F54" w:rsidRPr="00C575F5">
        <w:t xml:space="preserve"> </w:t>
      </w:r>
      <w:r w:rsidRPr="00C575F5">
        <w:t>2</w:t>
      </w:r>
    </w:p>
    <w:p w14:paraId="760BA746" w14:textId="77777777" w:rsidR="00AC4E07" w:rsidRPr="00C575F5" w:rsidRDefault="00AC4E07" w:rsidP="00AC4E07">
      <w:pPr>
        <w:pStyle w:val="SingleTxtG"/>
        <w:ind w:left="2268" w:hanging="1134"/>
      </w:pPr>
      <w:r w:rsidRPr="00C575F5">
        <w:t>5.9.1</w:t>
      </w:r>
      <w:r w:rsidRPr="00C575F5">
        <w:tab/>
        <w:t>Tout dispositif rétroréfléchissant relevant du présent paragraphe doit satisfaire :</w:t>
      </w:r>
    </w:p>
    <w:p w14:paraId="381D2EDA" w14:textId="74BCA907" w:rsidR="00AC4E07" w:rsidRPr="00C575F5" w:rsidRDefault="00AC4E07" w:rsidP="00AC4E07">
      <w:pPr>
        <w:pStyle w:val="SingleTxtG"/>
        <w:ind w:left="2835" w:hanging="567"/>
      </w:pPr>
      <w:r w:rsidRPr="00C575F5">
        <w:t>a)</w:t>
      </w:r>
      <w:r w:rsidRPr="00C575F5">
        <w:tab/>
        <w:t>Aux prescriptions relatives aux dimensions et à la forme énoncées à l</w:t>
      </w:r>
      <w:r w:rsidR="00554990" w:rsidRPr="00C575F5">
        <w:t>’</w:t>
      </w:r>
      <w:r w:rsidRPr="00C575F5">
        <w:t>annexe 5 ;</w:t>
      </w:r>
    </w:p>
    <w:p w14:paraId="529B35F0" w14:textId="77777777" w:rsidR="00AC4E07" w:rsidRPr="00C575F5" w:rsidRDefault="00AC4E07" w:rsidP="00AC4E07">
      <w:pPr>
        <w:pStyle w:val="SingleTxtG"/>
        <w:ind w:left="2835" w:hanging="567"/>
      </w:pPr>
      <w:r w:rsidRPr="00C575F5">
        <w:t>b)</w:t>
      </w:r>
      <w:r w:rsidRPr="00C575F5">
        <w:tab/>
        <w:t>Aux prescriptions photométriques et colorimétriques énoncées aux paragraphes 5.9.4 à 5.9.5 ;</w:t>
      </w:r>
    </w:p>
    <w:p w14:paraId="277122BD" w14:textId="77777777" w:rsidR="00AC4E07" w:rsidRPr="00C575F5" w:rsidRDefault="00AC4E07" w:rsidP="00AC4E07">
      <w:pPr>
        <w:pStyle w:val="SingleTxtG"/>
        <w:ind w:left="2835" w:hanging="567"/>
      </w:pPr>
      <w:r w:rsidRPr="00C575F5">
        <w:t>c)</w:t>
      </w:r>
      <w:r w:rsidRPr="00C575F5">
        <w:tab/>
        <w:t>Aux exigences physiques et mécaniques énoncées aux annexes 9 et 11 à 13.</w:t>
      </w:r>
    </w:p>
    <w:p w14:paraId="3A4E6B60" w14:textId="0E085184" w:rsidR="00AC4E07" w:rsidRPr="00C575F5" w:rsidRDefault="00AC4E07" w:rsidP="00AC4E07">
      <w:pPr>
        <w:pStyle w:val="SingleTxtG"/>
        <w:spacing w:after="100" w:line="220" w:lineRule="atLeast"/>
        <w:ind w:left="2268" w:hanging="1134"/>
      </w:pPr>
      <w:r w:rsidRPr="00C575F5">
        <w:t>5.9.2</w:t>
      </w:r>
      <w:r w:rsidRPr="00C575F5">
        <w:tab/>
        <w:t>Le demandeur doit présenter pour l</w:t>
      </w:r>
      <w:r w:rsidR="00554990" w:rsidRPr="00C575F5">
        <w:t>’</w:t>
      </w:r>
      <w:r w:rsidRPr="00C575F5">
        <w:t>homologation :</w:t>
      </w:r>
    </w:p>
    <w:p w14:paraId="6D7A1CFC" w14:textId="77777777" w:rsidR="00AC4E07" w:rsidRPr="00C575F5" w:rsidRDefault="00AC4E07" w:rsidP="00AC4E07">
      <w:pPr>
        <w:pStyle w:val="SingleTxtG"/>
        <w:ind w:left="2268" w:hanging="1134"/>
      </w:pPr>
      <w:r w:rsidRPr="00C575F5">
        <w:t>5.9.2.1</w:t>
      </w:r>
      <w:r w:rsidRPr="00C575F5">
        <w:tab/>
        <w:t>Quatre échantillons du triangle de présignalisation et au moins deux étuis de protection si les triangles de présignalisation doivent être fournis avec des étuis de protection ;</w:t>
      </w:r>
    </w:p>
    <w:p w14:paraId="00B6EAF5" w14:textId="17F85567" w:rsidR="00AC4E07" w:rsidRPr="00C575F5" w:rsidRDefault="00AC4E07" w:rsidP="00AC4E07">
      <w:pPr>
        <w:pStyle w:val="SingleTxtG"/>
        <w:ind w:left="2268" w:hanging="1134"/>
      </w:pPr>
      <w:r w:rsidRPr="00C575F5">
        <w:t>5.9.2.2</w:t>
      </w:r>
      <w:r w:rsidRPr="00C575F5">
        <w:tab/>
        <w:t>Deux échantillons de matériau fluorescent ou rétroréfléchissant fluorescent suffisants pour qu</w:t>
      </w:r>
      <w:r w:rsidR="00554990" w:rsidRPr="00C575F5">
        <w:t>’</w:t>
      </w:r>
      <w:r w:rsidRPr="00C575F5">
        <w:t>un carré de 100</w:t>
      </w:r>
      <w:r w:rsidR="00AE6ACC" w:rsidRPr="00C575F5">
        <w:t xml:space="preserve"> </w:t>
      </w:r>
      <w:r w:rsidRPr="00C575F5">
        <w:t>x 100 mm y soit inscrit et pleinement représentatifs du matériau, appliqué dans les mêmes conditions au même support que sur le triangle de présignalisation ;</w:t>
      </w:r>
    </w:p>
    <w:p w14:paraId="046072C7" w14:textId="2D0148D2" w:rsidR="00AC4E07" w:rsidRPr="00C575F5" w:rsidRDefault="00AC4E07" w:rsidP="00AC4E07">
      <w:pPr>
        <w:pStyle w:val="SingleTxtG"/>
        <w:ind w:left="2268" w:hanging="1134"/>
      </w:pPr>
      <w:r w:rsidRPr="00C575F5">
        <w:t>5.9.2.3</w:t>
      </w:r>
      <w:r w:rsidRPr="00C575F5">
        <w:tab/>
        <w:t>Dans le cas d</w:t>
      </w:r>
      <w:r w:rsidR="00554990" w:rsidRPr="00C575F5">
        <w:t>’</w:t>
      </w:r>
      <w:r w:rsidRPr="00C575F5">
        <w:t>un type de triangle de présignalisation ne différant d</w:t>
      </w:r>
      <w:r w:rsidR="00554990" w:rsidRPr="00C575F5">
        <w:t>’</w:t>
      </w:r>
      <w:r w:rsidRPr="00C575F5">
        <w:t>un type déjà homologué que par la marque de fabrique ou de commerce, il suffit de présenter :</w:t>
      </w:r>
    </w:p>
    <w:p w14:paraId="031FF17F" w14:textId="0A7C03F6" w:rsidR="00AC4E07" w:rsidRPr="00C575F5" w:rsidRDefault="00AC4E07" w:rsidP="00AC4E07">
      <w:pPr>
        <w:pStyle w:val="SingleTxtG"/>
        <w:ind w:left="2268" w:hanging="1134"/>
      </w:pPr>
      <w:r w:rsidRPr="00C575F5">
        <w:t>5.9.2.3.1</w:t>
      </w:r>
      <w:r w:rsidRPr="00C575F5">
        <w:tab/>
        <w:t>Une déclaration du fabricant du triangle de présignalisation précisant que le type soumis est identique (sauf quant à la marque de fabrique ou de commerce) au type déjà homologué, identifié par son numéro d</w:t>
      </w:r>
      <w:r w:rsidR="00554990" w:rsidRPr="00C575F5">
        <w:t>’</w:t>
      </w:r>
      <w:r w:rsidRPr="00C575F5">
        <w:t>homologation, et provient du même fabricant ;</w:t>
      </w:r>
    </w:p>
    <w:p w14:paraId="7B8052C2" w14:textId="77777777" w:rsidR="00AC4E07" w:rsidRPr="00C575F5" w:rsidRDefault="00AC4E07" w:rsidP="00AC4E07">
      <w:pPr>
        <w:pStyle w:val="SingleTxtG"/>
        <w:ind w:left="2268" w:hanging="1134"/>
      </w:pPr>
      <w:r w:rsidRPr="00C575F5">
        <w:t>5.9.2.3.2</w:t>
      </w:r>
      <w:r w:rsidRPr="00C575F5">
        <w:tab/>
        <w:t>Deux échantillons portant la nouvelle marque de fabrique ou de commerce ou des documents équivalents.</w:t>
      </w:r>
    </w:p>
    <w:p w14:paraId="04F3D133" w14:textId="60B33DA7" w:rsidR="00AC4E07" w:rsidRPr="00C575F5" w:rsidRDefault="00AC4E07" w:rsidP="00AC4E07">
      <w:pPr>
        <w:pStyle w:val="SingleTxtG"/>
        <w:ind w:left="2268"/>
      </w:pPr>
      <w:r w:rsidRPr="00C575F5">
        <w:tab/>
        <w:t>Les échantillons sont soumis aux essais dans l</w:t>
      </w:r>
      <w:r w:rsidR="00554990" w:rsidRPr="00C575F5">
        <w:t>’</w:t>
      </w:r>
      <w:r w:rsidRPr="00C575F5">
        <w:t>ordre chronologique indiqué au paragraphe 5.9.6.</w:t>
      </w:r>
    </w:p>
    <w:p w14:paraId="18AD35B8" w14:textId="5DC0B10C" w:rsidR="00AC4E07" w:rsidRPr="00C575F5" w:rsidRDefault="00AC4E07" w:rsidP="00AC4E07">
      <w:pPr>
        <w:pStyle w:val="SingleTxtG"/>
        <w:spacing w:after="100" w:line="220" w:lineRule="atLeast"/>
        <w:ind w:left="2268" w:hanging="1134"/>
      </w:pPr>
      <w:r w:rsidRPr="00C575F5">
        <w:t>5.9.3</w:t>
      </w:r>
      <w:r w:rsidRPr="00C575F5">
        <w:tab/>
        <w:t>Procédure d</w:t>
      </w:r>
      <w:r w:rsidR="00554990" w:rsidRPr="00C575F5">
        <w:t>’</w:t>
      </w:r>
      <w:r w:rsidRPr="00C575F5">
        <w:t>essai</w:t>
      </w:r>
    </w:p>
    <w:p w14:paraId="47F2A36B" w14:textId="0E0D8EA5" w:rsidR="00AC4E07" w:rsidRPr="00C575F5" w:rsidRDefault="00AC4E07" w:rsidP="00AC4E07">
      <w:pPr>
        <w:pStyle w:val="SingleTxtG"/>
        <w:ind w:left="2268"/>
      </w:pPr>
      <w:r w:rsidRPr="00C575F5">
        <w:tab/>
        <w:t>Tout triangle de présignalisation et son étui de protection, le cas échéant, doivent satisfaire aux vérifications et essais décrits à l</w:t>
      </w:r>
      <w:r w:rsidR="00554990" w:rsidRPr="00C575F5">
        <w:t>’</w:t>
      </w:r>
      <w:r w:rsidRPr="00C575F5">
        <w:t>annexe 5.</w:t>
      </w:r>
    </w:p>
    <w:p w14:paraId="427415F7" w14:textId="77777777" w:rsidR="00AC4E07" w:rsidRPr="00C575F5" w:rsidRDefault="00AC4E07" w:rsidP="00AC4E07">
      <w:pPr>
        <w:pStyle w:val="SingleTxtG"/>
        <w:spacing w:after="100" w:line="220" w:lineRule="atLeast"/>
        <w:ind w:left="2268" w:hanging="1134"/>
      </w:pPr>
      <w:r w:rsidRPr="00C575F5">
        <w:t>5.9.4</w:t>
      </w:r>
      <w:r w:rsidRPr="00C575F5">
        <w:tab/>
        <w:t xml:space="preserve">Valeurs maximales du coefficient de rétroréflexion </w:t>
      </w:r>
    </w:p>
    <w:p w14:paraId="7A7B7341" w14:textId="77777777" w:rsidR="00AC4E07" w:rsidRPr="00C575F5" w:rsidRDefault="00AC4E07" w:rsidP="00AC4E07">
      <w:pPr>
        <w:pStyle w:val="SingleTxtG"/>
        <w:ind w:left="2268"/>
        <w:rPr>
          <w:spacing w:val="-2"/>
        </w:rPr>
      </w:pPr>
      <w:r w:rsidRPr="00C575F5">
        <w:rPr>
          <w:spacing w:val="-2"/>
        </w:rPr>
        <w:tab/>
        <w:t>Spécifications photométriques des triangles de présignalisation des types 1 et 2</w:t>
      </w:r>
    </w:p>
    <w:p w14:paraId="6D016C3D" w14:textId="1212A58B" w:rsidR="00AC4E07" w:rsidRPr="00C575F5" w:rsidRDefault="00AC4E07" w:rsidP="00AC4E07">
      <w:pPr>
        <w:pStyle w:val="SingleTxtG"/>
        <w:ind w:left="2268" w:hanging="1134"/>
      </w:pPr>
      <w:r w:rsidRPr="00C575F5">
        <w:t>5.9.4.1</w:t>
      </w:r>
      <w:r w:rsidRPr="00C575F5">
        <w:tab/>
        <w:t>Lorsqu</w:t>
      </w:r>
      <w:r w:rsidR="00554990" w:rsidRPr="00C575F5">
        <w:t>’</w:t>
      </w:r>
      <w:r w:rsidRPr="00C575F5">
        <w:t>elles sont mesurées comme décrit au paragraphe 3, les valeurs du CIL de la totalité de la surface rouge rétroréfléchissante à l</w:t>
      </w:r>
      <w:r w:rsidR="00554990" w:rsidRPr="00C575F5">
        <w:t>’</w:t>
      </w:r>
      <w:r w:rsidRPr="00C575F5">
        <w:t>état neuf doivent être égales ou supérieures à celles indiquées dans le tableau 14.</w:t>
      </w:r>
    </w:p>
    <w:p w14:paraId="6AA24217" w14:textId="77777777" w:rsidR="00AC4E07" w:rsidRPr="00C575F5" w:rsidRDefault="00AC4E07" w:rsidP="00AC4E07">
      <w:pPr>
        <w:pStyle w:val="SingleTxtG"/>
        <w:spacing w:after="100" w:line="220" w:lineRule="atLeast"/>
        <w:ind w:left="2268" w:hanging="1134"/>
      </w:pPr>
      <w:r w:rsidRPr="00C575F5">
        <w:t>5.9.4.2</w:t>
      </w:r>
      <w:r w:rsidRPr="00C575F5">
        <w:tab/>
        <w:t>Dispositifs rétroréfléchissants et matériaux rétroréfléchissants fluorescents</w:t>
      </w:r>
    </w:p>
    <w:p w14:paraId="6DCE55C7" w14:textId="069AE7BF" w:rsidR="00AC4E07" w:rsidRPr="00C575F5" w:rsidRDefault="00AC4E07" w:rsidP="00DB3BFD">
      <w:pPr>
        <w:pStyle w:val="Titre1"/>
        <w:spacing w:after="120"/>
        <w:rPr>
          <w:b/>
          <w:bCs/>
        </w:rPr>
      </w:pPr>
      <w:r w:rsidRPr="00C575F5">
        <w:rPr>
          <w:b/>
        </w:rPr>
        <w:tab/>
      </w:r>
      <w:r w:rsidRPr="00C575F5">
        <w:t xml:space="preserve">Tableau 14 </w:t>
      </w:r>
      <w:r w:rsidRPr="00C575F5">
        <w:br/>
      </w:r>
      <w:r w:rsidRPr="00C575F5">
        <w:rPr>
          <w:b/>
          <w:bCs/>
        </w:rPr>
        <w:t xml:space="preserve">Valeurs minimales du CIL </w:t>
      </w:r>
      <w:r w:rsidR="00587B72" w:rsidRPr="00C575F5">
        <w:rPr>
          <w:b/>
          <w:bCs/>
        </w:rPr>
        <w:br/>
      </w:r>
      <w:r w:rsidRPr="00C575F5">
        <w:rPr>
          <w:b/>
          <w:bCs/>
        </w:rPr>
        <w:t>[mcd.lx</w:t>
      </w:r>
      <w:r w:rsidRPr="00C575F5">
        <w:rPr>
          <w:b/>
          <w:bCs/>
          <w:vertAlign w:val="superscript"/>
        </w:rPr>
        <w:t>-1</w:t>
      </w:r>
      <w:r w:rsidRPr="00C575F5">
        <w:rPr>
          <w:b/>
          <w:bCs/>
        </w:rPr>
        <w:t>]</w:t>
      </w:r>
    </w:p>
    <w:tbl>
      <w:tblPr>
        <w:tblW w:w="7308"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9"/>
        <w:gridCol w:w="1234"/>
        <w:gridCol w:w="1235"/>
        <w:gridCol w:w="1235"/>
        <w:gridCol w:w="1235"/>
      </w:tblGrid>
      <w:tr w:rsidR="00AC4E07" w:rsidRPr="00C575F5" w14:paraId="0348947F" w14:textId="77777777" w:rsidTr="0095243A">
        <w:trPr>
          <w:trHeight w:val="20"/>
        </w:trPr>
        <w:tc>
          <w:tcPr>
            <w:tcW w:w="2369" w:type="dxa"/>
            <w:tcBorders>
              <w:bottom w:val="single" w:sz="12" w:space="0" w:color="auto"/>
            </w:tcBorders>
            <w:shd w:val="clear" w:color="auto" w:fill="auto"/>
            <w:vAlign w:val="center"/>
          </w:tcPr>
          <w:p w14:paraId="1FBDA2F0" w14:textId="77777777" w:rsidR="00AC4E07" w:rsidRPr="00C575F5" w:rsidRDefault="00AC4E07" w:rsidP="0095243A">
            <w:pPr>
              <w:spacing w:before="80" w:after="80" w:line="200" w:lineRule="exact"/>
              <w:ind w:left="57" w:right="57"/>
              <w:jc w:val="center"/>
              <w:rPr>
                <w:rFonts w:eastAsia="MS Mincho"/>
                <w:i/>
                <w:sz w:val="16"/>
                <w:szCs w:val="16"/>
                <w:lang w:eastAsia="ja-JP"/>
              </w:rPr>
            </w:pPr>
          </w:p>
        </w:tc>
        <w:tc>
          <w:tcPr>
            <w:tcW w:w="4939" w:type="dxa"/>
            <w:gridSpan w:val="4"/>
            <w:tcBorders>
              <w:bottom w:val="single" w:sz="12" w:space="0" w:color="auto"/>
            </w:tcBorders>
            <w:shd w:val="clear" w:color="auto" w:fill="auto"/>
            <w:vAlign w:val="center"/>
          </w:tcPr>
          <w:p w14:paraId="49209D8A" w14:textId="7E8009E7" w:rsidR="00AC4E07" w:rsidRPr="00C575F5" w:rsidRDefault="00AC4E07" w:rsidP="0095243A">
            <w:pPr>
              <w:spacing w:before="80" w:after="80" w:line="200" w:lineRule="exact"/>
              <w:ind w:left="57" w:right="57"/>
              <w:jc w:val="center"/>
              <w:rPr>
                <w:rFonts w:eastAsia="MS Mincho"/>
                <w:i/>
                <w:sz w:val="16"/>
                <w:szCs w:val="16"/>
              </w:rPr>
            </w:pPr>
            <w:r w:rsidRPr="00C575F5">
              <w:rPr>
                <w:i/>
                <w:sz w:val="16"/>
                <w:szCs w:val="16"/>
              </w:rPr>
              <w:t>Angles d</w:t>
            </w:r>
            <w:r w:rsidR="00554990" w:rsidRPr="00C575F5">
              <w:rPr>
                <w:i/>
                <w:sz w:val="16"/>
                <w:szCs w:val="16"/>
              </w:rPr>
              <w:t>’</w:t>
            </w:r>
            <w:r w:rsidRPr="00C575F5">
              <w:rPr>
                <w:i/>
                <w:sz w:val="16"/>
                <w:szCs w:val="16"/>
              </w:rPr>
              <w:t>éclairage β</w:t>
            </w:r>
          </w:p>
        </w:tc>
      </w:tr>
      <w:tr w:rsidR="00AC4E07" w:rsidRPr="00C575F5" w14:paraId="3E63F612" w14:textId="77777777" w:rsidTr="00856F54">
        <w:trPr>
          <w:trHeight w:val="20"/>
        </w:trPr>
        <w:tc>
          <w:tcPr>
            <w:tcW w:w="2369" w:type="dxa"/>
            <w:tcBorders>
              <w:top w:val="single" w:sz="12" w:space="0" w:color="auto"/>
            </w:tcBorders>
            <w:shd w:val="clear" w:color="auto" w:fill="auto"/>
            <w:vAlign w:val="center"/>
          </w:tcPr>
          <w:p w14:paraId="12758C0E" w14:textId="77777777" w:rsidR="00AC4E07" w:rsidRPr="00C575F5" w:rsidRDefault="00AC4E07" w:rsidP="00856F54">
            <w:pPr>
              <w:spacing w:before="60" w:after="60" w:line="220" w:lineRule="atLeast"/>
              <w:ind w:left="57" w:right="57"/>
              <w:rPr>
                <w:rFonts w:eastAsia="MS Mincho"/>
                <w:sz w:val="18"/>
                <w:szCs w:val="18"/>
              </w:rPr>
            </w:pPr>
            <w:r w:rsidRPr="00C575F5">
              <w:rPr>
                <w:sz w:val="18"/>
                <w:szCs w:val="18"/>
              </w:rPr>
              <w:t>Vertical V (β</w:t>
            </w:r>
            <w:r w:rsidRPr="00C575F5">
              <w:rPr>
                <w:sz w:val="18"/>
                <w:szCs w:val="18"/>
                <w:vertAlign w:val="subscript"/>
              </w:rPr>
              <w:t>1</w:t>
            </w:r>
            <w:r w:rsidRPr="00C575F5">
              <w:rPr>
                <w:sz w:val="18"/>
                <w:szCs w:val="18"/>
              </w:rPr>
              <w:t>)</w:t>
            </w:r>
          </w:p>
        </w:tc>
        <w:tc>
          <w:tcPr>
            <w:tcW w:w="1234" w:type="dxa"/>
            <w:tcBorders>
              <w:top w:val="single" w:sz="12" w:space="0" w:color="auto"/>
            </w:tcBorders>
            <w:shd w:val="clear" w:color="auto" w:fill="auto"/>
            <w:vAlign w:val="center"/>
          </w:tcPr>
          <w:p w14:paraId="428AA63E" w14:textId="77777777" w:rsidR="00AC4E07" w:rsidRPr="00C575F5" w:rsidRDefault="00AC4E07" w:rsidP="0095243A">
            <w:pPr>
              <w:spacing w:before="60" w:after="60" w:line="220" w:lineRule="atLeast"/>
              <w:ind w:left="57" w:right="57"/>
              <w:jc w:val="center"/>
              <w:rPr>
                <w:rFonts w:eastAsia="MS Mincho"/>
                <w:sz w:val="18"/>
                <w:szCs w:val="18"/>
              </w:rPr>
            </w:pPr>
            <w:r w:rsidRPr="00C575F5">
              <w:rPr>
                <w:sz w:val="18"/>
                <w:szCs w:val="18"/>
              </w:rPr>
              <w:t>0°</w:t>
            </w:r>
          </w:p>
        </w:tc>
        <w:tc>
          <w:tcPr>
            <w:tcW w:w="1235" w:type="dxa"/>
            <w:tcBorders>
              <w:top w:val="single" w:sz="12" w:space="0" w:color="auto"/>
            </w:tcBorders>
            <w:shd w:val="clear" w:color="auto" w:fill="auto"/>
            <w:vAlign w:val="center"/>
          </w:tcPr>
          <w:p w14:paraId="5C1868FF" w14:textId="2B1DCA25" w:rsidR="00AC4E07" w:rsidRPr="00C575F5" w:rsidRDefault="00DB3BFD" w:rsidP="0095243A">
            <w:pPr>
              <w:spacing w:before="60" w:after="60" w:line="220" w:lineRule="atLeast"/>
              <w:ind w:left="57" w:right="57"/>
              <w:jc w:val="center"/>
              <w:rPr>
                <w:rFonts w:eastAsia="MS Mincho"/>
                <w:sz w:val="18"/>
                <w:szCs w:val="18"/>
              </w:rPr>
            </w:pPr>
            <w:r w:rsidRPr="00C575F5">
              <w:rPr>
                <w:sz w:val="18"/>
                <w:szCs w:val="18"/>
              </w:rPr>
              <w:sym w:font="Symbol" w:char="F0B1"/>
            </w:r>
            <w:r w:rsidR="00AC4E07" w:rsidRPr="00C575F5">
              <w:rPr>
                <w:sz w:val="18"/>
                <w:szCs w:val="18"/>
              </w:rPr>
              <w:t>20°</w:t>
            </w:r>
          </w:p>
        </w:tc>
        <w:tc>
          <w:tcPr>
            <w:tcW w:w="1235" w:type="dxa"/>
            <w:tcBorders>
              <w:top w:val="single" w:sz="12" w:space="0" w:color="auto"/>
            </w:tcBorders>
            <w:shd w:val="clear" w:color="auto" w:fill="auto"/>
            <w:vAlign w:val="center"/>
          </w:tcPr>
          <w:p w14:paraId="2F80DBA0" w14:textId="77777777" w:rsidR="00AC4E07" w:rsidRPr="00C575F5" w:rsidRDefault="00AC4E07" w:rsidP="0095243A">
            <w:pPr>
              <w:spacing w:before="60" w:after="60" w:line="220" w:lineRule="atLeast"/>
              <w:ind w:left="57" w:right="57"/>
              <w:jc w:val="center"/>
              <w:rPr>
                <w:rFonts w:eastAsia="MS Mincho"/>
                <w:sz w:val="18"/>
                <w:szCs w:val="18"/>
              </w:rPr>
            </w:pPr>
            <w:r w:rsidRPr="00C575F5">
              <w:rPr>
                <w:sz w:val="18"/>
                <w:szCs w:val="18"/>
              </w:rPr>
              <w:t>0°</w:t>
            </w:r>
          </w:p>
        </w:tc>
        <w:tc>
          <w:tcPr>
            <w:tcW w:w="1235" w:type="dxa"/>
            <w:tcBorders>
              <w:top w:val="single" w:sz="12" w:space="0" w:color="auto"/>
            </w:tcBorders>
            <w:shd w:val="clear" w:color="auto" w:fill="auto"/>
            <w:vAlign w:val="center"/>
          </w:tcPr>
          <w:p w14:paraId="7D764C8F" w14:textId="77777777" w:rsidR="00AC4E07" w:rsidRPr="00C575F5" w:rsidRDefault="00AC4E07" w:rsidP="0095243A">
            <w:pPr>
              <w:spacing w:before="60" w:after="60" w:line="220" w:lineRule="atLeast"/>
              <w:ind w:left="57" w:right="57"/>
              <w:jc w:val="center"/>
              <w:rPr>
                <w:rFonts w:eastAsia="MS Mincho"/>
                <w:sz w:val="18"/>
                <w:szCs w:val="18"/>
              </w:rPr>
            </w:pPr>
            <w:r w:rsidRPr="00C575F5">
              <w:rPr>
                <w:sz w:val="18"/>
                <w:szCs w:val="18"/>
              </w:rPr>
              <w:t>0°</w:t>
            </w:r>
          </w:p>
        </w:tc>
      </w:tr>
      <w:tr w:rsidR="00AC4E07" w:rsidRPr="00C575F5" w14:paraId="54C7CF91" w14:textId="77777777" w:rsidTr="00856F54">
        <w:trPr>
          <w:trHeight w:val="20"/>
        </w:trPr>
        <w:tc>
          <w:tcPr>
            <w:tcW w:w="2369" w:type="dxa"/>
            <w:shd w:val="clear" w:color="auto" w:fill="auto"/>
            <w:vAlign w:val="center"/>
          </w:tcPr>
          <w:p w14:paraId="1BE3EE94" w14:textId="77777777" w:rsidR="00AC4E07" w:rsidRPr="00C575F5" w:rsidRDefault="00AC4E07" w:rsidP="00856F54">
            <w:pPr>
              <w:spacing w:before="60" w:after="60" w:line="220" w:lineRule="atLeast"/>
              <w:ind w:left="57" w:right="57"/>
              <w:rPr>
                <w:rFonts w:eastAsia="MS Mincho"/>
                <w:sz w:val="18"/>
                <w:szCs w:val="18"/>
              </w:rPr>
            </w:pPr>
            <w:r w:rsidRPr="00C575F5">
              <w:rPr>
                <w:sz w:val="18"/>
                <w:szCs w:val="18"/>
              </w:rPr>
              <w:t>Horizontal H (β</w:t>
            </w:r>
            <w:r w:rsidRPr="00C575F5">
              <w:rPr>
                <w:sz w:val="18"/>
                <w:szCs w:val="18"/>
                <w:vertAlign w:val="subscript"/>
              </w:rPr>
              <w:t>2</w:t>
            </w:r>
            <w:r w:rsidRPr="00C575F5">
              <w:rPr>
                <w:sz w:val="18"/>
                <w:szCs w:val="18"/>
              </w:rPr>
              <w:t>)</w:t>
            </w:r>
          </w:p>
        </w:tc>
        <w:tc>
          <w:tcPr>
            <w:tcW w:w="1234" w:type="dxa"/>
            <w:shd w:val="clear" w:color="auto" w:fill="auto"/>
            <w:vAlign w:val="center"/>
          </w:tcPr>
          <w:p w14:paraId="124455AC" w14:textId="1B8055A7" w:rsidR="00AC4E07" w:rsidRPr="00C575F5" w:rsidRDefault="00AC4E07" w:rsidP="0095243A">
            <w:pPr>
              <w:spacing w:before="60" w:after="60" w:line="220" w:lineRule="atLeast"/>
              <w:ind w:left="57" w:right="57"/>
              <w:jc w:val="center"/>
              <w:rPr>
                <w:rFonts w:eastAsia="MS Mincho"/>
                <w:sz w:val="18"/>
                <w:szCs w:val="18"/>
              </w:rPr>
            </w:pPr>
            <w:r w:rsidRPr="00C575F5">
              <w:rPr>
                <w:sz w:val="18"/>
                <w:szCs w:val="18"/>
              </w:rPr>
              <w:t xml:space="preserve">0° ou </w:t>
            </w:r>
            <w:r w:rsidR="00DB3BFD" w:rsidRPr="00C575F5">
              <w:rPr>
                <w:sz w:val="18"/>
                <w:szCs w:val="18"/>
              </w:rPr>
              <w:sym w:font="Symbol" w:char="F0B1"/>
            </w:r>
            <w:r w:rsidRPr="00C575F5">
              <w:rPr>
                <w:sz w:val="18"/>
                <w:szCs w:val="18"/>
              </w:rPr>
              <w:t>5°</w:t>
            </w:r>
          </w:p>
        </w:tc>
        <w:tc>
          <w:tcPr>
            <w:tcW w:w="1235" w:type="dxa"/>
            <w:shd w:val="clear" w:color="auto" w:fill="auto"/>
            <w:vAlign w:val="center"/>
          </w:tcPr>
          <w:p w14:paraId="629759E9" w14:textId="77777777" w:rsidR="00AC4E07" w:rsidRPr="00C575F5" w:rsidRDefault="00AC4E07" w:rsidP="0095243A">
            <w:pPr>
              <w:spacing w:before="60" w:after="60" w:line="220" w:lineRule="atLeast"/>
              <w:ind w:left="57" w:right="57"/>
              <w:jc w:val="center"/>
              <w:rPr>
                <w:rFonts w:eastAsia="MS Mincho"/>
                <w:sz w:val="18"/>
                <w:szCs w:val="18"/>
              </w:rPr>
            </w:pPr>
            <w:r w:rsidRPr="00C575F5">
              <w:rPr>
                <w:sz w:val="18"/>
                <w:szCs w:val="18"/>
              </w:rPr>
              <w:t>0°</w:t>
            </w:r>
          </w:p>
        </w:tc>
        <w:tc>
          <w:tcPr>
            <w:tcW w:w="1235" w:type="dxa"/>
            <w:shd w:val="clear" w:color="auto" w:fill="auto"/>
            <w:vAlign w:val="center"/>
          </w:tcPr>
          <w:p w14:paraId="636122D9" w14:textId="38727C0A" w:rsidR="00AC4E07" w:rsidRPr="00C575F5" w:rsidRDefault="00DB3BFD" w:rsidP="0095243A">
            <w:pPr>
              <w:spacing w:before="60" w:after="60" w:line="220" w:lineRule="atLeast"/>
              <w:ind w:left="57" w:right="57"/>
              <w:jc w:val="center"/>
              <w:rPr>
                <w:rFonts w:eastAsia="MS Mincho"/>
                <w:sz w:val="18"/>
                <w:szCs w:val="18"/>
              </w:rPr>
            </w:pPr>
            <w:r w:rsidRPr="00C575F5">
              <w:rPr>
                <w:sz w:val="18"/>
                <w:szCs w:val="18"/>
              </w:rPr>
              <w:sym w:font="Symbol" w:char="F0B1"/>
            </w:r>
            <w:r w:rsidR="00AC4E07" w:rsidRPr="00C575F5">
              <w:rPr>
                <w:sz w:val="18"/>
                <w:szCs w:val="18"/>
              </w:rPr>
              <w:t>30°</w:t>
            </w:r>
          </w:p>
        </w:tc>
        <w:tc>
          <w:tcPr>
            <w:tcW w:w="1235" w:type="dxa"/>
            <w:shd w:val="clear" w:color="auto" w:fill="auto"/>
            <w:vAlign w:val="center"/>
          </w:tcPr>
          <w:p w14:paraId="2082CB8E" w14:textId="69B5FEC0" w:rsidR="00AC4E07" w:rsidRPr="00C575F5" w:rsidRDefault="00DB3BFD" w:rsidP="0095243A">
            <w:pPr>
              <w:spacing w:before="60" w:after="60" w:line="220" w:lineRule="atLeast"/>
              <w:ind w:left="57" w:right="57"/>
              <w:jc w:val="center"/>
              <w:rPr>
                <w:rFonts w:eastAsia="MS Mincho"/>
                <w:sz w:val="18"/>
                <w:szCs w:val="18"/>
              </w:rPr>
            </w:pPr>
            <w:r w:rsidRPr="00C575F5">
              <w:rPr>
                <w:sz w:val="18"/>
                <w:szCs w:val="18"/>
              </w:rPr>
              <w:sym w:font="Symbol" w:char="F0B1"/>
            </w:r>
            <w:r w:rsidR="00AC4E07" w:rsidRPr="00C575F5">
              <w:rPr>
                <w:sz w:val="18"/>
                <w:szCs w:val="18"/>
              </w:rPr>
              <w:t>40°</w:t>
            </w:r>
          </w:p>
        </w:tc>
      </w:tr>
      <w:tr w:rsidR="00AC4E07" w:rsidRPr="00C575F5" w14:paraId="2114A037" w14:textId="77777777" w:rsidTr="00856F54">
        <w:trPr>
          <w:trHeight w:val="20"/>
        </w:trPr>
        <w:tc>
          <w:tcPr>
            <w:tcW w:w="2369" w:type="dxa"/>
            <w:shd w:val="clear" w:color="auto" w:fill="auto"/>
            <w:vAlign w:val="center"/>
          </w:tcPr>
          <w:p w14:paraId="1072C45F" w14:textId="1D87E7CE" w:rsidR="00AC4E07" w:rsidRPr="00C575F5" w:rsidRDefault="00AC4E07" w:rsidP="00856F54">
            <w:pPr>
              <w:spacing w:before="60" w:after="60" w:line="220" w:lineRule="atLeast"/>
              <w:ind w:left="57" w:right="57"/>
              <w:rPr>
                <w:rFonts w:eastAsia="MS Mincho"/>
                <w:sz w:val="18"/>
                <w:szCs w:val="18"/>
              </w:rPr>
            </w:pPr>
            <w:r w:rsidRPr="00C575F5">
              <w:rPr>
                <w:sz w:val="18"/>
                <w:szCs w:val="18"/>
              </w:rPr>
              <w:t>Angles de divergence 20</w:t>
            </w:r>
            <w:r w:rsidR="00554990" w:rsidRPr="00C575F5">
              <w:rPr>
                <w:sz w:val="18"/>
                <w:szCs w:val="18"/>
              </w:rPr>
              <w:t>’</w:t>
            </w:r>
          </w:p>
        </w:tc>
        <w:tc>
          <w:tcPr>
            <w:tcW w:w="1234" w:type="dxa"/>
            <w:shd w:val="clear" w:color="auto" w:fill="auto"/>
            <w:vAlign w:val="center"/>
          </w:tcPr>
          <w:p w14:paraId="1DE42A0F" w14:textId="77777777" w:rsidR="00AC4E07" w:rsidRPr="00C575F5" w:rsidRDefault="00AC4E07" w:rsidP="0095243A">
            <w:pPr>
              <w:spacing w:before="60" w:after="60" w:line="220" w:lineRule="atLeast"/>
              <w:ind w:left="57" w:right="57"/>
              <w:jc w:val="center"/>
              <w:rPr>
                <w:sz w:val="18"/>
                <w:szCs w:val="18"/>
              </w:rPr>
            </w:pPr>
            <w:r w:rsidRPr="00C575F5">
              <w:rPr>
                <w:sz w:val="18"/>
                <w:szCs w:val="18"/>
              </w:rPr>
              <w:t>8 000</w:t>
            </w:r>
          </w:p>
        </w:tc>
        <w:tc>
          <w:tcPr>
            <w:tcW w:w="1235" w:type="dxa"/>
            <w:shd w:val="clear" w:color="auto" w:fill="auto"/>
            <w:vAlign w:val="center"/>
          </w:tcPr>
          <w:p w14:paraId="552E481B" w14:textId="77777777" w:rsidR="00AC4E07" w:rsidRPr="00C575F5" w:rsidRDefault="00AC4E07" w:rsidP="0095243A">
            <w:pPr>
              <w:spacing w:before="60" w:after="60" w:line="220" w:lineRule="atLeast"/>
              <w:ind w:left="57" w:right="57"/>
              <w:jc w:val="center"/>
              <w:rPr>
                <w:sz w:val="18"/>
                <w:szCs w:val="18"/>
              </w:rPr>
            </w:pPr>
            <w:r w:rsidRPr="00C575F5">
              <w:rPr>
                <w:sz w:val="18"/>
                <w:szCs w:val="18"/>
              </w:rPr>
              <w:t>4 000</w:t>
            </w:r>
          </w:p>
        </w:tc>
        <w:tc>
          <w:tcPr>
            <w:tcW w:w="1235" w:type="dxa"/>
            <w:shd w:val="clear" w:color="auto" w:fill="auto"/>
            <w:vAlign w:val="center"/>
          </w:tcPr>
          <w:p w14:paraId="6B9118A9"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1 700</w:t>
            </w:r>
          </w:p>
        </w:tc>
        <w:tc>
          <w:tcPr>
            <w:tcW w:w="1235" w:type="dxa"/>
            <w:shd w:val="clear" w:color="auto" w:fill="auto"/>
            <w:vAlign w:val="center"/>
          </w:tcPr>
          <w:p w14:paraId="386BF7F7" w14:textId="77777777" w:rsidR="00AC4E07" w:rsidRPr="00C575F5" w:rsidRDefault="00AC4E07" w:rsidP="0095243A">
            <w:pPr>
              <w:spacing w:before="60" w:after="60" w:line="220" w:lineRule="atLeast"/>
              <w:ind w:left="57" w:right="57"/>
              <w:jc w:val="center"/>
              <w:rPr>
                <w:sz w:val="18"/>
                <w:szCs w:val="18"/>
              </w:rPr>
            </w:pPr>
            <w:r w:rsidRPr="00C575F5">
              <w:rPr>
                <w:sz w:val="18"/>
                <w:szCs w:val="18"/>
              </w:rPr>
              <w:t>600</w:t>
            </w:r>
          </w:p>
        </w:tc>
      </w:tr>
      <w:tr w:rsidR="00AC4E07" w:rsidRPr="00C575F5" w14:paraId="48EDFE21" w14:textId="77777777" w:rsidTr="00856F54">
        <w:trPr>
          <w:trHeight w:val="20"/>
        </w:trPr>
        <w:tc>
          <w:tcPr>
            <w:tcW w:w="2369" w:type="dxa"/>
            <w:tcBorders>
              <w:bottom w:val="single" w:sz="12" w:space="0" w:color="auto"/>
            </w:tcBorders>
            <w:shd w:val="clear" w:color="auto" w:fill="auto"/>
            <w:vAlign w:val="center"/>
          </w:tcPr>
          <w:p w14:paraId="2F531D85" w14:textId="4FEC56D4" w:rsidR="00AC4E07" w:rsidRPr="00C575F5" w:rsidRDefault="00AC4E07" w:rsidP="00856F54">
            <w:pPr>
              <w:spacing w:before="60" w:after="60" w:line="220" w:lineRule="atLeast"/>
              <w:ind w:left="57" w:right="57"/>
              <w:rPr>
                <w:rFonts w:eastAsia="MS Mincho"/>
                <w:sz w:val="18"/>
                <w:szCs w:val="18"/>
              </w:rPr>
            </w:pPr>
            <w:r w:rsidRPr="00C575F5">
              <w:rPr>
                <w:sz w:val="18"/>
                <w:szCs w:val="18"/>
              </w:rPr>
              <w:t>Angles de divergence 1°30</w:t>
            </w:r>
            <w:r w:rsidR="00554990" w:rsidRPr="00C575F5">
              <w:rPr>
                <w:sz w:val="18"/>
                <w:szCs w:val="18"/>
              </w:rPr>
              <w:t>’</w:t>
            </w:r>
          </w:p>
        </w:tc>
        <w:tc>
          <w:tcPr>
            <w:tcW w:w="1234" w:type="dxa"/>
            <w:tcBorders>
              <w:bottom w:val="single" w:sz="12" w:space="0" w:color="auto"/>
            </w:tcBorders>
            <w:shd w:val="clear" w:color="auto" w:fill="auto"/>
            <w:vAlign w:val="center"/>
          </w:tcPr>
          <w:p w14:paraId="22A0525B" w14:textId="77777777" w:rsidR="00AC4E07" w:rsidRPr="00C575F5" w:rsidRDefault="00AC4E07" w:rsidP="0095243A">
            <w:pPr>
              <w:spacing w:before="60" w:after="60" w:line="220" w:lineRule="atLeast"/>
              <w:ind w:left="57" w:right="57"/>
              <w:jc w:val="center"/>
              <w:rPr>
                <w:sz w:val="18"/>
                <w:szCs w:val="18"/>
              </w:rPr>
            </w:pPr>
            <w:r w:rsidRPr="00C575F5">
              <w:rPr>
                <w:sz w:val="18"/>
                <w:szCs w:val="18"/>
              </w:rPr>
              <w:t>600</w:t>
            </w:r>
          </w:p>
        </w:tc>
        <w:tc>
          <w:tcPr>
            <w:tcW w:w="1235" w:type="dxa"/>
            <w:tcBorders>
              <w:bottom w:val="single" w:sz="12" w:space="0" w:color="auto"/>
            </w:tcBorders>
            <w:shd w:val="clear" w:color="auto" w:fill="auto"/>
            <w:vAlign w:val="center"/>
          </w:tcPr>
          <w:p w14:paraId="7B843B21" w14:textId="77777777" w:rsidR="00AC4E07" w:rsidRPr="00C575F5" w:rsidRDefault="00AC4E07" w:rsidP="0095243A">
            <w:pPr>
              <w:spacing w:before="60" w:after="60" w:line="220" w:lineRule="atLeast"/>
              <w:ind w:left="57" w:right="57"/>
              <w:jc w:val="center"/>
              <w:rPr>
                <w:sz w:val="18"/>
                <w:szCs w:val="18"/>
              </w:rPr>
            </w:pPr>
            <w:r w:rsidRPr="00C575F5">
              <w:rPr>
                <w:sz w:val="18"/>
                <w:szCs w:val="18"/>
              </w:rPr>
              <w:t>200</w:t>
            </w:r>
          </w:p>
        </w:tc>
        <w:tc>
          <w:tcPr>
            <w:tcW w:w="1235" w:type="dxa"/>
            <w:tcBorders>
              <w:bottom w:val="single" w:sz="12" w:space="0" w:color="auto"/>
            </w:tcBorders>
            <w:shd w:val="clear" w:color="auto" w:fill="auto"/>
            <w:vAlign w:val="center"/>
          </w:tcPr>
          <w:p w14:paraId="1ADD6B89" w14:textId="77777777" w:rsidR="00AC4E07" w:rsidRPr="00C575F5" w:rsidRDefault="00AC4E07" w:rsidP="0095243A">
            <w:pPr>
              <w:spacing w:before="60" w:after="60" w:line="220" w:lineRule="atLeast"/>
              <w:ind w:left="57" w:right="57"/>
              <w:jc w:val="center"/>
              <w:rPr>
                <w:sz w:val="18"/>
                <w:szCs w:val="18"/>
              </w:rPr>
            </w:pPr>
            <w:r w:rsidRPr="00C575F5">
              <w:rPr>
                <w:sz w:val="18"/>
                <w:szCs w:val="18"/>
              </w:rPr>
              <w:t>100</w:t>
            </w:r>
          </w:p>
        </w:tc>
        <w:tc>
          <w:tcPr>
            <w:tcW w:w="1235" w:type="dxa"/>
            <w:tcBorders>
              <w:bottom w:val="single" w:sz="12" w:space="0" w:color="auto"/>
            </w:tcBorders>
            <w:shd w:val="clear" w:color="auto" w:fill="auto"/>
            <w:vAlign w:val="center"/>
          </w:tcPr>
          <w:p w14:paraId="3B7314B4" w14:textId="77777777" w:rsidR="00AC4E07" w:rsidRPr="00C575F5" w:rsidRDefault="00AC4E07" w:rsidP="0095243A">
            <w:pPr>
              <w:spacing w:before="60" w:after="60" w:line="220" w:lineRule="atLeast"/>
              <w:ind w:left="57" w:right="57"/>
              <w:jc w:val="center"/>
              <w:rPr>
                <w:sz w:val="18"/>
                <w:szCs w:val="18"/>
              </w:rPr>
            </w:pPr>
            <w:r w:rsidRPr="00C575F5">
              <w:rPr>
                <w:sz w:val="18"/>
                <w:szCs w:val="18"/>
              </w:rPr>
              <w:t>50</w:t>
            </w:r>
          </w:p>
        </w:tc>
      </w:tr>
    </w:tbl>
    <w:p w14:paraId="6D3B0F6D" w14:textId="0D1361E7" w:rsidR="00AC4E07" w:rsidRPr="00C575F5" w:rsidRDefault="00AC4E07" w:rsidP="00AC4E07">
      <w:pPr>
        <w:pStyle w:val="SingleTxtG"/>
        <w:spacing w:before="120"/>
        <w:ind w:left="2268" w:hanging="1134"/>
      </w:pPr>
      <w:r w:rsidRPr="00C575F5">
        <w:t>5.9.4.2.1</w:t>
      </w:r>
      <w:r w:rsidRPr="00C575F5">
        <w:tab/>
        <w:t>Les CIL mesurés sur des tranches quelconques de 50 mm de longueur du dispositif rétroréfléchissant doivent être tels que le rapport de la valeur maximale sur la valeur minimale soit inférieur ou égal à</w:t>
      </w:r>
      <w:r w:rsidR="00DB3BFD" w:rsidRPr="00C575F5">
        <w:t xml:space="preserve"> </w:t>
      </w:r>
      <w:r w:rsidRPr="00C575F5">
        <w:t>3. Ces tranches sont prises dans les parties comprises entre les deux perpendiculaires abaissées des sommets du triangle intérieur sur les côtés dudit triangle. Cette exigence s</w:t>
      </w:r>
      <w:r w:rsidR="00554990" w:rsidRPr="00C575F5">
        <w:t>’</w:t>
      </w:r>
      <w:r w:rsidRPr="00C575F5">
        <w:t>applique pour un angle de divergence de 20</w:t>
      </w:r>
      <w:r w:rsidR="00554990" w:rsidRPr="00C575F5">
        <w:t>’</w:t>
      </w:r>
      <w:r w:rsidRPr="00C575F5">
        <w:t xml:space="preserve"> et pour les angles d</w:t>
      </w:r>
      <w:r w:rsidR="00554990" w:rsidRPr="00C575F5">
        <w:t>’</w:t>
      </w:r>
      <w:r w:rsidRPr="00C575F5">
        <w:t xml:space="preserve">éclairage V = 0°, H = 0° ou </w:t>
      </w:r>
      <w:r w:rsidR="00DB3BFD" w:rsidRPr="00C575F5">
        <w:rPr>
          <w:sz w:val="18"/>
          <w:szCs w:val="18"/>
        </w:rPr>
        <w:sym w:font="Symbol" w:char="F0B1"/>
      </w:r>
      <w:r w:rsidRPr="00C575F5">
        <w:t>5° et V = </w:t>
      </w:r>
      <w:r w:rsidR="00DB3BFD" w:rsidRPr="00C575F5">
        <w:rPr>
          <w:sz w:val="18"/>
          <w:szCs w:val="18"/>
        </w:rPr>
        <w:sym w:font="Symbol" w:char="F0B1"/>
      </w:r>
      <w:r w:rsidRPr="00C575F5">
        <w:t>20°, H = 0°.</w:t>
      </w:r>
    </w:p>
    <w:p w14:paraId="0DCBC7D4" w14:textId="7060F6F7" w:rsidR="00AC4E07" w:rsidRPr="00C575F5" w:rsidRDefault="00AC4E07" w:rsidP="00AC4E07">
      <w:pPr>
        <w:pStyle w:val="SingleTxtG"/>
        <w:ind w:left="2268" w:hanging="1134"/>
      </w:pPr>
      <w:r w:rsidRPr="00C575F5">
        <w:t>5.9.4.2.2</w:t>
      </w:r>
      <w:r w:rsidRPr="00C575F5">
        <w:tab/>
        <w:t>On tolérera une hétérogénéité de la luminance pour les angles d</w:t>
      </w:r>
      <w:r w:rsidR="00554990" w:rsidRPr="00C575F5">
        <w:t>’</w:t>
      </w:r>
      <w:r w:rsidRPr="00C575F5">
        <w:t>éclairage de V = 0°, H = </w:t>
      </w:r>
      <w:r w:rsidR="00DB3BFD" w:rsidRPr="00C575F5">
        <w:rPr>
          <w:sz w:val="18"/>
          <w:szCs w:val="18"/>
        </w:rPr>
        <w:sym w:font="Symbol" w:char="F0B1"/>
      </w:r>
      <w:r w:rsidRPr="00C575F5">
        <w:t>30° et V = 0°, H = </w:t>
      </w:r>
      <w:r w:rsidR="00DB3BFD" w:rsidRPr="00C575F5">
        <w:rPr>
          <w:sz w:val="18"/>
          <w:szCs w:val="18"/>
        </w:rPr>
        <w:sym w:font="Symbol" w:char="F0B1"/>
      </w:r>
      <w:r w:rsidRPr="00C575F5">
        <w:t>40° à condition que la forme triangulaire reste nettement perceptible, pour une divergence de 20</w:t>
      </w:r>
      <w:r w:rsidR="00554990" w:rsidRPr="00C575F5">
        <w:t>’</w:t>
      </w:r>
      <w:r w:rsidRPr="00C575F5">
        <w:t xml:space="preserve"> et un éclairement de 1 lux environ.</w:t>
      </w:r>
    </w:p>
    <w:p w14:paraId="5DBDD3F9" w14:textId="3FD2B618" w:rsidR="00AC4E07" w:rsidRPr="00C575F5" w:rsidRDefault="00AC4E07" w:rsidP="00AC4E07">
      <w:pPr>
        <w:pStyle w:val="SingleTxtG"/>
        <w:ind w:left="2268" w:hanging="1134"/>
      </w:pPr>
      <w:r w:rsidRPr="00C575F5">
        <w:t>5.9.4.2.3</w:t>
      </w:r>
      <w:r w:rsidRPr="00C575F5">
        <w:tab/>
      </w:r>
      <w:r w:rsidRPr="00C575F5">
        <w:tab/>
        <w:t>Les mesures mentionnées ci-dessus doivent être effectuées selon la méthode décrite au paragraphe 4 de l</w:t>
      </w:r>
      <w:r w:rsidR="00554990" w:rsidRPr="00C575F5">
        <w:t>’</w:t>
      </w:r>
      <w:r w:rsidRPr="00C575F5">
        <w:t>annexe 5.</w:t>
      </w:r>
    </w:p>
    <w:p w14:paraId="5679EDFE" w14:textId="77777777" w:rsidR="00AC4E07" w:rsidRPr="00C575F5" w:rsidRDefault="00AC4E07" w:rsidP="00AC4E07">
      <w:pPr>
        <w:pStyle w:val="SingleTxtG"/>
        <w:ind w:left="2268" w:hanging="1134"/>
      </w:pPr>
      <w:r w:rsidRPr="00C575F5">
        <w:t>5.9.5</w:t>
      </w:r>
      <w:r w:rsidRPr="00C575F5">
        <w:tab/>
        <w:t>Spécifications colorimétriques</w:t>
      </w:r>
    </w:p>
    <w:p w14:paraId="1EAC10C0" w14:textId="77777777" w:rsidR="00AC4E07" w:rsidRPr="00C575F5" w:rsidRDefault="00AC4E07" w:rsidP="00AC4E07">
      <w:pPr>
        <w:pStyle w:val="SingleTxtG"/>
        <w:ind w:left="2268" w:hanging="1134"/>
      </w:pPr>
      <w:r w:rsidRPr="00C575F5">
        <w:t>5.9.5.1</w:t>
      </w:r>
      <w:r w:rsidRPr="00C575F5">
        <w:tab/>
        <w:t>Dispositifs rétroréfléchissants</w:t>
      </w:r>
    </w:p>
    <w:p w14:paraId="4A0B69AB" w14:textId="77777777" w:rsidR="00AC4E07" w:rsidRPr="00C575F5" w:rsidRDefault="00AC4E07" w:rsidP="00AC4E07">
      <w:pPr>
        <w:pStyle w:val="SingleTxtG"/>
        <w:ind w:left="2268" w:hanging="1134"/>
      </w:pPr>
      <w:r w:rsidRPr="00C575F5">
        <w:t>5.9.5.1.1</w:t>
      </w:r>
      <w:r w:rsidRPr="00C575F5">
        <w:tab/>
        <w:t>Les dispositifs rétroréfléchissants doivent être colorés en rouge dans la masse.</w:t>
      </w:r>
    </w:p>
    <w:p w14:paraId="32E1AFBF" w14:textId="77777777" w:rsidR="00AC4E07" w:rsidRPr="00C575F5" w:rsidRDefault="00AC4E07" w:rsidP="00AC4E07">
      <w:pPr>
        <w:pStyle w:val="SingleTxtG"/>
        <w:ind w:left="2268" w:hanging="1134"/>
      </w:pPr>
      <w:r w:rsidRPr="00C575F5">
        <w:t>5.9.5.1.2</w:t>
      </w:r>
      <w:r w:rsidRPr="00C575F5">
        <w:tab/>
        <w:t>La couleur du dispositif rétroréfléchissant (couleur nocturne) doit être contrôlée selon la méthode décrite au paragraphe 4.2.1 et les coordonnées trichromatiques du flux lumineux rouge réfléchi doivent être comprises dans les limites ci-après :</w:t>
      </w:r>
    </w:p>
    <w:p w14:paraId="171FF813" w14:textId="1BF7F570" w:rsidR="00AC4E07" w:rsidRPr="00C575F5" w:rsidRDefault="00AC4E07" w:rsidP="00DB3BFD">
      <w:pPr>
        <w:pStyle w:val="Titre1"/>
        <w:spacing w:after="120"/>
        <w:rPr>
          <w:b/>
          <w:bCs/>
        </w:rPr>
      </w:pPr>
      <w:r w:rsidRPr="00C575F5">
        <w:rPr>
          <w:b/>
        </w:rPr>
        <w:tab/>
      </w:r>
      <w:r w:rsidRPr="00C575F5">
        <w:t xml:space="preserve">Tableau 15 </w:t>
      </w:r>
      <w:r w:rsidRPr="00C575F5">
        <w:br/>
      </w:r>
      <w:r w:rsidRPr="00C575F5">
        <w:rPr>
          <w:b/>
          <w:bCs/>
        </w:rPr>
        <w:t>Coordonnées des couleurs des dispositifs rétroréfléchissants (couleur nocturne)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74"/>
        <w:gridCol w:w="1474"/>
        <w:gridCol w:w="1474"/>
        <w:gridCol w:w="1474"/>
        <w:gridCol w:w="1474"/>
      </w:tblGrid>
      <w:tr w:rsidR="00AC4E07" w:rsidRPr="00C575F5" w14:paraId="3537705D" w14:textId="77777777" w:rsidTr="0095243A">
        <w:trPr>
          <w:tblHeader/>
        </w:trPr>
        <w:tc>
          <w:tcPr>
            <w:tcW w:w="1474" w:type="dxa"/>
            <w:tcBorders>
              <w:bottom w:val="single" w:sz="12" w:space="0" w:color="auto"/>
            </w:tcBorders>
            <w:shd w:val="clear" w:color="auto" w:fill="auto"/>
            <w:vAlign w:val="bottom"/>
          </w:tcPr>
          <w:p w14:paraId="407CA188" w14:textId="77777777" w:rsidR="00AC4E07" w:rsidRPr="00C575F5" w:rsidRDefault="00AC4E07" w:rsidP="0095243A">
            <w:pPr>
              <w:spacing w:before="80" w:after="80" w:line="200" w:lineRule="exact"/>
              <w:ind w:left="57" w:right="57"/>
              <w:jc w:val="center"/>
              <w:rPr>
                <w:i/>
                <w:iCs/>
                <w:sz w:val="16"/>
                <w:szCs w:val="16"/>
              </w:rPr>
            </w:pPr>
            <w:r w:rsidRPr="00C575F5">
              <w:rPr>
                <w:i/>
                <w:iCs/>
                <w:sz w:val="16"/>
              </w:rPr>
              <w:t>Point</w:t>
            </w:r>
          </w:p>
        </w:tc>
        <w:tc>
          <w:tcPr>
            <w:tcW w:w="1474" w:type="dxa"/>
            <w:tcBorders>
              <w:bottom w:val="single" w:sz="12" w:space="0" w:color="auto"/>
            </w:tcBorders>
            <w:shd w:val="clear" w:color="auto" w:fill="auto"/>
            <w:vAlign w:val="bottom"/>
          </w:tcPr>
          <w:p w14:paraId="084DB3D4" w14:textId="77777777" w:rsidR="00AC4E07" w:rsidRPr="00C575F5" w:rsidRDefault="00AC4E07" w:rsidP="0095243A">
            <w:pPr>
              <w:spacing w:before="80" w:after="80" w:line="200" w:lineRule="exact"/>
              <w:ind w:left="57" w:right="57"/>
              <w:jc w:val="center"/>
              <w:rPr>
                <w:i/>
                <w:sz w:val="16"/>
                <w:szCs w:val="16"/>
              </w:rPr>
            </w:pPr>
            <w:r w:rsidRPr="00C575F5">
              <w:rPr>
                <w:i/>
                <w:sz w:val="16"/>
              </w:rPr>
              <w:t>1</w:t>
            </w:r>
          </w:p>
        </w:tc>
        <w:tc>
          <w:tcPr>
            <w:tcW w:w="1474" w:type="dxa"/>
            <w:tcBorders>
              <w:bottom w:val="single" w:sz="12" w:space="0" w:color="auto"/>
            </w:tcBorders>
            <w:shd w:val="clear" w:color="auto" w:fill="auto"/>
            <w:vAlign w:val="bottom"/>
          </w:tcPr>
          <w:p w14:paraId="27F88231" w14:textId="77777777" w:rsidR="00AC4E07" w:rsidRPr="00C575F5" w:rsidRDefault="00AC4E07" w:rsidP="0095243A">
            <w:pPr>
              <w:spacing w:before="80" w:after="80" w:line="200" w:lineRule="exact"/>
              <w:ind w:left="57" w:right="57"/>
              <w:jc w:val="center"/>
              <w:rPr>
                <w:i/>
                <w:sz w:val="16"/>
                <w:szCs w:val="16"/>
              </w:rPr>
            </w:pPr>
            <w:r w:rsidRPr="00C575F5">
              <w:rPr>
                <w:i/>
                <w:sz w:val="16"/>
              </w:rPr>
              <w:t>2</w:t>
            </w:r>
          </w:p>
        </w:tc>
        <w:tc>
          <w:tcPr>
            <w:tcW w:w="1474" w:type="dxa"/>
            <w:tcBorders>
              <w:bottom w:val="single" w:sz="12" w:space="0" w:color="auto"/>
            </w:tcBorders>
            <w:shd w:val="clear" w:color="auto" w:fill="auto"/>
            <w:vAlign w:val="bottom"/>
          </w:tcPr>
          <w:p w14:paraId="03A751CB" w14:textId="77777777" w:rsidR="00AC4E07" w:rsidRPr="00C575F5" w:rsidRDefault="00AC4E07" w:rsidP="0095243A">
            <w:pPr>
              <w:spacing w:before="80" w:after="80" w:line="200" w:lineRule="exact"/>
              <w:ind w:left="57" w:right="57"/>
              <w:jc w:val="center"/>
              <w:rPr>
                <w:i/>
                <w:sz w:val="16"/>
                <w:szCs w:val="16"/>
              </w:rPr>
            </w:pPr>
            <w:r w:rsidRPr="00C575F5">
              <w:rPr>
                <w:i/>
                <w:sz w:val="16"/>
              </w:rPr>
              <w:t>3</w:t>
            </w:r>
          </w:p>
        </w:tc>
        <w:tc>
          <w:tcPr>
            <w:tcW w:w="1474" w:type="dxa"/>
            <w:tcBorders>
              <w:bottom w:val="single" w:sz="12" w:space="0" w:color="auto"/>
            </w:tcBorders>
            <w:shd w:val="clear" w:color="auto" w:fill="auto"/>
            <w:vAlign w:val="bottom"/>
          </w:tcPr>
          <w:p w14:paraId="44F990DE" w14:textId="77777777" w:rsidR="00AC4E07" w:rsidRPr="00C575F5" w:rsidRDefault="00AC4E07" w:rsidP="0095243A">
            <w:pPr>
              <w:spacing w:before="80" w:after="80" w:line="200" w:lineRule="exact"/>
              <w:ind w:left="57" w:right="57"/>
              <w:jc w:val="center"/>
              <w:rPr>
                <w:i/>
                <w:sz w:val="16"/>
                <w:szCs w:val="16"/>
              </w:rPr>
            </w:pPr>
            <w:r w:rsidRPr="00C575F5">
              <w:rPr>
                <w:i/>
                <w:sz w:val="16"/>
              </w:rPr>
              <w:t>4</w:t>
            </w:r>
          </w:p>
        </w:tc>
      </w:tr>
      <w:tr w:rsidR="00AC4E07" w:rsidRPr="00C575F5" w14:paraId="6FFA2650" w14:textId="77777777" w:rsidTr="0095243A">
        <w:tc>
          <w:tcPr>
            <w:tcW w:w="1474" w:type="dxa"/>
            <w:tcBorders>
              <w:top w:val="single" w:sz="12" w:space="0" w:color="auto"/>
              <w:bottom w:val="single" w:sz="4" w:space="0" w:color="auto"/>
            </w:tcBorders>
            <w:shd w:val="clear" w:color="auto" w:fill="auto"/>
          </w:tcPr>
          <w:p w14:paraId="2ADE5FDA" w14:textId="77777777" w:rsidR="00AC4E07" w:rsidRPr="00C575F5" w:rsidRDefault="00AC4E07" w:rsidP="0095243A">
            <w:pPr>
              <w:spacing w:before="60" w:after="60" w:line="220" w:lineRule="atLeast"/>
              <w:ind w:left="57" w:right="57"/>
              <w:jc w:val="center"/>
              <w:rPr>
                <w:i/>
                <w:sz w:val="18"/>
                <w:szCs w:val="16"/>
              </w:rPr>
            </w:pPr>
            <w:r w:rsidRPr="00C575F5">
              <w:rPr>
                <w:i/>
                <w:sz w:val="18"/>
              </w:rPr>
              <w:t>x</w:t>
            </w:r>
          </w:p>
        </w:tc>
        <w:tc>
          <w:tcPr>
            <w:tcW w:w="1474" w:type="dxa"/>
            <w:tcBorders>
              <w:top w:val="single" w:sz="12" w:space="0" w:color="auto"/>
              <w:bottom w:val="single" w:sz="4" w:space="0" w:color="auto"/>
            </w:tcBorders>
            <w:shd w:val="clear" w:color="auto" w:fill="auto"/>
            <w:vAlign w:val="bottom"/>
          </w:tcPr>
          <w:p w14:paraId="300FED49" w14:textId="77777777" w:rsidR="00AC4E07" w:rsidRPr="00C575F5" w:rsidRDefault="00AC4E07" w:rsidP="0095243A">
            <w:pPr>
              <w:spacing w:before="60" w:after="60" w:line="220" w:lineRule="atLeast"/>
              <w:ind w:left="57" w:right="57"/>
              <w:jc w:val="center"/>
              <w:rPr>
                <w:sz w:val="18"/>
                <w:szCs w:val="18"/>
              </w:rPr>
            </w:pPr>
            <w:r w:rsidRPr="00C575F5">
              <w:rPr>
                <w:sz w:val="18"/>
              </w:rPr>
              <w:t>0,712</w:t>
            </w:r>
          </w:p>
        </w:tc>
        <w:tc>
          <w:tcPr>
            <w:tcW w:w="1474" w:type="dxa"/>
            <w:tcBorders>
              <w:top w:val="single" w:sz="12" w:space="0" w:color="auto"/>
              <w:bottom w:val="single" w:sz="4" w:space="0" w:color="auto"/>
            </w:tcBorders>
            <w:shd w:val="clear" w:color="auto" w:fill="auto"/>
            <w:vAlign w:val="bottom"/>
          </w:tcPr>
          <w:p w14:paraId="6E0EE11C" w14:textId="77777777" w:rsidR="00AC4E07" w:rsidRPr="00C575F5" w:rsidRDefault="00AC4E07" w:rsidP="0095243A">
            <w:pPr>
              <w:spacing w:before="60" w:after="60" w:line="220" w:lineRule="atLeast"/>
              <w:ind w:left="57" w:right="57"/>
              <w:jc w:val="center"/>
              <w:rPr>
                <w:sz w:val="18"/>
                <w:szCs w:val="18"/>
              </w:rPr>
            </w:pPr>
            <w:r w:rsidRPr="00C575F5">
              <w:rPr>
                <w:sz w:val="18"/>
              </w:rPr>
              <w:t>0,735</w:t>
            </w:r>
          </w:p>
        </w:tc>
        <w:tc>
          <w:tcPr>
            <w:tcW w:w="1474" w:type="dxa"/>
            <w:tcBorders>
              <w:top w:val="single" w:sz="12" w:space="0" w:color="auto"/>
              <w:bottom w:val="single" w:sz="4" w:space="0" w:color="auto"/>
            </w:tcBorders>
            <w:shd w:val="clear" w:color="auto" w:fill="auto"/>
            <w:vAlign w:val="bottom"/>
          </w:tcPr>
          <w:p w14:paraId="4BDED5F9" w14:textId="77777777" w:rsidR="00AC4E07" w:rsidRPr="00C575F5" w:rsidRDefault="00AC4E07" w:rsidP="0095243A">
            <w:pPr>
              <w:spacing w:before="60" w:after="60" w:line="220" w:lineRule="atLeast"/>
              <w:ind w:left="57" w:right="57"/>
              <w:jc w:val="center"/>
              <w:rPr>
                <w:sz w:val="18"/>
                <w:szCs w:val="18"/>
              </w:rPr>
            </w:pPr>
            <w:r w:rsidRPr="00C575F5">
              <w:rPr>
                <w:sz w:val="18"/>
              </w:rPr>
              <w:t>0,589</w:t>
            </w:r>
          </w:p>
        </w:tc>
        <w:tc>
          <w:tcPr>
            <w:tcW w:w="1474" w:type="dxa"/>
            <w:tcBorders>
              <w:top w:val="single" w:sz="12" w:space="0" w:color="auto"/>
              <w:bottom w:val="single" w:sz="4" w:space="0" w:color="auto"/>
            </w:tcBorders>
            <w:shd w:val="clear" w:color="auto" w:fill="auto"/>
            <w:vAlign w:val="bottom"/>
          </w:tcPr>
          <w:p w14:paraId="3EC39364" w14:textId="77777777" w:rsidR="00AC4E07" w:rsidRPr="00C575F5" w:rsidRDefault="00AC4E07" w:rsidP="0095243A">
            <w:pPr>
              <w:spacing w:before="60" w:after="60" w:line="220" w:lineRule="atLeast"/>
              <w:ind w:left="57" w:right="57"/>
              <w:jc w:val="center"/>
              <w:rPr>
                <w:sz w:val="18"/>
                <w:szCs w:val="18"/>
              </w:rPr>
            </w:pPr>
            <w:r w:rsidRPr="00C575F5">
              <w:rPr>
                <w:sz w:val="18"/>
              </w:rPr>
              <w:t>0,625</w:t>
            </w:r>
          </w:p>
        </w:tc>
      </w:tr>
      <w:tr w:rsidR="00AC4E07" w:rsidRPr="00C575F5" w14:paraId="5B34D9B4" w14:textId="77777777" w:rsidTr="0095243A">
        <w:tc>
          <w:tcPr>
            <w:tcW w:w="1474" w:type="dxa"/>
            <w:tcBorders>
              <w:bottom w:val="single" w:sz="12" w:space="0" w:color="auto"/>
            </w:tcBorders>
            <w:shd w:val="clear" w:color="auto" w:fill="auto"/>
          </w:tcPr>
          <w:p w14:paraId="6A9CB3BC" w14:textId="77777777" w:rsidR="00AC4E07" w:rsidRPr="00C575F5" w:rsidRDefault="00AC4E07" w:rsidP="0095243A">
            <w:pPr>
              <w:spacing w:before="60" w:after="60" w:line="220" w:lineRule="atLeast"/>
              <w:ind w:left="57" w:right="57"/>
              <w:jc w:val="center"/>
              <w:rPr>
                <w:i/>
                <w:sz w:val="18"/>
                <w:szCs w:val="16"/>
              </w:rPr>
            </w:pPr>
            <w:r w:rsidRPr="00C575F5">
              <w:rPr>
                <w:i/>
                <w:sz w:val="18"/>
              </w:rPr>
              <w:t>y</w:t>
            </w:r>
          </w:p>
        </w:tc>
        <w:tc>
          <w:tcPr>
            <w:tcW w:w="1474" w:type="dxa"/>
            <w:tcBorders>
              <w:bottom w:val="single" w:sz="12" w:space="0" w:color="auto"/>
            </w:tcBorders>
            <w:shd w:val="clear" w:color="auto" w:fill="auto"/>
            <w:vAlign w:val="bottom"/>
          </w:tcPr>
          <w:p w14:paraId="18A82A10" w14:textId="77777777" w:rsidR="00AC4E07" w:rsidRPr="00C575F5" w:rsidRDefault="00AC4E07" w:rsidP="0095243A">
            <w:pPr>
              <w:spacing w:before="60" w:after="60" w:line="220" w:lineRule="atLeast"/>
              <w:ind w:left="57" w:right="57"/>
              <w:jc w:val="center"/>
              <w:rPr>
                <w:sz w:val="18"/>
                <w:szCs w:val="18"/>
              </w:rPr>
            </w:pPr>
            <w:r w:rsidRPr="00C575F5">
              <w:rPr>
                <w:sz w:val="18"/>
              </w:rPr>
              <w:t>0,258</w:t>
            </w:r>
          </w:p>
        </w:tc>
        <w:tc>
          <w:tcPr>
            <w:tcW w:w="1474" w:type="dxa"/>
            <w:tcBorders>
              <w:bottom w:val="single" w:sz="12" w:space="0" w:color="auto"/>
            </w:tcBorders>
            <w:shd w:val="clear" w:color="auto" w:fill="auto"/>
            <w:vAlign w:val="bottom"/>
          </w:tcPr>
          <w:p w14:paraId="06625779" w14:textId="77777777" w:rsidR="00AC4E07" w:rsidRPr="00C575F5" w:rsidRDefault="00AC4E07" w:rsidP="0095243A">
            <w:pPr>
              <w:spacing w:before="60" w:after="60" w:line="220" w:lineRule="atLeast"/>
              <w:ind w:left="57" w:right="57"/>
              <w:jc w:val="center"/>
              <w:rPr>
                <w:sz w:val="18"/>
                <w:szCs w:val="18"/>
              </w:rPr>
            </w:pPr>
            <w:r w:rsidRPr="00C575F5">
              <w:rPr>
                <w:sz w:val="18"/>
              </w:rPr>
              <w:t>0,265</w:t>
            </w:r>
          </w:p>
        </w:tc>
        <w:tc>
          <w:tcPr>
            <w:tcW w:w="1474" w:type="dxa"/>
            <w:tcBorders>
              <w:bottom w:val="single" w:sz="12" w:space="0" w:color="auto"/>
            </w:tcBorders>
            <w:shd w:val="clear" w:color="auto" w:fill="auto"/>
            <w:vAlign w:val="bottom"/>
          </w:tcPr>
          <w:p w14:paraId="05C25E27" w14:textId="77777777" w:rsidR="00AC4E07" w:rsidRPr="00C575F5" w:rsidRDefault="00AC4E07" w:rsidP="0095243A">
            <w:pPr>
              <w:spacing w:before="60" w:after="60" w:line="220" w:lineRule="atLeast"/>
              <w:ind w:left="57" w:right="57"/>
              <w:jc w:val="center"/>
              <w:rPr>
                <w:sz w:val="18"/>
                <w:szCs w:val="18"/>
              </w:rPr>
            </w:pPr>
            <w:r w:rsidRPr="00C575F5">
              <w:rPr>
                <w:sz w:val="18"/>
              </w:rPr>
              <w:t>0,376</w:t>
            </w:r>
          </w:p>
        </w:tc>
        <w:tc>
          <w:tcPr>
            <w:tcW w:w="1474" w:type="dxa"/>
            <w:tcBorders>
              <w:bottom w:val="single" w:sz="12" w:space="0" w:color="auto"/>
            </w:tcBorders>
            <w:shd w:val="clear" w:color="auto" w:fill="auto"/>
            <w:vAlign w:val="bottom"/>
          </w:tcPr>
          <w:p w14:paraId="0CA2C38E" w14:textId="77777777" w:rsidR="00AC4E07" w:rsidRPr="00C575F5" w:rsidRDefault="00AC4E07" w:rsidP="0095243A">
            <w:pPr>
              <w:spacing w:before="60" w:after="60" w:line="220" w:lineRule="atLeast"/>
              <w:ind w:left="57" w:right="57"/>
              <w:jc w:val="center"/>
              <w:rPr>
                <w:sz w:val="18"/>
                <w:szCs w:val="18"/>
              </w:rPr>
            </w:pPr>
            <w:r w:rsidRPr="00C575F5">
              <w:rPr>
                <w:sz w:val="18"/>
              </w:rPr>
              <w:t>0,375</w:t>
            </w:r>
          </w:p>
        </w:tc>
      </w:tr>
    </w:tbl>
    <w:p w14:paraId="1590B44C" w14:textId="77777777" w:rsidR="00AC4E07" w:rsidRPr="00C575F5" w:rsidRDefault="00AC4E07" w:rsidP="00AC4E07">
      <w:pPr>
        <w:pStyle w:val="SingleTxtG"/>
        <w:spacing w:before="120"/>
        <w:ind w:left="2268" w:hanging="1134"/>
      </w:pPr>
      <w:r w:rsidRPr="00C575F5">
        <w:t>5.9.5.2</w:t>
      </w:r>
      <w:r w:rsidRPr="00C575F5">
        <w:tab/>
        <w:t>Matériaux fluorescents</w:t>
      </w:r>
    </w:p>
    <w:p w14:paraId="6B617C48" w14:textId="77777777" w:rsidR="00AC4E07" w:rsidRPr="00C575F5" w:rsidRDefault="00AC4E07" w:rsidP="00AC4E07">
      <w:pPr>
        <w:pStyle w:val="SingleTxtG"/>
        <w:ind w:left="2268" w:hanging="1134"/>
      </w:pPr>
      <w:r w:rsidRPr="00C575F5">
        <w:t>5.9.5.2.1</w:t>
      </w:r>
      <w:r w:rsidRPr="00C575F5">
        <w:tab/>
        <w:t>Les matériaux fluorescents doivent être soit colorés dans la masse, soit constitués par des revêtements indépendants appliqués sur la surface du triangle.</w:t>
      </w:r>
    </w:p>
    <w:p w14:paraId="15E9CA99" w14:textId="2D6CCA65" w:rsidR="00AC4E07" w:rsidRPr="00C575F5" w:rsidRDefault="00AC4E07" w:rsidP="00AC4E07">
      <w:pPr>
        <w:pStyle w:val="SingleTxtG"/>
        <w:ind w:left="2268" w:hanging="1134"/>
      </w:pPr>
      <w:r w:rsidRPr="00C575F5">
        <w:t>5.9.5.2.2</w:t>
      </w:r>
      <w:r w:rsidRPr="00C575F5">
        <w:tab/>
        <w:t>La couleur des matériaux fluorescents (couleur diurne) d</w:t>
      </w:r>
      <w:r w:rsidR="00554990" w:rsidRPr="00C575F5">
        <w:t>’</w:t>
      </w:r>
      <w:r w:rsidRPr="00C575F5">
        <w:t>un triangle de présignalisation du type 1 ou du type 2 doit être contrôlée selon la méthode décrite au paragraphe 4.2.3 et la couleur du matériau à l</w:t>
      </w:r>
      <w:r w:rsidR="00554990" w:rsidRPr="00C575F5">
        <w:t>’</w:t>
      </w:r>
      <w:r w:rsidRPr="00C575F5">
        <w:t>état neuf doit se situer dans une zone dont les angles sont déterminés par les coordonnées indiquées dans le tableau 16 :</w:t>
      </w:r>
    </w:p>
    <w:p w14:paraId="450E0D8C" w14:textId="59DC0EFB" w:rsidR="00AC4E07" w:rsidRPr="00C575F5" w:rsidRDefault="00AC4E07" w:rsidP="00DB3BFD">
      <w:pPr>
        <w:pStyle w:val="Titre1"/>
        <w:spacing w:after="120"/>
        <w:rPr>
          <w:b/>
          <w:bCs/>
        </w:rPr>
      </w:pPr>
      <w:r w:rsidRPr="00C575F5">
        <w:rPr>
          <w:b/>
        </w:rPr>
        <w:tab/>
      </w:r>
      <w:r w:rsidRPr="00C575F5">
        <w:t xml:space="preserve">Tableau 16 </w:t>
      </w:r>
      <w:r w:rsidRPr="00C575F5">
        <w:br/>
      </w:r>
      <w:r w:rsidRPr="00C575F5">
        <w:rPr>
          <w:b/>
          <w:bCs/>
        </w:rPr>
        <w:t>Coordonnées des couleurs des matériaux fluorescents (couleur diurne)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74"/>
        <w:gridCol w:w="1474"/>
        <w:gridCol w:w="1474"/>
        <w:gridCol w:w="1474"/>
        <w:gridCol w:w="1474"/>
      </w:tblGrid>
      <w:tr w:rsidR="00AC4E07" w:rsidRPr="00C575F5" w14:paraId="26D19A56" w14:textId="77777777" w:rsidTr="0095243A">
        <w:trPr>
          <w:cantSplit/>
          <w:tblHeader/>
        </w:trPr>
        <w:tc>
          <w:tcPr>
            <w:tcW w:w="1474" w:type="dxa"/>
            <w:tcBorders>
              <w:bottom w:val="single" w:sz="12" w:space="0" w:color="auto"/>
            </w:tcBorders>
            <w:shd w:val="clear" w:color="auto" w:fill="auto"/>
            <w:vAlign w:val="bottom"/>
          </w:tcPr>
          <w:p w14:paraId="472A9604" w14:textId="77777777" w:rsidR="00AC4E07" w:rsidRPr="00C575F5" w:rsidRDefault="00AC4E07" w:rsidP="00DB3BFD">
            <w:pPr>
              <w:keepNext/>
              <w:spacing w:before="80" w:after="80" w:line="200" w:lineRule="exact"/>
              <w:ind w:left="57" w:right="57"/>
              <w:jc w:val="center"/>
              <w:rPr>
                <w:i/>
                <w:sz w:val="16"/>
                <w:szCs w:val="16"/>
              </w:rPr>
            </w:pPr>
            <w:r w:rsidRPr="00C575F5">
              <w:rPr>
                <w:i/>
                <w:sz w:val="16"/>
              </w:rPr>
              <w:t>Point</w:t>
            </w:r>
          </w:p>
        </w:tc>
        <w:tc>
          <w:tcPr>
            <w:tcW w:w="1474" w:type="dxa"/>
            <w:tcBorders>
              <w:bottom w:val="single" w:sz="12" w:space="0" w:color="auto"/>
            </w:tcBorders>
            <w:shd w:val="clear" w:color="auto" w:fill="auto"/>
            <w:vAlign w:val="bottom"/>
          </w:tcPr>
          <w:p w14:paraId="47C9EF58" w14:textId="77777777" w:rsidR="00AC4E07" w:rsidRPr="00C575F5" w:rsidRDefault="00AC4E07" w:rsidP="00DB3BFD">
            <w:pPr>
              <w:keepNext/>
              <w:spacing w:before="80" w:after="80" w:line="200" w:lineRule="exact"/>
              <w:ind w:left="57" w:right="57"/>
              <w:jc w:val="center"/>
              <w:rPr>
                <w:i/>
                <w:sz w:val="16"/>
                <w:szCs w:val="16"/>
              </w:rPr>
            </w:pPr>
            <w:r w:rsidRPr="00C575F5">
              <w:rPr>
                <w:i/>
                <w:sz w:val="16"/>
              </w:rPr>
              <w:t>1</w:t>
            </w:r>
          </w:p>
        </w:tc>
        <w:tc>
          <w:tcPr>
            <w:tcW w:w="1474" w:type="dxa"/>
            <w:tcBorders>
              <w:bottom w:val="single" w:sz="12" w:space="0" w:color="auto"/>
            </w:tcBorders>
            <w:shd w:val="clear" w:color="auto" w:fill="auto"/>
            <w:vAlign w:val="bottom"/>
          </w:tcPr>
          <w:p w14:paraId="28EFDF48" w14:textId="77777777" w:rsidR="00AC4E07" w:rsidRPr="00C575F5" w:rsidRDefault="00AC4E07" w:rsidP="00DB3BFD">
            <w:pPr>
              <w:keepNext/>
              <w:spacing w:before="80" w:after="80" w:line="200" w:lineRule="exact"/>
              <w:ind w:left="57" w:right="57"/>
              <w:jc w:val="center"/>
              <w:rPr>
                <w:i/>
                <w:sz w:val="16"/>
                <w:szCs w:val="16"/>
              </w:rPr>
            </w:pPr>
            <w:r w:rsidRPr="00C575F5">
              <w:rPr>
                <w:i/>
                <w:sz w:val="16"/>
              </w:rPr>
              <w:t>2</w:t>
            </w:r>
          </w:p>
        </w:tc>
        <w:tc>
          <w:tcPr>
            <w:tcW w:w="1474" w:type="dxa"/>
            <w:tcBorders>
              <w:bottom w:val="single" w:sz="12" w:space="0" w:color="auto"/>
            </w:tcBorders>
            <w:shd w:val="clear" w:color="auto" w:fill="auto"/>
            <w:vAlign w:val="bottom"/>
          </w:tcPr>
          <w:p w14:paraId="15559E9B" w14:textId="77777777" w:rsidR="00AC4E07" w:rsidRPr="00C575F5" w:rsidRDefault="00AC4E07" w:rsidP="00DB3BFD">
            <w:pPr>
              <w:keepNext/>
              <w:spacing w:before="80" w:after="80" w:line="200" w:lineRule="exact"/>
              <w:ind w:left="57" w:right="57"/>
              <w:jc w:val="center"/>
              <w:rPr>
                <w:i/>
                <w:sz w:val="16"/>
                <w:szCs w:val="16"/>
              </w:rPr>
            </w:pPr>
            <w:r w:rsidRPr="00C575F5">
              <w:rPr>
                <w:i/>
                <w:sz w:val="16"/>
              </w:rPr>
              <w:t>3</w:t>
            </w:r>
          </w:p>
        </w:tc>
        <w:tc>
          <w:tcPr>
            <w:tcW w:w="1474" w:type="dxa"/>
            <w:tcBorders>
              <w:bottom w:val="single" w:sz="12" w:space="0" w:color="auto"/>
            </w:tcBorders>
            <w:shd w:val="clear" w:color="auto" w:fill="auto"/>
            <w:vAlign w:val="bottom"/>
          </w:tcPr>
          <w:p w14:paraId="10B264CC" w14:textId="77777777" w:rsidR="00AC4E07" w:rsidRPr="00C575F5" w:rsidRDefault="00AC4E07" w:rsidP="00DB3BFD">
            <w:pPr>
              <w:keepNext/>
              <w:spacing w:before="80" w:after="80" w:line="200" w:lineRule="exact"/>
              <w:ind w:left="57" w:right="57"/>
              <w:jc w:val="center"/>
              <w:rPr>
                <w:i/>
                <w:sz w:val="16"/>
                <w:szCs w:val="16"/>
              </w:rPr>
            </w:pPr>
            <w:r w:rsidRPr="00C575F5">
              <w:rPr>
                <w:i/>
                <w:sz w:val="16"/>
              </w:rPr>
              <w:t>4</w:t>
            </w:r>
          </w:p>
        </w:tc>
      </w:tr>
      <w:tr w:rsidR="00AC4E07" w:rsidRPr="00C575F5" w14:paraId="64D26970" w14:textId="77777777" w:rsidTr="0095243A">
        <w:trPr>
          <w:cantSplit/>
        </w:trPr>
        <w:tc>
          <w:tcPr>
            <w:tcW w:w="1474" w:type="dxa"/>
            <w:tcBorders>
              <w:top w:val="single" w:sz="12" w:space="0" w:color="auto"/>
              <w:bottom w:val="single" w:sz="4" w:space="0" w:color="auto"/>
            </w:tcBorders>
            <w:shd w:val="clear" w:color="auto" w:fill="auto"/>
          </w:tcPr>
          <w:p w14:paraId="521A9FDF" w14:textId="77777777" w:rsidR="00AC4E07" w:rsidRPr="00C575F5" w:rsidRDefault="00AC4E07" w:rsidP="00DB3BFD">
            <w:pPr>
              <w:keepNext/>
              <w:spacing w:before="60" w:after="60" w:line="220" w:lineRule="atLeast"/>
              <w:ind w:left="57" w:right="57"/>
              <w:jc w:val="center"/>
              <w:rPr>
                <w:i/>
                <w:sz w:val="18"/>
                <w:szCs w:val="16"/>
              </w:rPr>
            </w:pPr>
            <w:r w:rsidRPr="00C575F5">
              <w:rPr>
                <w:i/>
                <w:sz w:val="18"/>
              </w:rPr>
              <w:t>x</w:t>
            </w:r>
          </w:p>
        </w:tc>
        <w:tc>
          <w:tcPr>
            <w:tcW w:w="1474" w:type="dxa"/>
            <w:tcBorders>
              <w:top w:val="single" w:sz="12" w:space="0" w:color="auto"/>
              <w:bottom w:val="single" w:sz="4" w:space="0" w:color="auto"/>
            </w:tcBorders>
            <w:shd w:val="clear" w:color="auto" w:fill="auto"/>
            <w:vAlign w:val="bottom"/>
          </w:tcPr>
          <w:p w14:paraId="6274048D" w14:textId="77777777" w:rsidR="00AC4E07" w:rsidRPr="00C575F5" w:rsidRDefault="00AC4E07" w:rsidP="00DB3BFD">
            <w:pPr>
              <w:keepNext/>
              <w:spacing w:before="60" w:after="60" w:line="220" w:lineRule="atLeast"/>
              <w:ind w:left="57" w:right="57"/>
              <w:jc w:val="center"/>
              <w:rPr>
                <w:sz w:val="18"/>
                <w:szCs w:val="18"/>
              </w:rPr>
            </w:pPr>
            <w:r w:rsidRPr="00C575F5">
              <w:rPr>
                <w:sz w:val="18"/>
              </w:rPr>
              <w:t>0,570</w:t>
            </w:r>
          </w:p>
        </w:tc>
        <w:tc>
          <w:tcPr>
            <w:tcW w:w="1474" w:type="dxa"/>
            <w:tcBorders>
              <w:top w:val="single" w:sz="12" w:space="0" w:color="auto"/>
              <w:bottom w:val="single" w:sz="4" w:space="0" w:color="auto"/>
            </w:tcBorders>
            <w:shd w:val="clear" w:color="auto" w:fill="auto"/>
            <w:vAlign w:val="bottom"/>
          </w:tcPr>
          <w:p w14:paraId="17DF8D8F" w14:textId="77777777" w:rsidR="00AC4E07" w:rsidRPr="00C575F5" w:rsidRDefault="00AC4E07" w:rsidP="00DB3BFD">
            <w:pPr>
              <w:keepNext/>
              <w:spacing w:before="60" w:after="60" w:line="220" w:lineRule="atLeast"/>
              <w:ind w:left="57" w:right="57"/>
              <w:jc w:val="center"/>
              <w:rPr>
                <w:sz w:val="18"/>
                <w:szCs w:val="18"/>
              </w:rPr>
            </w:pPr>
            <w:r w:rsidRPr="00C575F5">
              <w:rPr>
                <w:sz w:val="18"/>
              </w:rPr>
              <w:t>0,506</w:t>
            </w:r>
          </w:p>
        </w:tc>
        <w:tc>
          <w:tcPr>
            <w:tcW w:w="1474" w:type="dxa"/>
            <w:tcBorders>
              <w:top w:val="single" w:sz="12" w:space="0" w:color="auto"/>
              <w:bottom w:val="single" w:sz="4" w:space="0" w:color="auto"/>
            </w:tcBorders>
            <w:shd w:val="clear" w:color="auto" w:fill="auto"/>
            <w:vAlign w:val="bottom"/>
          </w:tcPr>
          <w:p w14:paraId="764675D9" w14:textId="77777777" w:rsidR="00AC4E07" w:rsidRPr="00C575F5" w:rsidRDefault="00AC4E07" w:rsidP="00DB3BFD">
            <w:pPr>
              <w:keepNext/>
              <w:spacing w:before="60" w:after="60" w:line="220" w:lineRule="atLeast"/>
              <w:ind w:left="57" w:right="57"/>
              <w:jc w:val="center"/>
              <w:rPr>
                <w:sz w:val="18"/>
                <w:szCs w:val="18"/>
              </w:rPr>
            </w:pPr>
            <w:r w:rsidRPr="00C575F5">
              <w:rPr>
                <w:sz w:val="18"/>
              </w:rPr>
              <w:t>0,595</w:t>
            </w:r>
          </w:p>
        </w:tc>
        <w:tc>
          <w:tcPr>
            <w:tcW w:w="1474" w:type="dxa"/>
            <w:tcBorders>
              <w:top w:val="single" w:sz="12" w:space="0" w:color="auto"/>
              <w:bottom w:val="single" w:sz="4" w:space="0" w:color="auto"/>
            </w:tcBorders>
            <w:shd w:val="clear" w:color="auto" w:fill="auto"/>
            <w:vAlign w:val="bottom"/>
          </w:tcPr>
          <w:p w14:paraId="0823E9F1" w14:textId="77777777" w:rsidR="00AC4E07" w:rsidRPr="00C575F5" w:rsidRDefault="00AC4E07" w:rsidP="00DB3BFD">
            <w:pPr>
              <w:keepNext/>
              <w:spacing w:before="60" w:after="60" w:line="220" w:lineRule="atLeast"/>
              <w:ind w:left="57" w:right="57"/>
              <w:jc w:val="center"/>
              <w:rPr>
                <w:sz w:val="18"/>
                <w:szCs w:val="18"/>
              </w:rPr>
            </w:pPr>
            <w:r w:rsidRPr="00C575F5">
              <w:rPr>
                <w:sz w:val="18"/>
              </w:rPr>
              <w:t>0,690</w:t>
            </w:r>
          </w:p>
        </w:tc>
      </w:tr>
      <w:tr w:rsidR="00AC4E07" w:rsidRPr="00C575F5" w14:paraId="2797752F" w14:textId="77777777" w:rsidTr="0095243A">
        <w:trPr>
          <w:cantSplit/>
        </w:trPr>
        <w:tc>
          <w:tcPr>
            <w:tcW w:w="1474" w:type="dxa"/>
            <w:tcBorders>
              <w:bottom w:val="single" w:sz="12" w:space="0" w:color="auto"/>
            </w:tcBorders>
            <w:shd w:val="clear" w:color="auto" w:fill="auto"/>
          </w:tcPr>
          <w:p w14:paraId="7723D1F0" w14:textId="77777777" w:rsidR="00AC4E07" w:rsidRPr="00C575F5" w:rsidRDefault="00AC4E07" w:rsidP="0095243A">
            <w:pPr>
              <w:spacing w:before="60" w:after="60" w:line="220" w:lineRule="atLeast"/>
              <w:ind w:left="57" w:right="57"/>
              <w:jc w:val="center"/>
              <w:rPr>
                <w:i/>
                <w:sz w:val="18"/>
                <w:szCs w:val="16"/>
              </w:rPr>
            </w:pPr>
            <w:r w:rsidRPr="00C575F5">
              <w:rPr>
                <w:i/>
                <w:sz w:val="18"/>
              </w:rPr>
              <w:t>y</w:t>
            </w:r>
          </w:p>
        </w:tc>
        <w:tc>
          <w:tcPr>
            <w:tcW w:w="1474" w:type="dxa"/>
            <w:tcBorders>
              <w:bottom w:val="single" w:sz="12" w:space="0" w:color="auto"/>
            </w:tcBorders>
            <w:shd w:val="clear" w:color="auto" w:fill="auto"/>
            <w:vAlign w:val="bottom"/>
          </w:tcPr>
          <w:p w14:paraId="3439E5BD" w14:textId="77777777" w:rsidR="00AC4E07" w:rsidRPr="00C575F5" w:rsidRDefault="00AC4E07" w:rsidP="0095243A">
            <w:pPr>
              <w:spacing w:before="60" w:after="60" w:line="220" w:lineRule="atLeast"/>
              <w:ind w:left="57" w:right="57"/>
              <w:jc w:val="center"/>
              <w:rPr>
                <w:sz w:val="18"/>
                <w:szCs w:val="18"/>
              </w:rPr>
            </w:pPr>
            <w:r w:rsidRPr="00C575F5">
              <w:rPr>
                <w:sz w:val="18"/>
              </w:rPr>
              <w:t>0,430</w:t>
            </w:r>
          </w:p>
        </w:tc>
        <w:tc>
          <w:tcPr>
            <w:tcW w:w="1474" w:type="dxa"/>
            <w:tcBorders>
              <w:bottom w:val="single" w:sz="12" w:space="0" w:color="auto"/>
            </w:tcBorders>
            <w:shd w:val="clear" w:color="auto" w:fill="auto"/>
            <w:vAlign w:val="bottom"/>
          </w:tcPr>
          <w:p w14:paraId="2C2F5FC0" w14:textId="77777777" w:rsidR="00AC4E07" w:rsidRPr="00C575F5" w:rsidRDefault="00AC4E07" w:rsidP="0095243A">
            <w:pPr>
              <w:spacing w:before="60" w:after="60" w:line="220" w:lineRule="atLeast"/>
              <w:ind w:left="57" w:right="57"/>
              <w:jc w:val="center"/>
              <w:rPr>
                <w:sz w:val="18"/>
                <w:szCs w:val="18"/>
              </w:rPr>
            </w:pPr>
            <w:r w:rsidRPr="00C575F5">
              <w:rPr>
                <w:sz w:val="18"/>
              </w:rPr>
              <w:t>0,404</w:t>
            </w:r>
          </w:p>
        </w:tc>
        <w:tc>
          <w:tcPr>
            <w:tcW w:w="1474" w:type="dxa"/>
            <w:tcBorders>
              <w:bottom w:val="single" w:sz="12" w:space="0" w:color="auto"/>
            </w:tcBorders>
            <w:shd w:val="clear" w:color="auto" w:fill="auto"/>
            <w:vAlign w:val="bottom"/>
          </w:tcPr>
          <w:p w14:paraId="3079054B" w14:textId="77777777" w:rsidR="00AC4E07" w:rsidRPr="00C575F5" w:rsidRDefault="00AC4E07" w:rsidP="0095243A">
            <w:pPr>
              <w:spacing w:before="60" w:after="60" w:line="220" w:lineRule="atLeast"/>
              <w:ind w:left="57" w:right="57"/>
              <w:jc w:val="center"/>
              <w:rPr>
                <w:sz w:val="18"/>
                <w:szCs w:val="18"/>
              </w:rPr>
            </w:pPr>
            <w:r w:rsidRPr="00C575F5">
              <w:rPr>
                <w:sz w:val="18"/>
              </w:rPr>
              <w:t>0,315</w:t>
            </w:r>
          </w:p>
        </w:tc>
        <w:tc>
          <w:tcPr>
            <w:tcW w:w="1474" w:type="dxa"/>
            <w:tcBorders>
              <w:bottom w:val="single" w:sz="12" w:space="0" w:color="auto"/>
            </w:tcBorders>
            <w:shd w:val="clear" w:color="auto" w:fill="auto"/>
            <w:vAlign w:val="bottom"/>
          </w:tcPr>
          <w:p w14:paraId="2DCCDF18" w14:textId="77777777" w:rsidR="00AC4E07" w:rsidRPr="00C575F5" w:rsidRDefault="00AC4E07" w:rsidP="0095243A">
            <w:pPr>
              <w:spacing w:before="60" w:after="60" w:line="220" w:lineRule="atLeast"/>
              <w:ind w:left="57" w:right="57"/>
              <w:jc w:val="center"/>
              <w:rPr>
                <w:sz w:val="18"/>
                <w:szCs w:val="18"/>
              </w:rPr>
            </w:pPr>
            <w:r w:rsidRPr="00C575F5">
              <w:rPr>
                <w:sz w:val="18"/>
              </w:rPr>
              <w:t>0,310</w:t>
            </w:r>
          </w:p>
        </w:tc>
      </w:tr>
    </w:tbl>
    <w:p w14:paraId="78776144" w14:textId="77777777" w:rsidR="00AC4E07" w:rsidRPr="00C575F5" w:rsidRDefault="00AC4E07" w:rsidP="00AC4E07">
      <w:pPr>
        <w:pStyle w:val="SingleTxtG"/>
        <w:spacing w:before="120"/>
        <w:ind w:left="2268" w:hanging="1134"/>
      </w:pPr>
      <w:r w:rsidRPr="00C575F5">
        <w:t>5.9.5.2.3</w:t>
      </w:r>
      <w:r w:rsidRPr="00C575F5">
        <w:tab/>
        <w:t>Le facteur de luminance des matériaux fluorescents doit être contrôlé selon la méthode décrite au paragraphe 4.2.33.3.</w:t>
      </w:r>
    </w:p>
    <w:p w14:paraId="16DB5BB3" w14:textId="77777777" w:rsidR="00AC4E07" w:rsidRPr="00C575F5" w:rsidRDefault="00AC4E07" w:rsidP="00AC4E07">
      <w:pPr>
        <w:pStyle w:val="SingleTxtG"/>
        <w:ind w:left="2268"/>
      </w:pPr>
      <w:r w:rsidRPr="00C575F5">
        <w:t>Le facteur de luminance, qui comprend la luminance produite par réflexion et par fluorescence, ne doit pas être :</w:t>
      </w:r>
    </w:p>
    <w:p w14:paraId="7859AE60" w14:textId="77777777" w:rsidR="00AC4E07" w:rsidRPr="00C575F5" w:rsidRDefault="00AC4E07" w:rsidP="00AC4E07">
      <w:pPr>
        <w:pStyle w:val="SingleTxtG"/>
        <w:ind w:left="2835" w:hanging="567"/>
      </w:pPr>
      <w:r w:rsidRPr="00C575F5">
        <w:t>a)</w:t>
      </w:r>
      <w:r w:rsidRPr="00C575F5">
        <w:tab/>
        <w:t>Inférieur à 30 % pour les triangles de présignalisation du type 1 ;</w:t>
      </w:r>
    </w:p>
    <w:p w14:paraId="23839C9A" w14:textId="77777777" w:rsidR="00AC4E07" w:rsidRPr="00C575F5" w:rsidRDefault="00AC4E07" w:rsidP="00AC4E07">
      <w:pPr>
        <w:pStyle w:val="SingleTxtG"/>
        <w:ind w:left="2835" w:hanging="567"/>
      </w:pPr>
      <w:r w:rsidRPr="00C575F5">
        <w:t>b)</w:t>
      </w:r>
      <w:r w:rsidRPr="00C575F5">
        <w:tab/>
        <w:t>Inférieur à 25 % pour les triangles de présignalisation du type 2.</w:t>
      </w:r>
    </w:p>
    <w:p w14:paraId="0B1B8003" w14:textId="77777777" w:rsidR="00AC4E07" w:rsidRPr="00C575F5" w:rsidRDefault="00AC4E07" w:rsidP="00AC4E07">
      <w:pPr>
        <w:pStyle w:val="SingleTxtG"/>
        <w:ind w:left="2268" w:hanging="1134"/>
      </w:pPr>
      <w:r w:rsidRPr="00C575F5">
        <w:t>5.9.5.3</w:t>
      </w:r>
      <w:r w:rsidRPr="00C575F5">
        <w:tab/>
        <w:t>La plus grande valeur mesurée de la coordonnée trichromatique y conformément au paragraphe 4.2.3 (couleur nocturne) doit être inférieure ou égale à la plus grande valeur mesurée de la coordonnée trichromatique y conformément au paragraphe 4.2.2 (couleur diurne).</w:t>
      </w:r>
    </w:p>
    <w:p w14:paraId="390AB22E" w14:textId="77777777" w:rsidR="00AC4E07" w:rsidRPr="00C575F5" w:rsidRDefault="00AC4E07" w:rsidP="00AC4E07">
      <w:pPr>
        <w:pStyle w:val="SingleTxtG"/>
        <w:ind w:left="2268" w:hanging="1134"/>
      </w:pPr>
      <w:r w:rsidRPr="00C575F5">
        <w:t>5.9.6</w:t>
      </w:r>
      <w:r w:rsidRPr="00C575F5">
        <w:tab/>
        <w:t xml:space="preserve">Spécifications particulières (essais)/résistance aux agents extérieurs </w:t>
      </w:r>
    </w:p>
    <w:p w14:paraId="6A62664D" w14:textId="77777777" w:rsidR="00AC4E07" w:rsidRPr="00C575F5" w:rsidRDefault="00AC4E07" w:rsidP="00AC4E07">
      <w:pPr>
        <w:pStyle w:val="SingleTxtG"/>
        <w:ind w:left="2268" w:hanging="1134"/>
      </w:pPr>
      <w:r w:rsidRPr="00C575F5">
        <w:t>5.9.6.1</w:t>
      </w:r>
      <w:r w:rsidRPr="00C575F5">
        <w:tab/>
        <w:t>Résistance aux agents atmosphériques</w:t>
      </w:r>
    </w:p>
    <w:p w14:paraId="5BFB7EC6" w14:textId="4AAE16B2" w:rsidR="00AC4E07" w:rsidRPr="00C575F5" w:rsidRDefault="00AC4E07" w:rsidP="00AC4E07">
      <w:pPr>
        <w:pStyle w:val="SingleTxtG"/>
        <w:ind w:left="2268"/>
      </w:pPr>
      <w:r w:rsidRPr="00C575F5">
        <w:t>Un spécimen doit être soumis à un essai comme prescrit à l</w:t>
      </w:r>
      <w:r w:rsidR="00554990" w:rsidRPr="00C575F5">
        <w:t>’</w:t>
      </w:r>
      <w:r w:rsidRPr="00C575F5">
        <w:t>annexe 13.</w:t>
      </w:r>
    </w:p>
    <w:p w14:paraId="5A3B53DC" w14:textId="77777777" w:rsidR="00AC4E07" w:rsidRPr="00C575F5" w:rsidRDefault="00AC4E07" w:rsidP="00AC4E07">
      <w:pPr>
        <w:pStyle w:val="SingleTxtG"/>
        <w:ind w:left="2268" w:hanging="1134"/>
      </w:pPr>
      <w:r w:rsidRPr="00C575F5">
        <w:t>5.9.6.2</w:t>
      </w:r>
      <w:r w:rsidRPr="00C575F5">
        <w:tab/>
        <w:t>Résistance à la corrosion</w:t>
      </w:r>
    </w:p>
    <w:p w14:paraId="310D0846" w14:textId="326E7F56" w:rsidR="00AC4E07" w:rsidRPr="00C575F5" w:rsidRDefault="00AC4E07" w:rsidP="00AC4E07">
      <w:pPr>
        <w:pStyle w:val="SingleTxtG"/>
        <w:ind w:left="2268"/>
      </w:pPr>
      <w:r w:rsidRPr="00C575F5">
        <w:t>Un spécimen de l</w:t>
      </w:r>
      <w:r w:rsidR="00554990" w:rsidRPr="00C575F5">
        <w:t>’</w:t>
      </w:r>
      <w:r w:rsidRPr="00C575F5">
        <w:t>unité-échantillon doit être soumis à un essai comme prescrit à l</w:t>
      </w:r>
      <w:r w:rsidR="00554990" w:rsidRPr="00C575F5">
        <w:t>’</w:t>
      </w:r>
      <w:r w:rsidRPr="00C575F5">
        <w:t>annexe 11.</w:t>
      </w:r>
    </w:p>
    <w:p w14:paraId="5C0327BD" w14:textId="77777777" w:rsidR="00AC4E07" w:rsidRPr="00C575F5" w:rsidRDefault="00AC4E07" w:rsidP="00AC4E07">
      <w:pPr>
        <w:pStyle w:val="SingleTxtG"/>
        <w:ind w:left="2268" w:hanging="1134"/>
      </w:pPr>
      <w:r w:rsidRPr="00C575F5">
        <w:t>5.9.6.3</w:t>
      </w:r>
      <w:r w:rsidRPr="00C575F5">
        <w:tab/>
        <w:t>Résistance aux carburants</w:t>
      </w:r>
    </w:p>
    <w:p w14:paraId="0018745A" w14:textId="52505436"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9.</w:t>
      </w:r>
    </w:p>
    <w:p w14:paraId="45344962" w14:textId="77777777" w:rsidR="00AC4E07" w:rsidRPr="00C575F5" w:rsidRDefault="00AC4E07" w:rsidP="00AC4E07">
      <w:pPr>
        <w:pStyle w:val="SingleTxtG"/>
        <w:ind w:left="2268" w:hanging="1134"/>
      </w:pPr>
      <w:r w:rsidRPr="00C575F5">
        <w:t>5.9.6.4</w:t>
      </w:r>
      <w:r w:rsidRPr="00C575F5">
        <w:tab/>
        <w:t>Résistance à la chaleur</w:t>
      </w:r>
    </w:p>
    <w:p w14:paraId="01F00049" w14:textId="509E96EC"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6.</w:t>
      </w:r>
    </w:p>
    <w:p w14:paraId="6F479CCD" w14:textId="77777777" w:rsidR="00AC4E07" w:rsidRPr="00C575F5" w:rsidRDefault="00AC4E07" w:rsidP="00AC4E07">
      <w:pPr>
        <w:pStyle w:val="SingleTxtG"/>
        <w:ind w:left="2268" w:hanging="1134"/>
      </w:pPr>
      <w:r w:rsidRPr="00C575F5">
        <w:t>5.9.6.5</w:t>
      </w:r>
      <w:r w:rsidRPr="00C575F5">
        <w:tab/>
        <w:t>Résistance au nettoyage</w:t>
      </w:r>
    </w:p>
    <w:p w14:paraId="29574BBA" w14:textId="406C49AF"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15.</w:t>
      </w:r>
    </w:p>
    <w:p w14:paraId="1500F4AA" w14:textId="77777777" w:rsidR="00AC4E07" w:rsidRPr="00C575F5" w:rsidRDefault="00AC4E07" w:rsidP="00AC4E07">
      <w:pPr>
        <w:pStyle w:val="SingleTxtG"/>
        <w:ind w:left="2268" w:hanging="1134"/>
      </w:pPr>
      <w:r w:rsidRPr="00C575F5">
        <w:t>5.9.6.6</w:t>
      </w:r>
      <w:r w:rsidRPr="00C575F5">
        <w:tab/>
        <w:t>Stabilité des propriétés photométriques</w:t>
      </w:r>
    </w:p>
    <w:p w14:paraId="60B6EC48" w14:textId="22880CFE"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14.</w:t>
      </w:r>
    </w:p>
    <w:p w14:paraId="64936DC8" w14:textId="07A9F562" w:rsidR="00AC4E07" w:rsidRPr="00C575F5" w:rsidRDefault="00AC4E07" w:rsidP="00AC4E07">
      <w:pPr>
        <w:pStyle w:val="SingleTxtG"/>
        <w:ind w:left="2268" w:hanging="1134"/>
      </w:pPr>
      <w:r w:rsidRPr="00C575F5">
        <w:t>5.9.6.7</w:t>
      </w:r>
      <w:r w:rsidRPr="00C575F5">
        <w:tab/>
        <w:t>Résistance à la pénétration de l</w:t>
      </w:r>
      <w:r w:rsidR="00554990" w:rsidRPr="00C575F5">
        <w:t>’</w:t>
      </w:r>
      <w:r w:rsidRPr="00C575F5">
        <w:t>eau</w:t>
      </w:r>
    </w:p>
    <w:p w14:paraId="06E77384" w14:textId="4C398B1B"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7.</w:t>
      </w:r>
    </w:p>
    <w:p w14:paraId="78474AF8" w14:textId="77777777" w:rsidR="00AC4E07" w:rsidRPr="00C575F5" w:rsidRDefault="00AC4E07" w:rsidP="00AC4E07">
      <w:pPr>
        <w:pStyle w:val="SingleTxtG"/>
        <w:ind w:left="2268" w:hanging="1134"/>
      </w:pPr>
      <w:r w:rsidRPr="00C575F5">
        <w:t>5.9.6.8</w:t>
      </w:r>
      <w:r w:rsidRPr="00C575F5">
        <w:tab/>
        <w:t>Adhérence (dans le cas de matériaux adhésifs)</w:t>
      </w:r>
    </w:p>
    <w:p w14:paraId="6213F8E3" w14:textId="770EFC1D"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16.</w:t>
      </w:r>
    </w:p>
    <w:p w14:paraId="334012C7" w14:textId="77777777" w:rsidR="00AC4E07" w:rsidRPr="00C575F5" w:rsidRDefault="00AC4E07" w:rsidP="00AC4E07">
      <w:pPr>
        <w:pStyle w:val="SingleTxtG"/>
        <w:ind w:left="2268" w:hanging="1134"/>
      </w:pPr>
      <w:r w:rsidRPr="00C575F5">
        <w:t>5.9.6.9</w:t>
      </w:r>
      <w:r w:rsidRPr="00C575F5">
        <w:tab/>
        <w:t>Flexion</w:t>
      </w:r>
    </w:p>
    <w:p w14:paraId="3C1D2EDD" w14:textId="118FA169" w:rsidR="00AC4E07" w:rsidRPr="00C575F5" w:rsidRDefault="00AC4E07" w:rsidP="00AC4E07">
      <w:pPr>
        <w:pStyle w:val="SingleTxtG"/>
        <w:ind w:left="2268"/>
      </w:pPr>
      <w:r w:rsidRPr="00C575F5">
        <w:tab/>
        <w:t>Pour les échantillons qui doivent être collés à un substrat flexible, à savoir la bâche, les dispositions ci-après s</w:t>
      </w:r>
      <w:r w:rsidR="00554990" w:rsidRPr="00C575F5">
        <w:t>’</w:t>
      </w:r>
      <w:r w:rsidRPr="00C575F5">
        <w:t>appliquent :</w:t>
      </w:r>
    </w:p>
    <w:p w14:paraId="469BB491" w14:textId="39F42A2C" w:rsidR="00AC4E07" w:rsidRPr="00C575F5" w:rsidRDefault="00AC4E07" w:rsidP="00AC4E07">
      <w:pPr>
        <w:pStyle w:val="SingleTxtG"/>
        <w:ind w:left="2268"/>
      </w:pPr>
      <w:r w:rsidRPr="00C575F5">
        <w:tab/>
        <w:t>Un spécimen de l</w:t>
      </w:r>
      <w:r w:rsidR="00554990" w:rsidRPr="00C575F5">
        <w:t>’</w:t>
      </w:r>
      <w:r w:rsidRPr="00C575F5">
        <w:t>unité-échantillon doit être soumis à un essai comme prescrit à l</w:t>
      </w:r>
      <w:r w:rsidR="00554990" w:rsidRPr="00C575F5">
        <w:t>’</w:t>
      </w:r>
      <w:r w:rsidRPr="00C575F5">
        <w:t>annexe 17.</w:t>
      </w:r>
    </w:p>
    <w:p w14:paraId="5E6B082C" w14:textId="77777777" w:rsidR="00AC4E07" w:rsidRPr="00C575F5" w:rsidRDefault="00AC4E07" w:rsidP="00AC4E07">
      <w:pPr>
        <w:pStyle w:val="SingleTxtG"/>
        <w:ind w:left="2268" w:hanging="1134"/>
      </w:pPr>
      <w:r w:rsidRPr="00C575F5">
        <w:t>5.9.6.10</w:t>
      </w:r>
      <w:r w:rsidRPr="00C575F5">
        <w:tab/>
      </w:r>
      <w:r w:rsidRPr="00C575F5">
        <w:tab/>
        <w:t>Essai de stabilité au vent</w:t>
      </w:r>
    </w:p>
    <w:p w14:paraId="4B257698" w14:textId="6C3B2886" w:rsidR="00AC4E07" w:rsidRPr="00C575F5" w:rsidRDefault="00AC4E07" w:rsidP="00AC4E07">
      <w:pPr>
        <w:pStyle w:val="SingleTxtG"/>
        <w:ind w:left="2268"/>
      </w:pPr>
      <w:r w:rsidRPr="00C575F5">
        <w:tab/>
        <w:t>Un spécimen de plaque complète doit être soumis à une épreuve de rigidité comme prescrit à l</w:t>
      </w:r>
      <w:r w:rsidR="00554990" w:rsidRPr="00C575F5">
        <w:t>’</w:t>
      </w:r>
      <w:r w:rsidRPr="00C575F5">
        <w:t>annexe 10.</w:t>
      </w:r>
    </w:p>
    <w:p w14:paraId="774393A9" w14:textId="77777777" w:rsidR="00AC4E07" w:rsidRPr="00C575F5" w:rsidRDefault="00AC4E07" w:rsidP="00AC4E07">
      <w:pPr>
        <w:pStyle w:val="SingleTxtG"/>
        <w:ind w:left="2268" w:hanging="1134"/>
        <w:rPr>
          <w:color w:val="000000" w:themeColor="text1"/>
        </w:rPr>
      </w:pPr>
      <w:r w:rsidRPr="00C575F5">
        <w:t>5.9.7</w:t>
      </w:r>
      <w:r w:rsidRPr="00C575F5">
        <w:tab/>
      </w:r>
      <w:r w:rsidRPr="00C575F5">
        <w:tab/>
        <w:t xml:space="preserve">Ordre chronologique des essais </w:t>
      </w:r>
    </w:p>
    <w:p w14:paraId="7684B08E" w14:textId="77777777" w:rsidR="00AC4E07" w:rsidRPr="00C575F5" w:rsidRDefault="00AC4E07" w:rsidP="00AC4E07">
      <w:pPr>
        <w:pStyle w:val="SingleTxtG"/>
        <w:ind w:left="2268" w:hanging="1134"/>
      </w:pPr>
      <w:r w:rsidRPr="00C575F5">
        <w:t>5.9.7.1</w:t>
      </w:r>
      <w:r w:rsidRPr="00C575F5">
        <w:tab/>
      </w:r>
      <w:r w:rsidRPr="00C575F5">
        <w:tab/>
        <w:t>Généralités</w:t>
      </w:r>
    </w:p>
    <w:p w14:paraId="5B7622A8" w14:textId="77777777" w:rsidR="00AC4E07" w:rsidRPr="00C575F5" w:rsidRDefault="00AC4E07" w:rsidP="00AC4E07">
      <w:pPr>
        <w:pStyle w:val="SingleTxtG"/>
        <w:ind w:left="2268" w:hanging="1134"/>
      </w:pPr>
      <w:r w:rsidRPr="00C575F5">
        <w:t>5.9.7.1.1</w:t>
      </w:r>
      <w:r w:rsidRPr="00C575F5">
        <w:tab/>
        <w:t>Le demandeur doit soumettre pour homologation des échantillons, conformément au paragraphe 3.1.</w:t>
      </w:r>
    </w:p>
    <w:p w14:paraId="5E1C7699" w14:textId="6634A0C9" w:rsidR="00AC4E07" w:rsidRPr="00C575F5" w:rsidRDefault="00AC4E07" w:rsidP="00AC4E07">
      <w:pPr>
        <w:pStyle w:val="SingleTxtG"/>
        <w:ind w:left="2268" w:hanging="1134"/>
      </w:pPr>
      <w:r w:rsidRPr="00C575F5">
        <w:t>5.9.7.1.2</w:t>
      </w:r>
      <w:r w:rsidRPr="00C575F5">
        <w:tab/>
        <w:t>Après vérification du respect des spécifications générales (annexe 4, par. 6) et des spécifications relatives à la forme et aux dimensions (annexe 5, par. 7.1), tous les échantillons sont soumis à l</w:t>
      </w:r>
      <w:r w:rsidR="00554990" w:rsidRPr="00C575F5">
        <w:t>’</w:t>
      </w:r>
      <w:r w:rsidRPr="00C575F5">
        <w:t>essai de résistance à la chaleur décrit à l</w:t>
      </w:r>
      <w:r w:rsidR="00554990" w:rsidRPr="00C575F5">
        <w:t>’</w:t>
      </w:r>
      <w:r w:rsidRPr="00C575F5">
        <w:t>annexe 6 (par. 7), puis examinés après au moins une heure de repos.</w:t>
      </w:r>
    </w:p>
    <w:p w14:paraId="04FEB72F" w14:textId="1871B957" w:rsidR="00AC4E07" w:rsidRPr="00C575F5" w:rsidRDefault="00AC4E07" w:rsidP="00856F54">
      <w:pPr>
        <w:pStyle w:val="SingleTxtG"/>
        <w:keepLines/>
        <w:ind w:left="2268" w:hanging="1134"/>
      </w:pPr>
      <w:r w:rsidRPr="00C575F5">
        <w:t>5.9.7.1.3</w:t>
      </w:r>
      <w:r w:rsidRPr="00C575F5">
        <w:tab/>
        <w:t>La valeur du CIL des quatre échantillons de triangles de présignalisation présentés est mesurée pour un angle d</w:t>
      </w:r>
      <w:r w:rsidR="00554990" w:rsidRPr="00C575F5">
        <w:t>’</w:t>
      </w:r>
      <w:r w:rsidRPr="00C575F5">
        <w:t>observation de 20</w:t>
      </w:r>
      <w:r w:rsidR="00554990" w:rsidRPr="00C575F5">
        <w:t>’</w:t>
      </w:r>
      <w:r w:rsidRPr="00C575F5">
        <w:t xml:space="preserve"> et un angle d</w:t>
      </w:r>
      <w:r w:rsidR="00554990" w:rsidRPr="00C575F5">
        <w:t>’</w:t>
      </w:r>
      <w:r w:rsidRPr="00C575F5">
        <w:t>éclairement de V = 0°, H = </w:t>
      </w:r>
      <w:r w:rsidR="00DB3BFD" w:rsidRPr="00C575F5">
        <w:rPr>
          <w:sz w:val="18"/>
          <w:szCs w:val="18"/>
        </w:rPr>
        <w:sym w:font="Symbol" w:char="F0B1"/>
      </w:r>
      <w:r w:rsidRPr="00C575F5">
        <w:t>5° ; cet essai est effectué conformément à la méthode décrite au paragraphe 4.</w:t>
      </w:r>
    </w:p>
    <w:p w14:paraId="3AC63342" w14:textId="77777777" w:rsidR="00AC4E07" w:rsidRPr="00C575F5" w:rsidRDefault="00AC4E07" w:rsidP="00AC4E07">
      <w:pPr>
        <w:pStyle w:val="SingleTxtG"/>
        <w:ind w:left="2268" w:hanging="1134"/>
      </w:pPr>
      <w:r w:rsidRPr="00C575F5">
        <w:t>5.9.7.1.4</w:t>
      </w:r>
      <w:r w:rsidRPr="00C575F5">
        <w:tab/>
        <w:t>Les deux échantillons pour lesquels les essais effectués selon le paragraphe 1.3 donnent les valeurs minimale et maximale du CIL sont ensuite soumis aux essais ci-après :</w:t>
      </w:r>
    </w:p>
    <w:p w14:paraId="60A932C2" w14:textId="19DB0BEC" w:rsidR="00AC4E07" w:rsidRPr="00C575F5" w:rsidRDefault="00AC4E07" w:rsidP="00AC4E07">
      <w:pPr>
        <w:pStyle w:val="SingleTxtG"/>
        <w:ind w:left="2268" w:hanging="1134"/>
        <w:rPr>
          <w:strike/>
        </w:rPr>
      </w:pPr>
      <w:r w:rsidRPr="00C575F5">
        <w:t>5.9.7.1.4.1</w:t>
      </w:r>
      <w:r w:rsidRPr="00C575F5">
        <w:tab/>
        <w:t>Mesure des valeurs du CIL pour les angles d</w:t>
      </w:r>
      <w:r w:rsidR="00554990" w:rsidRPr="00C575F5">
        <w:t>’</w:t>
      </w:r>
      <w:r w:rsidRPr="00C575F5">
        <w:t>observation et d</w:t>
      </w:r>
      <w:r w:rsidR="00554990" w:rsidRPr="00C575F5">
        <w:t>’</w:t>
      </w:r>
      <w:r w:rsidRPr="00C575F5">
        <w:t xml:space="preserve">éclairement mentionnés au paragraphe 5.9.4.2, par la méthode décrite au paragraphe 4 ; </w:t>
      </w:r>
    </w:p>
    <w:p w14:paraId="560D16C4" w14:textId="56936024" w:rsidR="00AC4E07" w:rsidRPr="00C575F5" w:rsidRDefault="00AC4E07" w:rsidP="00AC4E07">
      <w:pPr>
        <w:pStyle w:val="SingleTxtG"/>
        <w:ind w:left="2268" w:hanging="1134"/>
      </w:pPr>
      <w:r w:rsidRPr="00C575F5">
        <w:t>5.9.7.1.4.2</w:t>
      </w:r>
      <w:r w:rsidRPr="00C575F5">
        <w:tab/>
        <w:t>Essai de la couleur de la lumière réfléchie par effet catadioptrique selon le paragraphe 4.2, sur l</w:t>
      </w:r>
      <w:r w:rsidR="00554990" w:rsidRPr="00C575F5">
        <w:t>’</w:t>
      </w:r>
      <w:r w:rsidRPr="00C575F5">
        <w:t>échantillon ayant le CIL le plus élevé ;</w:t>
      </w:r>
    </w:p>
    <w:p w14:paraId="4F2F3252" w14:textId="118621E9" w:rsidR="00AC4E07" w:rsidRPr="00C575F5" w:rsidRDefault="00AC4E07" w:rsidP="00AC4E07">
      <w:pPr>
        <w:pStyle w:val="SingleTxtG"/>
        <w:ind w:left="2268" w:hanging="1134"/>
      </w:pPr>
      <w:r w:rsidRPr="00C575F5">
        <w:t>5.9.7.1.4.3</w:t>
      </w:r>
      <w:r w:rsidRPr="00C575F5">
        <w:tab/>
        <w:t>Essai de dégagement au sol conformément au paragraphe 5 de l</w:t>
      </w:r>
      <w:r w:rsidR="00554990" w:rsidRPr="00C575F5">
        <w:t>’</w:t>
      </w:r>
      <w:r w:rsidRPr="00C575F5">
        <w:t>annexe 20 ;</w:t>
      </w:r>
    </w:p>
    <w:p w14:paraId="60AA5AD0" w14:textId="775EA4D3" w:rsidR="00AC4E07" w:rsidRPr="00C575F5" w:rsidRDefault="00AC4E07" w:rsidP="00AC4E07">
      <w:pPr>
        <w:pStyle w:val="SingleTxtG"/>
        <w:ind w:left="2268" w:hanging="1134"/>
      </w:pPr>
      <w:r w:rsidRPr="00C575F5">
        <w:t>5.9.7.1.4.4</w:t>
      </w:r>
      <w:r w:rsidRPr="00C575F5">
        <w:tab/>
        <w:t>Essai de résistance mécanique conformément au paragraphe 6 de l</w:t>
      </w:r>
      <w:r w:rsidR="00554990" w:rsidRPr="00C575F5">
        <w:t>’</w:t>
      </w:r>
      <w:r w:rsidRPr="00C575F5">
        <w:t>annexe 20.</w:t>
      </w:r>
    </w:p>
    <w:p w14:paraId="026AD467" w14:textId="77777777" w:rsidR="00AC4E07" w:rsidRPr="00C575F5" w:rsidRDefault="00AC4E07" w:rsidP="00AC4E07">
      <w:pPr>
        <w:pStyle w:val="SingleTxtG"/>
        <w:ind w:left="2268" w:hanging="1134"/>
      </w:pPr>
      <w:r w:rsidRPr="00C575F5">
        <w:t>5.9.7.1.5</w:t>
      </w:r>
      <w:r w:rsidRPr="00C575F5">
        <w:tab/>
        <w:t>Un échantillon autre que ceux dont il est question au paragraphe 5.9.7.1.1 doit être soumis aux essais suivants :</w:t>
      </w:r>
    </w:p>
    <w:p w14:paraId="57632A0A" w14:textId="7ACC7D2B" w:rsidR="00AC4E07" w:rsidRPr="00C575F5" w:rsidRDefault="00AC4E07" w:rsidP="00AC4E07">
      <w:pPr>
        <w:pStyle w:val="SingleTxtG"/>
        <w:ind w:left="2268" w:hanging="1134"/>
      </w:pPr>
      <w:r w:rsidRPr="00C575F5">
        <w:t>5.9.7.1.5.1</w:t>
      </w:r>
      <w:r w:rsidRPr="00C575F5">
        <w:tab/>
        <w:t>Essai de résistance à la pénétration de l</w:t>
      </w:r>
      <w:r w:rsidR="00554990" w:rsidRPr="00C575F5">
        <w:t>’</w:t>
      </w:r>
      <w:r w:rsidRPr="00C575F5">
        <w:t>eau dans le dispositif rétroréfléchissant, selon l</w:t>
      </w:r>
      <w:r w:rsidR="00554990" w:rsidRPr="00C575F5">
        <w:t>’</w:t>
      </w:r>
      <w:r w:rsidRPr="00C575F5">
        <w:t>annexe 7 ou, s</w:t>
      </w:r>
      <w:r w:rsidR="00554990" w:rsidRPr="00C575F5">
        <w:t>’</w:t>
      </w:r>
      <w:r w:rsidRPr="00C575F5">
        <w:t>il y a lieu, de la face postérieure du dispositif rétroréfléchissant miroité, selon l</w:t>
      </w:r>
      <w:r w:rsidR="00554990" w:rsidRPr="00C575F5">
        <w:t>’</w:t>
      </w:r>
      <w:r w:rsidRPr="00C575F5">
        <w:t>annexe 7.</w:t>
      </w:r>
    </w:p>
    <w:p w14:paraId="1250AB70" w14:textId="77777777" w:rsidR="00AC4E07" w:rsidRPr="00C575F5" w:rsidRDefault="00AC4E07" w:rsidP="00AC4E07">
      <w:pPr>
        <w:pStyle w:val="SingleTxtG"/>
        <w:ind w:left="2268" w:hanging="1134"/>
      </w:pPr>
      <w:r w:rsidRPr="00C575F5">
        <w:t>5.9.7.1.6</w:t>
      </w:r>
      <w:r w:rsidRPr="00C575F5">
        <w:tab/>
        <w:t>Un deuxième échantillon autre que ceux dont il est question au paragraphe 5.9.7.1.1 doit être soumis aux essais suivants :</w:t>
      </w:r>
    </w:p>
    <w:p w14:paraId="3BCD9E16" w14:textId="1C4E1B05" w:rsidR="00AC4E07" w:rsidRPr="00C575F5" w:rsidRDefault="00AC4E07" w:rsidP="00AC4E07">
      <w:pPr>
        <w:pStyle w:val="SingleTxtG"/>
        <w:ind w:left="2268" w:hanging="1134"/>
      </w:pPr>
      <w:r w:rsidRPr="00C575F5">
        <w:t>5.9.7.1.6.1</w:t>
      </w:r>
      <w:r w:rsidRPr="00C575F5">
        <w:tab/>
        <w:t>Essai de résistance à l</w:t>
      </w:r>
      <w:r w:rsidR="00554990" w:rsidRPr="00C575F5">
        <w:t>’</w:t>
      </w:r>
      <w:r w:rsidRPr="00C575F5">
        <w:t>eau conformément à l</w:t>
      </w:r>
      <w:r w:rsidR="00554990" w:rsidRPr="00C575F5">
        <w:t>’</w:t>
      </w:r>
      <w:r w:rsidRPr="00C575F5">
        <w:t>annexe 7 ;</w:t>
      </w:r>
    </w:p>
    <w:p w14:paraId="5A3686E2" w14:textId="77829B14" w:rsidR="00AC4E07" w:rsidRPr="00C575F5" w:rsidRDefault="00AC4E07" w:rsidP="00AC4E07">
      <w:pPr>
        <w:pStyle w:val="SingleTxtG"/>
        <w:ind w:left="2268" w:hanging="1134"/>
      </w:pPr>
      <w:r w:rsidRPr="00C575F5">
        <w:t>5.9.7.1.6.2</w:t>
      </w:r>
      <w:r w:rsidRPr="00C575F5">
        <w:tab/>
        <w:t>Essai de résistance aux carburants conformément à l</w:t>
      </w:r>
      <w:r w:rsidR="00554990" w:rsidRPr="00C575F5">
        <w:t>’</w:t>
      </w:r>
      <w:r w:rsidRPr="00C575F5">
        <w:t>annexe 9 ;</w:t>
      </w:r>
    </w:p>
    <w:p w14:paraId="78E18495" w14:textId="33DD84B5" w:rsidR="00AC4E07" w:rsidRPr="00C575F5" w:rsidRDefault="00AC4E07" w:rsidP="00AC4E07">
      <w:pPr>
        <w:pStyle w:val="SingleTxtG"/>
        <w:ind w:left="2268" w:hanging="1134"/>
      </w:pPr>
      <w:r w:rsidRPr="00C575F5">
        <w:t>5.9.7.1.6.3</w:t>
      </w:r>
      <w:r w:rsidRPr="00C575F5">
        <w:tab/>
        <w:t>Essai de stabilité au vent conformément à l</w:t>
      </w:r>
      <w:r w:rsidR="00554990" w:rsidRPr="00C575F5">
        <w:t>’</w:t>
      </w:r>
      <w:r w:rsidRPr="00C575F5">
        <w:t>annexe 20.</w:t>
      </w:r>
    </w:p>
    <w:p w14:paraId="7EA84B53" w14:textId="77777777" w:rsidR="00AC4E07" w:rsidRPr="00C575F5" w:rsidRDefault="00AC4E07" w:rsidP="00AC4E07">
      <w:pPr>
        <w:pStyle w:val="SingleTxtG"/>
        <w:ind w:left="2268" w:hanging="1134"/>
      </w:pPr>
      <w:r w:rsidRPr="00C575F5">
        <w:t>5.9.7.1.7</w:t>
      </w:r>
      <w:r w:rsidRPr="00C575F5">
        <w:tab/>
        <w:t>Après les essais spécifiés au paragraphe 5.9.7.14, les deux échantillons présentés en application du paragraphe 3.1 doivent être soumis aux essais ci</w:t>
      </w:r>
      <w:r w:rsidRPr="00C575F5">
        <w:noBreakHyphen/>
        <w:t>après :</w:t>
      </w:r>
    </w:p>
    <w:p w14:paraId="195EB175" w14:textId="77777777" w:rsidR="00AC4E07" w:rsidRPr="00C575F5" w:rsidRDefault="00AC4E07" w:rsidP="00AC4E07">
      <w:pPr>
        <w:pStyle w:val="SingleTxtG"/>
        <w:ind w:left="2268" w:hanging="1134"/>
      </w:pPr>
      <w:r w:rsidRPr="00C575F5">
        <w:t>5.9.7.1.7.1</w:t>
      </w:r>
      <w:r w:rsidRPr="00C575F5">
        <w:tab/>
        <w:t>Essai de la couleur conformément au paragraphe 4.2.2 ;</w:t>
      </w:r>
    </w:p>
    <w:p w14:paraId="60CA842F" w14:textId="77777777" w:rsidR="00AC4E07" w:rsidRPr="00C575F5" w:rsidRDefault="00AC4E07" w:rsidP="00AC4E07">
      <w:pPr>
        <w:pStyle w:val="SingleTxtG"/>
        <w:ind w:left="2268" w:hanging="1134"/>
      </w:pPr>
      <w:r w:rsidRPr="00C575F5">
        <w:t>5.9.7.1.7.2</w:t>
      </w:r>
      <w:r w:rsidRPr="00C575F5">
        <w:tab/>
        <w:t>Détermination du facteur de luminance conformément au paragraphe 4.2.3 ;</w:t>
      </w:r>
    </w:p>
    <w:p w14:paraId="543DDF22" w14:textId="26561986" w:rsidR="00AC4E07" w:rsidRPr="00C575F5" w:rsidRDefault="00AC4E07" w:rsidP="00AC4E07">
      <w:pPr>
        <w:pStyle w:val="SingleTxtG"/>
        <w:ind w:left="2268" w:hanging="1134"/>
      </w:pPr>
      <w:r w:rsidRPr="00C575F5">
        <w:t>5.9.7.1.7.3</w:t>
      </w:r>
      <w:r w:rsidRPr="00C575F5">
        <w:tab/>
        <w:t>Essai de résistance aux intempéries conformément à l</w:t>
      </w:r>
      <w:r w:rsidR="00554990" w:rsidRPr="00C575F5">
        <w:t>’</w:t>
      </w:r>
      <w:r w:rsidRPr="00C575F5">
        <w:t>annexe 13.</w:t>
      </w:r>
    </w:p>
    <w:p w14:paraId="64A5EFF2" w14:textId="77777777" w:rsidR="00AC4E07" w:rsidRPr="00C575F5" w:rsidRDefault="00AC4E07" w:rsidP="00AC4E07">
      <w:pPr>
        <w:pStyle w:val="HChG"/>
        <w:ind w:left="2268"/>
        <w:rPr>
          <w:lang w:val="fr-FR"/>
        </w:rPr>
      </w:pPr>
      <w:r w:rsidRPr="00C575F5">
        <w:rPr>
          <w:lang w:val="fr-FR"/>
        </w:rPr>
        <w:t>6.</w:t>
      </w:r>
      <w:r w:rsidRPr="00C575F5">
        <w:rPr>
          <w:lang w:val="fr-FR"/>
        </w:rPr>
        <w:tab/>
      </w:r>
      <w:r w:rsidRPr="00C575F5">
        <w:rPr>
          <w:lang w:val="fr-FR"/>
        </w:rPr>
        <w:tab/>
        <w:t>Dispositions transitoires</w:t>
      </w:r>
    </w:p>
    <w:p w14:paraId="4CF2F386" w14:textId="77777777" w:rsidR="00AC4E07" w:rsidRPr="00C575F5" w:rsidRDefault="00AC4E07" w:rsidP="00AC4E07">
      <w:pPr>
        <w:pStyle w:val="SingleTxtG"/>
        <w:ind w:left="2268" w:hanging="1134"/>
        <w:rPr>
          <w:lang w:val="fr-FR"/>
        </w:rPr>
      </w:pPr>
      <w:r w:rsidRPr="00C575F5">
        <w:rPr>
          <w:lang w:val="fr-FR"/>
        </w:rPr>
        <w:t>6.1</w:t>
      </w:r>
      <w:r w:rsidRPr="00C575F5">
        <w:rPr>
          <w:lang w:val="fr-FR"/>
        </w:rPr>
        <w:tab/>
        <w:t>Généralités</w:t>
      </w:r>
    </w:p>
    <w:p w14:paraId="1F754901" w14:textId="47839317" w:rsidR="00AC4E07" w:rsidRPr="00C575F5" w:rsidRDefault="00AC4E07" w:rsidP="00AC4E07">
      <w:pPr>
        <w:pStyle w:val="SingleTxtG"/>
        <w:ind w:left="2268" w:hanging="1134"/>
        <w:rPr>
          <w:lang w:val="fr-FR"/>
        </w:rPr>
      </w:pPr>
      <w:r w:rsidRPr="00C575F5">
        <w:rPr>
          <w:lang w:val="fr-FR"/>
        </w:rPr>
        <w:t>6.1.1</w:t>
      </w:r>
      <w:r w:rsidRPr="00C575F5">
        <w:rPr>
          <w:lang w:val="fr-FR"/>
        </w:rPr>
        <w:tab/>
      </w:r>
      <w:bookmarkStart w:id="6" w:name="_Hlk517078757"/>
      <w:r w:rsidRPr="00C575F5">
        <w:rPr>
          <w:lang w:val="fr-FR"/>
        </w:rPr>
        <w:t>Les Parties contractantes appliquant le présent Règlement doivent continuer d</w:t>
      </w:r>
      <w:r w:rsidR="00554990" w:rsidRPr="00C575F5">
        <w:rPr>
          <w:lang w:val="fr-FR"/>
        </w:rPr>
        <w:t>’</w:t>
      </w:r>
      <w:r w:rsidRPr="00C575F5">
        <w:rPr>
          <w:lang w:val="fr-FR"/>
        </w:rPr>
        <w:t>accepter les homologations de type, délivrées en vertu de l</w:t>
      </w:r>
      <w:r w:rsidR="00554990" w:rsidRPr="00C575F5">
        <w:rPr>
          <w:lang w:val="fr-FR"/>
        </w:rPr>
        <w:t>’</w:t>
      </w:r>
      <w:r w:rsidRPr="00C575F5">
        <w:rPr>
          <w:lang w:val="fr-FR"/>
        </w:rPr>
        <w:t>une quelconque des précédentes séries d</w:t>
      </w:r>
      <w:r w:rsidR="00554990" w:rsidRPr="00C575F5">
        <w:rPr>
          <w:lang w:val="fr-FR"/>
        </w:rPr>
        <w:t>’</w:t>
      </w:r>
      <w:r w:rsidRPr="00C575F5">
        <w:rPr>
          <w:lang w:val="fr-FR"/>
        </w:rPr>
        <w:t>amendements au présent Règlement, de dispositifs qui ne sont pas concernés par les modifications introduites par la dernière série d</w:t>
      </w:r>
      <w:r w:rsidR="00554990" w:rsidRPr="00C575F5">
        <w:rPr>
          <w:lang w:val="fr-FR"/>
        </w:rPr>
        <w:t>’</w:t>
      </w:r>
      <w:r w:rsidRPr="00C575F5">
        <w:rPr>
          <w:lang w:val="fr-FR"/>
        </w:rPr>
        <w:t>amendements.</w:t>
      </w:r>
    </w:p>
    <w:p w14:paraId="717E5F5C" w14:textId="7262E922" w:rsidR="00AC4E07" w:rsidRPr="00C575F5" w:rsidRDefault="00AC4E07" w:rsidP="00AC4E07">
      <w:pPr>
        <w:pStyle w:val="SingleTxtG"/>
        <w:ind w:left="2268"/>
        <w:rPr>
          <w:lang w:val="fr-FR"/>
        </w:rPr>
      </w:pPr>
      <w:r w:rsidRPr="00C575F5">
        <w:rPr>
          <w:lang w:val="fr-FR"/>
        </w:rPr>
        <w:tab/>
        <w:t>Il est considéré que cela est vérifié si l</w:t>
      </w:r>
      <w:r w:rsidR="00554990" w:rsidRPr="00C575F5">
        <w:rPr>
          <w:lang w:val="fr-FR"/>
        </w:rPr>
        <w:t>’</w:t>
      </w:r>
      <w:r w:rsidRPr="00C575F5">
        <w:rPr>
          <w:lang w:val="fr-FR"/>
        </w:rPr>
        <w:t>indice applicable au dispositif concerné ne diffère pas de l</w:t>
      </w:r>
      <w:r w:rsidR="00554990" w:rsidRPr="00C575F5">
        <w:rPr>
          <w:lang w:val="fr-FR"/>
        </w:rPr>
        <w:t>’</w:t>
      </w:r>
      <w:r w:rsidRPr="00C575F5">
        <w:rPr>
          <w:lang w:val="fr-FR"/>
        </w:rPr>
        <w:t>indice indiqué pour ce dispositif dans la dernière série d</w:t>
      </w:r>
      <w:r w:rsidR="00554990" w:rsidRPr="00C575F5">
        <w:rPr>
          <w:lang w:val="fr-FR"/>
        </w:rPr>
        <w:t>’</w:t>
      </w:r>
      <w:r w:rsidRPr="00C575F5">
        <w:rPr>
          <w:lang w:val="fr-FR"/>
        </w:rPr>
        <w:t>amendements</w:t>
      </w:r>
      <w:bookmarkEnd w:id="6"/>
      <w:r w:rsidRPr="00C575F5">
        <w:rPr>
          <w:lang w:val="fr-FR"/>
        </w:rPr>
        <w:t>.</w:t>
      </w:r>
    </w:p>
    <w:p w14:paraId="09649D22" w14:textId="723F74F2" w:rsidR="00E13F6E" w:rsidRPr="00C575F5" w:rsidRDefault="00AC4E07" w:rsidP="00DB3BFD">
      <w:pPr>
        <w:pStyle w:val="SingleTxtG"/>
        <w:ind w:left="2268" w:hanging="1134"/>
        <w:rPr>
          <w:lang w:val="fr-FR"/>
        </w:rPr>
        <w:sectPr w:rsidR="00E13F6E" w:rsidRPr="00C575F5" w:rsidSect="00AC4E07">
          <w:headerReference w:type="even" r:id="rId17"/>
          <w:headerReference w:type="default" r:id="rId18"/>
          <w:endnotePr>
            <w:numFmt w:val="decimal"/>
          </w:endnotePr>
          <w:type w:val="oddPage"/>
          <w:pgSz w:w="11907" w:h="16840" w:code="9"/>
          <w:pgMar w:top="1417" w:right="1134" w:bottom="1134" w:left="1134" w:header="850" w:footer="567" w:gutter="0"/>
          <w:cols w:space="720"/>
          <w:docGrid w:linePitch="272"/>
        </w:sectPr>
      </w:pPr>
      <w:r w:rsidRPr="00C575F5">
        <w:rPr>
          <w:lang w:val="fr-FR"/>
        </w:rPr>
        <w:t>6.1.2</w:t>
      </w:r>
      <w:r w:rsidRPr="00C575F5">
        <w:rPr>
          <w:lang w:val="fr-FR"/>
        </w:rPr>
        <w:tab/>
        <w:t>Les Parties contractantes appliquant le présent Règlement ne doivent pas refuser d</w:t>
      </w:r>
      <w:r w:rsidR="00554990" w:rsidRPr="00C575F5">
        <w:rPr>
          <w:lang w:val="fr-FR"/>
        </w:rPr>
        <w:t>’</w:t>
      </w:r>
      <w:r w:rsidRPr="00C575F5">
        <w:rPr>
          <w:lang w:val="fr-FR"/>
        </w:rPr>
        <w:t>accorder des extensions pour les homologations de type délivrées en vertu de l</w:t>
      </w:r>
      <w:r w:rsidR="00554990" w:rsidRPr="00C575F5">
        <w:rPr>
          <w:lang w:val="fr-FR"/>
        </w:rPr>
        <w:t>’</w:t>
      </w:r>
      <w:r w:rsidRPr="00C575F5">
        <w:rPr>
          <w:lang w:val="fr-FR"/>
        </w:rPr>
        <w:t>une quelconque des précédentes séries d</w:t>
      </w:r>
      <w:r w:rsidR="00554990" w:rsidRPr="00C575F5">
        <w:rPr>
          <w:lang w:val="fr-FR"/>
        </w:rPr>
        <w:t>’</w:t>
      </w:r>
      <w:r w:rsidRPr="00C575F5">
        <w:rPr>
          <w:lang w:val="fr-FR"/>
        </w:rPr>
        <w:t>amendements au présent Règlement.</w:t>
      </w:r>
    </w:p>
    <w:p w14:paraId="6A6D33B3" w14:textId="77777777" w:rsidR="00E13F6E" w:rsidRPr="00C575F5" w:rsidRDefault="00E13F6E" w:rsidP="00E13F6E">
      <w:pPr>
        <w:pStyle w:val="HChG"/>
      </w:pPr>
      <w:bookmarkStart w:id="7" w:name="_Hlk69812874"/>
      <w:r w:rsidRPr="00C575F5">
        <w:t>Annexe 1</w:t>
      </w:r>
    </w:p>
    <w:p w14:paraId="7A653CC8" w14:textId="77777777" w:rsidR="00E13F6E" w:rsidRPr="00C575F5" w:rsidRDefault="00E13F6E" w:rsidP="00E32708">
      <w:pPr>
        <w:pStyle w:val="HChG"/>
        <w:keepNext w:val="0"/>
      </w:pPr>
      <w:r w:rsidRPr="00C575F5">
        <w:tab/>
      </w:r>
      <w:r w:rsidRPr="00C575F5">
        <w:tab/>
        <w:t>Communication</w:t>
      </w:r>
    </w:p>
    <w:p w14:paraId="18D9ADEF" w14:textId="77777777" w:rsidR="00E13F6E" w:rsidRPr="00C575F5" w:rsidRDefault="00E13F6E" w:rsidP="00E13F6E">
      <w:pPr>
        <w:pStyle w:val="SingleTxtG"/>
        <w:ind w:left="2268" w:hanging="1134"/>
      </w:pPr>
      <w:r w:rsidRPr="00C575F5">
        <w:t>(format maximal : A4 (210 x 297 mm))</w:t>
      </w:r>
    </w:p>
    <w:p w14:paraId="71F2653D" w14:textId="77777777" w:rsidR="00E13F6E" w:rsidRPr="00C575F5" w:rsidRDefault="00E13F6E" w:rsidP="00E13F6E">
      <w:pPr>
        <w:pStyle w:val="SingleTxtG"/>
      </w:pPr>
      <w:r w:rsidRPr="00C575F5">
        <w:rPr>
          <w:noProof/>
          <w:lang w:eastAsia="fr-CH"/>
        </w:rPr>
        <mc:AlternateContent>
          <mc:Choice Requires="wps">
            <w:drawing>
              <wp:anchor distT="0" distB="0" distL="114300" distR="114300" simplePos="0" relativeHeight="251661312" behindDoc="0" locked="0" layoutInCell="1" allowOverlap="1" wp14:anchorId="77678C5D" wp14:editId="5A80C684">
                <wp:simplePos x="0" y="0"/>
                <wp:positionH relativeFrom="column">
                  <wp:posOffset>2913854</wp:posOffset>
                </wp:positionH>
                <wp:positionV relativeFrom="paragraph">
                  <wp:posOffset>40640</wp:posOffset>
                </wp:positionV>
                <wp:extent cx="2954740" cy="662305"/>
                <wp:effectExtent l="0" t="0" r="0" b="4445"/>
                <wp:wrapNone/>
                <wp:docPr id="293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74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8DC45" w14:textId="77777777" w:rsidR="00554990" w:rsidRDefault="00554990" w:rsidP="00E13F6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126" w:hanging="2126"/>
                              <w:rPr>
                                <w:lang w:val="fr-FR"/>
                              </w:rPr>
                            </w:pPr>
                            <w:r>
                              <w:rPr>
                                <w:lang w:val="fr-FR"/>
                              </w:rPr>
                              <w:t>Émanant de :</w:t>
                            </w:r>
                            <w:r>
                              <w:rPr>
                                <w:lang w:val="fr-FR"/>
                              </w:rPr>
                              <w:tab/>
                              <w:t>Nom de l’administration :</w:t>
                            </w:r>
                          </w:p>
                          <w:p w14:paraId="30173F86" w14:textId="77777777" w:rsidR="00554990" w:rsidRDefault="00554990" w:rsidP="00E13F6E">
                            <w:pPr>
                              <w:tabs>
                                <w:tab w:val="left" w:pos="1394"/>
                                <w:tab w:val="right" w:leader="dot" w:pos="4253"/>
                              </w:tabs>
                              <w:ind w:left="1418" w:hanging="2126"/>
                              <w:rPr>
                                <w:lang w:val="fr-FR"/>
                              </w:rPr>
                            </w:pPr>
                            <w:r>
                              <w:rPr>
                                <w:lang w:val="fr-FR"/>
                              </w:rPr>
                              <w:tab/>
                            </w:r>
                            <w:r>
                              <w:rPr>
                                <w:lang w:val="fr-FR"/>
                              </w:rPr>
                              <w:tab/>
                            </w:r>
                            <w:r>
                              <w:rPr>
                                <w:lang w:val="fr-FR"/>
                              </w:rPr>
                              <w:tab/>
                            </w:r>
                          </w:p>
                          <w:p w14:paraId="06ECC649" w14:textId="77777777" w:rsidR="00554990" w:rsidRDefault="00554990" w:rsidP="00E13F6E">
                            <w:pPr>
                              <w:tabs>
                                <w:tab w:val="left" w:pos="1394"/>
                                <w:tab w:val="right" w:leader="dot" w:pos="4253"/>
                              </w:tabs>
                              <w:ind w:left="1418" w:hanging="2126"/>
                              <w:rPr>
                                <w:lang w:val="fr-FR"/>
                              </w:rPr>
                            </w:pPr>
                            <w:r>
                              <w:rPr>
                                <w:lang w:val="fr-FR"/>
                              </w:rPr>
                              <w:tab/>
                            </w:r>
                            <w:r>
                              <w:rPr>
                                <w:lang w:val="fr-FR"/>
                              </w:rPr>
                              <w:tab/>
                            </w:r>
                            <w:r>
                              <w:rPr>
                                <w:lang w:val="fr-FR"/>
                              </w:rPr>
                              <w:tab/>
                            </w:r>
                          </w:p>
                          <w:p w14:paraId="447F8063" w14:textId="77777777" w:rsidR="00554990" w:rsidRPr="00DF37BE" w:rsidRDefault="00554990" w:rsidP="00E13F6E">
                            <w:pPr>
                              <w:tabs>
                                <w:tab w:val="left" w:pos="1394"/>
                                <w:tab w:val="right" w:leader="dot" w:pos="4253"/>
                              </w:tabs>
                              <w:ind w:left="1418" w:hanging="2126"/>
                              <w:rPr>
                                <w:lang w:val="fr-FR"/>
                              </w:rPr>
                            </w:pPr>
                            <w:r>
                              <w:rPr>
                                <w:lang w:val="fr-FR"/>
                              </w:rPr>
                              <w:tab/>
                            </w:r>
                            <w:r>
                              <w:rPr>
                                <w:lang w:val="fr-FR"/>
                              </w:rPr>
                              <w:tab/>
                            </w:r>
                            <w:r>
                              <w:rPr>
                                <w:lang w:val="fr-FR"/>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78C5D" id="Text Box 25" o:spid="_x0000_s1027" type="#_x0000_t202" style="position:absolute;left:0;text-align:left;margin-left:229.45pt;margin-top:3.2pt;width:232.65pt;height:5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" stroked="f">
                <v:textbox inset="0,0,0,0">
                  <w:txbxContent>
                    <w:p w14:paraId="73A8DC45" w14:textId="77777777" w:rsidR="00554990" w:rsidRDefault="00554990" w:rsidP="00E13F6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126" w:hanging="2126"/>
                        <w:rPr>
                          <w:lang w:val="fr-FR"/>
                        </w:rPr>
                      </w:pPr>
                      <w:r>
                        <w:rPr>
                          <w:lang w:val="fr-FR"/>
                        </w:rPr>
                        <w:t>Émanant de :</w:t>
                      </w:r>
                      <w:r>
                        <w:rPr>
                          <w:lang w:val="fr-FR"/>
                        </w:rPr>
                        <w:tab/>
                        <w:t>Nom de l’administration :</w:t>
                      </w:r>
                    </w:p>
                    <w:p w14:paraId="30173F86" w14:textId="77777777" w:rsidR="00554990" w:rsidRDefault="00554990" w:rsidP="00E13F6E">
                      <w:pPr>
                        <w:tabs>
                          <w:tab w:val="left" w:pos="1394"/>
                          <w:tab w:val="right" w:leader="dot" w:pos="4253"/>
                        </w:tabs>
                        <w:ind w:left="1418" w:hanging="2126"/>
                        <w:rPr>
                          <w:lang w:val="fr-FR"/>
                        </w:rPr>
                      </w:pPr>
                      <w:r>
                        <w:rPr>
                          <w:lang w:val="fr-FR"/>
                        </w:rPr>
                        <w:tab/>
                      </w:r>
                      <w:r>
                        <w:rPr>
                          <w:lang w:val="fr-FR"/>
                        </w:rPr>
                        <w:tab/>
                      </w:r>
                      <w:r>
                        <w:rPr>
                          <w:lang w:val="fr-FR"/>
                        </w:rPr>
                        <w:tab/>
                      </w:r>
                    </w:p>
                    <w:p w14:paraId="06ECC649" w14:textId="77777777" w:rsidR="00554990" w:rsidRDefault="00554990" w:rsidP="00E13F6E">
                      <w:pPr>
                        <w:tabs>
                          <w:tab w:val="left" w:pos="1394"/>
                          <w:tab w:val="right" w:leader="dot" w:pos="4253"/>
                        </w:tabs>
                        <w:ind w:left="1418" w:hanging="2126"/>
                        <w:rPr>
                          <w:lang w:val="fr-FR"/>
                        </w:rPr>
                      </w:pPr>
                      <w:r>
                        <w:rPr>
                          <w:lang w:val="fr-FR"/>
                        </w:rPr>
                        <w:tab/>
                      </w:r>
                      <w:r>
                        <w:rPr>
                          <w:lang w:val="fr-FR"/>
                        </w:rPr>
                        <w:tab/>
                      </w:r>
                      <w:r>
                        <w:rPr>
                          <w:lang w:val="fr-FR"/>
                        </w:rPr>
                        <w:tab/>
                      </w:r>
                    </w:p>
                    <w:p w14:paraId="447F8063" w14:textId="77777777" w:rsidR="00554990" w:rsidRPr="00DF37BE" w:rsidRDefault="00554990" w:rsidP="00E13F6E">
                      <w:pPr>
                        <w:tabs>
                          <w:tab w:val="left" w:pos="1394"/>
                          <w:tab w:val="right" w:leader="dot" w:pos="4253"/>
                        </w:tabs>
                        <w:ind w:left="1418" w:hanging="2126"/>
                        <w:rPr>
                          <w:lang w:val="fr-FR"/>
                        </w:rPr>
                      </w:pPr>
                      <w:r>
                        <w:rPr>
                          <w:lang w:val="fr-FR"/>
                        </w:rPr>
                        <w:tab/>
                      </w:r>
                      <w:r>
                        <w:rPr>
                          <w:lang w:val="fr-FR"/>
                        </w:rPr>
                        <w:tab/>
                      </w:r>
                      <w:r>
                        <w:rPr>
                          <w:lang w:val="fr-FR"/>
                        </w:rPr>
                        <w:tab/>
                      </w:r>
                    </w:p>
                  </w:txbxContent>
                </v:textbox>
              </v:shape>
            </w:pict>
          </mc:Fallback>
        </mc:AlternateContent>
      </w:r>
    </w:p>
    <w:p w14:paraId="368D4498" w14:textId="77777777" w:rsidR="00E13F6E" w:rsidRPr="00C575F5" w:rsidRDefault="00E13F6E" w:rsidP="00E13F6E">
      <w:pPr>
        <w:pStyle w:val="SingleTxtG"/>
        <w:tabs>
          <w:tab w:val="left" w:pos="5100"/>
        </w:tabs>
        <w:rPr>
          <w:color w:val="FFFFFF" w:themeColor="background1"/>
        </w:rPr>
        <w:sectPr w:rsidR="00E13F6E" w:rsidRPr="00C575F5" w:rsidSect="000530A3">
          <w:headerReference w:type="even" r:id="rId19"/>
          <w:headerReference w:type="default" r:id="rId20"/>
          <w:endnotePr>
            <w:numFmt w:val="decimal"/>
          </w:endnotePr>
          <w:pgSz w:w="11907" w:h="16840" w:code="9"/>
          <w:pgMar w:top="1417" w:right="1134" w:bottom="1134" w:left="1134" w:header="737" w:footer="567" w:gutter="0"/>
          <w:cols w:space="720"/>
          <w:docGrid w:linePitch="272"/>
        </w:sectPr>
      </w:pPr>
      <w:r w:rsidRPr="00C575F5">
        <w:rPr>
          <w:noProof/>
          <w:color w:val="FFFFFF" w:themeColor="background1"/>
          <w:lang w:eastAsia="fr-CH"/>
        </w:rPr>
        <w:drawing>
          <wp:inline distT="0" distB="0" distL="0" distR="0" wp14:anchorId="194CA42D" wp14:editId="2C430D3E">
            <wp:extent cx="1212850" cy="1212850"/>
            <wp:effectExtent l="0" t="0" r="6350" b="6350"/>
            <wp:docPr id="6" name="Picture 4"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p>
    <w:p w14:paraId="7B22D6EF" w14:textId="70137C1C" w:rsidR="00E13F6E" w:rsidRPr="00C575F5" w:rsidRDefault="00E13F6E" w:rsidP="00E13F6E">
      <w:pPr>
        <w:pStyle w:val="SingleTxtG"/>
        <w:tabs>
          <w:tab w:val="left" w:pos="5100"/>
        </w:tabs>
        <w:rPr>
          <w:color w:val="FFFFFF" w:themeColor="background1"/>
        </w:rPr>
      </w:pPr>
      <w:r w:rsidRPr="00C575F5">
        <w:rPr>
          <w:rStyle w:val="Appelnotedebasdep"/>
          <w:color w:val="FFFFFF" w:themeColor="background1"/>
        </w:rPr>
        <w:footnoteReference w:id="8"/>
      </w:r>
    </w:p>
    <w:p w14:paraId="029C7FBF" w14:textId="77777777" w:rsidR="00E13F6E" w:rsidRPr="00C575F5" w:rsidRDefault="00E13F6E" w:rsidP="00E13F6E">
      <w:pPr>
        <w:pStyle w:val="SingleTxtG"/>
        <w:spacing w:after="0"/>
        <w:ind w:left="2268" w:hanging="1134"/>
      </w:pPr>
      <w:r w:rsidRPr="00C575F5">
        <w:t>concernant</w:t>
      </w:r>
      <w:r w:rsidRPr="00C575F5">
        <w:rPr>
          <w:rStyle w:val="Appelnotedebasdep"/>
        </w:rPr>
        <w:footnoteReference w:id="9"/>
      </w:r>
      <w:r w:rsidRPr="00C575F5">
        <w:t> :</w:t>
      </w:r>
      <w:r w:rsidRPr="00C575F5">
        <w:tab/>
      </w:r>
      <w:r w:rsidRPr="00C575F5">
        <w:tab/>
        <w:t>Homologation</w:t>
      </w:r>
    </w:p>
    <w:p w14:paraId="48DD6BAC" w14:textId="609FA572" w:rsidR="00E13F6E" w:rsidRPr="00C575F5" w:rsidRDefault="00E13F6E" w:rsidP="00E13F6E">
      <w:pPr>
        <w:pStyle w:val="SingleTxtG"/>
        <w:spacing w:after="0"/>
        <w:ind w:left="2268" w:hanging="1134"/>
      </w:pPr>
      <w:r w:rsidRPr="00C575F5">
        <w:tab/>
      </w:r>
      <w:r w:rsidRPr="00C575F5">
        <w:tab/>
        <w:t>Extension d</w:t>
      </w:r>
      <w:r w:rsidR="00554990" w:rsidRPr="00C575F5">
        <w:t>’</w:t>
      </w:r>
      <w:r w:rsidRPr="00C575F5">
        <w:t>homologation</w:t>
      </w:r>
    </w:p>
    <w:p w14:paraId="7178828C" w14:textId="3D1DFDD4" w:rsidR="00E13F6E" w:rsidRPr="00C575F5" w:rsidRDefault="00E13F6E" w:rsidP="00E13F6E">
      <w:pPr>
        <w:pStyle w:val="SingleTxtG"/>
        <w:spacing w:after="0"/>
        <w:ind w:left="2268" w:hanging="1134"/>
      </w:pPr>
      <w:r w:rsidRPr="00C575F5">
        <w:tab/>
      </w:r>
      <w:r w:rsidRPr="00C575F5">
        <w:tab/>
        <w:t>Refus d</w:t>
      </w:r>
      <w:r w:rsidR="00554990" w:rsidRPr="00C575F5">
        <w:t>’</w:t>
      </w:r>
      <w:r w:rsidRPr="00C575F5">
        <w:t>homologation</w:t>
      </w:r>
    </w:p>
    <w:p w14:paraId="37351644" w14:textId="7A37B03D" w:rsidR="00E13F6E" w:rsidRPr="00C575F5" w:rsidRDefault="00E13F6E" w:rsidP="00E13F6E">
      <w:pPr>
        <w:pStyle w:val="SingleTxtG"/>
        <w:spacing w:after="0"/>
        <w:ind w:left="2268" w:hanging="1134"/>
      </w:pPr>
      <w:r w:rsidRPr="00C575F5">
        <w:tab/>
      </w:r>
      <w:r w:rsidRPr="00C575F5">
        <w:tab/>
        <w:t>Retrait de l</w:t>
      </w:r>
      <w:r w:rsidR="00554990" w:rsidRPr="00C575F5">
        <w:t>’</w:t>
      </w:r>
      <w:r w:rsidRPr="00C575F5">
        <w:t>homologation</w:t>
      </w:r>
    </w:p>
    <w:p w14:paraId="0AA40DA4" w14:textId="77777777" w:rsidR="00E13F6E" w:rsidRPr="00C575F5" w:rsidRDefault="00E13F6E" w:rsidP="00E13F6E">
      <w:pPr>
        <w:pStyle w:val="SingleTxtG"/>
        <w:spacing w:after="240"/>
        <w:ind w:left="2268" w:hanging="1134"/>
      </w:pPr>
      <w:r w:rsidRPr="00C575F5">
        <w:tab/>
      </w:r>
      <w:r w:rsidRPr="00C575F5">
        <w:tab/>
        <w:t>Arrêt définitif de la production</w:t>
      </w:r>
    </w:p>
    <w:p w14:paraId="52AC055F" w14:textId="1F8895B4" w:rsidR="00E13F6E" w:rsidRPr="00C575F5" w:rsidRDefault="00E13F6E" w:rsidP="00E13F6E">
      <w:pPr>
        <w:pStyle w:val="SingleTxtG"/>
      </w:pPr>
      <w:r w:rsidRPr="00C575F5">
        <w:t>d</w:t>
      </w:r>
      <w:r w:rsidR="00554990" w:rsidRPr="00C575F5">
        <w:t>’</w:t>
      </w:r>
      <w:r w:rsidRPr="00C575F5">
        <w:t>un type de dispositif rétroréfléchissant</w:t>
      </w:r>
    </w:p>
    <w:p w14:paraId="2C570194" w14:textId="2029A624" w:rsidR="00E13F6E" w:rsidRPr="00C575F5" w:rsidRDefault="00E13F6E" w:rsidP="00E13F6E">
      <w:pPr>
        <w:pStyle w:val="SingleTxtG"/>
      </w:pPr>
      <w:r w:rsidRPr="00C575F5">
        <w:t>d</w:t>
      </w:r>
      <w:r w:rsidR="00554990" w:rsidRPr="00C575F5">
        <w:t>’</w:t>
      </w:r>
      <w:r w:rsidRPr="00C575F5">
        <w:t>un type de triangle de présignalisation</w:t>
      </w:r>
    </w:p>
    <w:p w14:paraId="20E44C1B" w14:textId="7C99EF54" w:rsidR="00E13F6E" w:rsidRPr="00C575F5" w:rsidRDefault="00E13F6E" w:rsidP="00E13F6E">
      <w:pPr>
        <w:pStyle w:val="SingleTxtG"/>
      </w:pPr>
      <w:r w:rsidRPr="00C575F5">
        <w:t>d</w:t>
      </w:r>
      <w:r w:rsidR="00554990" w:rsidRPr="00C575F5">
        <w:t>’</w:t>
      </w:r>
      <w:r w:rsidRPr="00C575F5">
        <w:t>un type de plaque de signalisation arrière pour véhicules lents</w:t>
      </w:r>
    </w:p>
    <w:p w14:paraId="71486A44" w14:textId="0BB401D6" w:rsidR="00E13F6E" w:rsidRPr="00C575F5" w:rsidRDefault="00E13F6E" w:rsidP="00E13F6E">
      <w:pPr>
        <w:pStyle w:val="SingleTxtG"/>
      </w:pPr>
      <w:r w:rsidRPr="00C575F5">
        <w:t>d</w:t>
      </w:r>
      <w:r w:rsidR="00554990" w:rsidRPr="00C575F5">
        <w:t>’</w:t>
      </w:r>
      <w:r w:rsidRPr="00C575F5">
        <w:t>un type de plaque de signalisation arrière</w:t>
      </w:r>
    </w:p>
    <w:p w14:paraId="0221B755" w14:textId="7213423F" w:rsidR="00E13F6E" w:rsidRPr="00C575F5" w:rsidRDefault="00E13F6E" w:rsidP="00E13F6E">
      <w:pPr>
        <w:pStyle w:val="SingleTxtG"/>
      </w:pPr>
      <w:r w:rsidRPr="00C575F5">
        <w:t>d</w:t>
      </w:r>
      <w:r w:rsidR="00554990" w:rsidRPr="00C575F5">
        <w:t>’</w:t>
      </w:r>
      <w:r w:rsidRPr="00C575F5">
        <w:t xml:space="preserve">un type de marquage rétroréfléchissant pour véhicules lourds et longs et leurs remorques, conformément au Règlement ONU </w:t>
      </w:r>
      <w:r w:rsidRPr="00C575F5">
        <w:rPr>
          <w:rFonts w:eastAsia="MS Mincho"/>
          <w:szCs w:val="22"/>
        </w:rPr>
        <w:t>n</w:t>
      </w:r>
      <w:r w:rsidRPr="00C575F5">
        <w:rPr>
          <w:rFonts w:eastAsia="MS Mincho"/>
          <w:szCs w:val="22"/>
          <w:vertAlign w:val="superscript"/>
        </w:rPr>
        <w:t>o</w:t>
      </w:r>
      <w:r w:rsidRPr="00C575F5">
        <w:t> 150</w:t>
      </w:r>
    </w:p>
    <w:p w14:paraId="6282D879" w14:textId="77777777" w:rsidR="00E13F6E" w:rsidRPr="00C575F5" w:rsidRDefault="00E13F6E" w:rsidP="00E13F6E">
      <w:pPr>
        <w:pStyle w:val="SingleTxtG"/>
        <w:tabs>
          <w:tab w:val="right" w:leader="dot" w:pos="4820"/>
          <w:tab w:val="left" w:pos="5103"/>
          <w:tab w:val="right" w:leader="dot" w:pos="8505"/>
        </w:tabs>
      </w:pPr>
      <w:r w:rsidRPr="00C575F5">
        <w:t>Classe du dispositif :</w:t>
      </w:r>
      <w:r w:rsidRPr="00C575F5">
        <w:tab/>
      </w:r>
      <w:r w:rsidRPr="00C575F5">
        <w:tab/>
        <w:t xml:space="preserve">Indice : </w:t>
      </w:r>
      <w:r w:rsidRPr="00C575F5">
        <w:tab/>
      </w:r>
      <w:r w:rsidRPr="00C575F5">
        <w:tab/>
      </w:r>
    </w:p>
    <w:p w14:paraId="50B77452" w14:textId="4E9C7A1A" w:rsidR="00E13F6E" w:rsidRPr="00C575F5" w:rsidRDefault="00E13F6E" w:rsidP="00E13F6E">
      <w:pPr>
        <w:pStyle w:val="SingleTxtG"/>
        <w:tabs>
          <w:tab w:val="right" w:leader="dot" w:pos="4820"/>
          <w:tab w:val="left" w:pos="5103"/>
          <w:tab w:val="right" w:leader="dot" w:pos="8505"/>
        </w:tabs>
      </w:pPr>
      <w:r w:rsidRPr="00C575F5">
        <w:t>N</w:t>
      </w:r>
      <w:r w:rsidRPr="00C575F5">
        <w:rPr>
          <w:vertAlign w:val="superscript"/>
        </w:rPr>
        <w:t>o</w:t>
      </w:r>
      <w:r w:rsidRPr="00C575F5">
        <w:t xml:space="preserve"> d</w:t>
      </w:r>
      <w:r w:rsidR="00554990" w:rsidRPr="00C575F5">
        <w:t>’</w:t>
      </w:r>
      <w:r w:rsidRPr="00C575F5">
        <w:t xml:space="preserve">homologation : </w:t>
      </w:r>
      <w:r w:rsidRPr="00C575F5">
        <w:tab/>
      </w:r>
    </w:p>
    <w:p w14:paraId="28F660E1" w14:textId="77777777" w:rsidR="00E13F6E" w:rsidRPr="00C575F5" w:rsidRDefault="00E13F6E" w:rsidP="00E13F6E">
      <w:pPr>
        <w:pStyle w:val="SingleTxtG"/>
        <w:tabs>
          <w:tab w:val="right" w:leader="dot" w:pos="8505"/>
        </w:tabs>
      </w:pPr>
      <w:r w:rsidRPr="00C575F5">
        <w:t>Identifiant unique (IU) (le cas échéant) :</w:t>
      </w:r>
      <w:r w:rsidRPr="00C575F5">
        <w:tab/>
      </w:r>
    </w:p>
    <w:p w14:paraId="0EEF7195" w14:textId="77777777" w:rsidR="00E13F6E" w:rsidRPr="00C575F5" w:rsidRDefault="00E13F6E" w:rsidP="00E13F6E">
      <w:pPr>
        <w:pStyle w:val="SingleTxtG"/>
        <w:tabs>
          <w:tab w:val="right" w:leader="dot" w:pos="8505"/>
        </w:tabs>
        <w:ind w:left="2268" w:hanging="1134"/>
      </w:pPr>
      <w:r w:rsidRPr="00C575F5">
        <w:t>1.</w:t>
      </w:r>
      <w:r w:rsidRPr="00C575F5">
        <w:tab/>
        <w:t>Marque de fabrique ou de commerce du dispositif ou matériau de marquage rétroréfléchissant :</w:t>
      </w:r>
      <w:r w:rsidRPr="00C575F5">
        <w:tab/>
      </w:r>
    </w:p>
    <w:p w14:paraId="12E50C71" w14:textId="77777777" w:rsidR="00E13F6E" w:rsidRPr="00C575F5" w:rsidRDefault="00E13F6E" w:rsidP="00E13F6E">
      <w:pPr>
        <w:pStyle w:val="SingleTxtG"/>
        <w:tabs>
          <w:tab w:val="right" w:leader="dot" w:pos="8505"/>
        </w:tabs>
        <w:ind w:left="2268" w:hanging="1134"/>
      </w:pPr>
      <w:r w:rsidRPr="00C575F5">
        <w:tab/>
      </w:r>
      <w:r w:rsidRPr="00C575F5">
        <w:tab/>
      </w:r>
    </w:p>
    <w:p w14:paraId="781AFE13" w14:textId="77777777" w:rsidR="00E13F6E" w:rsidRPr="00C575F5" w:rsidRDefault="00E13F6E" w:rsidP="00E13F6E">
      <w:pPr>
        <w:pStyle w:val="SingleTxtG"/>
        <w:tabs>
          <w:tab w:val="right" w:leader="dot" w:pos="8505"/>
        </w:tabs>
        <w:ind w:left="2268" w:hanging="1134"/>
      </w:pPr>
      <w:r w:rsidRPr="00C575F5">
        <w:t>2.</w:t>
      </w:r>
      <w:r w:rsidRPr="00C575F5">
        <w:tab/>
        <w:t>Nom du fabricant :</w:t>
      </w:r>
      <w:r w:rsidRPr="00C575F5">
        <w:tab/>
      </w:r>
    </w:p>
    <w:p w14:paraId="3E92137E" w14:textId="77777777" w:rsidR="00E13F6E" w:rsidRPr="00C575F5" w:rsidRDefault="00E13F6E" w:rsidP="00E13F6E">
      <w:pPr>
        <w:pStyle w:val="SingleTxtG"/>
        <w:tabs>
          <w:tab w:val="right" w:leader="dot" w:pos="8505"/>
        </w:tabs>
        <w:ind w:left="2268" w:hanging="1134"/>
      </w:pPr>
      <w:r w:rsidRPr="00C575F5">
        <w:t>2.1</w:t>
      </w:r>
      <w:r w:rsidRPr="00C575F5">
        <w:tab/>
        <w:t>du type de dispositif rétroréfléchissant :</w:t>
      </w:r>
      <w:r w:rsidRPr="00C575F5">
        <w:tab/>
      </w:r>
    </w:p>
    <w:p w14:paraId="05029488" w14:textId="77777777" w:rsidR="00E13F6E" w:rsidRPr="00C575F5" w:rsidRDefault="00E13F6E" w:rsidP="00E13F6E">
      <w:pPr>
        <w:pStyle w:val="SingleTxtG"/>
        <w:tabs>
          <w:tab w:val="right" w:leader="dot" w:pos="8505"/>
        </w:tabs>
        <w:ind w:left="2268" w:hanging="1134"/>
      </w:pPr>
      <w:r w:rsidRPr="00C575F5">
        <w:t>2.2</w:t>
      </w:r>
      <w:r w:rsidRPr="00C575F5">
        <w:tab/>
        <w:t>du type de triangle de présignalisation :</w:t>
      </w:r>
      <w:r w:rsidRPr="00C575F5">
        <w:tab/>
      </w:r>
    </w:p>
    <w:p w14:paraId="4F08CB05" w14:textId="77777777" w:rsidR="00E13F6E" w:rsidRPr="00C575F5" w:rsidRDefault="00E13F6E" w:rsidP="00E13F6E">
      <w:pPr>
        <w:pStyle w:val="SingleTxtG"/>
        <w:tabs>
          <w:tab w:val="right" w:leader="dot" w:pos="8505"/>
        </w:tabs>
        <w:ind w:left="2268" w:hanging="1134"/>
      </w:pPr>
      <w:r w:rsidRPr="00C575F5">
        <w:t>2.3</w:t>
      </w:r>
      <w:r w:rsidRPr="00C575F5">
        <w:tab/>
        <w:t>du type de plaque de signalisation arrière pour véhicules lents :</w:t>
      </w:r>
      <w:r w:rsidRPr="00C575F5">
        <w:tab/>
      </w:r>
    </w:p>
    <w:p w14:paraId="1F615FB3" w14:textId="77777777" w:rsidR="00E13F6E" w:rsidRPr="00C575F5" w:rsidRDefault="00E13F6E" w:rsidP="00E13F6E">
      <w:pPr>
        <w:pStyle w:val="SingleTxtG"/>
        <w:tabs>
          <w:tab w:val="right" w:leader="dot" w:pos="8505"/>
        </w:tabs>
        <w:ind w:left="2268" w:hanging="1134"/>
      </w:pPr>
      <w:r w:rsidRPr="00C575F5">
        <w:t>2.3.1</w:t>
      </w:r>
      <w:r w:rsidRPr="00C575F5">
        <w:tab/>
        <w:t>Classe de plaque de signalisation arrière pour véhicules lents :</w:t>
      </w:r>
      <w:r w:rsidRPr="00C575F5">
        <w:tab/>
      </w:r>
    </w:p>
    <w:p w14:paraId="75A12A8B" w14:textId="77777777" w:rsidR="00E13F6E" w:rsidRPr="00C575F5" w:rsidRDefault="00E13F6E" w:rsidP="00E13F6E">
      <w:pPr>
        <w:pStyle w:val="SingleTxtG"/>
        <w:tabs>
          <w:tab w:val="right" w:leader="dot" w:pos="8505"/>
        </w:tabs>
        <w:ind w:left="2268" w:hanging="1134"/>
      </w:pPr>
      <w:r w:rsidRPr="00C575F5">
        <w:t>2.4</w:t>
      </w:r>
      <w:r w:rsidRPr="00C575F5">
        <w:tab/>
        <w:t>du type de plaque de signalisation arrière :</w:t>
      </w:r>
      <w:r w:rsidRPr="00C575F5">
        <w:tab/>
      </w:r>
    </w:p>
    <w:p w14:paraId="42EA1281" w14:textId="77777777" w:rsidR="00E13F6E" w:rsidRPr="00C575F5" w:rsidRDefault="00E13F6E" w:rsidP="00E13F6E">
      <w:pPr>
        <w:pStyle w:val="SingleTxtG"/>
        <w:tabs>
          <w:tab w:val="right" w:leader="dot" w:pos="8505"/>
        </w:tabs>
        <w:ind w:left="2268" w:hanging="1134"/>
      </w:pPr>
      <w:r w:rsidRPr="00C575F5">
        <w:t>2.4.1</w:t>
      </w:r>
      <w:r w:rsidRPr="00C575F5">
        <w:tab/>
        <w:t>Classe de plaque de signalisation arrière :</w:t>
      </w:r>
      <w:r w:rsidRPr="00C575F5">
        <w:tab/>
      </w:r>
    </w:p>
    <w:p w14:paraId="28D4AA05" w14:textId="77777777" w:rsidR="00E13F6E" w:rsidRPr="00C575F5" w:rsidRDefault="00E13F6E" w:rsidP="00E13F6E">
      <w:pPr>
        <w:pStyle w:val="SingleTxtG"/>
        <w:tabs>
          <w:tab w:val="right" w:leader="dot" w:pos="8505"/>
        </w:tabs>
        <w:ind w:left="2268" w:hanging="1134"/>
      </w:pPr>
      <w:r w:rsidRPr="00C575F5">
        <w:t>2.5</w:t>
      </w:r>
      <w:r w:rsidRPr="00C575F5">
        <w:tab/>
        <w:t>Classe de matériau de marquage :</w:t>
      </w:r>
      <w:r w:rsidRPr="00C575F5">
        <w:tab/>
      </w:r>
    </w:p>
    <w:p w14:paraId="018B3C6A" w14:textId="77777777" w:rsidR="00E13F6E" w:rsidRPr="00C575F5" w:rsidRDefault="00E13F6E" w:rsidP="00E13F6E">
      <w:pPr>
        <w:pStyle w:val="SingleTxtG"/>
        <w:keepNext/>
        <w:keepLines/>
        <w:tabs>
          <w:tab w:val="right" w:leader="dot" w:pos="8505"/>
        </w:tabs>
        <w:ind w:left="2268" w:hanging="1134"/>
      </w:pPr>
      <w:r w:rsidRPr="00C575F5">
        <w:t>3.</w:t>
      </w:r>
      <w:r w:rsidRPr="00C575F5">
        <w:tab/>
        <w:t>Nom et adresse du fabricant :</w:t>
      </w:r>
      <w:r w:rsidRPr="00C575F5">
        <w:tab/>
      </w:r>
    </w:p>
    <w:p w14:paraId="559963A2" w14:textId="77777777" w:rsidR="00E13F6E" w:rsidRPr="00C575F5" w:rsidRDefault="00E13F6E" w:rsidP="00E13F6E">
      <w:pPr>
        <w:pStyle w:val="SingleTxtG"/>
        <w:keepNext/>
        <w:keepLines/>
        <w:tabs>
          <w:tab w:val="right" w:leader="dot" w:pos="8505"/>
        </w:tabs>
        <w:ind w:left="2268" w:hanging="1134"/>
      </w:pPr>
      <w:r w:rsidRPr="00C575F5">
        <w:t>4.</w:t>
      </w:r>
      <w:r w:rsidRPr="00C575F5">
        <w:tab/>
        <w:t>Le cas échéant, nom et adresse du représentant du fabricant :</w:t>
      </w:r>
      <w:r w:rsidRPr="00C575F5">
        <w:tab/>
      </w:r>
    </w:p>
    <w:p w14:paraId="78900F5F" w14:textId="77777777" w:rsidR="00E13F6E" w:rsidRPr="00C575F5" w:rsidRDefault="00E13F6E" w:rsidP="00E13F6E">
      <w:pPr>
        <w:pStyle w:val="SingleTxtG"/>
        <w:tabs>
          <w:tab w:val="right" w:leader="dot" w:pos="8505"/>
        </w:tabs>
        <w:ind w:left="2268" w:hanging="1134"/>
      </w:pPr>
      <w:r w:rsidRPr="00C575F5">
        <w:tab/>
      </w:r>
      <w:r w:rsidRPr="00C575F5">
        <w:tab/>
      </w:r>
    </w:p>
    <w:p w14:paraId="49AAACCB" w14:textId="34C4E90B" w:rsidR="00E13F6E" w:rsidRPr="00C575F5" w:rsidRDefault="00E13F6E" w:rsidP="00E13F6E">
      <w:pPr>
        <w:pStyle w:val="SingleTxtG"/>
        <w:tabs>
          <w:tab w:val="right" w:leader="dot" w:pos="8505"/>
        </w:tabs>
        <w:ind w:left="2268" w:hanging="1134"/>
      </w:pPr>
      <w:r w:rsidRPr="00C575F5">
        <w:t>5.</w:t>
      </w:r>
      <w:r w:rsidRPr="00C575F5">
        <w:tab/>
        <w:t>Date à laquelle le dispositif de marquage a été soumis aux essais d</w:t>
      </w:r>
      <w:r w:rsidR="00554990" w:rsidRPr="00C575F5">
        <w:t>’</w:t>
      </w:r>
      <w:r w:rsidRPr="00C575F5">
        <w:t>homologation :</w:t>
      </w:r>
      <w:r w:rsidRPr="00C575F5">
        <w:tab/>
      </w:r>
    </w:p>
    <w:p w14:paraId="33B3B632" w14:textId="37E305D8" w:rsidR="00E13F6E" w:rsidRPr="00C575F5" w:rsidRDefault="00E13F6E" w:rsidP="00E13F6E">
      <w:pPr>
        <w:pStyle w:val="SingleTxtG"/>
        <w:tabs>
          <w:tab w:val="right" w:leader="dot" w:pos="8505"/>
        </w:tabs>
        <w:ind w:left="2268" w:hanging="1134"/>
      </w:pPr>
      <w:r w:rsidRPr="00C575F5">
        <w:t>6.</w:t>
      </w:r>
      <w:r w:rsidRPr="00C575F5">
        <w:tab/>
        <w:t>Service technique chargé des essais d</w:t>
      </w:r>
      <w:r w:rsidR="00554990" w:rsidRPr="00C575F5">
        <w:t>’</w:t>
      </w:r>
      <w:r w:rsidRPr="00C575F5">
        <w:t>homologation :</w:t>
      </w:r>
      <w:r w:rsidRPr="00C575F5">
        <w:tab/>
      </w:r>
    </w:p>
    <w:p w14:paraId="10617CD3" w14:textId="6533B673" w:rsidR="00E13F6E" w:rsidRPr="00C575F5" w:rsidRDefault="00E13F6E" w:rsidP="00E13F6E">
      <w:pPr>
        <w:pStyle w:val="SingleTxtG"/>
        <w:tabs>
          <w:tab w:val="right" w:leader="dot" w:pos="8505"/>
        </w:tabs>
        <w:ind w:left="2268" w:hanging="1134"/>
      </w:pPr>
      <w:r w:rsidRPr="00C575F5">
        <w:t>7.</w:t>
      </w:r>
      <w:r w:rsidRPr="00C575F5">
        <w:tab/>
        <w:t>Date du procès-verbal d</w:t>
      </w:r>
      <w:r w:rsidR="00554990" w:rsidRPr="00C575F5">
        <w:t>’</w:t>
      </w:r>
      <w:r w:rsidRPr="00C575F5">
        <w:t>essai délivré par le service technique :</w:t>
      </w:r>
      <w:r w:rsidRPr="00C575F5">
        <w:tab/>
      </w:r>
    </w:p>
    <w:p w14:paraId="06FE6A45" w14:textId="5B55ACFB" w:rsidR="00E13F6E" w:rsidRPr="00C575F5" w:rsidRDefault="00E13F6E" w:rsidP="00E13F6E">
      <w:pPr>
        <w:pStyle w:val="SingleTxtG"/>
        <w:tabs>
          <w:tab w:val="right" w:leader="dot" w:pos="8505"/>
        </w:tabs>
        <w:ind w:left="2268" w:hanging="1134"/>
      </w:pPr>
      <w:r w:rsidRPr="00C575F5">
        <w:t>8.</w:t>
      </w:r>
      <w:r w:rsidRPr="00C575F5">
        <w:tab/>
        <w:t>Numéro du procès-verbal d</w:t>
      </w:r>
      <w:r w:rsidR="00554990" w:rsidRPr="00C575F5">
        <w:t>’</w:t>
      </w:r>
      <w:r w:rsidRPr="00C575F5">
        <w:t>essai délivré par le service technique :</w:t>
      </w:r>
      <w:r w:rsidRPr="00C575F5">
        <w:tab/>
      </w:r>
    </w:p>
    <w:p w14:paraId="693F94B5" w14:textId="77777777" w:rsidR="00E13F6E" w:rsidRPr="00C575F5" w:rsidRDefault="00E13F6E" w:rsidP="00E13F6E">
      <w:pPr>
        <w:pStyle w:val="SingleTxtG"/>
        <w:tabs>
          <w:tab w:val="right" w:leader="dot" w:pos="8505"/>
        </w:tabs>
        <w:ind w:left="2268" w:hanging="1134"/>
      </w:pPr>
      <w:r w:rsidRPr="00C575F5">
        <w:t>9.</w:t>
      </w:r>
      <w:r w:rsidRPr="00C575F5">
        <w:tab/>
        <w:t>Observations :</w:t>
      </w:r>
      <w:r w:rsidRPr="00C575F5">
        <w:tab/>
      </w:r>
    </w:p>
    <w:p w14:paraId="4738D412" w14:textId="77777777" w:rsidR="00E13F6E" w:rsidRPr="00C575F5" w:rsidRDefault="00E13F6E" w:rsidP="00E13F6E">
      <w:pPr>
        <w:pStyle w:val="SingleTxtG"/>
        <w:tabs>
          <w:tab w:val="right" w:leader="dot" w:pos="8505"/>
        </w:tabs>
        <w:ind w:left="2268" w:hanging="1134"/>
      </w:pPr>
      <w:r w:rsidRPr="00C575F5">
        <w:t>10.</w:t>
      </w:r>
      <w:r w:rsidRPr="00C575F5">
        <w:tab/>
        <w:t>Homologation accordée/refusée/étendue/retirée²</w:t>
      </w:r>
    </w:p>
    <w:p w14:paraId="6A2C9B17" w14:textId="30E58598" w:rsidR="00E13F6E" w:rsidRPr="00C575F5" w:rsidRDefault="00E13F6E" w:rsidP="00E13F6E">
      <w:pPr>
        <w:pStyle w:val="SingleTxtG"/>
        <w:tabs>
          <w:tab w:val="right" w:leader="dot" w:pos="8505"/>
        </w:tabs>
        <w:ind w:left="2268" w:hanging="1134"/>
      </w:pPr>
      <w:r w:rsidRPr="00C575F5">
        <w:t>11.</w:t>
      </w:r>
      <w:r w:rsidRPr="00C575F5">
        <w:tab/>
        <w:t>Motif(s) de l</w:t>
      </w:r>
      <w:r w:rsidR="00554990" w:rsidRPr="00C575F5">
        <w:t>’</w:t>
      </w:r>
      <w:r w:rsidRPr="00C575F5">
        <w:t>extension de l</w:t>
      </w:r>
      <w:r w:rsidR="00554990" w:rsidRPr="00C575F5">
        <w:t>’</w:t>
      </w:r>
      <w:r w:rsidRPr="00C575F5">
        <w:t>homologation (le cas échéant) :</w:t>
      </w:r>
      <w:r w:rsidRPr="00C575F5">
        <w:tab/>
      </w:r>
    </w:p>
    <w:p w14:paraId="4C46B86B" w14:textId="77777777" w:rsidR="00E13F6E" w:rsidRPr="00C575F5" w:rsidRDefault="00E13F6E" w:rsidP="00E13F6E">
      <w:pPr>
        <w:pStyle w:val="SingleTxtG"/>
        <w:tabs>
          <w:tab w:val="right" w:leader="dot" w:pos="8505"/>
        </w:tabs>
        <w:ind w:left="2268" w:hanging="1134"/>
      </w:pPr>
      <w:r w:rsidRPr="00C575F5">
        <w:tab/>
      </w:r>
      <w:r w:rsidRPr="00C575F5">
        <w:tab/>
      </w:r>
    </w:p>
    <w:p w14:paraId="501DAC66" w14:textId="77777777" w:rsidR="00E13F6E" w:rsidRPr="00C575F5" w:rsidRDefault="00E13F6E" w:rsidP="00E13F6E">
      <w:pPr>
        <w:pStyle w:val="SingleTxtG"/>
        <w:tabs>
          <w:tab w:val="right" w:leader="dot" w:pos="8505"/>
        </w:tabs>
        <w:ind w:left="2268" w:hanging="1134"/>
      </w:pPr>
      <w:r w:rsidRPr="00C575F5">
        <w:t>12.</w:t>
      </w:r>
      <w:r w:rsidRPr="00C575F5">
        <w:tab/>
        <w:t>Lieu :</w:t>
      </w:r>
      <w:r w:rsidRPr="00C575F5">
        <w:tab/>
      </w:r>
    </w:p>
    <w:p w14:paraId="1D6BA27E" w14:textId="77777777" w:rsidR="00E13F6E" w:rsidRPr="00C575F5" w:rsidRDefault="00E13F6E" w:rsidP="00E13F6E">
      <w:pPr>
        <w:pStyle w:val="SingleTxtG"/>
        <w:tabs>
          <w:tab w:val="right" w:leader="dot" w:pos="8505"/>
        </w:tabs>
        <w:ind w:left="2268" w:hanging="1134"/>
      </w:pPr>
      <w:r w:rsidRPr="00C575F5">
        <w:t>13.</w:t>
      </w:r>
      <w:r w:rsidRPr="00C575F5">
        <w:tab/>
        <w:t>Date :</w:t>
      </w:r>
      <w:r w:rsidRPr="00C575F5">
        <w:tab/>
      </w:r>
    </w:p>
    <w:p w14:paraId="454582A8" w14:textId="77777777" w:rsidR="00E13F6E" w:rsidRPr="00C575F5" w:rsidRDefault="00E13F6E" w:rsidP="00E13F6E">
      <w:pPr>
        <w:pStyle w:val="SingleTxtG"/>
        <w:tabs>
          <w:tab w:val="right" w:leader="dot" w:pos="8505"/>
        </w:tabs>
        <w:ind w:left="2268" w:hanging="1134"/>
      </w:pPr>
      <w:r w:rsidRPr="00C575F5">
        <w:t>14.</w:t>
      </w:r>
      <w:r w:rsidRPr="00C575F5">
        <w:tab/>
        <w:t>Signature :</w:t>
      </w:r>
      <w:r w:rsidRPr="00C575F5">
        <w:tab/>
      </w:r>
    </w:p>
    <w:p w14:paraId="16B23A6E" w14:textId="77777777" w:rsidR="00E13F6E" w:rsidRPr="00C575F5" w:rsidRDefault="00E13F6E" w:rsidP="00E13F6E">
      <w:pPr>
        <w:pStyle w:val="SingleTxtG"/>
        <w:tabs>
          <w:tab w:val="right" w:leader="dot" w:pos="8505"/>
        </w:tabs>
        <w:ind w:left="2268" w:hanging="1134"/>
      </w:pPr>
      <w:r w:rsidRPr="00C575F5">
        <w:tab/>
        <w:t>Nom :</w:t>
      </w:r>
      <w:r w:rsidRPr="00C575F5">
        <w:tab/>
      </w:r>
    </w:p>
    <w:p w14:paraId="2056DDAD" w14:textId="74B2DA4E" w:rsidR="005F0207" w:rsidRPr="00C575F5" w:rsidRDefault="00E13F6E" w:rsidP="00E13F6E">
      <w:pPr>
        <w:pStyle w:val="SingleTxtG"/>
        <w:ind w:left="2268" w:hanging="1134"/>
      </w:pPr>
      <w:r w:rsidRPr="00C575F5">
        <w:t>15.</w:t>
      </w:r>
      <w:r w:rsidRPr="00C575F5">
        <w:tab/>
        <w:t>La liste annexée à la présente communication énumère les documents constituant le dossier d</w:t>
      </w:r>
      <w:r w:rsidR="00554990" w:rsidRPr="00C575F5">
        <w:t>’</w:t>
      </w:r>
      <w:r w:rsidRPr="00C575F5">
        <w:t>homologation déposés auprès de l</w:t>
      </w:r>
      <w:r w:rsidR="00554990" w:rsidRPr="00C575F5">
        <w:t>’</w:t>
      </w:r>
      <w:r w:rsidRPr="00C575F5">
        <w:t>autorité d</w:t>
      </w:r>
      <w:r w:rsidR="00554990" w:rsidRPr="00C575F5">
        <w:t>’</w:t>
      </w:r>
      <w:r w:rsidRPr="00C575F5">
        <w:t>homologation de type ayant accordé l</w:t>
      </w:r>
      <w:r w:rsidR="00554990" w:rsidRPr="00C575F5">
        <w:t>’</w:t>
      </w:r>
      <w:r w:rsidRPr="00C575F5">
        <w:t>homologation, qui peuvent être obtenus sur demande.</w:t>
      </w:r>
      <w:bookmarkEnd w:id="7"/>
    </w:p>
    <w:p w14:paraId="4455C07E" w14:textId="77777777" w:rsidR="00E13F6E" w:rsidRPr="00C575F5" w:rsidRDefault="00E13F6E" w:rsidP="00E13F6E">
      <w:pPr>
        <w:pStyle w:val="SingleTxtG"/>
        <w:ind w:left="2268" w:hanging="1134"/>
        <w:sectPr w:rsidR="00E13F6E" w:rsidRPr="00C575F5" w:rsidSect="000530A3">
          <w:headerReference w:type="even" r:id="rId22"/>
          <w:headerReference w:type="default" r:id="rId23"/>
          <w:footnotePr>
            <w:numRestart w:val="eachSect"/>
          </w:footnotePr>
          <w:endnotePr>
            <w:numFmt w:val="decimal"/>
          </w:endnotePr>
          <w:type w:val="continuous"/>
          <w:pgSz w:w="11907" w:h="16840" w:code="9"/>
          <w:pgMar w:top="1417" w:right="1134" w:bottom="1134" w:left="1134" w:header="737" w:footer="567" w:gutter="0"/>
          <w:cols w:space="720"/>
          <w:docGrid w:linePitch="272"/>
        </w:sectPr>
      </w:pPr>
    </w:p>
    <w:p w14:paraId="4B3557F4" w14:textId="77777777" w:rsidR="00E13F6E" w:rsidRPr="00C575F5" w:rsidRDefault="00E13F6E" w:rsidP="00E13F6E">
      <w:pPr>
        <w:pStyle w:val="HChG"/>
      </w:pPr>
      <w:r w:rsidRPr="00C575F5">
        <w:t>Annexe 2</w:t>
      </w:r>
    </w:p>
    <w:p w14:paraId="587C11C4" w14:textId="77777777" w:rsidR="00E13F6E" w:rsidRPr="00C575F5" w:rsidRDefault="00E13F6E" w:rsidP="00E13F6E">
      <w:pPr>
        <w:pStyle w:val="HChG"/>
      </w:pPr>
      <w:bookmarkStart w:id="8" w:name="_Toc369177404"/>
      <w:r w:rsidRPr="00C575F5">
        <w:tab/>
      </w:r>
      <w:r w:rsidRPr="00C575F5">
        <w:tab/>
        <w:t xml:space="preserve">Prescriptions minimales concernant les procédures </w:t>
      </w:r>
      <w:r w:rsidRPr="00C575F5">
        <w:br/>
        <w:t>de contrôle de la conformité de la production</w:t>
      </w:r>
      <w:bookmarkEnd w:id="8"/>
    </w:p>
    <w:p w14:paraId="2AC27C26" w14:textId="77777777" w:rsidR="00E13F6E" w:rsidRPr="00C575F5" w:rsidRDefault="00E13F6E" w:rsidP="00E13F6E">
      <w:pPr>
        <w:pStyle w:val="SingleTxtG"/>
        <w:spacing w:after="100" w:line="220" w:lineRule="atLeast"/>
        <w:ind w:left="2268" w:hanging="1134"/>
      </w:pPr>
      <w:r w:rsidRPr="00C575F5">
        <w:t>1.</w:t>
      </w:r>
      <w:r w:rsidRPr="00C575F5">
        <w:tab/>
        <w:t>Généralités</w:t>
      </w:r>
    </w:p>
    <w:p w14:paraId="02217F85" w14:textId="70ACE9EA" w:rsidR="00E13F6E" w:rsidRPr="00C575F5" w:rsidRDefault="00E13F6E" w:rsidP="00E13F6E">
      <w:pPr>
        <w:pStyle w:val="SingleTxtG"/>
        <w:ind w:left="2268" w:hanging="1134"/>
        <w:rPr>
          <w:spacing w:val="-3"/>
        </w:rPr>
      </w:pPr>
      <w:r w:rsidRPr="00C575F5">
        <w:rPr>
          <w:spacing w:val="-3"/>
        </w:rPr>
        <w:t>1.1</w:t>
      </w:r>
      <w:r w:rsidRPr="00C575F5">
        <w:rPr>
          <w:spacing w:val="-3"/>
        </w:rPr>
        <w:tab/>
        <w:t>Les prescriptions de conformité sont considérées comme satisfaites du point de vue mécanique et géométrique, conformément aux prescriptions du présent Règlement, si les différences n</w:t>
      </w:r>
      <w:r w:rsidR="00554990" w:rsidRPr="00C575F5">
        <w:rPr>
          <w:spacing w:val="-3"/>
        </w:rPr>
        <w:t>’</w:t>
      </w:r>
      <w:r w:rsidRPr="00C575F5">
        <w:rPr>
          <w:spacing w:val="-3"/>
        </w:rPr>
        <w:t>excèdent pas les écarts de fabrication inévitables.</w:t>
      </w:r>
    </w:p>
    <w:p w14:paraId="5A25D041" w14:textId="44E050EA" w:rsidR="00E13F6E" w:rsidRPr="00C575F5" w:rsidRDefault="00E13F6E" w:rsidP="00E13F6E">
      <w:pPr>
        <w:pStyle w:val="SingleTxtG"/>
        <w:ind w:left="2268" w:hanging="1134"/>
      </w:pPr>
      <w:r w:rsidRPr="00C575F5">
        <w:t>1.2</w:t>
      </w:r>
      <w:r w:rsidRPr="00C575F5">
        <w:tab/>
        <w:t>En ce qui concerne les caractéristiques photométriques, la conformité des dispositifs rétroréfléchissants de série n</w:t>
      </w:r>
      <w:r w:rsidR="00554990" w:rsidRPr="00C575F5">
        <w:t>’</w:t>
      </w:r>
      <w:r w:rsidRPr="00C575F5">
        <w:t>est pas contestée si, pendant l</w:t>
      </w:r>
      <w:r w:rsidR="00554990" w:rsidRPr="00C575F5">
        <w:t>’</w:t>
      </w:r>
      <w:r w:rsidRPr="00C575F5">
        <w:t>essai des caractéristiques photométriques d</w:t>
      </w:r>
      <w:r w:rsidR="00554990" w:rsidRPr="00C575F5">
        <w:t>’</w:t>
      </w:r>
      <w:r w:rsidRPr="00C575F5">
        <w:t>un dispositif rétroréfléchissant choisi au hasard, aucune valeur mesurée ne s</w:t>
      </w:r>
      <w:r w:rsidR="00554990" w:rsidRPr="00C575F5">
        <w:t>’</w:t>
      </w:r>
      <w:r w:rsidRPr="00C575F5">
        <w:t>écarte, dans le sens défavorable, de plus de 20 % des valeurs minimales prescrites dans le présent Règlement.</w:t>
      </w:r>
    </w:p>
    <w:p w14:paraId="77B33DA1" w14:textId="77777777" w:rsidR="00E13F6E" w:rsidRPr="00C575F5" w:rsidRDefault="00E13F6E" w:rsidP="00E13F6E">
      <w:pPr>
        <w:pStyle w:val="SingleTxtG"/>
        <w:spacing w:after="100" w:line="220" w:lineRule="atLeast"/>
        <w:ind w:left="2268" w:hanging="1134"/>
      </w:pPr>
      <w:r w:rsidRPr="00C575F5">
        <w:t>1.3</w:t>
      </w:r>
      <w:r w:rsidRPr="00C575F5">
        <w:tab/>
        <w:t>Les coordonnées chromatiques doivent être satisfaites.</w:t>
      </w:r>
    </w:p>
    <w:p w14:paraId="32504F89" w14:textId="77777777" w:rsidR="00E13F6E" w:rsidRPr="00C575F5" w:rsidRDefault="00E13F6E" w:rsidP="00E13F6E">
      <w:pPr>
        <w:pStyle w:val="SingleTxtG"/>
        <w:spacing w:after="100" w:line="220" w:lineRule="atLeast"/>
        <w:ind w:left="2268" w:hanging="1134"/>
      </w:pPr>
      <w:r w:rsidRPr="00C575F5">
        <w:t>2.</w:t>
      </w:r>
      <w:r w:rsidRPr="00C575F5">
        <w:tab/>
        <w:t>Exigences minimales pour la vérification de la conformité par le fabricant</w:t>
      </w:r>
    </w:p>
    <w:p w14:paraId="4E0812F6" w14:textId="7B3D8165" w:rsidR="00E13F6E" w:rsidRPr="00C575F5" w:rsidRDefault="00E13F6E" w:rsidP="00E13F6E">
      <w:pPr>
        <w:pStyle w:val="SingleTxtG"/>
        <w:ind w:left="2268"/>
      </w:pPr>
      <w:r w:rsidRPr="00C575F5">
        <w:tab/>
        <w:t>Pour chaque type de dispositif rétroréfléchissant, le détenteur de l</w:t>
      </w:r>
      <w:r w:rsidR="00554990" w:rsidRPr="00C575F5">
        <w:t>’</w:t>
      </w:r>
      <w:r w:rsidRPr="00C575F5">
        <w:t>homologation est tenu d</w:t>
      </w:r>
      <w:r w:rsidR="00554990" w:rsidRPr="00C575F5">
        <w:t>’</w:t>
      </w:r>
      <w:r w:rsidRPr="00C575F5">
        <w:t>effectuer au moins les essais suivants, à une fréquence appropriée. Ces essais sont effectués conformément aux spécifications du présent Règlement.</w:t>
      </w:r>
    </w:p>
    <w:p w14:paraId="26CC3931" w14:textId="180AF667" w:rsidR="00E13F6E" w:rsidRPr="00C575F5" w:rsidRDefault="00E13F6E" w:rsidP="00E13F6E">
      <w:pPr>
        <w:pStyle w:val="SingleTxtG"/>
        <w:ind w:left="2268"/>
      </w:pPr>
      <w:r w:rsidRPr="00C575F5">
        <w:tab/>
        <w:t>Tout prélèvement d</w:t>
      </w:r>
      <w:r w:rsidR="00554990" w:rsidRPr="00C575F5">
        <w:t>’</w:t>
      </w:r>
      <w:r w:rsidRPr="00C575F5">
        <w:t>échantillons mettant en évidence la non-conformité pour le type d</w:t>
      </w:r>
      <w:r w:rsidR="00554990" w:rsidRPr="00C575F5">
        <w:t>’</w:t>
      </w:r>
      <w:r w:rsidRPr="00C575F5">
        <w:t>essai considéré donne lieu à un nouveau prélèvement et à un nouvel essai. Le fabricant prend toute disposition pour assurer la conformité de la production correspondante.</w:t>
      </w:r>
    </w:p>
    <w:p w14:paraId="03BACDC5" w14:textId="77777777" w:rsidR="00E13F6E" w:rsidRPr="00C575F5" w:rsidRDefault="00E13F6E" w:rsidP="00E13F6E">
      <w:pPr>
        <w:pStyle w:val="SingleTxtG"/>
        <w:spacing w:after="100" w:line="220" w:lineRule="atLeast"/>
        <w:ind w:left="2268" w:hanging="1134"/>
      </w:pPr>
      <w:r w:rsidRPr="00C575F5">
        <w:t>2.1</w:t>
      </w:r>
      <w:r w:rsidRPr="00C575F5">
        <w:tab/>
        <w:t>Nature des essais</w:t>
      </w:r>
    </w:p>
    <w:p w14:paraId="30749E30" w14:textId="263EE540" w:rsidR="00E13F6E" w:rsidRPr="00C575F5" w:rsidRDefault="00E13F6E" w:rsidP="00E13F6E">
      <w:pPr>
        <w:pStyle w:val="SingleTxtG"/>
        <w:ind w:left="2268"/>
      </w:pPr>
      <w:r w:rsidRPr="00C575F5">
        <w:tab/>
        <w:t>Les essais de conformité du présent Règlement ONU portent sur les caractéristiques photométriques et colorimétriques et la résistance à la pénétration de l</w:t>
      </w:r>
      <w:r w:rsidR="00554990" w:rsidRPr="00C575F5">
        <w:t>’</w:t>
      </w:r>
      <w:r w:rsidRPr="00C575F5">
        <w:t>eau.</w:t>
      </w:r>
    </w:p>
    <w:p w14:paraId="04E563F1" w14:textId="77777777" w:rsidR="00E13F6E" w:rsidRPr="00C575F5" w:rsidRDefault="00E13F6E" w:rsidP="00E13F6E">
      <w:pPr>
        <w:pStyle w:val="SingleTxtG"/>
        <w:spacing w:after="100" w:line="220" w:lineRule="atLeast"/>
        <w:ind w:left="2268" w:hanging="1134"/>
      </w:pPr>
      <w:r w:rsidRPr="00C575F5">
        <w:t>2.2</w:t>
      </w:r>
      <w:r w:rsidRPr="00C575F5">
        <w:tab/>
        <w:t>Modalités des essais</w:t>
      </w:r>
    </w:p>
    <w:p w14:paraId="6F37D97B" w14:textId="77777777" w:rsidR="00E13F6E" w:rsidRPr="00C575F5" w:rsidRDefault="00E13F6E" w:rsidP="00E13F6E">
      <w:pPr>
        <w:pStyle w:val="SingleTxtG"/>
        <w:ind w:left="2268" w:hanging="1134"/>
      </w:pPr>
      <w:r w:rsidRPr="00C575F5">
        <w:t>2.2.1</w:t>
      </w:r>
      <w:r w:rsidRPr="00C575F5">
        <w:tab/>
        <w:t>Les essais sont généralement effectués conformément aux méthodes définies dans le présent Règlement ONU.</w:t>
      </w:r>
    </w:p>
    <w:p w14:paraId="4C9F4815" w14:textId="33645D7D" w:rsidR="00E13F6E" w:rsidRPr="00C575F5" w:rsidRDefault="00E13F6E" w:rsidP="00E13F6E">
      <w:pPr>
        <w:pStyle w:val="SingleTxtG"/>
        <w:ind w:left="2268" w:hanging="1134"/>
      </w:pPr>
      <w:r w:rsidRPr="00C575F5">
        <w:t>2.2.2</w:t>
      </w:r>
      <w:r w:rsidRPr="00C575F5">
        <w:tab/>
        <w:t>Pour tout essai de conformité effectué par ses soins, le fabricant pourra cependant utiliser des méthodes équivalentes après approbation de l</w:t>
      </w:r>
      <w:r w:rsidR="00554990" w:rsidRPr="00C575F5">
        <w:t>’</w:t>
      </w:r>
      <w:r w:rsidRPr="00C575F5">
        <w:t>autorité d</w:t>
      </w:r>
      <w:r w:rsidR="00554990" w:rsidRPr="00C575F5">
        <w:t>’</w:t>
      </w:r>
      <w:r w:rsidRPr="00C575F5">
        <w:t>homologation de type. Le fabricant est tenu de justifier que les méthodes utilisées sont équivalentes à celles qu</w:t>
      </w:r>
      <w:r w:rsidR="00554990" w:rsidRPr="00C575F5">
        <w:t>’</w:t>
      </w:r>
      <w:r w:rsidRPr="00C575F5">
        <w:t>indique le présent Règlement.</w:t>
      </w:r>
    </w:p>
    <w:p w14:paraId="159D25F9" w14:textId="51F7B473" w:rsidR="00E13F6E" w:rsidRPr="00C575F5" w:rsidRDefault="00E13F6E" w:rsidP="00E13F6E">
      <w:pPr>
        <w:pStyle w:val="SingleTxtG"/>
        <w:ind w:left="2268" w:hanging="1134"/>
      </w:pPr>
      <w:r w:rsidRPr="00C575F5">
        <w:t>2.2.3</w:t>
      </w:r>
      <w:r w:rsidRPr="00C575F5">
        <w:tab/>
        <w:t>L</w:t>
      </w:r>
      <w:r w:rsidR="00554990" w:rsidRPr="00C575F5">
        <w:t>’</w:t>
      </w:r>
      <w:r w:rsidRPr="00C575F5">
        <w:t>application des paragraphes 2.2.1 et 2.2.2 donne lieu à un étalonnage régulier des matériels d</w:t>
      </w:r>
      <w:r w:rsidR="00554990" w:rsidRPr="00C575F5">
        <w:t>’</w:t>
      </w:r>
      <w:r w:rsidRPr="00C575F5">
        <w:t>essais et à une corrélation avec les mesures effectuées par une autorité d</w:t>
      </w:r>
      <w:r w:rsidR="00554990" w:rsidRPr="00C575F5">
        <w:t>’</w:t>
      </w:r>
      <w:r w:rsidRPr="00C575F5">
        <w:t>homologation de type.</w:t>
      </w:r>
    </w:p>
    <w:p w14:paraId="48C67ADA" w14:textId="77777777" w:rsidR="00E13F6E" w:rsidRPr="00C575F5" w:rsidRDefault="00E13F6E" w:rsidP="00E13F6E">
      <w:pPr>
        <w:pStyle w:val="SingleTxtG"/>
        <w:ind w:left="2268" w:hanging="1134"/>
      </w:pPr>
      <w:r w:rsidRPr="00C575F5">
        <w:t>2.2.4</w:t>
      </w:r>
      <w:r w:rsidRPr="00C575F5">
        <w:tab/>
        <w:t>Dans tous les cas, les méthodes de référence sont celles du présent Règlement ONU, en particulier pour les contrôles administratifs et prélèvements.</w:t>
      </w:r>
    </w:p>
    <w:p w14:paraId="0163DC49" w14:textId="77777777" w:rsidR="00E13F6E" w:rsidRPr="00C575F5" w:rsidRDefault="00E13F6E" w:rsidP="00E13F6E">
      <w:pPr>
        <w:pStyle w:val="SingleTxtG"/>
        <w:spacing w:after="100" w:line="220" w:lineRule="atLeast"/>
        <w:ind w:left="2268" w:hanging="1134"/>
      </w:pPr>
      <w:r w:rsidRPr="00C575F5">
        <w:t>2.3</w:t>
      </w:r>
      <w:r w:rsidRPr="00C575F5">
        <w:tab/>
        <w:t>Nature du prélèvement</w:t>
      </w:r>
    </w:p>
    <w:p w14:paraId="6F067CE3" w14:textId="77777777" w:rsidR="00E13F6E" w:rsidRPr="00C575F5" w:rsidRDefault="00E13F6E" w:rsidP="00E13F6E">
      <w:pPr>
        <w:pStyle w:val="SingleTxtG"/>
        <w:ind w:left="2268"/>
      </w:pPr>
      <w:r w:rsidRPr="00C575F5">
        <w:tab/>
        <w:t>Les échantillons de dispositifs rétroréfléchissants doivent être prélevés au hasard, dans un lot homogène. On entend par lot homogène un ensemble de dispositifs rétroréfléchissants de même type, défini selon les méthodes de production du fabricant.</w:t>
      </w:r>
    </w:p>
    <w:p w14:paraId="66F1FC49" w14:textId="72824039" w:rsidR="00E13F6E" w:rsidRPr="00C575F5" w:rsidRDefault="00E13F6E" w:rsidP="00E13F6E">
      <w:pPr>
        <w:pStyle w:val="SingleTxtG"/>
        <w:ind w:left="2268"/>
      </w:pPr>
      <w:r w:rsidRPr="00C575F5">
        <w:tab/>
        <w:t>L</w:t>
      </w:r>
      <w:r w:rsidR="00554990" w:rsidRPr="00C575F5">
        <w:t>’</w:t>
      </w:r>
      <w:r w:rsidRPr="00C575F5">
        <w:t>évaluation porte généralement sur des dispositifs produits en série par une seule usine. Cependant, un fabricant peut grouper les chiffres de production concernant le même type de dispositifs produits par plusieurs usines, à condition que celles-ci appliquent les mêmes critères de qualité et la même gestion de la qualité.</w:t>
      </w:r>
    </w:p>
    <w:p w14:paraId="6C687095" w14:textId="77777777" w:rsidR="00E13F6E" w:rsidRPr="00C575F5" w:rsidRDefault="00E13F6E" w:rsidP="00E13F6E">
      <w:pPr>
        <w:pStyle w:val="SingleTxtG"/>
        <w:ind w:left="2268" w:hanging="1134"/>
      </w:pPr>
      <w:r w:rsidRPr="00C575F5">
        <w:t>2.4</w:t>
      </w:r>
      <w:r w:rsidRPr="00C575F5">
        <w:tab/>
      </w:r>
      <w:r w:rsidRPr="00C575F5">
        <w:tab/>
        <w:t>Caractéristiques photométriques mesurées et relevées</w:t>
      </w:r>
    </w:p>
    <w:p w14:paraId="7DB3EBD4" w14:textId="77777777" w:rsidR="00E13F6E" w:rsidRPr="00C575F5" w:rsidRDefault="00E13F6E" w:rsidP="00E13F6E">
      <w:pPr>
        <w:pStyle w:val="SingleTxtG"/>
        <w:ind w:left="2268"/>
      </w:pPr>
      <w:r w:rsidRPr="00C575F5">
        <w:tab/>
        <w:t>Les dispositifs rétroréfléchissants prélevés sont soumis à des mesures photométriques aux points et coordonnées chromatiques prévus par le Règlement.</w:t>
      </w:r>
    </w:p>
    <w:p w14:paraId="7A6B0CD6" w14:textId="768198B3" w:rsidR="00E13F6E" w:rsidRPr="00C575F5" w:rsidRDefault="00E13F6E" w:rsidP="00E13F6E">
      <w:pPr>
        <w:pStyle w:val="SingleTxtG"/>
        <w:ind w:left="2268" w:hanging="1134"/>
      </w:pPr>
      <w:r w:rsidRPr="00C575F5">
        <w:t>2.5</w:t>
      </w:r>
      <w:r w:rsidRPr="00C575F5">
        <w:tab/>
        <w:t>Critères d</w:t>
      </w:r>
      <w:r w:rsidR="00554990" w:rsidRPr="00C575F5">
        <w:t>’</w:t>
      </w:r>
      <w:r w:rsidRPr="00C575F5">
        <w:t>acceptabilité</w:t>
      </w:r>
    </w:p>
    <w:p w14:paraId="144D5B07" w14:textId="64650E4B" w:rsidR="0095243A" w:rsidRPr="00C575F5" w:rsidRDefault="00E13F6E" w:rsidP="00E13F6E">
      <w:pPr>
        <w:pStyle w:val="SingleTxtG"/>
        <w:ind w:left="2268"/>
        <w:sectPr w:rsidR="0095243A" w:rsidRPr="00C575F5" w:rsidSect="0095243A">
          <w:headerReference w:type="even" r:id="rId24"/>
          <w:headerReference w:type="default" r:id="rId25"/>
          <w:footnotePr>
            <w:numRestart w:val="eachSect"/>
          </w:footnotePr>
          <w:endnotePr>
            <w:numFmt w:val="decimal"/>
          </w:endnotePr>
          <w:pgSz w:w="11907" w:h="16840" w:code="9"/>
          <w:pgMar w:top="1417" w:right="1134" w:bottom="1134" w:left="1134" w:header="737" w:footer="567" w:gutter="0"/>
          <w:cols w:space="720"/>
          <w:docGrid w:linePitch="272"/>
        </w:sectPr>
      </w:pPr>
      <w:r w:rsidRPr="00C575F5">
        <w:tab/>
        <w:t>Le fabricant est tenu d</w:t>
      </w:r>
      <w:r w:rsidR="00554990" w:rsidRPr="00C575F5">
        <w:t>’</w:t>
      </w:r>
      <w:r w:rsidRPr="00C575F5">
        <w:t>effectuer l</w:t>
      </w:r>
      <w:r w:rsidR="00554990" w:rsidRPr="00C575F5">
        <w:t>’</w:t>
      </w:r>
      <w:r w:rsidRPr="00C575F5">
        <w:t>exploitation statistique des résultats d</w:t>
      </w:r>
      <w:r w:rsidR="00554990" w:rsidRPr="00C575F5">
        <w:t>’</w:t>
      </w:r>
      <w:r w:rsidRPr="00C575F5">
        <w:t>essai et de définir, en accord avec l</w:t>
      </w:r>
      <w:r w:rsidR="00554990" w:rsidRPr="00C575F5">
        <w:t>’</w:t>
      </w:r>
      <w:r w:rsidRPr="00C575F5">
        <w:t>autorité d</w:t>
      </w:r>
      <w:r w:rsidR="00554990" w:rsidRPr="00C575F5">
        <w:t>’</w:t>
      </w:r>
      <w:r w:rsidRPr="00C575F5">
        <w:t>homologation de type, les critères d</w:t>
      </w:r>
      <w:r w:rsidR="00554990" w:rsidRPr="00C575F5">
        <w:t>’</w:t>
      </w:r>
      <w:r w:rsidRPr="00C575F5">
        <w:t>acceptabilité de sa production afin de satisfaire aux spécifications définies pour le contrôle de conformité de la production au paragraphe 3.5.1 du présent Règlement. Les critères gouvernant l</w:t>
      </w:r>
      <w:r w:rsidR="00554990" w:rsidRPr="00C575F5">
        <w:t>’</w:t>
      </w:r>
      <w:r w:rsidRPr="00C575F5">
        <w:t>acceptabilité doivent être tels que, avec un degré de confiance de 95 %, la probabilité minimale de passer avec succès une vérification par sondage telle que décrite à l</w:t>
      </w:r>
      <w:r w:rsidR="00554990" w:rsidRPr="00C575F5">
        <w:t>’</w:t>
      </w:r>
      <w:r w:rsidRPr="00C575F5">
        <w:t>annexe 18 (premier prélèvement) serait de 0,95.</w:t>
      </w:r>
    </w:p>
    <w:p w14:paraId="119CD27A" w14:textId="77777777" w:rsidR="0095243A" w:rsidRPr="00C575F5" w:rsidRDefault="0095243A" w:rsidP="0095243A">
      <w:pPr>
        <w:pStyle w:val="HChG"/>
      </w:pPr>
      <w:bookmarkStart w:id="9" w:name="_Toc369177405"/>
      <w:r w:rsidRPr="00C575F5">
        <w:t>Annexe 3</w:t>
      </w:r>
      <w:bookmarkEnd w:id="9"/>
    </w:p>
    <w:p w14:paraId="48434B44" w14:textId="77777777" w:rsidR="0095243A" w:rsidRPr="00C575F5" w:rsidRDefault="0095243A" w:rsidP="0095243A">
      <w:pPr>
        <w:pStyle w:val="HChG"/>
      </w:pPr>
      <w:r w:rsidRPr="00C575F5">
        <w:tab/>
      </w:r>
      <w:r w:rsidRPr="00C575F5">
        <w:tab/>
        <w:t xml:space="preserve">Prescriptions minimales concernant le prélèvement </w:t>
      </w:r>
      <w:r w:rsidRPr="00C575F5">
        <w:br/>
        <w:t>fait par un inspecteur</w:t>
      </w:r>
      <w:bookmarkStart w:id="10" w:name="_Toc369177406"/>
      <w:bookmarkEnd w:id="10"/>
    </w:p>
    <w:p w14:paraId="58AB4B57" w14:textId="77777777" w:rsidR="0095243A" w:rsidRPr="00C575F5" w:rsidRDefault="0095243A" w:rsidP="0095243A">
      <w:pPr>
        <w:pStyle w:val="SingleTxtG"/>
        <w:ind w:left="2268" w:hanging="1134"/>
      </w:pPr>
      <w:r w:rsidRPr="00C575F5">
        <w:t>1.</w:t>
      </w:r>
      <w:r w:rsidRPr="00C575F5">
        <w:tab/>
      </w:r>
      <w:r w:rsidRPr="00C575F5">
        <w:tab/>
        <w:t>Généralités</w:t>
      </w:r>
    </w:p>
    <w:p w14:paraId="3E762811" w14:textId="6A32B0C5" w:rsidR="0095243A" w:rsidRPr="00C575F5" w:rsidRDefault="0095243A" w:rsidP="0095243A">
      <w:pPr>
        <w:pStyle w:val="SingleTxtG"/>
        <w:ind w:left="2268" w:hanging="1134"/>
      </w:pPr>
      <w:r w:rsidRPr="00C575F5">
        <w:t>1.1</w:t>
      </w:r>
      <w:r w:rsidRPr="00C575F5">
        <w:tab/>
      </w:r>
      <w:r w:rsidRPr="00C575F5">
        <w:tab/>
        <w:t>Les prescriptions de conformité sont considérées comme satisfaites du point de vue mécanique et géométrique, conformément aux prescriptions du présent Règlement ONU, si les différences, le cas échéant, n</w:t>
      </w:r>
      <w:r w:rsidR="00554990" w:rsidRPr="00C575F5">
        <w:t>’</w:t>
      </w:r>
      <w:r w:rsidRPr="00C575F5">
        <w:t>excèdent pas les écarts de fabrication inévitables.</w:t>
      </w:r>
    </w:p>
    <w:p w14:paraId="55EBD763" w14:textId="415894D4" w:rsidR="0095243A" w:rsidRPr="00C575F5" w:rsidRDefault="0095243A" w:rsidP="0095243A">
      <w:pPr>
        <w:pStyle w:val="SingleTxtG"/>
        <w:ind w:left="2268" w:hanging="1134"/>
      </w:pPr>
      <w:r w:rsidRPr="00C575F5">
        <w:t>1.2</w:t>
      </w:r>
      <w:r w:rsidRPr="00C575F5">
        <w:tab/>
      </w:r>
      <w:r w:rsidRPr="00C575F5">
        <w:tab/>
        <w:t>En ce qui concerne les caractéristiques photométriques, la conformité des dispositifs rétroréfléchissants de série n</w:t>
      </w:r>
      <w:r w:rsidR="00554990" w:rsidRPr="00C575F5">
        <w:t>’</w:t>
      </w:r>
      <w:r w:rsidRPr="00C575F5">
        <w:t>est pas contestée si, pendant l</w:t>
      </w:r>
      <w:r w:rsidR="00554990" w:rsidRPr="00C575F5">
        <w:t>’</w:t>
      </w:r>
      <w:r w:rsidRPr="00C575F5">
        <w:t>essai des caractéristiques photométriques d</w:t>
      </w:r>
      <w:r w:rsidR="00554990" w:rsidRPr="00C575F5">
        <w:t>’</w:t>
      </w:r>
      <w:r w:rsidRPr="00C575F5">
        <w:t>un dispositif rétroréfléchissant choisi au hasard :</w:t>
      </w:r>
    </w:p>
    <w:p w14:paraId="53B2C82E" w14:textId="3BE3437F" w:rsidR="0095243A" w:rsidRPr="00C575F5" w:rsidRDefault="0095243A" w:rsidP="0095243A">
      <w:pPr>
        <w:pStyle w:val="SingleTxtG"/>
        <w:ind w:left="2268" w:hanging="1134"/>
      </w:pPr>
      <w:r w:rsidRPr="00C575F5">
        <w:t>1.2.1</w:t>
      </w:r>
      <w:r w:rsidRPr="00C575F5">
        <w:tab/>
      </w:r>
      <w:r w:rsidRPr="00C575F5">
        <w:tab/>
        <w:t>Aucune valeur mesurée ne s</w:t>
      </w:r>
      <w:r w:rsidR="00554990" w:rsidRPr="00C575F5">
        <w:t>’</w:t>
      </w:r>
      <w:r w:rsidRPr="00C575F5">
        <w:t>écarte, dans le sens défavorable, de plus de 20 % des valeurs minimales prescrites dans le présent Règlement.</w:t>
      </w:r>
    </w:p>
    <w:p w14:paraId="0CB6770A" w14:textId="77777777" w:rsidR="0095243A" w:rsidRPr="00C575F5" w:rsidRDefault="0095243A" w:rsidP="0095243A">
      <w:pPr>
        <w:pStyle w:val="SingleTxtG"/>
        <w:ind w:left="2268" w:hanging="1134"/>
      </w:pPr>
      <w:r w:rsidRPr="00C575F5">
        <w:t>1.2.2</w:t>
      </w:r>
      <w:r w:rsidRPr="00C575F5">
        <w:tab/>
      </w:r>
      <w:r w:rsidRPr="00C575F5">
        <w:tab/>
        <w:t>Les dispositifs rétroréfléchissants présentant des défauts apparents ne sont pas pris en considération.</w:t>
      </w:r>
    </w:p>
    <w:p w14:paraId="4F016471" w14:textId="77777777" w:rsidR="0095243A" w:rsidRPr="00C575F5" w:rsidRDefault="0095243A" w:rsidP="0095243A">
      <w:pPr>
        <w:pStyle w:val="SingleTxtG"/>
        <w:ind w:left="2268" w:hanging="1134"/>
      </w:pPr>
      <w:r w:rsidRPr="00C575F5">
        <w:t>1.3</w:t>
      </w:r>
      <w:r w:rsidRPr="00C575F5">
        <w:tab/>
      </w:r>
      <w:r w:rsidRPr="00C575F5">
        <w:tab/>
        <w:t>Les coordonnées chromatiques doivent être satisfaites.</w:t>
      </w:r>
    </w:p>
    <w:p w14:paraId="03772A88" w14:textId="77777777" w:rsidR="0095243A" w:rsidRPr="00C575F5" w:rsidRDefault="0095243A" w:rsidP="0095243A">
      <w:pPr>
        <w:pStyle w:val="SingleTxtG"/>
        <w:ind w:left="2268" w:hanging="1134"/>
      </w:pPr>
      <w:r w:rsidRPr="00C575F5">
        <w:t>2.</w:t>
      </w:r>
      <w:r w:rsidRPr="00C575F5">
        <w:tab/>
        <w:t>Premier prélèvement</w:t>
      </w:r>
    </w:p>
    <w:p w14:paraId="0DA750F7" w14:textId="77777777" w:rsidR="0095243A" w:rsidRPr="00C575F5" w:rsidRDefault="0095243A" w:rsidP="0095243A">
      <w:pPr>
        <w:pStyle w:val="SingleTxtG"/>
        <w:ind w:left="2268"/>
      </w:pPr>
      <w:r w:rsidRPr="00C575F5">
        <w:tab/>
        <w:t>Pour le premier prélèvement, quatre dispositifs rétroréfléchissants sont choisis au hasard. La lettre A est apposée sur le premier et le troisième, et la lettre B sur le deuxième et le quatrième.</w:t>
      </w:r>
    </w:p>
    <w:p w14:paraId="66D9D7FD" w14:textId="66DEA068" w:rsidR="0095243A" w:rsidRPr="00C575F5" w:rsidRDefault="0095243A" w:rsidP="0095243A">
      <w:pPr>
        <w:pStyle w:val="SingleTxtG"/>
        <w:ind w:left="2268" w:hanging="1134"/>
      </w:pPr>
      <w:r w:rsidRPr="00C575F5">
        <w:t>2.1</w:t>
      </w:r>
      <w:r w:rsidRPr="00C575F5">
        <w:tab/>
      </w:r>
      <w:r w:rsidRPr="00C575F5">
        <w:tab/>
        <w:t>La conformité des dispositifs rétroréfléchissants de série n</w:t>
      </w:r>
      <w:r w:rsidR="00554990" w:rsidRPr="00C575F5">
        <w:t>’</w:t>
      </w:r>
      <w:r w:rsidRPr="00C575F5">
        <w:t>est pas contestée si les écarts mesurés sur l</w:t>
      </w:r>
      <w:r w:rsidR="00554990" w:rsidRPr="00C575F5">
        <w:t>’</w:t>
      </w:r>
      <w:r w:rsidRPr="00C575F5">
        <w:t>un quelconque des spécimens des échantillons A et B (pour les quatre dispositifs rétroréfléchissants) ne sont pas supérieurs à 20 %.</w:t>
      </w:r>
    </w:p>
    <w:p w14:paraId="4E3FF0F5" w14:textId="05FE30C6" w:rsidR="0095243A" w:rsidRPr="00C575F5" w:rsidRDefault="0095243A" w:rsidP="0095243A">
      <w:pPr>
        <w:pStyle w:val="SingleTxtG"/>
        <w:ind w:left="2268"/>
      </w:pPr>
      <w:r w:rsidRPr="00C575F5">
        <w:tab/>
        <w:t>Dans le cas où l</w:t>
      </w:r>
      <w:r w:rsidR="00554990" w:rsidRPr="00C575F5">
        <w:t>’</w:t>
      </w:r>
      <w:r w:rsidRPr="00C575F5">
        <w:t>écart des deux dispositifs rétroréfléchissants de l</w:t>
      </w:r>
      <w:r w:rsidR="00554990" w:rsidRPr="00C575F5">
        <w:t>’</w:t>
      </w:r>
      <w:r w:rsidRPr="00C575F5">
        <w:t>échantillon A ne serait pas supérieur à 0 %, il n</w:t>
      </w:r>
      <w:r w:rsidR="00554990" w:rsidRPr="00C575F5">
        <w:t>’</w:t>
      </w:r>
      <w:r w:rsidRPr="00C575F5">
        <w:t>est pas nécessaire de poursuivre les mesures.</w:t>
      </w:r>
    </w:p>
    <w:p w14:paraId="060BBE00" w14:textId="779E1E64" w:rsidR="0095243A" w:rsidRPr="00C575F5" w:rsidRDefault="0095243A" w:rsidP="0095243A">
      <w:pPr>
        <w:pStyle w:val="SingleTxtG"/>
        <w:ind w:left="2268" w:hanging="1134"/>
      </w:pPr>
      <w:r w:rsidRPr="00C575F5">
        <w:t>2.2</w:t>
      </w:r>
      <w:r w:rsidRPr="00C575F5">
        <w:tab/>
      </w:r>
      <w:r w:rsidRPr="00C575F5">
        <w:tab/>
        <w:t>La conformité des dispositifs rétroréfléchissants de série doit être contestée si l</w:t>
      </w:r>
      <w:r w:rsidR="00554990" w:rsidRPr="00C575F5">
        <w:t>’</w:t>
      </w:r>
      <w:r w:rsidRPr="00C575F5">
        <w:t>écart de la valeur mesurée sur au moins un dispositif des échantillons A ou</w:t>
      </w:r>
      <w:r w:rsidR="00856F54" w:rsidRPr="00C575F5">
        <w:t xml:space="preserve"> </w:t>
      </w:r>
      <w:r w:rsidRPr="00C575F5">
        <w:t>B dépasse 20 %.</w:t>
      </w:r>
    </w:p>
    <w:p w14:paraId="0B84B50F" w14:textId="422622A0" w:rsidR="0095243A" w:rsidRPr="00C575F5" w:rsidRDefault="0095243A" w:rsidP="0095243A">
      <w:pPr>
        <w:pStyle w:val="SingleTxtG"/>
        <w:ind w:left="2268"/>
      </w:pPr>
      <w:r w:rsidRPr="00C575F5">
        <w:tab/>
        <w:t>Le fabricant est prié de mettre sa production en conformité avec les prescriptions et il faut procéder à un deuxième prélèvement, conformément au paragraphe 3 ci-dessous, dans les deux mois qui suivent la notification. Les échantillons A et B doivent être conservés par le service technique jusqu</w:t>
      </w:r>
      <w:r w:rsidR="00554990" w:rsidRPr="00C575F5">
        <w:t>’</w:t>
      </w:r>
      <w:r w:rsidRPr="00C575F5">
        <w:t>à la fin du processus de contrôle de la conformité de la production.</w:t>
      </w:r>
    </w:p>
    <w:p w14:paraId="7D22B69E" w14:textId="77777777" w:rsidR="0095243A" w:rsidRPr="00C575F5" w:rsidRDefault="0095243A" w:rsidP="0095243A">
      <w:pPr>
        <w:pStyle w:val="SingleTxtG"/>
        <w:ind w:left="2268" w:hanging="1134"/>
      </w:pPr>
      <w:r w:rsidRPr="00C575F5">
        <w:t>3.</w:t>
      </w:r>
      <w:r w:rsidRPr="00C575F5">
        <w:tab/>
      </w:r>
      <w:r w:rsidRPr="00C575F5">
        <w:tab/>
        <w:t>Deuxième prélèvement</w:t>
      </w:r>
    </w:p>
    <w:p w14:paraId="37C4D81D" w14:textId="77777777" w:rsidR="0095243A" w:rsidRPr="00C575F5" w:rsidRDefault="0095243A" w:rsidP="0095243A">
      <w:pPr>
        <w:pStyle w:val="SingleTxtG"/>
        <w:ind w:left="2268"/>
        <w:rPr>
          <w:strike/>
        </w:rPr>
      </w:pPr>
      <w:r w:rsidRPr="00C575F5">
        <w:tab/>
        <w:t xml:space="preserve">Un échantillon de quatre dispositifs rétroréfléchissants est choisi au hasard parmi le stock fabriqué après la mise en conformité. </w:t>
      </w:r>
    </w:p>
    <w:p w14:paraId="15A3AF2C" w14:textId="77777777" w:rsidR="0095243A" w:rsidRPr="00C575F5" w:rsidRDefault="0095243A" w:rsidP="0095243A">
      <w:pPr>
        <w:pStyle w:val="SingleTxtG"/>
        <w:ind w:left="2268"/>
      </w:pPr>
      <w:r w:rsidRPr="00C575F5">
        <w:tab/>
        <w:t>La lettre C est apposée sur le premier et le troisième, la lettre D sur le deuxième et le quatrième.</w:t>
      </w:r>
    </w:p>
    <w:p w14:paraId="4383EE45" w14:textId="60D1479E" w:rsidR="0095243A" w:rsidRPr="00C575F5" w:rsidRDefault="0095243A" w:rsidP="0095243A">
      <w:pPr>
        <w:pStyle w:val="SingleTxtG"/>
        <w:ind w:left="2268" w:hanging="1134"/>
      </w:pPr>
      <w:r w:rsidRPr="00C575F5">
        <w:t>3.1</w:t>
      </w:r>
      <w:r w:rsidRPr="00C575F5">
        <w:tab/>
        <w:t>La conformité des dispositifs rétroréfléchissants de série n</w:t>
      </w:r>
      <w:r w:rsidR="00554990" w:rsidRPr="00C575F5">
        <w:t>’</w:t>
      </w:r>
      <w:r w:rsidRPr="00C575F5">
        <w:t>est pas contestée si les écarts mesurés sur l</w:t>
      </w:r>
      <w:r w:rsidR="00554990" w:rsidRPr="00C575F5">
        <w:t>’</w:t>
      </w:r>
      <w:r w:rsidRPr="00C575F5">
        <w:t>un quelconque des spécimens des échantillons C et D (pour les quatre dispositifs rétroréfléchissants) ne sont pas supérieurs à 20 %.</w:t>
      </w:r>
    </w:p>
    <w:p w14:paraId="3758AB41" w14:textId="35AB2245" w:rsidR="0095243A" w:rsidRPr="00C575F5" w:rsidRDefault="0095243A" w:rsidP="0095243A">
      <w:pPr>
        <w:pStyle w:val="SingleTxtG"/>
        <w:ind w:left="2268"/>
      </w:pPr>
      <w:r w:rsidRPr="00C575F5">
        <w:tab/>
        <w:t>Dans le cas où l</w:t>
      </w:r>
      <w:r w:rsidR="00554990" w:rsidRPr="00C575F5">
        <w:t>’</w:t>
      </w:r>
      <w:r w:rsidRPr="00C575F5">
        <w:t>écart des deux dispositifs rétroréfléchissants de l</w:t>
      </w:r>
      <w:r w:rsidR="00554990" w:rsidRPr="00C575F5">
        <w:t>’</w:t>
      </w:r>
      <w:r w:rsidRPr="00C575F5">
        <w:t>échantillon C ne serait pas supérieur à 0 %, il n</w:t>
      </w:r>
      <w:r w:rsidR="00554990" w:rsidRPr="00C575F5">
        <w:t>’</w:t>
      </w:r>
      <w:r w:rsidRPr="00C575F5">
        <w:t>est pas nécessaire de poursuivre les mesures.</w:t>
      </w:r>
    </w:p>
    <w:p w14:paraId="5FAE9C73" w14:textId="3CE8FB51" w:rsidR="0095243A" w:rsidRPr="00C575F5" w:rsidRDefault="0095243A" w:rsidP="0095243A">
      <w:pPr>
        <w:pStyle w:val="SingleTxtG"/>
        <w:ind w:left="2268" w:hanging="1134"/>
      </w:pPr>
      <w:r w:rsidRPr="00C575F5">
        <w:t>3.2</w:t>
      </w:r>
      <w:r w:rsidRPr="00C575F5">
        <w:tab/>
        <w:t>La conformité des dispositifs rétroréfléchissants de série doit être contestée si l</w:t>
      </w:r>
      <w:r w:rsidR="00554990" w:rsidRPr="00C575F5">
        <w:t>’</w:t>
      </w:r>
      <w:r w:rsidRPr="00C575F5">
        <w:t>écart de la valeur mesurée sur au moins :</w:t>
      </w:r>
    </w:p>
    <w:p w14:paraId="48B4DEB0" w14:textId="40B31853" w:rsidR="0095243A" w:rsidRPr="00C575F5" w:rsidRDefault="0095243A" w:rsidP="0095243A">
      <w:pPr>
        <w:pStyle w:val="SingleTxtG"/>
        <w:ind w:left="2268" w:hanging="1134"/>
      </w:pPr>
      <w:r w:rsidRPr="00C575F5">
        <w:t>3.2.1</w:t>
      </w:r>
      <w:r w:rsidRPr="00C575F5">
        <w:tab/>
        <w:t>Un spécimen des échantillons C ou D est supérieur à 20 % mais sans que l</w:t>
      </w:r>
      <w:r w:rsidR="00554990" w:rsidRPr="00C575F5">
        <w:t>’</w:t>
      </w:r>
      <w:r w:rsidRPr="00C575F5">
        <w:t>écart sur tous les spécimens de ces échantillons soit supérieur à 30 %.</w:t>
      </w:r>
    </w:p>
    <w:p w14:paraId="5DCFE9E4" w14:textId="77777777" w:rsidR="0095243A" w:rsidRPr="00C575F5" w:rsidRDefault="0095243A" w:rsidP="0095243A">
      <w:pPr>
        <w:pStyle w:val="SingleTxtG"/>
        <w:ind w:left="2268"/>
      </w:pPr>
      <w:r w:rsidRPr="00C575F5">
        <w:tab/>
        <w:t xml:space="preserve">Le fabricant est prié à nouveau de mettre sa production en conformité avec les prescriptions. </w:t>
      </w:r>
    </w:p>
    <w:p w14:paraId="0C4CB582" w14:textId="20776B7E" w:rsidR="0095243A" w:rsidRPr="00C575F5" w:rsidRDefault="0095243A" w:rsidP="0095243A">
      <w:pPr>
        <w:pStyle w:val="SingleTxtG"/>
        <w:ind w:left="2268"/>
      </w:pPr>
      <w:r w:rsidRPr="00C575F5">
        <w:tab/>
        <w:t>Il faut procéder à un troisième prélèvement, conformément au paragraphe 4, dans les deux mois qui suivent la notification. Les échantillons C et D doivent être conservés par le service technique jusqu</w:t>
      </w:r>
      <w:r w:rsidR="00554990" w:rsidRPr="00C575F5">
        <w:t>’</w:t>
      </w:r>
      <w:r w:rsidRPr="00C575F5">
        <w:t>à la fin du processus de contrôle de la conformité.</w:t>
      </w:r>
    </w:p>
    <w:p w14:paraId="75DC025B" w14:textId="0800E7EE" w:rsidR="0095243A" w:rsidRPr="00C575F5" w:rsidRDefault="0095243A" w:rsidP="0095243A">
      <w:pPr>
        <w:pStyle w:val="SingleTxtG"/>
        <w:ind w:left="2268" w:hanging="1134"/>
      </w:pPr>
      <w:r w:rsidRPr="00C575F5">
        <w:t>3.2.2</w:t>
      </w:r>
      <w:r w:rsidRPr="00C575F5">
        <w:tab/>
        <w:t>Un spécimen des échantillons C ou D dépasse 30 %.</w:t>
      </w:r>
    </w:p>
    <w:p w14:paraId="14535DDD" w14:textId="24C851E5" w:rsidR="0095243A" w:rsidRPr="00C575F5" w:rsidRDefault="0095243A" w:rsidP="0095243A">
      <w:pPr>
        <w:pStyle w:val="SingleTxtG"/>
        <w:ind w:left="2268"/>
      </w:pPr>
      <w:r w:rsidRPr="00C575F5">
        <w:tab/>
        <w:t>Dans ce cas, il faut retirer l</w:t>
      </w:r>
      <w:r w:rsidR="00554990" w:rsidRPr="00C575F5">
        <w:t>’</w:t>
      </w:r>
      <w:r w:rsidRPr="00C575F5">
        <w:t>homologation conformément aux dispositions du paragraphe 5 ci-dessous.</w:t>
      </w:r>
    </w:p>
    <w:p w14:paraId="5D44A40D" w14:textId="77777777" w:rsidR="0095243A" w:rsidRPr="00C575F5" w:rsidRDefault="0095243A" w:rsidP="0095243A">
      <w:pPr>
        <w:pStyle w:val="SingleTxtG"/>
        <w:ind w:left="2268" w:hanging="1134"/>
      </w:pPr>
      <w:r w:rsidRPr="00C575F5">
        <w:t>4.</w:t>
      </w:r>
      <w:r w:rsidRPr="00C575F5">
        <w:tab/>
      </w:r>
      <w:r w:rsidRPr="00C575F5">
        <w:tab/>
        <w:t>Troisième prélèvement</w:t>
      </w:r>
    </w:p>
    <w:p w14:paraId="2D566C7A" w14:textId="25CE43D8" w:rsidR="0095243A" w:rsidRPr="00C575F5" w:rsidRDefault="0095243A" w:rsidP="0095243A">
      <w:pPr>
        <w:pStyle w:val="SingleTxtG"/>
        <w:ind w:left="2268"/>
      </w:pPr>
      <w:r w:rsidRPr="00C575F5">
        <w:tab/>
        <w:t>Un échantillon de quatre dispositifs rétroréfléchissants est choisi au hasard parmi le stock fabriqué après la mise en conformité.</w:t>
      </w:r>
    </w:p>
    <w:p w14:paraId="678C516B" w14:textId="77777777" w:rsidR="0095243A" w:rsidRPr="00C575F5" w:rsidRDefault="0095243A" w:rsidP="0095243A">
      <w:pPr>
        <w:pStyle w:val="SingleTxtG"/>
        <w:ind w:left="2268"/>
      </w:pPr>
      <w:r w:rsidRPr="00C575F5">
        <w:tab/>
        <w:t>La lettre E est apposée sur le premier et le troisième et la lettre F sur le deuxième et le quatrième.</w:t>
      </w:r>
    </w:p>
    <w:p w14:paraId="0D1C728E" w14:textId="7D9B03E8" w:rsidR="0095243A" w:rsidRPr="00C575F5" w:rsidRDefault="0095243A" w:rsidP="0095243A">
      <w:pPr>
        <w:pStyle w:val="SingleTxtG"/>
        <w:ind w:left="2268" w:hanging="1134"/>
      </w:pPr>
      <w:r w:rsidRPr="00C575F5">
        <w:t>4.1</w:t>
      </w:r>
      <w:r w:rsidRPr="00C575F5">
        <w:tab/>
        <w:t>La conformité des dispositifs rétroréfléchissants de série n</w:t>
      </w:r>
      <w:r w:rsidR="00554990" w:rsidRPr="00C575F5">
        <w:t>’</w:t>
      </w:r>
      <w:r w:rsidRPr="00C575F5">
        <w:t>est pas contestée si les écarts mesurés sur l</w:t>
      </w:r>
      <w:r w:rsidR="00554990" w:rsidRPr="00C575F5">
        <w:t>’</w:t>
      </w:r>
      <w:r w:rsidRPr="00C575F5">
        <w:t>un quelconque des spécimens des échantillons E et F (pour les quatre dispositifs rétroréfléchissants) ne sont pas supérieurs à 20 %. Dans le cas où l</w:t>
      </w:r>
      <w:r w:rsidR="00554990" w:rsidRPr="00C575F5">
        <w:t>’</w:t>
      </w:r>
      <w:r w:rsidRPr="00C575F5">
        <w:t>écart des deux dispositifs rétroréfléchissants de l</w:t>
      </w:r>
      <w:r w:rsidR="00554990" w:rsidRPr="00C575F5">
        <w:t>’</w:t>
      </w:r>
      <w:r w:rsidRPr="00C575F5">
        <w:t>échantillon E ne serait pas supérieur à 0 %, il n</w:t>
      </w:r>
      <w:r w:rsidR="00554990" w:rsidRPr="00C575F5">
        <w:t>’</w:t>
      </w:r>
      <w:r w:rsidRPr="00C575F5">
        <w:t>est pas nécessaire de poursuivre les mesures.</w:t>
      </w:r>
    </w:p>
    <w:p w14:paraId="17636EA8" w14:textId="5EEB5C50" w:rsidR="0095243A" w:rsidRPr="00C575F5" w:rsidRDefault="0095243A" w:rsidP="0095243A">
      <w:pPr>
        <w:pStyle w:val="SingleTxtG"/>
        <w:ind w:left="2268" w:hanging="1134"/>
      </w:pPr>
      <w:r w:rsidRPr="00C575F5">
        <w:t>4.2</w:t>
      </w:r>
      <w:r w:rsidRPr="00C575F5">
        <w:tab/>
        <w:t xml:space="preserve">La conformité des dispositifs rétroréfléchissants de série doit être contestée si </w:t>
      </w:r>
      <w:r w:rsidRPr="00C575F5">
        <w:rPr>
          <w:spacing w:val="-2"/>
        </w:rPr>
        <w:t>l</w:t>
      </w:r>
      <w:r w:rsidR="00554990" w:rsidRPr="00C575F5">
        <w:rPr>
          <w:spacing w:val="-2"/>
        </w:rPr>
        <w:t>’</w:t>
      </w:r>
      <w:r w:rsidRPr="00C575F5">
        <w:rPr>
          <w:spacing w:val="-2"/>
        </w:rPr>
        <w:t>écart de la valeur mesurée sur au moins un dispositif des échantillons E ou F</w:t>
      </w:r>
      <w:r w:rsidRPr="00C575F5">
        <w:t xml:space="preserve"> dépasse 20 %. </w:t>
      </w:r>
    </w:p>
    <w:p w14:paraId="5C98D7EE" w14:textId="135F6AAF" w:rsidR="0095243A" w:rsidRPr="00C575F5" w:rsidRDefault="0095243A" w:rsidP="0095243A">
      <w:pPr>
        <w:pStyle w:val="SingleTxtG"/>
        <w:ind w:left="2268"/>
      </w:pPr>
      <w:r w:rsidRPr="00C575F5">
        <w:tab/>
        <w:t>Dans ce cas, il faut retirer l</w:t>
      </w:r>
      <w:r w:rsidR="00554990" w:rsidRPr="00C575F5">
        <w:t>’</w:t>
      </w:r>
      <w:r w:rsidRPr="00C575F5">
        <w:t xml:space="preserve">homologation conformément aux dispositions du paragraphe 5 ci-dessous. </w:t>
      </w:r>
    </w:p>
    <w:p w14:paraId="6EA0A870" w14:textId="7E5BE292" w:rsidR="0095243A" w:rsidRPr="00C575F5" w:rsidRDefault="0095243A" w:rsidP="0095243A">
      <w:pPr>
        <w:pStyle w:val="SingleTxtG"/>
        <w:ind w:left="2268" w:hanging="1134"/>
        <w:rPr>
          <w:u w:val="single"/>
        </w:rPr>
      </w:pPr>
      <w:r w:rsidRPr="00C575F5">
        <w:t>5.</w:t>
      </w:r>
      <w:r w:rsidRPr="00C575F5">
        <w:tab/>
      </w:r>
      <w:r w:rsidRPr="00C575F5">
        <w:tab/>
        <w:t>Retrait d</w:t>
      </w:r>
      <w:r w:rsidR="00554990" w:rsidRPr="00C575F5">
        <w:t>’</w:t>
      </w:r>
      <w:r w:rsidRPr="00C575F5">
        <w:t>homologation</w:t>
      </w:r>
    </w:p>
    <w:p w14:paraId="246ACEDE" w14:textId="4C62FFA6" w:rsidR="0095243A" w:rsidRPr="00C575F5" w:rsidRDefault="0095243A" w:rsidP="0095243A">
      <w:pPr>
        <w:pStyle w:val="SingleTxtG"/>
        <w:ind w:left="2268"/>
      </w:pPr>
      <w:r w:rsidRPr="00C575F5">
        <w:tab/>
        <w:t>L</w:t>
      </w:r>
      <w:r w:rsidR="00554990" w:rsidRPr="00C575F5">
        <w:t>’</w:t>
      </w:r>
      <w:r w:rsidRPr="00C575F5">
        <w:t>homologation est retirée conformément au paragraphe 3.6 du présent Règlement.</w:t>
      </w:r>
    </w:p>
    <w:p w14:paraId="308EEFFE" w14:textId="77777777" w:rsidR="0095243A" w:rsidRPr="00C575F5" w:rsidRDefault="0095243A" w:rsidP="0095243A">
      <w:pPr>
        <w:pStyle w:val="SingleTxtG"/>
        <w:ind w:left="2268" w:hanging="1134"/>
      </w:pPr>
      <w:r w:rsidRPr="00C575F5">
        <w:t>6.</w:t>
      </w:r>
      <w:r w:rsidRPr="00C575F5">
        <w:tab/>
        <w:t>Essais de résistance</w:t>
      </w:r>
    </w:p>
    <w:p w14:paraId="7699B8D7" w14:textId="4E1E27FE" w:rsidR="0095243A" w:rsidRPr="00C575F5" w:rsidRDefault="0095243A" w:rsidP="0095243A">
      <w:pPr>
        <w:pStyle w:val="SingleTxtG"/>
        <w:ind w:left="2268" w:hanging="1134"/>
      </w:pPr>
      <w:r w:rsidRPr="00C575F5">
        <w:t>6.1</w:t>
      </w:r>
      <w:r w:rsidRPr="00C575F5">
        <w:tab/>
        <w:t>Après prélèvement, conformément à la procédure indiquée au paragraphe 2, l</w:t>
      </w:r>
      <w:r w:rsidR="00554990" w:rsidRPr="00C575F5">
        <w:t>’</w:t>
      </w:r>
      <w:r w:rsidRPr="00C575F5">
        <w:t>un des dispositifs rétroréfléchissants de l</w:t>
      </w:r>
      <w:r w:rsidR="00554990" w:rsidRPr="00C575F5">
        <w:t>’</w:t>
      </w:r>
      <w:r w:rsidRPr="00C575F5">
        <w:t>échantillon A doit être soumis à la procédure prévue au paragraphe 1 de l</w:t>
      </w:r>
      <w:r w:rsidR="00554990" w:rsidRPr="00C575F5">
        <w:t>’</w:t>
      </w:r>
      <w:r w:rsidRPr="00C575F5">
        <w:t>annexe 7 ou, dans le cas d</w:t>
      </w:r>
      <w:r w:rsidR="00554990" w:rsidRPr="00C575F5">
        <w:t>’</w:t>
      </w:r>
      <w:r w:rsidRPr="00C575F5">
        <w:t>un triangle de présignalisation, l</w:t>
      </w:r>
      <w:r w:rsidR="00554990" w:rsidRPr="00C575F5">
        <w:t>’</w:t>
      </w:r>
      <w:r w:rsidRPr="00C575F5">
        <w:t>échantillon A doit être soumis à la procédure prévue au paragraphe 2 de l</w:t>
      </w:r>
      <w:r w:rsidR="00554990" w:rsidRPr="00C575F5">
        <w:t>’</w:t>
      </w:r>
      <w:r w:rsidRPr="00C575F5">
        <w:t>annexe 7.</w:t>
      </w:r>
    </w:p>
    <w:p w14:paraId="0254FA95" w14:textId="15AB8A38" w:rsidR="0095243A" w:rsidRPr="00C575F5" w:rsidRDefault="0095243A" w:rsidP="0095243A">
      <w:pPr>
        <w:pStyle w:val="SingleTxtG"/>
        <w:ind w:left="2268"/>
      </w:pPr>
      <w:r w:rsidRPr="00C575F5">
        <w:tab/>
        <w:t>Le dispositif rétroréfléchissant est considéré comme satisfaisant si les résultats des essais sont favorables. Toutefois, si les essais sont défavorables pour l</w:t>
      </w:r>
      <w:r w:rsidR="00554990" w:rsidRPr="00C575F5">
        <w:t>’</w:t>
      </w:r>
      <w:r w:rsidRPr="00C575F5">
        <w:t>échantillon A, les deux dispositifs rétroréfléchissants de l</w:t>
      </w:r>
      <w:r w:rsidR="00554990" w:rsidRPr="00C575F5">
        <w:t>’</w:t>
      </w:r>
      <w:r w:rsidRPr="00C575F5">
        <w:t>échantillon B doivent être soumis aux mêmes procédures et chacun doit obtenir des résultats favorables.</w:t>
      </w:r>
    </w:p>
    <w:p w14:paraId="111DDDF4" w14:textId="771C06B1" w:rsidR="0095243A" w:rsidRPr="00C575F5" w:rsidRDefault="0095243A" w:rsidP="0095243A">
      <w:pPr>
        <w:pStyle w:val="SingleTxtG"/>
        <w:ind w:left="2268" w:hanging="1134"/>
      </w:pPr>
      <w:r w:rsidRPr="00C575F5">
        <w:t>6.2</w:t>
      </w:r>
      <w:r w:rsidRPr="00C575F5">
        <w:tab/>
        <w:t>Après prélèvement, conformément à la procédure indiquée au paragraphe 2, des spécimens d</w:t>
      </w:r>
      <w:r w:rsidR="00554990" w:rsidRPr="00C575F5">
        <w:t>’</w:t>
      </w:r>
      <w:r w:rsidRPr="00C575F5">
        <w:t>une des plaques de signalisation arrière de l</w:t>
      </w:r>
      <w:r w:rsidR="00554990" w:rsidRPr="00C575F5">
        <w:t>’</w:t>
      </w:r>
      <w:r w:rsidRPr="00C575F5">
        <w:t>échantillon A doivent être soumis aux procédures prévues aux annexes 6, 7, 9, 11, 13, 15, 16 et 18 du présent Règlement ONU.</w:t>
      </w:r>
    </w:p>
    <w:p w14:paraId="41D8997B" w14:textId="77777777" w:rsidR="0095243A" w:rsidRPr="00C575F5" w:rsidRDefault="0095243A" w:rsidP="0095243A">
      <w:pPr>
        <w:pStyle w:val="SingleTxtG"/>
        <w:ind w:left="2268"/>
      </w:pPr>
      <w:r w:rsidRPr="00C575F5">
        <w:tab/>
        <w:t>La plaque de signalisation arrière est considérée comme satisfaisante si les résultats des essais sont favorables.</w:t>
      </w:r>
    </w:p>
    <w:p w14:paraId="3314CCFC" w14:textId="47B8F3F0" w:rsidR="00D62585" w:rsidRPr="00C575F5" w:rsidRDefault="0095243A" w:rsidP="0095243A">
      <w:pPr>
        <w:pStyle w:val="SingleTxtG"/>
        <w:ind w:left="2268"/>
        <w:sectPr w:rsidR="00D62585" w:rsidRPr="00C575F5" w:rsidSect="00D62585">
          <w:headerReference w:type="even" r:id="rId26"/>
          <w:headerReference w:type="default" r:id="rId27"/>
          <w:footnotePr>
            <w:numRestart w:val="eachSect"/>
          </w:footnotePr>
          <w:endnotePr>
            <w:numFmt w:val="decimal"/>
          </w:endnotePr>
          <w:pgSz w:w="11907" w:h="16840" w:code="9"/>
          <w:pgMar w:top="1417" w:right="1134" w:bottom="1134" w:left="1134" w:header="737" w:footer="567" w:gutter="0"/>
          <w:cols w:space="720"/>
          <w:docGrid w:linePitch="272"/>
        </w:sectPr>
      </w:pPr>
      <w:r w:rsidRPr="00C575F5">
        <w:tab/>
        <w:t>Toutefois, si les essais sont défavorables pour l</w:t>
      </w:r>
      <w:r w:rsidR="00554990" w:rsidRPr="00C575F5">
        <w:t>’</w:t>
      </w:r>
      <w:r w:rsidRPr="00C575F5">
        <w:t>échantillon A, les deux plaques de signalisation arrière de l</w:t>
      </w:r>
      <w:r w:rsidR="00554990" w:rsidRPr="00C575F5">
        <w:t>’</w:t>
      </w:r>
      <w:r w:rsidRPr="00C575F5">
        <w:t>échantillon B doivent être soumises aux mêmes procédures et chacune doit obtenir des résultats favorables.</w:t>
      </w:r>
    </w:p>
    <w:p w14:paraId="3C437E1D" w14:textId="77777777" w:rsidR="00D62585" w:rsidRPr="00C575F5" w:rsidRDefault="00D62585" w:rsidP="00D62585">
      <w:pPr>
        <w:pStyle w:val="HChG"/>
      </w:pPr>
      <w:r w:rsidRPr="00C575F5">
        <w:t>Annexe 4</w:t>
      </w:r>
    </w:p>
    <w:p w14:paraId="0449E067" w14:textId="77777777" w:rsidR="00D62585" w:rsidRPr="00C575F5" w:rsidRDefault="00D62585" w:rsidP="00D62585">
      <w:pPr>
        <w:pStyle w:val="HChG"/>
      </w:pPr>
      <w:bookmarkStart w:id="11" w:name="_Toc429642179"/>
      <w:r w:rsidRPr="00C575F5">
        <w:tab/>
      </w:r>
      <w:r w:rsidRPr="00C575F5">
        <w:tab/>
        <w:t xml:space="preserve">Mesures photométriques des dispositifs et matériaux </w:t>
      </w:r>
      <w:r w:rsidRPr="00C575F5">
        <w:br/>
        <w:t>de marquage rétroréfléchissants</w:t>
      </w:r>
      <w:bookmarkEnd w:id="11"/>
    </w:p>
    <w:p w14:paraId="213275EF" w14:textId="64DD85A9" w:rsidR="00D62585" w:rsidRPr="00C575F5" w:rsidRDefault="00D62585" w:rsidP="00D62585">
      <w:pPr>
        <w:pStyle w:val="SingleTxtG"/>
        <w:ind w:left="2268" w:hanging="1134"/>
      </w:pPr>
      <w:r w:rsidRPr="00C575F5">
        <w:t>1.</w:t>
      </w:r>
      <w:r w:rsidRPr="00C575F5">
        <w:tab/>
        <w:t>Procédures d</w:t>
      </w:r>
      <w:r w:rsidR="00554990" w:rsidRPr="00C575F5">
        <w:t>’</w:t>
      </w:r>
      <w:r w:rsidRPr="00C575F5">
        <w:t>essai</w:t>
      </w:r>
    </w:p>
    <w:p w14:paraId="27E3133D" w14:textId="732784F3" w:rsidR="00D62585" w:rsidRPr="00C575F5" w:rsidRDefault="00D62585" w:rsidP="00D62585">
      <w:pPr>
        <w:pStyle w:val="SingleTxtG"/>
        <w:ind w:left="2268" w:hanging="1134"/>
      </w:pPr>
      <w:r w:rsidRPr="00C575F5">
        <w:t>1.1</w:t>
      </w:r>
      <w:r w:rsidRPr="00C575F5">
        <w:tab/>
        <w:t>Lorsqu</w:t>
      </w:r>
      <w:r w:rsidR="00554990" w:rsidRPr="00C575F5">
        <w:t>’</w:t>
      </w:r>
      <w:r w:rsidRPr="00C575F5">
        <w:t>on mesure le CIL d</w:t>
      </w:r>
      <w:r w:rsidR="00554990" w:rsidRPr="00C575F5">
        <w:t>’</w:t>
      </w:r>
      <w:r w:rsidRPr="00C575F5">
        <w:t>un dispositif rétroréfléchissant pour β égal à V = H = 0°, on vérifie s</w:t>
      </w:r>
      <w:r w:rsidR="00554990" w:rsidRPr="00C575F5">
        <w:t>’</w:t>
      </w:r>
      <w:r w:rsidRPr="00C575F5">
        <w:t>il ne se produit pas un effet de miroir en tournant légèrement le dispositif. Si ce phénomène a lieu, on fait la mesure pour β égal à V = </w:t>
      </w:r>
      <w:r w:rsidRPr="00C575F5">
        <w:sym w:font="Symbol" w:char="F0B1"/>
      </w:r>
      <w:r w:rsidRPr="00C575F5">
        <w:t>5°, H = 0°. La position adoptée est celle qui correspond au CIL minimal pour une de ces positions.</w:t>
      </w:r>
    </w:p>
    <w:p w14:paraId="4D65D497" w14:textId="13ECE954" w:rsidR="00D62585" w:rsidRPr="00C575F5" w:rsidRDefault="00D62585" w:rsidP="00D62585">
      <w:pPr>
        <w:pStyle w:val="SingleTxtG"/>
        <w:ind w:left="2268" w:hanging="1134"/>
      </w:pPr>
      <w:r w:rsidRPr="00C575F5">
        <w:t>1.2</w:t>
      </w:r>
      <w:r w:rsidRPr="00C575F5">
        <w:tab/>
        <w:t>Pour un angle d</w:t>
      </w:r>
      <w:r w:rsidR="00554990" w:rsidRPr="00C575F5">
        <w:t>’</w:t>
      </w:r>
      <w:r w:rsidRPr="00C575F5">
        <w:t>éclairage β égal à V = H = 0° ou pour celui défini au paragraphe 5 du présent Règlement et pour un angle de divergence de 20</w:t>
      </w:r>
      <w:r w:rsidR="00587B72" w:rsidRPr="00C575F5">
        <w:t>’</w:t>
      </w:r>
      <w:r w:rsidRPr="00C575F5">
        <w:t>, on fait tourner autour de leur axe de référence les dispositifs rétroréfléchissants qui ne portent pas l</w:t>
      </w:r>
      <w:r w:rsidR="00554990" w:rsidRPr="00C575F5">
        <w:t>’</w:t>
      </w:r>
      <w:r w:rsidRPr="00C575F5">
        <w:t>indication « TOP », jusqu</w:t>
      </w:r>
      <w:r w:rsidR="00554990" w:rsidRPr="00C575F5">
        <w:t>’</w:t>
      </w:r>
      <w:r w:rsidRPr="00C575F5">
        <w:t>au CIL minimum, qui doit satisfaire à la valeur indiquée au paragraphe 5 dudit Règlement. Lorsqu</w:t>
      </w:r>
      <w:r w:rsidR="00554990" w:rsidRPr="00C575F5">
        <w:t>’</w:t>
      </w:r>
      <w:r w:rsidRPr="00C575F5">
        <w:t>on mesure le CIL pour les autres angles d</w:t>
      </w:r>
      <w:r w:rsidR="00554990" w:rsidRPr="00C575F5">
        <w:t>’</w:t>
      </w:r>
      <w:r w:rsidRPr="00C575F5">
        <w:t xml:space="preserve">éclairage et de divergence, le dispositif rétroréfléchissant doit être placé dans la position qui correspond à cette valeur de ε. Si les valeurs prescrites ne sont pas obtenues, on fait tourner le dispositif rétroréfléchissant de </w:t>
      </w:r>
      <w:r w:rsidRPr="00C575F5">
        <w:sym w:font="Symbol" w:char="F0B1"/>
      </w:r>
      <w:r w:rsidRPr="00C575F5">
        <w:t>5° autour de l</w:t>
      </w:r>
      <w:r w:rsidR="00554990" w:rsidRPr="00C575F5">
        <w:t>’</w:t>
      </w:r>
      <w:r w:rsidRPr="00C575F5">
        <w:t>axe de référence à partir de cette position.</w:t>
      </w:r>
    </w:p>
    <w:p w14:paraId="56997EFE" w14:textId="2F074024" w:rsidR="00D62585" w:rsidRPr="00C575F5" w:rsidRDefault="00D62585" w:rsidP="00D62585">
      <w:pPr>
        <w:pStyle w:val="SingleTxtG"/>
        <w:ind w:left="2268" w:hanging="1134"/>
      </w:pPr>
      <w:r w:rsidRPr="00C575F5">
        <w:t>1.3</w:t>
      </w:r>
      <w:r w:rsidRPr="00C575F5">
        <w:tab/>
        <w:t>Pour un angle d</w:t>
      </w:r>
      <w:r w:rsidR="00554990" w:rsidRPr="00C575F5">
        <w:t>’</w:t>
      </w:r>
      <w:r w:rsidRPr="00C575F5">
        <w:t>éclairage β égal à V = H = 0° ou pour celui défini au paragraphe 4 du présent Règlement et pour un angle de divergence de</w:t>
      </w:r>
      <w:r w:rsidR="006B5292" w:rsidRPr="00C575F5">
        <w:t xml:space="preserve"> </w:t>
      </w:r>
      <w:r w:rsidRPr="00C575F5">
        <w:t>20′, on fait tourner les dispositifs rétroréfléchissants qui portent l</w:t>
      </w:r>
      <w:r w:rsidR="00554990" w:rsidRPr="00C575F5">
        <w:t>’</w:t>
      </w:r>
      <w:r w:rsidRPr="00C575F5">
        <w:t xml:space="preserve">indication « TOP » de </w:t>
      </w:r>
      <w:r w:rsidR="006B5292" w:rsidRPr="00C575F5">
        <w:sym w:font="Symbol" w:char="F0B1"/>
      </w:r>
      <w:r w:rsidRPr="00C575F5">
        <w:t>5° autour de leur axe de référence. Le CIL ne doit être inférieur à la valeur prescrite dans aucune des positions prises par le dispositif rétroréfléchissant au cours de cette rotation.</w:t>
      </w:r>
    </w:p>
    <w:p w14:paraId="59A9C3D1" w14:textId="6BE658AD" w:rsidR="00D62585" w:rsidRPr="00C575F5" w:rsidRDefault="00D62585" w:rsidP="00D62585">
      <w:pPr>
        <w:pStyle w:val="SingleTxtG"/>
        <w:ind w:left="2268" w:hanging="1134"/>
        <w:rPr>
          <w:sz w:val="24"/>
        </w:rPr>
      </w:pPr>
      <w:r w:rsidRPr="00C575F5">
        <w:t>1.4</w:t>
      </w:r>
      <w:r w:rsidRPr="00C575F5">
        <w:tab/>
        <w:t>Si pour la direction V = H = 0° et pour ε = 0° le CIL dépasse la valeur prescrite d</w:t>
      </w:r>
      <w:r w:rsidR="00554990" w:rsidRPr="00C575F5">
        <w:t>’</w:t>
      </w:r>
      <w:r w:rsidRPr="00C575F5">
        <w:t>au moins 50 %, toutes les mesures pour tous les angles d</w:t>
      </w:r>
      <w:r w:rsidR="00554990" w:rsidRPr="00C575F5">
        <w:t>’</w:t>
      </w:r>
      <w:r w:rsidRPr="00C575F5">
        <w:t>éclairage et de divergence doivent être prises pour ε = 0°.</w:t>
      </w:r>
    </w:p>
    <w:p w14:paraId="60CA1831" w14:textId="77777777" w:rsidR="00D62585" w:rsidRPr="00C575F5" w:rsidRDefault="00D62585" w:rsidP="00D62585">
      <w:pPr>
        <w:pStyle w:val="SingleTxtG"/>
        <w:ind w:left="2268" w:hanging="1134"/>
      </w:pPr>
      <w:r w:rsidRPr="00C575F5">
        <w:t>2.</w:t>
      </w:r>
      <w:r w:rsidRPr="00C575F5">
        <w:tab/>
        <w:t>Définitions</w:t>
      </w:r>
    </w:p>
    <w:p w14:paraId="440F05E3" w14:textId="77777777" w:rsidR="00D62585" w:rsidRPr="00C575F5" w:rsidRDefault="00D62585" w:rsidP="00D62585">
      <w:pPr>
        <w:pStyle w:val="SingleTxtG"/>
        <w:ind w:left="2268"/>
      </w:pPr>
      <w:r w:rsidRPr="00C575F5">
        <w:tab/>
        <w:t>La terminologie est explicitée par les figures A4-I à A4-V.</w:t>
      </w:r>
    </w:p>
    <w:p w14:paraId="0F61B97F" w14:textId="77777777" w:rsidR="00D62585" w:rsidRPr="00C575F5" w:rsidRDefault="00D62585" w:rsidP="00D62585">
      <w:pPr>
        <w:pStyle w:val="SingleTxtG"/>
        <w:ind w:left="2268" w:hanging="1134"/>
      </w:pPr>
      <w:r w:rsidRPr="00C575F5">
        <w:t>3.</w:t>
      </w:r>
      <w:r w:rsidRPr="00C575F5">
        <w:tab/>
        <w:t>Spécifications dimensionnelles et physiques relatives à la photométrie des dispositifs rétroréfléchissants</w:t>
      </w:r>
    </w:p>
    <w:p w14:paraId="3316036C" w14:textId="77777777" w:rsidR="00D62585" w:rsidRPr="00C575F5" w:rsidRDefault="00D62585" w:rsidP="00D62585">
      <w:pPr>
        <w:pStyle w:val="SingleTxtG"/>
        <w:ind w:left="2268" w:hanging="1134"/>
      </w:pPr>
      <w:r w:rsidRPr="00C575F5">
        <w:t>3.1</w:t>
      </w:r>
      <w:r w:rsidRPr="00C575F5">
        <w:tab/>
        <w:t>On utilise le système angulaire de la CIE illustré à la figure A4-I.</w:t>
      </w:r>
    </w:p>
    <w:p w14:paraId="6E8E083E" w14:textId="77777777" w:rsidR="00D62585" w:rsidRPr="00C575F5" w:rsidRDefault="00D62585" w:rsidP="00D62585">
      <w:pPr>
        <w:pStyle w:val="SingleTxtG"/>
        <w:ind w:left="2268"/>
      </w:pPr>
      <w:r w:rsidRPr="00C575F5">
        <w:tab/>
        <w:t>La figure A4-II représente un support (goniomètre) approprié.</w:t>
      </w:r>
    </w:p>
    <w:p w14:paraId="59DF33B3" w14:textId="2BFDAF06" w:rsidR="00D62585" w:rsidRPr="00C575F5" w:rsidRDefault="00D62585" w:rsidP="00D62585">
      <w:pPr>
        <w:pStyle w:val="SingleTxtG"/>
        <w:ind w:left="2268" w:hanging="1134"/>
        <w:rPr>
          <w:iCs/>
        </w:rPr>
      </w:pPr>
      <w:r w:rsidRPr="00C575F5">
        <w:t>3.2</w:t>
      </w:r>
      <w:r w:rsidRPr="00C575F5">
        <w:tab/>
        <w:t>Aux fins du contrôle du coefficient de rétroréflexion, les dispositifs rétroréfléchissants doivent être éclairés avec un illuminant normalisé A de la CIE (ISO 11664-2:2007(E)/CIE S 014-2/E:2006) et la procédure de mesure décrite à l</w:t>
      </w:r>
      <w:r w:rsidR="00554990" w:rsidRPr="00C575F5">
        <w:t>’</w:t>
      </w:r>
      <w:r w:rsidRPr="00C575F5">
        <w:t>annexe 4 doit être suivie.</w:t>
      </w:r>
    </w:p>
    <w:p w14:paraId="62CF398F" w14:textId="77777777" w:rsidR="00D62585" w:rsidRPr="00C575F5" w:rsidRDefault="00D62585" w:rsidP="00D62585">
      <w:pPr>
        <w:pStyle w:val="SingleTxtG"/>
        <w:ind w:left="2268" w:hanging="1134"/>
        <w:rPr>
          <w:iCs/>
        </w:rPr>
      </w:pPr>
      <w:r w:rsidRPr="00C575F5">
        <w:t>3.3</w:t>
      </w:r>
      <w:r w:rsidRPr="00C575F5">
        <w:tab/>
        <w:t>La géométrie de mesure est décrite à la figure A4-I, avec les limites ci-après :</w:t>
      </w:r>
    </w:p>
    <w:p w14:paraId="42E0137E" w14:textId="5C24D88F" w:rsidR="00D62585" w:rsidRPr="00C575F5" w:rsidRDefault="00D62585" w:rsidP="00D62585">
      <w:pPr>
        <w:pStyle w:val="SingleTxtG"/>
        <w:ind w:left="2268"/>
      </w:pPr>
      <w:r w:rsidRPr="00C575F5">
        <w:tab/>
        <w:t xml:space="preserve">Ouverture angulaire de la source </w:t>
      </w:r>
      <w:r w:rsidR="006B5292" w:rsidRPr="00C575F5">
        <w:t>–</w:t>
      </w:r>
      <w:r w:rsidRPr="00C575F5">
        <w:tab/>
      </w:r>
      <w:r w:rsidRPr="00C575F5">
        <w:tab/>
      </w:r>
      <w:r w:rsidRPr="00C575F5">
        <w:tab/>
      </w:r>
      <w:r w:rsidRPr="00C575F5">
        <w:rPr>
          <w:rFonts w:ascii="Symbol" w:hAnsi="Symbol" w:cs="Symbol"/>
          <w:lang w:eastAsia="en-GB"/>
        </w:rPr>
        <w:t></w:t>
      </w:r>
      <w:r w:rsidRPr="00C575F5">
        <w:rPr>
          <w:rFonts w:ascii="Symbol" w:hAnsi="Symbol" w:cs="Symbol"/>
          <w:lang w:eastAsia="en-GB"/>
        </w:rPr>
        <w:t></w:t>
      </w:r>
      <w:r w:rsidRPr="00C575F5">
        <w:rPr>
          <w:rFonts w:ascii="Symbol" w:hAnsi="Symbol" w:cs="Symbol"/>
          <w:lang w:eastAsia="en-GB"/>
        </w:rPr>
        <w:t></w:t>
      </w:r>
      <w:r w:rsidRPr="00C575F5">
        <w:rPr>
          <w:rFonts w:ascii="Symbol" w:hAnsi="Symbol" w:cs="Symbol"/>
          <w:lang w:eastAsia="en-GB"/>
        </w:rPr>
        <w:t></w:t>
      </w:r>
      <w:r w:rsidRPr="00C575F5">
        <w:t>10</w:t>
      </w:r>
      <w:r w:rsidR="00554990" w:rsidRPr="00C575F5">
        <w:t>’</w:t>
      </w:r>
    </w:p>
    <w:p w14:paraId="29589BDF" w14:textId="7C65ABD5" w:rsidR="00D62585" w:rsidRPr="00C575F5" w:rsidRDefault="00D62585" w:rsidP="00D62585">
      <w:pPr>
        <w:pStyle w:val="SingleTxtG"/>
        <w:ind w:left="2268"/>
      </w:pPr>
      <w:r w:rsidRPr="00C575F5">
        <w:tab/>
        <w:t>Ouverture angulaire de l</w:t>
      </w:r>
      <w:r w:rsidR="00554990" w:rsidRPr="00C575F5">
        <w:t>’</w:t>
      </w:r>
      <w:r w:rsidRPr="00C575F5">
        <w:t xml:space="preserve">appareil de mesure </w:t>
      </w:r>
      <w:r w:rsidR="006B5292" w:rsidRPr="00C575F5">
        <w:t>–</w:t>
      </w:r>
      <w:r w:rsidRPr="00C575F5">
        <w:tab/>
      </w:r>
      <w:r w:rsidRPr="00C575F5">
        <w:rPr>
          <w:rFonts w:ascii="Symbol" w:hAnsi="Symbol" w:cs="Symbol"/>
          <w:lang w:eastAsia="en-GB"/>
        </w:rPr>
        <w:t></w:t>
      </w:r>
      <w:r w:rsidRPr="00C575F5">
        <w:rPr>
          <w:rFonts w:ascii="Symbol" w:hAnsi="Symbol" w:cs="Symbol"/>
          <w:lang w:eastAsia="en-GB"/>
        </w:rPr>
        <w:t></w:t>
      </w:r>
      <w:r w:rsidRPr="00C575F5">
        <w:rPr>
          <w:rFonts w:ascii="Symbol" w:hAnsi="Symbol" w:cs="Symbol"/>
          <w:lang w:eastAsia="en-GB"/>
        </w:rPr>
        <w:t></w:t>
      </w:r>
      <w:r w:rsidRPr="00C575F5">
        <w:rPr>
          <w:rFonts w:ascii="Symbol" w:hAnsi="Symbol" w:cs="Symbol"/>
          <w:lang w:eastAsia="en-GB"/>
        </w:rPr>
        <w:t></w:t>
      </w:r>
      <w:r w:rsidRPr="00C575F5">
        <w:t>10</w:t>
      </w:r>
      <w:r w:rsidR="00554990" w:rsidRPr="00C575F5">
        <w:t>’</w:t>
      </w:r>
    </w:p>
    <w:p w14:paraId="47607E59" w14:textId="75D602F5" w:rsidR="00D62585" w:rsidRPr="00C575F5" w:rsidRDefault="00D62585" w:rsidP="00D62585">
      <w:pPr>
        <w:pStyle w:val="SingleTxtG"/>
        <w:ind w:left="2268"/>
      </w:pPr>
      <w:r w:rsidRPr="00C575F5">
        <w:tab/>
        <w:t xml:space="preserve">Ouverture angulaire de la zone éclairée </w:t>
      </w:r>
      <w:r w:rsidR="006B5292" w:rsidRPr="00C575F5">
        <w:t>–</w:t>
      </w:r>
      <w:r w:rsidRPr="00C575F5">
        <w:tab/>
      </w:r>
      <w:r w:rsidRPr="00C575F5">
        <w:tab/>
      </w:r>
      <w:r w:rsidRPr="00C575F5">
        <w:rPr>
          <w:rFonts w:ascii="Symbol" w:hAnsi="Symbol" w:cs="Symbol"/>
          <w:lang w:eastAsia="en-GB"/>
        </w:rPr>
        <w:t></w:t>
      </w:r>
      <w:r w:rsidRPr="00C575F5">
        <w:rPr>
          <w:rFonts w:ascii="Symbol" w:hAnsi="Symbol" w:cs="Symbol"/>
          <w:lang w:eastAsia="en-GB"/>
        </w:rPr>
        <w:t></w:t>
      </w:r>
      <w:r w:rsidRPr="00C575F5">
        <w:rPr>
          <w:rFonts w:ascii="Symbol" w:hAnsi="Symbol" w:cs="Symbol"/>
          <w:lang w:eastAsia="en-GB"/>
        </w:rPr>
        <w:t></w:t>
      </w:r>
      <w:r w:rsidRPr="00C575F5">
        <w:rPr>
          <w:rFonts w:ascii="Symbol" w:hAnsi="Symbol" w:cs="Symbol"/>
          <w:lang w:eastAsia="en-GB"/>
        </w:rPr>
        <w:t></w:t>
      </w:r>
      <w:r w:rsidRPr="00C575F5">
        <w:t>80</w:t>
      </w:r>
      <w:r w:rsidR="00554990" w:rsidRPr="00C575F5">
        <w:t>’</w:t>
      </w:r>
    </w:p>
    <w:p w14:paraId="5BDBE8FB" w14:textId="60512A1B" w:rsidR="00D62585" w:rsidRPr="00C575F5" w:rsidRDefault="00D62585" w:rsidP="00D62585">
      <w:pPr>
        <w:pStyle w:val="SingleTxtG"/>
        <w:ind w:left="2268" w:hanging="1134"/>
      </w:pPr>
      <w:r w:rsidRPr="00C575F5">
        <w:t>3.4</w:t>
      </w:r>
      <w:r w:rsidRPr="00C575F5">
        <w:tab/>
        <w:t>Pendant les mesures photométriques, les réflexions parasites devraient être évitées au moyen d</w:t>
      </w:r>
      <w:r w:rsidR="00554990" w:rsidRPr="00C575F5">
        <w:t>’</w:t>
      </w:r>
      <w:r w:rsidRPr="00C575F5">
        <w:t>un masquage approprié.</w:t>
      </w:r>
    </w:p>
    <w:p w14:paraId="1E85DE6C" w14:textId="54E5F2C2" w:rsidR="00D62585" w:rsidRPr="00C575F5" w:rsidRDefault="00D62585" w:rsidP="00D62585">
      <w:pPr>
        <w:pStyle w:val="SingleTxtG"/>
        <w:keepNext/>
        <w:keepLines/>
        <w:ind w:left="2268" w:hanging="1134"/>
      </w:pPr>
      <w:r w:rsidRPr="00C575F5">
        <w:t>3.5</w:t>
      </w:r>
      <w:r w:rsidRPr="00C575F5">
        <w:tab/>
        <w:t>La distance de mesure est choisie dans un ordre de grandeur permettant de respecter au moins les limites indiquées pour les angles δ, γ et</w:t>
      </w:r>
      <w:r w:rsidR="0093016A" w:rsidRPr="00C575F5">
        <w:t xml:space="preserve"> </w:t>
      </w:r>
      <w:r w:rsidRPr="00C575F5">
        <w:t>η par la figure A4-IV, mais ne doit pas être inférieure à 10 m ou à l</w:t>
      </w:r>
      <w:r w:rsidR="00554990" w:rsidRPr="00C575F5">
        <w:t>’</w:t>
      </w:r>
      <w:r w:rsidRPr="00C575F5">
        <w:t>équivalent optique de cette distance.</w:t>
      </w:r>
    </w:p>
    <w:p w14:paraId="10B284AB" w14:textId="0EA3AA7E" w:rsidR="00D62585" w:rsidRPr="00C575F5" w:rsidRDefault="00D62585" w:rsidP="00D62585">
      <w:pPr>
        <w:pStyle w:val="SingleTxtG"/>
        <w:ind w:left="2268"/>
      </w:pPr>
      <w:r w:rsidRPr="00C575F5">
        <w:tab/>
        <w:t>Les valeurs du coefficient de rétroréflexion doivent être déterminées suivant une géométrie de mesure comme décrit ci-dessus, le dispositif rétroréfléchissant étant placé à une distance d</w:t>
      </w:r>
      <w:r w:rsidR="00554990" w:rsidRPr="00C575F5">
        <w:t>’</w:t>
      </w:r>
      <w:r w:rsidRPr="00C575F5">
        <w:t>au moins 10 m à l</w:t>
      </w:r>
      <w:r w:rsidR="00554990" w:rsidRPr="00C575F5">
        <w:t>’</w:t>
      </w:r>
      <w:r w:rsidRPr="00C575F5">
        <w:t>avant du centre de référence de chaque dispositif, perpendiculairement à l</w:t>
      </w:r>
      <w:r w:rsidR="00554990" w:rsidRPr="00C575F5">
        <w:t>’</w:t>
      </w:r>
      <w:r w:rsidRPr="00C575F5">
        <w:t>axe de mesure passant par l</w:t>
      </w:r>
      <w:r w:rsidR="00554990" w:rsidRPr="00C575F5">
        <w:t>’</w:t>
      </w:r>
      <w:r w:rsidRPr="00C575F5">
        <w:t>origine du gonio(photo)mètre.</w:t>
      </w:r>
    </w:p>
    <w:p w14:paraId="2B9846C6" w14:textId="77777777" w:rsidR="00D62585" w:rsidRPr="00C575F5" w:rsidRDefault="00D62585" w:rsidP="00D62585">
      <w:pPr>
        <w:pStyle w:val="SingleTxtG"/>
        <w:ind w:left="2268" w:hanging="1134"/>
      </w:pPr>
      <w:r w:rsidRPr="00C575F5">
        <w:t>3.6</w:t>
      </w:r>
      <w:r w:rsidRPr="00C575F5">
        <w:tab/>
        <w:t>Éclairement du dispositif rétroréfléchissant</w:t>
      </w:r>
    </w:p>
    <w:p w14:paraId="0BDFEBAE" w14:textId="643DCBE0" w:rsidR="00D62585" w:rsidRPr="00C575F5" w:rsidRDefault="00D62585" w:rsidP="00D62585">
      <w:pPr>
        <w:pStyle w:val="SingleTxtG"/>
        <w:ind w:left="2268"/>
      </w:pPr>
      <w:r w:rsidRPr="00C575F5">
        <w:tab/>
        <w:t>L</w:t>
      </w:r>
      <w:r w:rsidR="00554990" w:rsidRPr="00C575F5">
        <w:t>’</w:t>
      </w:r>
      <w:r w:rsidRPr="00C575F5">
        <w:t>éclairement de la surface utile du dispositif rétroréfléchissant, mesuré perpendiculairement à la lumière incidente, doit être suffisamment uniforme. Pour vérifier cette uniformité, il faut un élément de mesure dont la surface sensible ne dépasse pas le dixième de la surface à examiner. L</w:t>
      </w:r>
      <w:r w:rsidR="00554990" w:rsidRPr="00C575F5">
        <w:t>’</w:t>
      </w:r>
      <w:r w:rsidRPr="00C575F5">
        <w:t>écart entre les valeurs de l</w:t>
      </w:r>
      <w:r w:rsidR="00554990" w:rsidRPr="00C575F5">
        <w:t>’</w:t>
      </w:r>
      <w:r w:rsidRPr="00C575F5">
        <w:t>éclairement doit satisfaire à la condition suivante :</w:t>
      </w:r>
    </w:p>
    <w:p w14:paraId="28612C35" w14:textId="77777777" w:rsidR="00D62585" w:rsidRPr="00C575F5" w:rsidRDefault="00D62585" w:rsidP="00D62585">
      <w:pPr>
        <w:pStyle w:val="SingleTxtG"/>
        <w:ind w:left="2268"/>
      </w:pPr>
      <w:r w:rsidRPr="00C575F5">
        <w:tab/>
      </w:r>
      <m:oMath>
        <m:f>
          <m:fPr>
            <m:ctrlPr>
              <w:rPr>
                <w:rFonts w:ascii="Cambria Math" w:hAnsi="Cambria Math"/>
              </w:rPr>
            </m:ctrlPr>
          </m:fPr>
          <m:num>
            <m:r>
              <m:rPr>
                <m:sty m:val="p"/>
              </m:rPr>
              <w:rPr>
                <w:rFonts w:ascii="Cambria Math" w:hAnsi="Cambria Math"/>
              </w:rPr>
              <m:t>valeur</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imale</m:t>
                </m:r>
              </m:e>
            </m:func>
          </m:num>
          <m:den>
            <m:r>
              <m:rPr>
                <m:sty m:val="p"/>
              </m:rPr>
              <w:rPr>
                <w:rFonts w:ascii="Cambria Math" w:hAnsi="Cambria Math"/>
              </w:rPr>
              <m:t>valeur</m:t>
            </m:r>
            <m:func>
              <m:funcPr>
                <m:ctrlPr>
                  <w:rPr>
                    <w:rFonts w:ascii="Cambria Math" w:hAnsi="Cambria Math"/>
                  </w:rPr>
                </m:ctrlPr>
              </m:funcPr>
              <m:fName>
                <m:r>
                  <m:rPr>
                    <m:sty m:val="p"/>
                  </m:rPr>
                  <w:rPr>
                    <w:rFonts w:ascii="Cambria Math" w:hAnsi="Cambria Math"/>
                  </w:rPr>
                  <m:t>min</m:t>
                </m:r>
              </m:fName>
              <m:e>
                <m:r>
                  <m:rPr>
                    <m:sty m:val="p"/>
                  </m:rPr>
                  <w:rPr>
                    <w:rFonts w:ascii="Cambria Math" w:hAnsi="Cambria Math"/>
                  </w:rPr>
                  <m:t>imale</m:t>
                </m:r>
              </m:e>
            </m:func>
          </m:den>
        </m:f>
        <m:r>
          <m:rPr>
            <m:sty m:val="p"/>
          </m:rPr>
          <w:rPr>
            <w:rFonts w:ascii="Cambria Math" w:hAnsi="Cambria Math"/>
          </w:rPr>
          <m:t xml:space="preserve"> ≤1,05</m:t>
        </m:r>
      </m:oMath>
    </w:p>
    <w:p w14:paraId="32E9B75C" w14:textId="77777777" w:rsidR="00D62585" w:rsidRPr="00C575F5" w:rsidRDefault="00D62585" w:rsidP="00D62585">
      <w:pPr>
        <w:pStyle w:val="SingleTxtG"/>
        <w:ind w:left="2268" w:hanging="1134"/>
      </w:pPr>
      <w:r w:rsidRPr="00C575F5">
        <w:t>3.7</w:t>
      </w:r>
      <w:r w:rsidRPr="00C575F5">
        <w:tab/>
        <w:t>Température de couleur et répartition spectrale de la source</w:t>
      </w:r>
    </w:p>
    <w:p w14:paraId="4B2C108C" w14:textId="2A2E2F83" w:rsidR="00D62585" w:rsidRPr="00C575F5" w:rsidRDefault="00D62585" w:rsidP="00D62585">
      <w:pPr>
        <w:pStyle w:val="SingleTxtG"/>
        <w:ind w:left="2268"/>
      </w:pPr>
      <w:r w:rsidRPr="00C575F5">
        <w:tab/>
        <w:t>La source utilisée pour éclairer le dispositif rétroréfléchissant doit représenter aussi fidèlement que possible l</w:t>
      </w:r>
      <w:r w:rsidR="00554990" w:rsidRPr="00C575F5">
        <w:t>’</w:t>
      </w:r>
      <w:r w:rsidRPr="00C575F5">
        <w:t>illuminant A de la CIE, tant du point de vue de la température de couleur que de celui de la répartition spectrale.</w:t>
      </w:r>
    </w:p>
    <w:p w14:paraId="7483B9AD" w14:textId="77777777" w:rsidR="00D62585" w:rsidRPr="00C575F5" w:rsidRDefault="00D62585" w:rsidP="00D62585">
      <w:pPr>
        <w:pStyle w:val="SingleTxtG"/>
        <w:ind w:left="2268" w:hanging="1134"/>
      </w:pPr>
      <w:r w:rsidRPr="00C575F5">
        <w:t>3.8</w:t>
      </w:r>
      <w:r w:rsidRPr="00C575F5">
        <w:tab/>
        <w:t>Tête photométrique (élément de mesure)</w:t>
      </w:r>
    </w:p>
    <w:p w14:paraId="7C77147C" w14:textId="13E16D3A" w:rsidR="00D62585" w:rsidRPr="00C575F5" w:rsidRDefault="00D62585" w:rsidP="00D62585">
      <w:pPr>
        <w:pStyle w:val="SingleTxtG"/>
        <w:ind w:left="2268" w:hanging="1134"/>
      </w:pPr>
      <w:r w:rsidRPr="00C575F5">
        <w:t>3.8.1</w:t>
      </w:r>
      <w:r w:rsidRPr="00C575F5">
        <w:tab/>
        <w:t>La tête photométrique doit être réglée sur l</w:t>
      </w:r>
      <w:r w:rsidR="00554990" w:rsidRPr="00C575F5">
        <w:t>’</w:t>
      </w:r>
      <w:r w:rsidRPr="00C575F5">
        <w:t>efficacité lumineuse spectrale aux fins de l</w:t>
      </w:r>
      <w:r w:rsidR="00554990" w:rsidRPr="00C575F5">
        <w:t>’</w:t>
      </w:r>
      <w:r w:rsidRPr="00C575F5">
        <w:t>observateur de référence photométrique CIE en vision photopique.</w:t>
      </w:r>
    </w:p>
    <w:p w14:paraId="7F59D5F3" w14:textId="7BA3F09D" w:rsidR="00D62585" w:rsidRPr="00C575F5" w:rsidRDefault="00D62585" w:rsidP="00D62585">
      <w:pPr>
        <w:pStyle w:val="SingleTxtG"/>
        <w:ind w:left="2268" w:hanging="1134"/>
      </w:pPr>
      <w:r w:rsidRPr="00C575F5">
        <w:t>3.8.2</w:t>
      </w:r>
      <w:r w:rsidRPr="00C575F5">
        <w:tab/>
        <w:t>L</w:t>
      </w:r>
      <w:r w:rsidR="00554990" w:rsidRPr="00C575F5">
        <w:t>’</w:t>
      </w:r>
      <w:r w:rsidRPr="00C575F5">
        <w:t>appareil ne doit révéler aucun changement perceptible de sensibilité locale dans la zone de son ouverture ; dans le cas contraire, il faut ajouter les dispositifs nécessaires, par exemple une fenêtre diffusante placée à une certaine distance face à la surface sensible.</w:t>
      </w:r>
    </w:p>
    <w:p w14:paraId="3471C3B0" w14:textId="236AB057" w:rsidR="00D62585" w:rsidRPr="00C575F5" w:rsidRDefault="00D62585" w:rsidP="00D62585">
      <w:pPr>
        <w:pStyle w:val="SingleTxtG"/>
        <w:ind w:left="2268" w:hanging="1134"/>
      </w:pPr>
      <w:r w:rsidRPr="00C575F5">
        <w:t>3.8.3</w:t>
      </w:r>
      <w:r w:rsidRPr="00C575F5">
        <w:tab/>
        <w:t>L</w:t>
      </w:r>
      <w:r w:rsidR="00554990" w:rsidRPr="00C575F5">
        <w:t>’</w:t>
      </w:r>
      <w:r w:rsidRPr="00C575F5">
        <w:t>expérience a montré que la non-linéarité des têtes photométriques peut poser un problème étant donné les très faibles quantités de lumière qui sont la règle en ce qui concerne la photométrie des dispositifs rétroréfléchissants. Il</w:t>
      </w:r>
      <w:r w:rsidR="0093016A" w:rsidRPr="00C575F5">
        <w:t xml:space="preserve"> </w:t>
      </w:r>
      <w:r w:rsidRPr="00C575F5">
        <w:t>est donc recommandé d</w:t>
      </w:r>
      <w:r w:rsidR="00554990" w:rsidRPr="00C575F5">
        <w:t>’</w:t>
      </w:r>
      <w:r w:rsidRPr="00C575F5">
        <w:t>effectuer sur la tête photométrique une vérification à des niveaux d</w:t>
      </w:r>
      <w:r w:rsidR="00554990" w:rsidRPr="00C575F5">
        <w:t>’</w:t>
      </w:r>
      <w:r w:rsidRPr="00C575F5">
        <w:t>éclairement comparables.</w:t>
      </w:r>
    </w:p>
    <w:p w14:paraId="0B6D0CE2" w14:textId="29EC3C21" w:rsidR="00D62585" w:rsidRPr="00C575F5" w:rsidRDefault="00D62585" w:rsidP="00D62585">
      <w:pPr>
        <w:pStyle w:val="SingleTxtG"/>
        <w:ind w:left="2268" w:hanging="1134"/>
      </w:pPr>
      <w:r w:rsidRPr="00C575F5">
        <w:t>3.9</w:t>
      </w:r>
      <w:r w:rsidRPr="00C575F5">
        <w:tab/>
        <w:t>Influence d</w:t>
      </w:r>
      <w:r w:rsidR="00554990" w:rsidRPr="00C575F5">
        <w:t>’</w:t>
      </w:r>
      <w:r w:rsidRPr="00C575F5">
        <w:t xml:space="preserve">une réflexion régulière </w:t>
      </w:r>
    </w:p>
    <w:p w14:paraId="7193FAB0" w14:textId="240C3B22" w:rsidR="00D62585" w:rsidRPr="00C575F5" w:rsidRDefault="00D62585" w:rsidP="00D62585">
      <w:pPr>
        <w:pStyle w:val="SingleTxtG"/>
        <w:ind w:left="2268"/>
      </w:pPr>
      <w:r w:rsidRPr="00C575F5">
        <w:tab/>
        <w:t>L</w:t>
      </w:r>
      <w:r w:rsidR="00554990" w:rsidRPr="00C575F5">
        <w:t>’</w:t>
      </w:r>
      <w:r w:rsidRPr="00C575F5">
        <w:t>intensité et la répartition de la réflexion régulière de la surface du dispositif rétroréfléchissant dépend de la planéité et du brillant de la surface. En général, le meilleur moyen d</w:t>
      </w:r>
      <w:r w:rsidR="00554990" w:rsidRPr="00C575F5">
        <w:t>’</w:t>
      </w:r>
      <w:r w:rsidRPr="00C575F5">
        <w:t>éviter la réflexion régulière est de placer l</w:t>
      </w:r>
      <w:r w:rsidR="00554990" w:rsidRPr="00C575F5">
        <w:t>’</w:t>
      </w:r>
      <w:r w:rsidRPr="00C575F5">
        <w:t>axe de référence de telle sorte que la réflexion régulière soit dirigée vers le côté de la source opposé à la tête photométrique (par exemple à β1 = -5°).</w:t>
      </w:r>
    </w:p>
    <w:p w14:paraId="550521CE" w14:textId="77777777" w:rsidR="00D62585" w:rsidRPr="00C575F5" w:rsidRDefault="00D62585" w:rsidP="00D62585">
      <w:pPr>
        <w:pStyle w:val="SingleTxtG"/>
        <w:ind w:left="2268" w:hanging="1134"/>
      </w:pPr>
      <w:r w:rsidRPr="00C575F5">
        <w:t>4.</w:t>
      </w:r>
      <w:r w:rsidRPr="00C575F5">
        <w:tab/>
        <w:t>Précautions à prendre pour la mesure de la photométrie de la rétroréflexion</w:t>
      </w:r>
    </w:p>
    <w:p w14:paraId="40EEBD05" w14:textId="77777777" w:rsidR="00D62585" w:rsidRPr="00C575F5" w:rsidRDefault="00D62585" w:rsidP="00D62585">
      <w:pPr>
        <w:pStyle w:val="SingleTxtG"/>
        <w:ind w:left="2268" w:hanging="1134"/>
      </w:pPr>
      <w:r w:rsidRPr="00C575F5">
        <w:t>4.1</w:t>
      </w:r>
      <w:r w:rsidRPr="00C575F5">
        <w:tab/>
        <w:t>Lumière résiduelle et diffuse</w:t>
      </w:r>
    </w:p>
    <w:p w14:paraId="21D632D9" w14:textId="5F0932F2" w:rsidR="00D62585" w:rsidRPr="00C575F5" w:rsidRDefault="00D62585" w:rsidP="00D62585">
      <w:pPr>
        <w:pStyle w:val="SingleTxtG"/>
        <w:ind w:left="2268" w:hanging="1134"/>
      </w:pPr>
      <w:r w:rsidRPr="00C575F5">
        <w:t>4.1.1</w:t>
      </w:r>
      <w:r w:rsidRPr="00C575F5">
        <w:tab/>
        <w:t>Comme il s</w:t>
      </w:r>
      <w:r w:rsidR="00554990" w:rsidRPr="00C575F5">
        <w:t>’</w:t>
      </w:r>
      <w:r w:rsidRPr="00C575F5">
        <w:t>agit de mesurer des niveaux de lumière très bas, des précautions particulières sont nécessaires pour réduire autant que possible les erreurs dues à la lumière diffuse. La surface de l</w:t>
      </w:r>
      <w:r w:rsidR="00554990" w:rsidRPr="00C575F5">
        <w:t>’</w:t>
      </w:r>
      <w:r w:rsidRPr="00C575F5">
        <w:t>arrière-plan de l</w:t>
      </w:r>
      <w:r w:rsidR="00554990" w:rsidRPr="00C575F5">
        <w:t>’</w:t>
      </w:r>
      <w:r w:rsidRPr="00C575F5">
        <w:t>échantillon et du cadre du porte-échantillon doit être noire et mate et le champ de vision de la tête photométrique, ainsi que la largeur angulaire de la lumière émanant tant de l</w:t>
      </w:r>
      <w:r w:rsidR="00554990" w:rsidRPr="00C575F5">
        <w:t>’</w:t>
      </w:r>
      <w:r w:rsidRPr="00C575F5">
        <w:t>échantillon que de la source doivent être limités au maximum.</w:t>
      </w:r>
    </w:p>
    <w:p w14:paraId="316973FE" w14:textId="21415741" w:rsidR="00D62585" w:rsidRPr="00C575F5" w:rsidRDefault="00D62585" w:rsidP="00D62585">
      <w:pPr>
        <w:pStyle w:val="SingleTxtG"/>
        <w:ind w:left="2268" w:hanging="1134"/>
      </w:pPr>
      <w:r w:rsidRPr="00C575F5">
        <w:t>4.1.2</w:t>
      </w:r>
      <w:r w:rsidRPr="00C575F5">
        <w:tab/>
        <w:t>Des enceintes doivent être utilisées pour protéger l</w:t>
      </w:r>
      <w:r w:rsidR="00554990" w:rsidRPr="00C575F5">
        <w:t>’</w:t>
      </w:r>
      <w:r w:rsidRPr="00C575F5">
        <w:t>échantillon et la tête photométrique contre la lumière réfléchie par le sol et les parois de l</w:t>
      </w:r>
      <w:r w:rsidR="00554990" w:rsidRPr="00C575F5">
        <w:t>’</w:t>
      </w:r>
      <w:r w:rsidRPr="00C575F5">
        <w:t>installation d</w:t>
      </w:r>
      <w:r w:rsidR="00554990" w:rsidRPr="00C575F5">
        <w:t>’</w:t>
      </w:r>
      <w:r w:rsidRPr="00C575F5">
        <w:t>essai, qui est relativement longue. On ne saurait trop souligner l</w:t>
      </w:r>
      <w:r w:rsidR="00554990" w:rsidRPr="00C575F5">
        <w:t>’</w:t>
      </w:r>
      <w:r w:rsidRPr="00C575F5">
        <w:t>importance de vérifier, à partir de la tête photométrique, s</w:t>
      </w:r>
      <w:r w:rsidR="00554990" w:rsidRPr="00C575F5">
        <w:t>’</w:t>
      </w:r>
      <w:r w:rsidRPr="00C575F5">
        <w:t>il y a des sources de lumière diffuse.</w:t>
      </w:r>
    </w:p>
    <w:p w14:paraId="3593A3DA" w14:textId="5E37611D" w:rsidR="00D62585" w:rsidRPr="00C575F5" w:rsidRDefault="00D62585" w:rsidP="00D62585">
      <w:pPr>
        <w:pStyle w:val="SingleTxtG"/>
        <w:ind w:left="2268" w:hanging="1134"/>
      </w:pPr>
      <w:r w:rsidRPr="00C575F5">
        <w:t>4.1.3</w:t>
      </w:r>
      <w:r w:rsidRPr="00C575F5">
        <w:tab/>
        <w:t>Un moyen utile de réduire la quantité de lumière diffuse dans le laboratoire consiste à utiliser comme source un système optique du type projecteur de diapositives. Avec un tel système, un diaphragme iris ou un diaphragme ayant des ouvertures appropriées peut être utilisé pour réduire la zone éclairée de l</w:t>
      </w:r>
      <w:r w:rsidR="00554990" w:rsidRPr="00C575F5">
        <w:t>’</w:t>
      </w:r>
      <w:r w:rsidRPr="00C575F5">
        <w:t>échantillon à la superficie minimale nécessaire à l</w:t>
      </w:r>
      <w:r w:rsidR="00554990" w:rsidRPr="00C575F5">
        <w:t>’</w:t>
      </w:r>
      <w:r w:rsidRPr="00C575F5">
        <w:t>obtention d</w:t>
      </w:r>
      <w:r w:rsidR="00554990" w:rsidRPr="00C575F5">
        <w:t>’</w:t>
      </w:r>
      <w:r w:rsidRPr="00C575F5">
        <w:t>un éclairement uniforme sur sa surface.</w:t>
      </w:r>
    </w:p>
    <w:p w14:paraId="7C01AE18" w14:textId="632B3E91" w:rsidR="00D62585" w:rsidRPr="00C575F5" w:rsidRDefault="00D62585" w:rsidP="00D62585">
      <w:pPr>
        <w:pStyle w:val="SingleTxtG"/>
        <w:ind w:left="2268" w:hanging="1134"/>
      </w:pPr>
      <w:r w:rsidRPr="00C575F5">
        <w:t>4.1.4</w:t>
      </w:r>
      <w:r w:rsidRPr="00C575F5">
        <w:tab/>
        <w:t>Il faut toujours tenir compte de la lumière diffuse résiduelle en la mesurant lorsque l</w:t>
      </w:r>
      <w:r w:rsidR="00554990" w:rsidRPr="00C575F5">
        <w:t>’</w:t>
      </w:r>
      <w:r w:rsidRPr="00C575F5">
        <w:t>échantillon est recouvert d</w:t>
      </w:r>
      <w:r w:rsidR="00554990" w:rsidRPr="00C575F5">
        <w:t>’</w:t>
      </w:r>
      <w:r w:rsidRPr="00C575F5">
        <w:t>un papier noir mat opaque plié en accordéon, ayant la même taille et la même forme, ou d</w:t>
      </w:r>
      <w:r w:rsidR="00554990" w:rsidRPr="00C575F5">
        <w:t>’</w:t>
      </w:r>
      <w:r w:rsidRPr="00C575F5">
        <w:t>une surface noire spéculaire orientée convenablement avec un piège de lumière. La valeur obtenue est à soustraire de la valeur mesurée sur le dispositif rétroréfléchissant.</w:t>
      </w:r>
    </w:p>
    <w:p w14:paraId="6780CEFE" w14:textId="2467CB5E" w:rsidR="00D62585" w:rsidRPr="00C575F5" w:rsidRDefault="00D62585" w:rsidP="00D62585">
      <w:pPr>
        <w:pStyle w:val="SingleTxtG"/>
        <w:ind w:left="2268" w:hanging="1134"/>
      </w:pPr>
      <w:r w:rsidRPr="00C575F5">
        <w:t>4.2</w:t>
      </w:r>
      <w:r w:rsidRPr="00C575F5">
        <w:tab/>
        <w:t>Stabilité de l</w:t>
      </w:r>
      <w:r w:rsidR="00554990" w:rsidRPr="00C575F5">
        <w:t>’</w:t>
      </w:r>
      <w:r w:rsidRPr="00C575F5">
        <w:t>appareil</w:t>
      </w:r>
    </w:p>
    <w:p w14:paraId="5391E547" w14:textId="243C7028" w:rsidR="00D62585" w:rsidRPr="00C575F5" w:rsidRDefault="00D62585" w:rsidP="00D62585">
      <w:pPr>
        <w:pStyle w:val="SingleTxtG"/>
        <w:ind w:left="2268" w:hanging="1134"/>
      </w:pPr>
      <w:r w:rsidRPr="00C575F5">
        <w:t>4.2.1</w:t>
      </w:r>
      <w:r w:rsidRPr="00C575F5">
        <w:tab/>
        <w:t>La source lumineuse et la tête photométrique doivent rester stables pendant toute la durée de l</w:t>
      </w:r>
      <w:r w:rsidR="00554990" w:rsidRPr="00C575F5">
        <w:t>’</w:t>
      </w:r>
      <w:r w:rsidRPr="00C575F5">
        <w:t>essai. Étant donné que la sensibilité et l</w:t>
      </w:r>
      <w:r w:rsidR="00554990" w:rsidRPr="00C575F5">
        <w:t>’</w:t>
      </w:r>
      <w:r w:rsidRPr="00C575F5">
        <w:t>adaptation à la fonction V (λ) de la plupart des têtes photométriques varient selon la température, la température ambiante du laboratoire ne devrait pas beaucoup changer pendant cette durée. Il convient de toujours prévoir un délai suffisamment long pour permettre à l</w:t>
      </w:r>
      <w:r w:rsidR="00554990" w:rsidRPr="00C575F5">
        <w:t>’</w:t>
      </w:r>
      <w:r w:rsidRPr="00C575F5">
        <w:t>appareil de se stabiliser avant le début des mesures.</w:t>
      </w:r>
    </w:p>
    <w:p w14:paraId="1F15AA10" w14:textId="040EFC46" w:rsidR="00D62585" w:rsidRPr="00C575F5" w:rsidRDefault="00D62585" w:rsidP="00D62585">
      <w:pPr>
        <w:pStyle w:val="SingleTxtG"/>
        <w:ind w:left="2268" w:hanging="1134"/>
      </w:pPr>
      <w:r w:rsidRPr="00C575F5">
        <w:t>4.2.2</w:t>
      </w:r>
      <w:r w:rsidRPr="00C575F5">
        <w:tab/>
        <w:t>L</w:t>
      </w:r>
      <w:r w:rsidR="00554990" w:rsidRPr="00C575F5">
        <w:t>’</w:t>
      </w:r>
      <w:r w:rsidRPr="00C575F5">
        <w:t>alimentation de la source lumineuse doit être convenablement stabilisée afin que l</w:t>
      </w:r>
      <w:r w:rsidR="00554990" w:rsidRPr="00C575F5">
        <w:t>’</w:t>
      </w:r>
      <w:r w:rsidRPr="00C575F5">
        <w:t>intensité lumineuse de la lampe puisse être maintenue dans les limites requises pendant toute la durée de l</w:t>
      </w:r>
      <w:r w:rsidR="00554990" w:rsidRPr="00C575F5">
        <w:t>’</w:t>
      </w:r>
      <w:r w:rsidRPr="00C575F5">
        <w:t>essai.</w:t>
      </w:r>
    </w:p>
    <w:p w14:paraId="1D29F66A" w14:textId="1DDC1E54" w:rsidR="00D62585" w:rsidRPr="00C575F5" w:rsidRDefault="00D62585" w:rsidP="00D62585">
      <w:pPr>
        <w:pStyle w:val="SingleTxtG"/>
        <w:ind w:left="2268" w:hanging="1134"/>
      </w:pPr>
      <w:r w:rsidRPr="00C575F5">
        <w:t>4.2.3</w:t>
      </w:r>
      <w:r w:rsidRPr="00C575F5">
        <w:tab/>
        <w:t>Un moyen utile de vérifier la stabilité générale du photomètre catadioptrique pendant une série d</w:t>
      </w:r>
      <w:r w:rsidR="00554990" w:rsidRPr="00C575F5">
        <w:t>’</w:t>
      </w:r>
      <w:r w:rsidRPr="00C575F5">
        <w:t>essais consiste à mesurer périodiquement le CIL d</w:t>
      </w:r>
      <w:r w:rsidR="00554990" w:rsidRPr="00C575F5">
        <w:t>’</w:t>
      </w:r>
      <w:r w:rsidRPr="00C575F5">
        <w:t>un étalon de référence stable.</w:t>
      </w:r>
    </w:p>
    <w:p w14:paraId="6DDF08BC" w14:textId="0AECCC8B" w:rsidR="00D62585" w:rsidRPr="00C575F5" w:rsidRDefault="00D62585" w:rsidP="00D62585">
      <w:pPr>
        <w:pStyle w:val="SingleTxtG"/>
        <w:ind w:left="2268" w:hanging="1134"/>
      </w:pPr>
      <w:r w:rsidRPr="00C575F5">
        <w:t>4.2.4</w:t>
      </w:r>
      <w:r w:rsidRPr="00C575F5">
        <w:tab/>
        <w:t>Une autre technique consiste à incorporer à l</w:t>
      </w:r>
      <w:r w:rsidR="00554990" w:rsidRPr="00C575F5">
        <w:t>’</w:t>
      </w:r>
      <w:r w:rsidRPr="00C575F5">
        <w:t>appareil un détecteur auxiliaire pour vérifier ou contrôler le rendement de la source lumineuse. On peut vérifier les indications fournies par ce détecteur pour déceler tout changement au stade de la lecture, mais une solution plus perfectionnée consiste à utiliser ces indications pour modifier électroniquement la sensibilité de la tête catadioptrique principale du photomètre et compenser automatiquement les variations du flux lumineux émanant de la source.</w:t>
      </w:r>
    </w:p>
    <w:p w14:paraId="205F1866" w14:textId="77777777" w:rsidR="00D62585" w:rsidRPr="00C575F5" w:rsidRDefault="00D62585" w:rsidP="00D62585">
      <w:pPr>
        <w:pStyle w:val="SingleTxtG"/>
        <w:ind w:left="2268" w:hanging="1134"/>
      </w:pPr>
      <w:r w:rsidRPr="00C575F5">
        <w:t>4.3</w:t>
      </w:r>
      <w:r w:rsidRPr="00C575F5">
        <w:tab/>
        <w:t>Description du goniomètre</w:t>
      </w:r>
    </w:p>
    <w:p w14:paraId="1C417AEB" w14:textId="5060156A" w:rsidR="00E13F6E" w:rsidRPr="00C575F5" w:rsidRDefault="00D62585" w:rsidP="0093016A">
      <w:pPr>
        <w:pStyle w:val="SingleTxtG"/>
        <w:ind w:left="2268"/>
      </w:pPr>
      <w:r w:rsidRPr="00C575F5">
        <w:tab/>
        <w:t>Un goniomètre tel que défini au paragraphe 2.4 du présent Règlement, pouvant être utilisé pour effectuer la mesure de la rétroréflexion selon la géométrie de la CIE, est représenté à la figure A4-V. Sur ce croquis, la tête du photomètre</w:t>
      </w:r>
      <w:r w:rsidR="00856F54" w:rsidRPr="00C575F5">
        <w:t> </w:t>
      </w:r>
      <w:r w:rsidRPr="00C575F5">
        <w:t>(O) est située arbitrairement à la verticale au-dessus de la source</w:t>
      </w:r>
      <w:r w:rsidR="00856F54" w:rsidRPr="00C575F5">
        <w:t> </w:t>
      </w:r>
      <w:r w:rsidRPr="00C575F5">
        <w:t>(I). Le</w:t>
      </w:r>
      <w:r w:rsidR="0093016A" w:rsidRPr="00C575F5">
        <w:t xml:space="preserve"> </w:t>
      </w:r>
      <w:r w:rsidRPr="00C575F5">
        <w:t>premier axe est représenté comme étant fixe et horizontal et il est perpendiculaire au demi-plan d</w:t>
      </w:r>
      <w:r w:rsidR="00554990" w:rsidRPr="00C575F5">
        <w:t>’</w:t>
      </w:r>
      <w:r w:rsidRPr="00C575F5">
        <w:t>observation. Toute disposition des éléments équivalente à celle qui</w:t>
      </w:r>
      <w:r w:rsidR="0093016A" w:rsidRPr="00C575F5">
        <w:t xml:space="preserve"> </w:t>
      </w:r>
      <w:r w:rsidRPr="00C575F5">
        <w:t>est représentée sur le croquis peut être utilisée.</w:t>
      </w:r>
    </w:p>
    <w:p w14:paraId="52BB2F7F" w14:textId="0C59ECC7" w:rsidR="0093016A" w:rsidRPr="00C575F5" w:rsidRDefault="0093016A" w:rsidP="0093016A">
      <w:pPr>
        <w:pStyle w:val="Titre1"/>
        <w:spacing w:after="120"/>
        <w:rPr>
          <w:b/>
          <w:bCs/>
        </w:rPr>
      </w:pPr>
      <w:r w:rsidRPr="00C575F5">
        <w:t xml:space="preserve">Figure A4-I </w:t>
      </w:r>
      <w:r w:rsidRPr="00C575F5">
        <w:br/>
      </w:r>
      <w:r w:rsidRPr="00C575F5">
        <w:rPr>
          <w:b/>
          <w:bCs/>
        </w:rPr>
        <w:t>Système de coordonnées de la CIE</w:t>
      </w:r>
    </w:p>
    <w:p w14:paraId="01F9A372" w14:textId="77777777" w:rsidR="0093016A" w:rsidRPr="00C575F5" w:rsidRDefault="0093016A" w:rsidP="0093016A">
      <w:pPr>
        <w:spacing w:after="240" w:line="240" w:lineRule="auto"/>
        <w:ind w:left="1134"/>
      </w:pPr>
      <w:r w:rsidRPr="00C575F5">
        <w:rPr>
          <w:noProof/>
          <w:lang w:eastAsia="fr-CH"/>
        </w:rPr>
        <mc:AlternateContent>
          <mc:Choice Requires="wps">
            <w:drawing>
              <wp:anchor distT="0" distB="0" distL="114300" distR="114300" simplePos="0" relativeHeight="251668480" behindDoc="0" locked="0" layoutInCell="1" allowOverlap="1" wp14:anchorId="60FFEBCF" wp14:editId="55064229">
                <wp:simplePos x="0" y="0"/>
                <wp:positionH relativeFrom="column">
                  <wp:posOffset>3448457</wp:posOffset>
                </wp:positionH>
                <wp:positionV relativeFrom="paragraph">
                  <wp:posOffset>1303117</wp:posOffset>
                </wp:positionV>
                <wp:extent cx="838479" cy="360916"/>
                <wp:effectExtent l="105410" t="46990" r="124460" b="48260"/>
                <wp:wrapNone/>
                <wp:docPr id="16" name="Надпись 10"/>
                <wp:cNvGraphicFramePr/>
                <a:graphic xmlns:a="http://schemas.openxmlformats.org/drawingml/2006/main">
                  <a:graphicData uri="http://schemas.microsoft.com/office/word/2010/wordprocessingShape">
                    <wps:wsp>
                      <wps:cNvSpPr txBox="1"/>
                      <wps:spPr>
                        <a:xfrm rot="17283367">
                          <a:off x="0" y="0"/>
                          <a:ext cx="838479" cy="360916"/>
                        </a:xfrm>
                        <a:prstGeom prst="rect">
                          <a:avLst/>
                        </a:prstGeom>
                        <a:solidFill>
                          <a:schemeClr val="lt1"/>
                        </a:solidFill>
                        <a:ln w="6350">
                          <a:noFill/>
                        </a:ln>
                      </wps:spPr>
                      <wps:txbx>
                        <w:txbxContent>
                          <w:p w14:paraId="49220314" w14:textId="77777777" w:rsidR="00554990" w:rsidRPr="00F34AFE" w:rsidRDefault="00554990" w:rsidP="0093016A">
                            <w:pPr>
                              <w:jc w:val="right"/>
                              <w:rPr>
                                <w:sz w:val="18"/>
                                <w:szCs w:val="18"/>
                              </w:rPr>
                            </w:pPr>
                            <w:r w:rsidRPr="00F34AFE">
                              <w:rPr>
                                <w:sz w:val="18"/>
                                <w:szCs w:val="18"/>
                              </w:rPr>
                              <w:t xml:space="preserve">Second axe </w:t>
                            </w:r>
                            <w:r w:rsidRPr="00F34AFE">
                              <w:rPr>
                                <w:sz w:val="18"/>
                                <w:szCs w:val="18"/>
                              </w:rPr>
                              <w:br/>
                              <w:t>(mobile)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FEBCF" id="Надпись 10" o:spid="_x0000_s1028" type="#_x0000_t202" style="position:absolute;left:0;text-align:left;margin-left:271.55pt;margin-top:102.6pt;width:66pt;height:28.4pt;rotation:-4714914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" fillcolor="white [3201]" stroked="f" strokeweight=".5pt">
                <v:textbox inset="0,0,0,0">
                  <w:txbxContent>
                    <w:p w14:paraId="49220314" w14:textId="77777777" w:rsidR="00554990" w:rsidRPr="00F34AFE" w:rsidRDefault="00554990" w:rsidP="0093016A">
                      <w:pPr>
                        <w:jc w:val="right"/>
                        <w:rPr>
                          <w:sz w:val="18"/>
                          <w:szCs w:val="18"/>
                        </w:rPr>
                      </w:pPr>
                      <w:r w:rsidRPr="00F34AFE">
                        <w:rPr>
                          <w:sz w:val="18"/>
                          <w:szCs w:val="18"/>
                        </w:rPr>
                        <w:t xml:space="preserve">Second axe </w:t>
                      </w:r>
                      <w:r w:rsidRPr="00F34AFE">
                        <w:rPr>
                          <w:sz w:val="18"/>
                          <w:szCs w:val="18"/>
                        </w:rPr>
                        <w:br/>
                        <w:t>(mobile)</w:t>
                      </w:r>
                    </w:p>
                  </w:txbxContent>
                </v:textbox>
              </v:shape>
            </w:pict>
          </mc:Fallback>
        </mc:AlternateContent>
      </w:r>
      <w:r w:rsidRPr="00C575F5">
        <w:rPr>
          <w:noProof/>
          <w:lang w:eastAsia="fr-CH"/>
        </w:rPr>
        <mc:AlternateContent>
          <mc:Choice Requires="wps">
            <w:drawing>
              <wp:anchor distT="0" distB="0" distL="114300" distR="114300" simplePos="0" relativeHeight="251667456" behindDoc="0" locked="0" layoutInCell="1" allowOverlap="1" wp14:anchorId="6C250731" wp14:editId="6391DD02">
                <wp:simplePos x="0" y="0"/>
                <wp:positionH relativeFrom="column">
                  <wp:posOffset>1092739</wp:posOffset>
                </wp:positionH>
                <wp:positionV relativeFrom="paragraph">
                  <wp:posOffset>2635585</wp:posOffset>
                </wp:positionV>
                <wp:extent cx="1360477" cy="192587"/>
                <wp:effectExtent l="0" t="228600" r="0" b="226695"/>
                <wp:wrapNone/>
                <wp:docPr id="14" name="Надпись 10"/>
                <wp:cNvGraphicFramePr/>
                <a:graphic xmlns:a="http://schemas.openxmlformats.org/drawingml/2006/main">
                  <a:graphicData uri="http://schemas.microsoft.com/office/word/2010/wordprocessingShape">
                    <wps:wsp>
                      <wps:cNvSpPr txBox="1"/>
                      <wps:spPr>
                        <a:xfrm rot="20440482">
                          <a:off x="0" y="0"/>
                          <a:ext cx="1360477" cy="192587"/>
                        </a:xfrm>
                        <a:prstGeom prst="rect">
                          <a:avLst/>
                        </a:prstGeom>
                        <a:solidFill>
                          <a:schemeClr val="lt1"/>
                        </a:solidFill>
                        <a:ln w="6350">
                          <a:noFill/>
                        </a:ln>
                      </wps:spPr>
                      <wps:txbx>
                        <w:txbxContent>
                          <w:p w14:paraId="38DCF08E" w14:textId="77777777" w:rsidR="00554990" w:rsidRPr="00F34AFE" w:rsidRDefault="00554990" w:rsidP="0093016A">
                            <w:pPr>
                              <w:jc w:val="right"/>
                              <w:rPr>
                                <w:sz w:val="18"/>
                                <w:szCs w:val="18"/>
                              </w:rPr>
                            </w:pPr>
                            <w:r w:rsidRPr="00F34AFE">
                              <w:rPr>
                                <w:sz w:val="18"/>
                                <w:szCs w:val="18"/>
                              </w:rPr>
                              <w:t>Axe d’éclairage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50731" id="_x0000_s1029" type="#_x0000_t202" style="position:absolute;left:0;text-align:left;margin-left:86.05pt;margin-top:207.55pt;width:107.1pt;height:15.15pt;rotation:-126650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" fillcolor="white [3201]" stroked="f" strokeweight=".5pt">
                <v:textbox inset="0,0,0,0">
                  <w:txbxContent>
                    <w:p w14:paraId="38DCF08E" w14:textId="77777777" w:rsidR="00554990" w:rsidRPr="00F34AFE" w:rsidRDefault="00554990" w:rsidP="0093016A">
                      <w:pPr>
                        <w:jc w:val="right"/>
                        <w:rPr>
                          <w:sz w:val="18"/>
                          <w:szCs w:val="18"/>
                        </w:rPr>
                      </w:pPr>
                      <w:r w:rsidRPr="00F34AFE">
                        <w:rPr>
                          <w:sz w:val="18"/>
                          <w:szCs w:val="18"/>
                        </w:rPr>
                        <w:t>Axe d’éclairage</w:t>
                      </w:r>
                    </w:p>
                  </w:txbxContent>
                </v:textbox>
              </v:shape>
            </w:pict>
          </mc:Fallback>
        </mc:AlternateContent>
      </w:r>
      <w:r w:rsidRPr="00C575F5">
        <w:rPr>
          <w:noProof/>
          <w:lang w:eastAsia="fr-CH"/>
        </w:rPr>
        <mc:AlternateContent>
          <mc:Choice Requires="wps">
            <w:drawing>
              <wp:anchor distT="0" distB="0" distL="114300" distR="114300" simplePos="0" relativeHeight="251666432" behindDoc="0" locked="0" layoutInCell="1" allowOverlap="1" wp14:anchorId="6DD87974" wp14:editId="24B84E47">
                <wp:simplePos x="0" y="0"/>
                <wp:positionH relativeFrom="column">
                  <wp:posOffset>886761</wp:posOffset>
                </wp:positionH>
                <wp:positionV relativeFrom="paragraph">
                  <wp:posOffset>1974590</wp:posOffset>
                </wp:positionV>
                <wp:extent cx="1360477" cy="192587"/>
                <wp:effectExtent l="19050" t="95250" r="11430" b="93345"/>
                <wp:wrapNone/>
                <wp:docPr id="13" name="Надпись 10"/>
                <wp:cNvGraphicFramePr/>
                <a:graphic xmlns:a="http://schemas.openxmlformats.org/drawingml/2006/main">
                  <a:graphicData uri="http://schemas.microsoft.com/office/word/2010/wordprocessingShape">
                    <wps:wsp>
                      <wps:cNvSpPr txBox="1"/>
                      <wps:spPr>
                        <a:xfrm rot="21175051">
                          <a:off x="0" y="0"/>
                          <a:ext cx="1360477" cy="192587"/>
                        </a:xfrm>
                        <a:prstGeom prst="rect">
                          <a:avLst/>
                        </a:prstGeom>
                        <a:solidFill>
                          <a:schemeClr val="lt1"/>
                        </a:solidFill>
                        <a:ln w="6350">
                          <a:noFill/>
                        </a:ln>
                      </wps:spPr>
                      <wps:txbx>
                        <w:txbxContent>
                          <w:p w14:paraId="0F054CB5" w14:textId="77777777" w:rsidR="00554990" w:rsidRPr="00F34AFE" w:rsidRDefault="00554990" w:rsidP="0093016A">
                            <w:pPr>
                              <w:jc w:val="right"/>
                              <w:rPr>
                                <w:sz w:val="18"/>
                                <w:szCs w:val="18"/>
                              </w:rPr>
                            </w:pPr>
                            <w:r w:rsidRPr="00F34AFE">
                              <w:rPr>
                                <w:sz w:val="18"/>
                                <w:szCs w:val="18"/>
                              </w:rPr>
                              <w:t>Axe d’observation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87974" id="_x0000_s1030" type="#_x0000_t202" style="position:absolute;left:0;text-align:left;margin-left:69.8pt;margin-top:155.5pt;width:107.1pt;height:15.15pt;rotation:-46415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" fillcolor="white [3201]" stroked="f" strokeweight=".5pt">
                <v:textbox inset="0,0,0,0">
                  <w:txbxContent>
                    <w:p w14:paraId="0F054CB5" w14:textId="77777777" w:rsidR="00554990" w:rsidRPr="00F34AFE" w:rsidRDefault="00554990" w:rsidP="0093016A">
                      <w:pPr>
                        <w:jc w:val="right"/>
                        <w:rPr>
                          <w:sz w:val="18"/>
                          <w:szCs w:val="18"/>
                        </w:rPr>
                      </w:pPr>
                      <w:r w:rsidRPr="00F34AFE">
                        <w:rPr>
                          <w:sz w:val="18"/>
                          <w:szCs w:val="18"/>
                        </w:rPr>
                        <w:t>Axe d’observation</w:t>
                      </w:r>
                    </w:p>
                  </w:txbxContent>
                </v:textbox>
              </v:shape>
            </w:pict>
          </mc:Fallback>
        </mc:AlternateContent>
      </w:r>
      <w:r w:rsidRPr="00C575F5">
        <w:rPr>
          <w:noProof/>
          <w:lang w:eastAsia="fr-CH"/>
        </w:rPr>
        <mc:AlternateContent>
          <mc:Choice Requires="wps">
            <w:drawing>
              <wp:anchor distT="0" distB="0" distL="114300" distR="114300" simplePos="0" relativeHeight="251665408" behindDoc="0" locked="0" layoutInCell="1" allowOverlap="1" wp14:anchorId="4D9FCC70" wp14:editId="0672CBF1">
                <wp:simplePos x="0" y="0"/>
                <wp:positionH relativeFrom="column">
                  <wp:posOffset>902390</wp:posOffset>
                </wp:positionH>
                <wp:positionV relativeFrom="paragraph">
                  <wp:posOffset>1451185</wp:posOffset>
                </wp:positionV>
                <wp:extent cx="1360477" cy="265823"/>
                <wp:effectExtent l="19050" t="95250" r="11430" b="96520"/>
                <wp:wrapNone/>
                <wp:docPr id="12" name="Надпись 10"/>
                <wp:cNvGraphicFramePr/>
                <a:graphic xmlns:a="http://schemas.openxmlformats.org/drawingml/2006/main">
                  <a:graphicData uri="http://schemas.microsoft.com/office/word/2010/wordprocessingShape">
                    <wps:wsp>
                      <wps:cNvSpPr txBox="1"/>
                      <wps:spPr>
                        <a:xfrm rot="410504">
                          <a:off x="0" y="0"/>
                          <a:ext cx="1360477" cy="265823"/>
                        </a:xfrm>
                        <a:prstGeom prst="rect">
                          <a:avLst/>
                        </a:prstGeom>
                        <a:solidFill>
                          <a:schemeClr val="lt1"/>
                        </a:solidFill>
                        <a:ln w="6350">
                          <a:noFill/>
                        </a:ln>
                      </wps:spPr>
                      <wps:txbx>
                        <w:txbxContent>
                          <w:p w14:paraId="595C7C6A" w14:textId="77777777" w:rsidR="00554990" w:rsidRPr="00F34AFE" w:rsidRDefault="00554990" w:rsidP="0093016A">
                            <w:pPr>
                              <w:jc w:val="right"/>
                              <w:rPr>
                                <w:sz w:val="18"/>
                                <w:szCs w:val="18"/>
                              </w:rPr>
                            </w:pPr>
                            <w:r w:rsidRPr="00F34AFE">
                              <w:rPr>
                                <w:sz w:val="18"/>
                                <w:szCs w:val="18"/>
                                <w:lang w:val="en-US"/>
                              </w:rPr>
                              <w:t>Premier axe (fixe)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FCC70" id="_x0000_s1031" type="#_x0000_t202" style="position:absolute;left:0;text-align:left;margin-left:71.05pt;margin-top:114.25pt;width:107.1pt;height:20.95pt;rotation:448380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" fillcolor="white [3201]" stroked="f" strokeweight=".5pt">
                <v:textbox inset="0,0,0,0">
                  <w:txbxContent>
                    <w:p w14:paraId="595C7C6A" w14:textId="77777777" w:rsidR="00554990" w:rsidRPr="00F34AFE" w:rsidRDefault="00554990" w:rsidP="0093016A">
                      <w:pPr>
                        <w:jc w:val="right"/>
                        <w:rPr>
                          <w:sz w:val="18"/>
                          <w:szCs w:val="18"/>
                        </w:rPr>
                      </w:pPr>
                      <w:r w:rsidRPr="00F34AFE">
                        <w:rPr>
                          <w:sz w:val="18"/>
                          <w:szCs w:val="18"/>
                          <w:lang w:val="en-US"/>
                        </w:rPr>
                        <w:t>Premier axe (fixe)</w:t>
                      </w:r>
                    </w:p>
                  </w:txbxContent>
                </v:textbox>
              </v:shape>
            </w:pict>
          </mc:Fallback>
        </mc:AlternateContent>
      </w:r>
      <w:r w:rsidRPr="00C575F5">
        <w:rPr>
          <w:noProof/>
          <w:lang w:eastAsia="fr-CH"/>
        </w:rPr>
        <mc:AlternateContent>
          <mc:Choice Requires="wps">
            <w:drawing>
              <wp:anchor distT="0" distB="0" distL="114300" distR="114300" simplePos="0" relativeHeight="251664384" behindDoc="0" locked="0" layoutInCell="1" allowOverlap="1" wp14:anchorId="7D069B90" wp14:editId="018ADA4E">
                <wp:simplePos x="0" y="0"/>
                <wp:positionH relativeFrom="column">
                  <wp:posOffset>822731</wp:posOffset>
                </wp:positionH>
                <wp:positionV relativeFrom="paragraph">
                  <wp:posOffset>586469</wp:posOffset>
                </wp:positionV>
                <wp:extent cx="1360477" cy="265823"/>
                <wp:effectExtent l="0" t="323850" r="0" b="325120"/>
                <wp:wrapNone/>
                <wp:docPr id="11" name="Надпись 10"/>
                <wp:cNvGraphicFramePr/>
                <a:graphic xmlns:a="http://schemas.openxmlformats.org/drawingml/2006/main">
                  <a:graphicData uri="http://schemas.microsoft.com/office/word/2010/wordprocessingShape">
                    <wps:wsp>
                      <wps:cNvSpPr txBox="1"/>
                      <wps:spPr>
                        <a:xfrm rot="1700328">
                          <a:off x="0" y="0"/>
                          <a:ext cx="1360477" cy="265823"/>
                        </a:xfrm>
                        <a:prstGeom prst="rect">
                          <a:avLst/>
                        </a:prstGeom>
                        <a:solidFill>
                          <a:schemeClr val="lt1"/>
                        </a:solidFill>
                        <a:ln w="6350">
                          <a:noFill/>
                        </a:ln>
                      </wps:spPr>
                      <wps:txbx>
                        <w:txbxContent>
                          <w:p w14:paraId="4C1DE558" w14:textId="77777777" w:rsidR="00554990" w:rsidRPr="00F34AFE" w:rsidRDefault="00554990" w:rsidP="0093016A">
                            <w:pPr>
                              <w:jc w:val="right"/>
                              <w:rPr>
                                <w:sz w:val="18"/>
                                <w:szCs w:val="18"/>
                              </w:rPr>
                            </w:pPr>
                            <w:r w:rsidRPr="00F34AFE">
                              <w:rPr>
                                <w:sz w:val="18"/>
                                <w:szCs w:val="18"/>
                              </w:rPr>
                              <w:t>Axe du dispositif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69B90" id="_x0000_s1032" type="#_x0000_t202" style="position:absolute;left:0;text-align:left;margin-left:64.8pt;margin-top:46.2pt;width:107.1pt;height:20.95pt;rotation:1857212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" fillcolor="white [3201]" stroked="f" strokeweight=".5pt">
                <v:textbox inset="0,0,0,0">
                  <w:txbxContent>
                    <w:p w14:paraId="4C1DE558" w14:textId="77777777" w:rsidR="00554990" w:rsidRPr="00F34AFE" w:rsidRDefault="00554990" w:rsidP="0093016A">
                      <w:pPr>
                        <w:jc w:val="right"/>
                        <w:rPr>
                          <w:sz w:val="18"/>
                          <w:szCs w:val="18"/>
                        </w:rPr>
                      </w:pPr>
                      <w:r w:rsidRPr="00F34AFE">
                        <w:rPr>
                          <w:sz w:val="18"/>
                          <w:szCs w:val="18"/>
                        </w:rPr>
                        <w:t>Axe du dispositif</w:t>
                      </w:r>
                    </w:p>
                  </w:txbxContent>
                </v:textbox>
              </v:shape>
            </w:pict>
          </mc:Fallback>
        </mc:AlternateContent>
      </w:r>
      <w:r w:rsidRPr="00C575F5">
        <w:rPr>
          <w:noProof/>
          <w:lang w:eastAsia="fr-CH"/>
        </w:rPr>
        <mc:AlternateContent>
          <mc:Choice Requires="wps">
            <w:drawing>
              <wp:anchor distT="0" distB="0" distL="114300" distR="114300" simplePos="0" relativeHeight="251663360" behindDoc="0" locked="0" layoutInCell="1" allowOverlap="1" wp14:anchorId="46E58088" wp14:editId="6D80C2F6">
                <wp:simplePos x="0" y="0"/>
                <wp:positionH relativeFrom="column">
                  <wp:posOffset>2334609</wp:posOffset>
                </wp:positionH>
                <wp:positionV relativeFrom="paragraph">
                  <wp:posOffset>415973</wp:posOffset>
                </wp:positionV>
                <wp:extent cx="866830" cy="211007"/>
                <wp:effectExtent l="99378" t="14922" r="147002" b="13653"/>
                <wp:wrapNone/>
                <wp:docPr id="10" name="Надпись 10"/>
                <wp:cNvGraphicFramePr/>
                <a:graphic xmlns:a="http://schemas.openxmlformats.org/drawingml/2006/main">
                  <a:graphicData uri="http://schemas.microsoft.com/office/word/2010/wordprocessingShape">
                    <wps:wsp>
                      <wps:cNvSpPr txBox="1"/>
                      <wps:spPr>
                        <a:xfrm rot="4202500">
                          <a:off x="0" y="0"/>
                          <a:ext cx="866830" cy="211007"/>
                        </a:xfrm>
                        <a:prstGeom prst="rect">
                          <a:avLst/>
                        </a:prstGeom>
                        <a:solidFill>
                          <a:schemeClr val="lt1"/>
                        </a:solidFill>
                        <a:ln w="6350">
                          <a:noFill/>
                        </a:ln>
                      </wps:spPr>
                      <wps:txbx>
                        <w:txbxContent>
                          <w:p w14:paraId="31F43DF5" w14:textId="77777777" w:rsidR="00554990" w:rsidRPr="00F34AFE" w:rsidRDefault="00554990" w:rsidP="0093016A">
                            <w:pPr>
                              <w:jc w:val="right"/>
                              <w:rPr>
                                <w:sz w:val="18"/>
                                <w:szCs w:val="18"/>
                              </w:rPr>
                            </w:pPr>
                            <w:r w:rsidRPr="00F34AFE">
                              <w:rPr>
                                <w:sz w:val="18"/>
                                <w:szCs w:val="18"/>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58088" id="_x0000_s1033" type="#_x0000_t202" style="position:absolute;left:0;text-align:left;margin-left:183.85pt;margin-top:32.75pt;width:68.25pt;height:16.6pt;rotation:459025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" fillcolor="white [3201]" stroked="f" strokeweight=".5pt">
                <v:textbox inset="0,0,0,0">
                  <w:txbxContent>
                    <w:p w14:paraId="31F43DF5" w14:textId="77777777" w:rsidR="00554990" w:rsidRPr="00F34AFE" w:rsidRDefault="00554990" w:rsidP="0093016A">
                      <w:pPr>
                        <w:jc w:val="right"/>
                        <w:rPr>
                          <w:sz w:val="18"/>
                          <w:szCs w:val="18"/>
                        </w:rPr>
                      </w:pPr>
                      <w:r w:rsidRPr="00F34AFE">
                        <w:rPr>
                          <w:sz w:val="18"/>
                          <w:szCs w:val="18"/>
                        </w:rPr>
                        <w:t>Axe de référence</w:t>
                      </w:r>
                    </w:p>
                  </w:txbxContent>
                </v:textbox>
              </v:shape>
            </w:pict>
          </mc:Fallback>
        </mc:AlternateContent>
      </w:r>
      <w:r w:rsidRPr="00C575F5">
        <w:rPr>
          <w:noProof/>
          <w:lang w:eastAsia="fr-CH"/>
        </w:rPr>
        <w:drawing>
          <wp:inline distT="0" distB="0" distL="0" distR="0" wp14:anchorId="7FC44FB3" wp14:editId="36D3191A">
            <wp:extent cx="4599541" cy="3425588"/>
            <wp:effectExtent l="0" t="0" r="0" b="3810"/>
            <wp:docPr id="29948" name="Immagine 2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8667" cy="3424937"/>
                    </a:xfrm>
                    <a:prstGeom prst="rect">
                      <a:avLst/>
                    </a:prstGeom>
                    <a:noFill/>
                  </pic:spPr>
                </pic:pic>
              </a:graphicData>
            </a:graphic>
          </wp:inline>
        </w:drawing>
      </w:r>
    </w:p>
    <w:p w14:paraId="6466CE08" w14:textId="6B44254A" w:rsidR="0093016A" w:rsidRPr="00C575F5" w:rsidRDefault="0093016A" w:rsidP="00850EF4">
      <w:pPr>
        <w:pStyle w:val="SingleTxtG"/>
        <w:ind w:firstLine="567"/>
      </w:pPr>
      <w:r w:rsidRPr="00C575F5">
        <w:t>La figure A4-I représente le système angulaire de la CIE utilisé pour la description et la mesure des dispositifs et matériaux de marquage rétroréfléchissants. Le premier axe est perpendiculaire au plan contenant l</w:t>
      </w:r>
      <w:r w:rsidR="00554990" w:rsidRPr="00C575F5">
        <w:t>’</w:t>
      </w:r>
      <w:r w:rsidRPr="00C575F5">
        <w:t>axe d</w:t>
      </w:r>
      <w:r w:rsidR="00554990" w:rsidRPr="00C575F5">
        <w:t>’</w:t>
      </w:r>
      <w:r w:rsidRPr="00C575F5">
        <w:t>observation et l</w:t>
      </w:r>
      <w:r w:rsidR="00554990" w:rsidRPr="00C575F5">
        <w:t>’</w:t>
      </w:r>
      <w:r w:rsidRPr="00C575F5">
        <w:t>axe d</w:t>
      </w:r>
      <w:r w:rsidR="00554990" w:rsidRPr="00C575F5">
        <w:t>’</w:t>
      </w:r>
      <w:r w:rsidRPr="00C575F5">
        <w:t>éclairage. Le second axe est perpendiculaire au premier axe et à l</w:t>
      </w:r>
      <w:r w:rsidR="00554990" w:rsidRPr="00C575F5">
        <w:t>’</w:t>
      </w:r>
      <w:r w:rsidRPr="00C575F5">
        <w:t>axe de référence.</w:t>
      </w:r>
    </w:p>
    <w:p w14:paraId="6464F068" w14:textId="77777777" w:rsidR="0093016A" w:rsidRPr="00C575F5" w:rsidRDefault="0093016A" w:rsidP="0093016A">
      <w:pPr>
        <w:pStyle w:val="H23G"/>
      </w:pPr>
      <w:bookmarkStart w:id="12" w:name="_Hlk69824038"/>
      <w:r w:rsidRPr="00C575F5">
        <w:rPr>
          <w:b w:val="0"/>
        </w:rPr>
        <w:tab/>
      </w:r>
      <w:r w:rsidRPr="00C575F5">
        <w:rPr>
          <w:b w:val="0"/>
        </w:rPr>
        <w:tab/>
        <w:t xml:space="preserve">Figure A4-II </w:t>
      </w:r>
      <w:r w:rsidRPr="00C575F5">
        <w:rPr>
          <w:b w:val="0"/>
        </w:rPr>
        <w:br/>
      </w:r>
      <w:r w:rsidRPr="00C575F5">
        <w:t>Goniomètre intégrant le système angulaire de la CIE</w:t>
      </w:r>
      <w:bookmarkEnd w:id="12"/>
    </w:p>
    <w:p w14:paraId="0F67BC8C" w14:textId="1B7DD0B2" w:rsidR="0093016A" w:rsidRPr="00C575F5" w:rsidRDefault="00850EF4" w:rsidP="00850EF4">
      <w:pPr>
        <w:pStyle w:val="SingleTxtG"/>
        <w:spacing w:after="240" w:line="240" w:lineRule="auto"/>
      </w:pPr>
      <w:r w:rsidRPr="00C575F5">
        <w:rPr>
          <w:noProof/>
          <w:lang w:eastAsia="fr-CH"/>
        </w:rPr>
        <mc:AlternateContent>
          <mc:Choice Requires="wps">
            <w:drawing>
              <wp:anchor distT="0" distB="0" distL="114300" distR="114300" simplePos="0" relativeHeight="251671552" behindDoc="0" locked="0" layoutInCell="1" allowOverlap="1" wp14:anchorId="40C66117" wp14:editId="6CC36823">
                <wp:simplePos x="0" y="0"/>
                <wp:positionH relativeFrom="column">
                  <wp:posOffset>4091995</wp:posOffset>
                </wp:positionH>
                <wp:positionV relativeFrom="paragraph">
                  <wp:posOffset>2195756</wp:posOffset>
                </wp:positionV>
                <wp:extent cx="783590" cy="200660"/>
                <wp:effectExtent l="0" t="0" r="0" b="8890"/>
                <wp:wrapNone/>
                <wp:docPr id="20" name="Надпись 21"/>
                <wp:cNvGraphicFramePr/>
                <a:graphic xmlns:a="http://schemas.openxmlformats.org/drawingml/2006/main">
                  <a:graphicData uri="http://schemas.microsoft.com/office/word/2010/wordprocessingShape">
                    <wps:wsp>
                      <wps:cNvSpPr txBox="1"/>
                      <wps:spPr>
                        <a:xfrm>
                          <a:off x="0" y="0"/>
                          <a:ext cx="783590" cy="200660"/>
                        </a:xfrm>
                        <a:prstGeom prst="rect">
                          <a:avLst/>
                        </a:prstGeom>
                        <a:solidFill>
                          <a:schemeClr val="lt1"/>
                        </a:solidFill>
                        <a:ln w="6350">
                          <a:noFill/>
                        </a:ln>
                      </wps:spPr>
                      <wps:txbx>
                        <w:txbxContent>
                          <w:p w14:paraId="67196BB0" w14:textId="77777777" w:rsidR="00554990" w:rsidRPr="0094660E" w:rsidRDefault="00554990" w:rsidP="0093016A">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Catadioptre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66117" id="Надпись 21" o:spid="_x0000_s1034" type="#_x0000_t202" style="position:absolute;left:0;text-align:left;margin-left:322.2pt;margin-top:172.9pt;width:61.7pt;height:1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" fillcolor="white [3201]" stroked="f" strokeweight=".5pt">
                <v:textbox inset="0,0,0,0">
                  <w:txbxContent>
                    <w:p w14:paraId="67196BB0" w14:textId="77777777" w:rsidR="00554990" w:rsidRPr="0094660E" w:rsidRDefault="00554990" w:rsidP="0093016A">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Catadioptre</w:t>
                      </w:r>
                    </w:p>
                  </w:txbxContent>
                </v:textbox>
              </v:shape>
            </w:pict>
          </mc:Fallback>
        </mc:AlternateContent>
      </w:r>
      <w:r w:rsidR="0093016A" w:rsidRPr="00C575F5">
        <w:rPr>
          <w:noProof/>
          <w:lang w:eastAsia="fr-CH"/>
        </w:rPr>
        <mc:AlternateContent>
          <mc:Choice Requires="wps">
            <w:drawing>
              <wp:anchor distT="0" distB="0" distL="114300" distR="114300" simplePos="0" relativeHeight="251673600" behindDoc="0" locked="0" layoutInCell="1" allowOverlap="1" wp14:anchorId="19B8F684" wp14:editId="67D5ED82">
                <wp:simplePos x="0" y="0"/>
                <wp:positionH relativeFrom="column">
                  <wp:posOffset>1919743</wp:posOffset>
                </wp:positionH>
                <wp:positionV relativeFrom="paragraph">
                  <wp:posOffset>153753</wp:posOffset>
                </wp:positionV>
                <wp:extent cx="1563370" cy="310101"/>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1563370" cy="310101"/>
                        </a:xfrm>
                        <a:prstGeom prst="rect">
                          <a:avLst/>
                        </a:prstGeom>
                        <a:solidFill>
                          <a:schemeClr val="lt1"/>
                        </a:solidFill>
                        <a:ln w="6350">
                          <a:noFill/>
                        </a:ln>
                      </wps:spPr>
                      <wps:txbx>
                        <w:txbxContent>
                          <w:p w14:paraId="463DD9AB" w14:textId="77777777" w:rsidR="00554990" w:rsidRPr="0094660E" w:rsidRDefault="00554990" w:rsidP="0093016A">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 xml:space="preserve">Axe mobile </w:t>
                            </w:r>
                            <w:r w:rsidRPr="0094660E">
                              <w:rPr>
                                <w:sz w:val="18"/>
                                <w:szCs w:val="18"/>
                                <w14:textOutline w14:w="9525" w14:cap="rnd" w14:cmpd="sng" w14:algn="ctr">
                                  <w14:noFill/>
                                  <w14:prstDash w14:val="solid"/>
                                  <w14:bevel/>
                                </w14:textOutline>
                              </w:rPr>
                              <w:br/>
                              <w:t>(rotation autour du second axe)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8F684" id="_x0000_s1035" type="#_x0000_t202" style="position:absolute;left:0;text-align:left;margin-left:151.15pt;margin-top:12.1pt;width:123.1pt;height:2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" fillcolor="white [3201]" stroked="f" strokeweight=".5pt">
                <v:textbox inset="0,0,0,0">
                  <w:txbxContent>
                    <w:p w14:paraId="463DD9AB" w14:textId="77777777" w:rsidR="00554990" w:rsidRPr="0094660E" w:rsidRDefault="00554990" w:rsidP="0093016A">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 xml:space="preserve">Axe mobile </w:t>
                      </w:r>
                      <w:r w:rsidRPr="0094660E">
                        <w:rPr>
                          <w:sz w:val="18"/>
                          <w:szCs w:val="18"/>
                          <w14:textOutline w14:w="9525" w14:cap="rnd" w14:cmpd="sng" w14:algn="ctr">
                            <w14:noFill/>
                            <w14:prstDash w14:val="solid"/>
                            <w14:bevel/>
                          </w14:textOutline>
                        </w:rPr>
                        <w:br/>
                        <w:t>(rotation autour du second axe)</w:t>
                      </w:r>
                    </w:p>
                  </w:txbxContent>
                </v:textbox>
              </v:shape>
            </w:pict>
          </mc:Fallback>
        </mc:AlternateContent>
      </w:r>
      <w:r w:rsidR="0093016A" w:rsidRPr="00C575F5">
        <w:rPr>
          <w:noProof/>
          <w:lang w:eastAsia="fr-CH"/>
        </w:rPr>
        <mc:AlternateContent>
          <mc:Choice Requires="wps">
            <w:drawing>
              <wp:anchor distT="0" distB="0" distL="114300" distR="114300" simplePos="0" relativeHeight="251670528" behindDoc="0" locked="0" layoutInCell="1" allowOverlap="1" wp14:anchorId="15057FFA" wp14:editId="3365540D">
                <wp:simplePos x="0" y="0"/>
                <wp:positionH relativeFrom="column">
                  <wp:posOffset>1212077</wp:posOffset>
                </wp:positionH>
                <wp:positionV relativeFrom="paragraph">
                  <wp:posOffset>2403972</wp:posOffset>
                </wp:positionV>
                <wp:extent cx="985962" cy="200660"/>
                <wp:effectExtent l="0" t="0" r="5080" b="8890"/>
                <wp:wrapNone/>
                <wp:docPr id="19" name="Надпись 21"/>
                <wp:cNvGraphicFramePr/>
                <a:graphic xmlns:a="http://schemas.openxmlformats.org/drawingml/2006/main">
                  <a:graphicData uri="http://schemas.microsoft.com/office/word/2010/wordprocessingShape">
                    <wps:wsp>
                      <wps:cNvSpPr txBox="1"/>
                      <wps:spPr>
                        <a:xfrm>
                          <a:off x="0" y="0"/>
                          <a:ext cx="985962" cy="200660"/>
                        </a:xfrm>
                        <a:prstGeom prst="rect">
                          <a:avLst/>
                        </a:prstGeom>
                        <a:solidFill>
                          <a:schemeClr val="lt1"/>
                        </a:solidFill>
                        <a:ln w="6350">
                          <a:noFill/>
                        </a:ln>
                      </wps:spPr>
                      <wps:txbx>
                        <w:txbxContent>
                          <w:p w14:paraId="4DD45DA5" w14:textId="77777777" w:rsidR="00554990" w:rsidRPr="0094660E" w:rsidRDefault="00554990" w:rsidP="0093016A">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Source lumineuse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57FFA" id="_x0000_s1036" type="#_x0000_t202" style="position:absolute;left:0;text-align:left;margin-left:95.45pt;margin-top:189.3pt;width:77.65pt;height:1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" fillcolor="white [3201]" stroked="f" strokeweight=".5pt">
                <v:textbox inset="0,0,0,0">
                  <w:txbxContent>
                    <w:p w14:paraId="4DD45DA5" w14:textId="77777777" w:rsidR="00554990" w:rsidRPr="0094660E" w:rsidRDefault="00554990" w:rsidP="0093016A">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Source lumineuse</w:t>
                      </w:r>
                    </w:p>
                  </w:txbxContent>
                </v:textbox>
              </v:shape>
            </w:pict>
          </mc:Fallback>
        </mc:AlternateContent>
      </w:r>
      <w:r w:rsidR="0093016A" w:rsidRPr="00C575F5">
        <w:rPr>
          <w:noProof/>
          <w:lang w:eastAsia="fr-CH"/>
        </w:rPr>
        <mc:AlternateContent>
          <mc:Choice Requires="wps">
            <w:drawing>
              <wp:anchor distT="0" distB="0" distL="114300" distR="114300" simplePos="0" relativeHeight="251674624" behindDoc="0" locked="0" layoutInCell="1" allowOverlap="1" wp14:anchorId="0BD512C5" wp14:editId="083DCD63">
                <wp:simplePos x="0" y="0"/>
                <wp:positionH relativeFrom="column">
                  <wp:posOffset>720725</wp:posOffset>
                </wp:positionH>
                <wp:positionV relativeFrom="paragraph">
                  <wp:posOffset>1398905</wp:posOffset>
                </wp:positionV>
                <wp:extent cx="835025" cy="412115"/>
                <wp:effectExtent l="0" t="0" r="3175" b="6985"/>
                <wp:wrapNone/>
                <wp:docPr id="18" name="Надпись 21"/>
                <wp:cNvGraphicFramePr/>
                <a:graphic xmlns:a="http://schemas.openxmlformats.org/drawingml/2006/main">
                  <a:graphicData uri="http://schemas.microsoft.com/office/word/2010/wordprocessingShape">
                    <wps:wsp>
                      <wps:cNvSpPr txBox="1"/>
                      <wps:spPr>
                        <a:xfrm>
                          <a:off x="0" y="0"/>
                          <a:ext cx="835025" cy="412115"/>
                        </a:xfrm>
                        <a:prstGeom prst="rect">
                          <a:avLst/>
                        </a:prstGeom>
                        <a:solidFill>
                          <a:schemeClr val="lt1"/>
                        </a:solidFill>
                        <a:ln w="6350">
                          <a:noFill/>
                        </a:ln>
                      </wps:spPr>
                      <wps:txbx>
                        <w:txbxContent>
                          <w:p w14:paraId="55453C97" w14:textId="77777777" w:rsidR="00554990" w:rsidRPr="0094660E" w:rsidRDefault="00554990" w:rsidP="0093016A">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Tête photométrique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512C5" id="_x0000_s1037" type="#_x0000_t202" style="position:absolute;left:0;text-align:left;margin-left:56.75pt;margin-top:110.15pt;width:65.75pt;height:3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" fillcolor="white [3201]" stroked="f" strokeweight=".5pt">
                <v:textbox inset="0,0,0,0">
                  <w:txbxContent>
                    <w:p w14:paraId="55453C97" w14:textId="77777777" w:rsidR="00554990" w:rsidRPr="0094660E" w:rsidRDefault="00554990" w:rsidP="0093016A">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Tête photométrique</w:t>
                      </w:r>
                    </w:p>
                  </w:txbxContent>
                </v:textbox>
              </v:shape>
            </w:pict>
          </mc:Fallback>
        </mc:AlternateContent>
      </w:r>
      <w:r w:rsidR="0093016A" w:rsidRPr="00C575F5">
        <w:rPr>
          <w:noProof/>
          <w:lang w:eastAsia="fr-CH"/>
        </w:rPr>
        <mc:AlternateContent>
          <mc:Choice Requires="wps">
            <w:drawing>
              <wp:anchor distT="0" distB="0" distL="114300" distR="114300" simplePos="0" relativeHeight="251672576" behindDoc="0" locked="0" layoutInCell="1" allowOverlap="1" wp14:anchorId="45FCFCD2" wp14:editId="157BE46D">
                <wp:simplePos x="0" y="0"/>
                <wp:positionH relativeFrom="column">
                  <wp:posOffset>818845</wp:posOffset>
                </wp:positionH>
                <wp:positionV relativeFrom="paragraph">
                  <wp:posOffset>544195</wp:posOffset>
                </wp:positionV>
                <wp:extent cx="1563370" cy="400050"/>
                <wp:effectExtent l="0" t="0" r="0" b="0"/>
                <wp:wrapNone/>
                <wp:docPr id="17" name="Надпись 21"/>
                <wp:cNvGraphicFramePr/>
                <a:graphic xmlns:a="http://schemas.openxmlformats.org/drawingml/2006/main">
                  <a:graphicData uri="http://schemas.microsoft.com/office/word/2010/wordprocessingShape">
                    <wps:wsp>
                      <wps:cNvSpPr txBox="1"/>
                      <wps:spPr>
                        <a:xfrm>
                          <a:off x="0" y="0"/>
                          <a:ext cx="1563370" cy="400050"/>
                        </a:xfrm>
                        <a:prstGeom prst="rect">
                          <a:avLst/>
                        </a:prstGeom>
                        <a:solidFill>
                          <a:schemeClr val="lt1"/>
                        </a:solidFill>
                        <a:ln w="6350">
                          <a:noFill/>
                        </a:ln>
                      </wps:spPr>
                      <wps:txbx>
                        <w:txbxContent>
                          <w:p w14:paraId="5C325E25" w14:textId="77777777" w:rsidR="00554990" w:rsidRPr="0094660E" w:rsidRDefault="00554990" w:rsidP="0093016A">
                            <w:pPr>
                              <w:spacing w:line="160" w:lineRule="atLeast"/>
                              <w:jc w:val="center"/>
                              <w:rPr>
                                <w:sz w:val="18"/>
                                <w:szCs w:val="18"/>
                                <w14:textOutline w14:w="9525" w14:cap="rnd" w14:cmpd="sng" w14:algn="ctr">
                                  <w14:noFill/>
                                  <w14:prstDash w14:val="solid"/>
                                  <w14:bevel/>
                                </w14:textOutline>
                              </w:rPr>
                            </w:pPr>
                            <w:r w:rsidRPr="0094660E">
                              <w:rPr>
                                <w:sz w:val="18"/>
                                <w:szCs w:val="18"/>
                              </w:rPr>
                              <w:t xml:space="preserve">Axe fixe </w:t>
                            </w:r>
                            <w:r>
                              <w:rPr>
                                <w:sz w:val="18"/>
                                <w:szCs w:val="18"/>
                              </w:rPr>
                              <w:br/>
                            </w:r>
                            <w:r w:rsidRPr="0094660E">
                              <w:rPr>
                                <w:sz w:val="18"/>
                                <w:szCs w:val="18"/>
                              </w:rPr>
                              <w:t>(rotation autour du premier axe)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CFCD2" id="_x0000_s1038" type="#_x0000_t202" style="position:absolute;left:0;text-align:left;margin-left:64.5pt;margin-top:42.85pt;width:123.1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" fillcolor="white [3201]" stroked="f" strokeweight=".5pt">
                <v:textbox inset="0,0,0,0">
                  <w:txbxContent>
                    <w:p w14:paraId="5C325E25" w14:textId="77777777" w:rsidR="00554990" w:rsidRPr="0094660E" w:rsidRDefault="00554990" w:rsidP="0093016A">
                      <w:pPr>
                        <w:spacing w:line="160" w:lineRule="atLeast"/>
                        <w:jc w:val="center"/>
                        <w:rPr>
                          <w:sz w:val="18"/>
                          <w:szCs w:val="18"/>
                          <w14:textOutline w14:w="9525" w14:cap="rnd" w14:cmpd="sng" w14:algn="ctr">
                            <w14:noFill/>
                            <w14:prstDash w14:val="solid"/>
                            <w14:bevel/>
                          </w14:textOutline>
                        </w:rPr>
                      </w:pPr>
                      <w:r w:rsidRPr="0094660E">
                        <w:rPr>
                          <w:sz w:val="18"/>
                          <w:szCs w:val="18"/>
                        </w:rPr>
                        <w:t xml:space="preserve">Axe fixe </w:t>
                      </w:r>
                      <w:r>
                        <w:rPr>
                          <w:sz w:val="18"/>
                          <w:szCs w:val="18"/>
                        </w:rPr>
                        <w:br/>
                      </w:r>
                      <w:r w:rsidRPr="0094660E">
                        <w:rPr>
                          <w:sz w:val="18"/>
                          <w:szCs w:val="18"/>
                        </w:rPr>
                        <w:t>(rotation autour du premier axe)</w:t>
                      </w:r>
                    </w:p>
                  </w:txbxContent>
                </v:textbox>
              </v:shape>
            </w:pict>
          </mc:Fallback>
        </mc:AlternateContent>
      </w:r>
      <w:r w:rsidR="0093016A" w:rsidRPr="00C575F5">
        <w:rPr>
          <w:noProof/>
          <w:lang w:eastAsia="fr-CH"/>
        </w:rPr>
        <w:drawing>
          <wp:inline distT="0" distB="0" distL="0" distR="0" wp14:anchorId="4CF6DECC" wp14:editId="3E7BB54E">
            <wp:extent cx="4518288" cy="2774913"/>
            <wp:effectExtent l="0" t="0" r="0" b="6985"/>
            <wp:docPr id="29950" name="Immagine 2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0305"/>
                    <a:stretch/>
                  </pic:blipFill>
                  <pic:spPr bwMode="auto">
                    <a:xfrm>
                      <a:off x="0" y="0"/>
                      <a:ext cx="4531369" cy="278294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835"/>
        <w:gridCol w:w="2551"/>
      </w:tblGrid>
      <w:tr w:rsidR="0093016A" w:rsidRPr="00C575F5" w14:paraId="740CFC04" w14:textId="77777777" w:rsidTr="0093016A">
        <w:tc>
          <w:tcPr>
            <w:tcW w:w="1985" w:type="dxa"/>
            <w:shd w:val="clear" w:color="auto" w:fill="auto"/>
          </w:tcPr>
          <w:p w14:paraId="2E2DDBD2" w14:textId="476776BE" w:rsidR="0093016A" w:rsidRPr="00C575F5" w:rsidRDefault="0093016A" w:rsidP="00850EF4">
            <w:pPr>
              <w:tabs>
                <w:tab w:val="left" w:pos="428"/>
              </w:tabs>
              <w:spacing w:before="40" w:after="40"/>
            </w:pPr>
            <w:r w:rsidRPr="00C575F5">
              <w:t>1 :</w:t>
            </w:r>
            <w:r w:rsidRPr="00C575F5">
              <w:tab/>
              <w:t>Premier axe</w:t>
            </w:r>
          </w:p>
        </w:tc>
        <w:tc>
          <w:tcPr>
            <w:tcW w:w="2835" w:type="dxa"/>
            <w:shd w:val="clear" w:color="auto" w:fill="auto"/>
          </w:tcPr>
          <w:p w14:paraId="3056C0C3" w14:textId="3EFFCA08" w:rsidR="0093016A" w:rsidRPr="00C575F5" w:rsidRDefault="0093016A" w:rsidP="00850EF4">
            <w:pPr>
              <w:tabs>
                <w:tab w:val="left" w:pos="428"/>
              </w:tabs>
              <w:spacing w:before="40" w:after="40"/>
            </w:pPr>
            <w:r w:rsidRPr="00C575F5">
              <w:t>I :</w:t>
            </w:r>
            <w:r w:rsidRPr="00C575F5">
              <w:tab/>
              <w:t>Axe d</w:t>
            </w:r>
            <w:r w:rsidR="00554990" w:rsidRPr="00C575F5">
              <w:t>’</w:t>
            </w:r>
            <w:r w:rsidRPr="00C575F5">
              <w:t>éclairage</w:t>
            </w:r>
          </w:p>
        </w:tc>
        <w:tc>
          <w:tcPr>
            <w:tcW w:w="2551" w:type="dxa"/>
            <w:shd w:val="clear" w:color="auto" w:fill="auto"/>
          </w:tcPr>
          <w:p w14:paraId="0B2DB888" w14:textId="0765A532" w:rsidR="0093016A" w:rsidRPr="00C575F5" w:rsidRDefault="0093016A" w:rsidP="00850EF4">
            <w:pPr>
              <w:tabs>
                <w:tab w:val="left" w:pos="851"/>
              </w:tabs>
              <w:spacing w:before="40" w:after="40"/>
            </w:pPr>
            <w:r w:rsidRPr="00C575F5">
              <w:t>α :</w:t>
            </w:r>
            <w:r w:rsidRPr="00C575F5">
              <w:tab/>
              <w:t>Angle d</w:t>
            </w:r>
            <w:r w:rsidR="00554990" w:rsidRPr="00C575F5">
              <w:t>’</w:t>
            </w:r>
            <w:r w:rsidRPr="00C575F5">
              <w:t>observation</w:t>
            </w:r>
          </w:p>
        </w:tc>
      </w:tr>
      <w:tr w:rsidR="0093016A" w:rsidRPr="00C575F5" w14:paraId="0A5A91BF" w14:textId="77777777" w:rsidTr="0093016A">
        <w:tc>
          <w:tcPr>
            <w:tcW w:w="1985" w:type="dxa"/>
            <w:shd w:val="clear" w:color="auto" w:fill="auto"/>
          </w:tcPr>
          <w:p w14:paraId="312D11A7" w14:textId="77777777" w:rsidR="0093016A" w:rsidRPr="00C575F5" w:rsidRDefault="0093016A" w:rsidP="00850EF4">
            <w:pPr>
              <w:tabs>
                <w:tab w:val="left" w:pos="428"/>
              </w:tabs>
              <w:spacing w:before="40" w:after="40"/>
            </w:pPr>
            <w:r w:rsidRPr="00C575F5">
              <w:t xml:space="preserve">2 : </w:t>
            </w:r>
            <w:r w:rsidRPr="00C575F5">
              <w:tab/>
              <w:t>Second axe</w:t>
            </w:r>
          </w:p>
        </w:tc>
        <w:tc>
          <w:tcPr>
            <w:tcW w:w="2835" w:type="dxa"/>
            <w:shd w:val="clear" w:color="auto" w:fill="auto"/>
          </w:tcPr>
          <w:p w14:paraId="290AF23C" w14:textId="657D7DF4" w:rsidR="0093016A" w:rsidRPr="00C575F5" w:rsidRDefault="0093016A" w:rsidP="00850EF4">
            <w:pPr>
              <w:tabs>
                <w:tab w:val="left" w:pos="428"/>
              </w:tabs>
              <w:spacing w:before="40" w:after="40"/>
            </w:pPr>
            <w:r w:rsidRPr="00C575F5">
              <w:t>O :</w:t>
            </w:r>
            <w:r w:rsidRPr="00C575F5">
              <w:tab/>
              <w:t>Axe d</w:t>
            </w:r>
            <w:r w:rsidR="00554990" w:rsidRPr="00C575F5">
              <w:t>’</w:t>
            </w:r>
            <w:r w:rsidRPr="00C575F5">
              <w:t>observation</w:t>
            </w:r>
          </w:p>
        </w:tc>
        <w:tc>
          <w:tcPr>
            <w:tcW w:w="2551" w:type="dxa"/>
            <w:shd w:val="clear" w:color="auto" w:fill="auto"/>
          </w:tcPr>
          <w:p w14:paraId="23FBB4FA" w14:textId="6EE02AD4" w:rsidR="0093016A" w:rsidRPr="00C575F5" w:rsidRDefault="0093016A" w:rsidP="00850EF4">
            <w:pPr>
              <w:tabs>
                <w:tab w:val="left" w:pos="851"/>
              </w:tabs>
              <w:spacing w:before="40" w:after="40"/>
            </w:pPr>
            <w:r w:rsidRPr="00C575F5">
              <w:t>β</w:t>
            </w:r>
            <w:r w:rsidRPr="00C575F5">
              <w:rPr>
                <w:vertAlign w:val="subscript"/>
              </w:rPr>
              <w:t>1</w:t>
            </w:r>
            <w:r w:rsidRPr="00C575F5">
              <w:t xml:space="preserve"> et β</w:t>
            </w:r>
            <w:r w:rsidRPr="00C575F5">
              <w:rPr>
                <w:vertAlign w:val="subscript"/>
              </w:rPr>
              <w:t>2</w:t>
            </w:r>
            <w:r w:rsidRPr="00C575F5">
              <w:t> :</w:t>
            </w:r>
            <w:r w:rsidR="003E6A93" w:rsidRPr="00C575F5">
              <w:tab/>
            </w:r>
            <w:r w:rsidRPr="00C575F5">
              <w:t>Angles d</w:t>
            </w:r>
            <w:r w:rsidR="00554990" w:rsidRPr="00C575F5">
              <w:t>’</w:t>
            </w:r>
            <w:r w:rsidRPr="00C575F5">
              <w:t>incidence</w:t>
            </w:r>
          </w:p>
        </w:tc>
      </w:tr>
      <w:tr w:rsidR="0093016A" w:rsidRPr="00C575F5" w14:paraId="43E9C1B8" w14:textId="77777777" w:rsidTr="0093016A">
        <w:tc>
          <w:tcPr>
            <w:tcW w:w="1985" w:type="dxa"/>
            <w:shd w:val="clear" w:color="auto" w:fill="auto"/>
          </w:tcPr>
          <w:p w14:paraId="4F960555" w14:textId="1B3ED1BF" w:rsidR="0093016A" w:rsidRPr="00C575F5" w:rsidRDefault="0093016A" w:rsidP="00850EF4">
            <w:pPr>
              <w:spacing w:before="40" w:after="40"/>
            </w:pPr>
          </w:p>
        </w:tc>
        <w:tc>
          <w:tcPr>
            <w:tcW w:w="2835" w:type="dxa"/>
            <w:shd w:val="clear" w:color="auto" w:fill="auto"/>
          </w:tcPr>
          <w:p w14:paraId="49576984" w14:textId="22D40620" w:rsidR="0093016A" w:rsidRPr="00C575F5" w:rsidRDefault="0093016A" w:rsidP="00850EF4">
            <w:pPr>
              <w:tabs>
                <w:tab w:val="left" w:pos="428"/>
              </w:tabs>
              <w:spacing w:before="40" w:after="40"/>
            </w:pPr>
            <w:r w:rsidRPr="00C575F5">
              <w:t>R :</w:t>
            </w:r>
            <w:r w:rsidRPr="00C575F5">
              <w:tab/>
              <w:t>Axe de référence</w:t>
            </w:r>
          </w:p>
        </w:tc>
        <w:tc>
          <w:tcPr>
            <w:tcW w:w="2551" w:type="dxa"/>
            <w:shd w:val="clear" w:color="auto" w:fill="auto"/>
          </w:tcPr>
          <w:p w14:paraId="3977CC6A" w14:textId="74F7BB6E" w:rsidR="0093016A" w:rsidRPr="00C575F5" w:rsidRDefault="0093016A" w:rsidP="00850EF4">
            <w:pPr>
              <w:tabs>
                <w:tab w:val="left" w:pos="851"/>
              </w:tabs>
              <w:spacing w:before="40" w:after="40"/>
            </w:pPr>
            <w:r w:rsidRPr="00C575F5">
              <w:t>ε :</w:t>
            </w:r>
            <w:r w:rsidR="003E6A93" w:rsidRPr="00C575F5">
              <w:tab/>
            </w:r>
            <w:r w:rsidRPr="00C575F5">
              <w:t>Angle de rotation</w:t>
            </w:r>
          </w:p>
        </w:tc>
      </w:tr>
      <w:tr w:rsidR="0093016A" w:rsidRPr="00C575F5" w14:paraId="12FCDC35" w14:textId="77777777" w:rsidTr="0093016A">
        <w:tc>
          <w:tcPr>
            <w:tcW w:w="1985" w:type="dxa"/>
            <w:shd w:val="clear" w:color="auto" w:fill="auto"/>
          </w:tcPr>
          <w:p w14:paraId="7D33D0E1" w14:textId="77777777" w:rsidR="0093016A" w:rsidRPr="00C575F5" w:rsidRDefault="0093016A" w:rsidP="00850EF4">
            <w:pPr>
              <w:spacing w:before="40" w:after="40"/>
            </w:pPr>
          </w:p>
        </w:tc>
        <w:tc>
          <w:tcPr>
            <w:tcW w:w="2835" w:type="dxa"/>
            <w:shd w:val="clear" w:color="auto" w:fill="auto"/>
          </w:tcPr>
          <w:p w14:paraId="47E152A8" w14:textId="29D2C7A1" w:rsidR="0093016A" w:rsidRPr="00C575F5" w:rsidRDefault="0093016A" w:rsidP="00850EF4">
            <w:pPr>
              <w:tabs>
                <w:tab w:val="left" w:pos="428"/>
              </w:tabs>
              <w:spacing w:before="40" w:after="40"/>
            </w:pPr>
            <w:r w:rsidRPr="00C575F5">
              <w:t>P :</w:t>
            </w:r>
            <w:r w:rsidRPr="00C575F5">
              <w:tab/>
              <w:t>Matériau rétroréfléchissant</w:t>
            </w:r>
          </w:p>
        </w:tc>
        <w:tc>
          <w:tcPr>
            <w:tcW w:w="2551" w:type="dxa"/>
            <w:shd w:val="clear" w:color="auto" w:fill="auto"/>
          </w:tcPr>
          <w:p w14:paraId="2A2CC7E1" w14:textId="77777777" w:rsidR="0093016A" w:rsidRPr="00C575F5" w:rsidRDefault="0093016A" w:rsidP="00850EF4">
            <w:pPr>
              <w:spacing w:before="40" w:after="40"/>
            </w:pPr>
          </w:p>
        </w:tc>
      </w:tr>
    </w:tbl>
    <w:p w14:paraId="54861CD5" w14:textId="77777777" w:rsidR="0091587F" w:rsidRPr="00C575F5" w:rsidRDefault="0091587F" w:rsidP="0091587F">
      <w:pPr>
        <w:pStyle w:val="SingleTxtG"/>
        <w:spacing w:before="240"/>
        <w:ind w:firstLine="567"/>
      </w:pPr>
      <w:r w:rsidRPr="00C575F5">
        <w:t>La figure A4-II représente un goniomètre intégrant le système angulaire de la CIE pour la description et la mesure des dispositifs et matériaux de marquage rétroréfléchissants. Tous les axes, angles et sens de rotation apparaissent comme étant positifs.</w:t>
      </w:r>
    </w:p>
    <w:p w14:paraId="380CF2A5" w14:textId="77777777" w:rsidR="0091587F" w:rsidRPr="00C575F5" w:rsidRDefault="0091587F" w:rsidP="00587B72">
      <w:pPr>
        <w:pStyle w:val="SingleTxtG"/>
        <w:spacing w:before="120"/>
      </w:pPr>
      <w:r w:rsidRPr="00C575F5">
        <w:rPr>
          <w:i/>
        </w:rPr>
        <w:t>Notes</w:t>
      </w:r>
      <w:r w:rsidRPr="00C575F5">
        <w:t> :</w:t>
      </w:r>
    </w:p>
    <w:p w14:paraId="63C56E32" w14:textId="30C3FED5" w:rsidR="0091587F" w:rsidRPr="00C575F5" w:rsidRDefault="0091587F" w:rsidP="00587B72">
      <w:pPr>
        <w:pStyle w:val="SingleTxtG"/>
        <w:ind w:left="2268" w:hanging="567"/>
      </w:pPr>
      <w:r w:rsidRPr="00C575F5">
        <w:t>a)</w:t>
      </w:r>
      <w:r w:rsidRPr="00C575F5">
        <w:tab/>
        <w:t>L</w:t>
      </w:r>
      <w:r w:rsidR="00554990" w:rsidRPr="00C575F5">
        <w:t>’</w:t>
      </w:r>
      <w:r w:rsidRPr="00C575F5">
        <w:t>axe principal fixe est l</w:t>
      </w:r>
      <w:r w:rsidR="00554990" w:rsidRPr="00C575F5">
        <w:t>’</w:t>
      </w:r>
      <w:r w:rsidRPr="00C575F5">
        <w:t>axe d</w:t>
      </w:r>
      <w:r w:rsidR="00554990" w:rsidRPr="00C575F5">
        <w:t>’</w:t>
      </w:r>
      <w:r w:rsidRPr="00C575F5">
        <w:t>éclairage ;</w:t>
      </w:r>
    </w:p>
    <w:p w14:paraId="28214E3B" w14:textId="1037E5E9" w:rsidR="0091587F" w:rsidRPr="00C575F5" w:rsidRDefault="0091587F" w:rsidP="00587B72">
      <w:pPr>
        <w:pStyle w:val="SingleTxtG"/>
        <w:ind w:left="2268" w:hanging="567"/>
      </w:pPr>
      <w:r w:rsidRPr="00C575F5">
        <w:t>b)</w:t>
      </w:r>
      <w:r w:rsidRPr="00C575F5">
        <w:tab/>
        <w:t>Le premier axe est fixe et perpendiculaire au plan contenant les angles d</w:t>
      </w:r>
      <w:r w:rsidR="00554990" w:rsidRPr="00C575F5">
        <w:t>’</w:t>
      </w:r>
      <w:r w:rsidRPr="00C575F5">
        <w:t>observation et d</w:t>
      </w:r>
      <w:r w:rsidR="00554990" w:rsidRPr="00C575F5">
        <w:t>’</w:t>
      </w:r>
      <w:r w:rsidRPr="00C575F5">
        <w:t>éclairage ;</w:t>
      </w:r>
    </w:p>
    <w:p w14:paraId="20C2EDA6" w14:textId="670DB235" w:rsidR="0091587F" w:rsidRPr="00C575F5" w:rsidRDefault="0091587F" w:rsidP="00850EF4">
      <w:pPr>
        <w:pStyle w:val="SingleTxtG"/>
        <w:spacing w:after="240"/>
        <w:ind w:left="2268" w:hanging="567"/>
      </w:pPr>
      <w:r w:rsidRPr="00C575F5">
        <w:t>c)</w:t>
      </w:r>
      <w:r w:rsidRPr="00C575F5">
        <w:tab/>
        <w:t>L</w:t>
      </w:r>
      <w:r w:rsidR="00554990" w:rsidRPr="00C575F5">
        <w:t>’</w:t>
      </w:r>
      <w:r w:rsidRPr="00C575F5">
        <w:t>axe de référence est fixe par rapport au dispositif rétroréfléchissant mais il se déplace avec β</w:t>
      </w:r>
      <w:r w:rsidRPr="00C575F5">
        <w:rPr>
          <w:vertAlign w:val="subscript"/>
        </w:rPr>
        <w:t>1</w:t>
      </w:r>
      <w:r w:rsidRPr="00C575F5">
        <w:t xml:space="preserve"> et β</w:t>
      </w:r>
      <w:r w:rsidRPr="00C575F5">
        <w:rPr>
          <w:vertAlign w:val="subscript"/>
        </w:rPr>
        <w:t>2</w:t>
      </w:r>
      <w:r w:rsidRPr="00C575F5">
        <w:t>.</w:t>
      </w:r>
    </w:p>
    <w:p w14:paraId="300D8228" w14:textId="19234D14" w:rsidR="0093016A" w:rsidRPr="00C575F5" w:rsidRDefault="0091587F" w:rsidP="0091587F">
      <w:pPr>
        <w:pStyle w:val="Titre1"/>
        <w:spacing w:after="120"/>
        <w:rPr>
          <w:b/>
          <w:bCs/>
        </w:rPr>
      </w:pPr>
      <w:r w:rsidRPr="00C575F5">
        <w:rPr>
          <w:noProof/>
          <w:lang w:eastAsia="fr-CH"/>
        </w:rPr>
        <mc:AlternateContent>
          <mc:Choice Requires="wps">
            <w:drawing>
              <wp:anchor distT="0" distB="0" distL="114300" distR="114300" simplePos="0" relativeHeight="251686912" behindDoc="0" locked="0" layoutInCell="1" allowOverlap="1" wp14:anchorId="70B4F862" wp14:editId="0397BF7A">
                <wp:simplePos x="0" y="0"/>
                <wp:positionH relativeFrom="column">
                  <wp:posOffset>727710</wp:posOffset>
                </wp:positionH>
                <wp:positionV relativeFrom="paragraph">
                  <wp:posOffset>322718</wp:posOffset>
                </wp:positionV>
                <wp:extent cx="892810" cy="569844"/>
                <wp:effectExtent l="0" t="0" r="2540" b="1905"/>
                <wp:wrapNone/>
                <wp:docPr id="28" name="Надпись 28"/>
                <wp:cNvGraphicFramePr/>
                <a:graphic xmlns:a="http://schemas.openxmlformats.org/drawingml/2006/main">
                  <a:graphicData uri="http://schemas.microsoft.com/office/word/2010/wordprocessingShape">
                    <wps:wsp>
                      <wps:cNvSpPr txBox="1"/>
                      <wps:spPr>
                        <a:xfrm>
                          <a:off x="0" y="0"/>
                          <a:ext cx="892810" cy="569844"/>
                        </a:xfrm>
                        <a:prstGeom prst="rect">
                          <a:avLst/>
                        </a:prstGeom>
                        <a:solidFill>
                          <a:schemeClr val="lt1"/>
                        </a:solidFill>
                        <a:ln w="6350">
                          <a:noFill/>
                        </a:ln>
                      </wps:spPr>
                      <wps:txbx>
                        <w:txbxContent>
                          <w:p w14:paraId="5F60774C" w14:textId="1D4D6658" w:rsidR="00554990" w:rsidRPr="00782095" w:rsidRDefault="00554990" w:rsidP="0091587F">
                            <w:pPr>
                              <w:spacing w:line="160" w:lineRule="atLeast"/>
                              <w:jc w:val="right"/>
                              <w:rPr>
                                <w:sz w:val="18"/>
                                <w:szCs w:val="18"/>
                                <w14:textOutline w14:w="9525" w14:cap="rnd" w14:cmpd="sng" w14:algn="ctr">
                                  <w14:noFill/>
                                  <w14:prstDash w14:val="solid"/>
                                  <w14:bevel/>
                                </w14:textOutline>
                              </w:rPr>
                            </w:pPr>
                            <w:r w:rsidRPr="00782095">
                              <w:rPr>
                                <w:sz w:val="18"/>
                                <w:szCs w:val="18"/>
                                <w14:textOutline w14:w="9525" w14:cap="rnd" w14:cmpd="sng" w14:algn="ctr">
                                  <w14:noFill/>
                                  <w14:prstDash w14:val="solid"/>
                                  <w14:bevel/>
                                </w14:textOutline>
                              </w:rPr>
                              <w:t>Axe</w:t>
                            </w:r>
                            <w:r>
                              <w:rPr>
                                <w:sz w:val="18"/>
                                <w:szCs w:val="18"/>
                                <w14:textOutline w14:w="9525" w14:cap="rnd" w14:cmpd="sng" w14:algn="ctr">
                                  <w14:noFill/>
                                  <w14:prstDash w14:val="solid"/>
                                  <w14:bevel/>
                                </w14:textOutline>
                              </w:rPr>
                              <w:t xml:space="preserve"> </w:t>
                            </w:r>
                            <w:r w:rsidRPr="00782095">
                              <w:rPr>
                                <w:sz w:val="18"/>
                                <w:szCs w:val="18"/>
                                <w14:textOutline w14:w="9525" w14:cap="rnd" w14:cmpd="sng" w14:algn="ctr">
                                  <w14:noFill/>
                                  <w14:prstDash w14:val="solid"/>
                                  <w14:bevel/>
                                </w14:textOutline>
                              </w:rPr>
                              <w:t xml:space="preserve">de référence : Orthogonal </w:t>
                            </w:r>
                            <w:r w:rsidRPr="00782095">
                              <w:rPr>
                                <w:sz w:val="18"/>
                                <w:szCs w:val="18"/>
                                <w14:textOutline w14:w="9525" w14:cap="rnd" w14:cmpd="sng" w14:algn="ctr">
                                  <w14:noFill/>
                                  <w14:prstDash w14:val="solid"/>
                                  <w14:bevel/>
                                </w14:textOutline>
                              </w:rPr>
                              <w:br/>
                              <w:t>à la surface rétroréfléchissante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4F862" id="Надпись 28" o:spid="_x0000_s1039" type="#_x0000_t202" style="position:absolute;left:0;text-align:left;margin-left:57.3pt;margin-top:25.4pt;width:70.3pt;height:4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" fillcolor="white [3201]" stroked="f" strokeweight=".5pt">
                <v:textbox inset="0,0,0,0">
                  <w:txbxContent>
                    <w:p w14:paraId="5F60774C" w14:textId="1D4D6658" w:rsidR="00554990" w:rsidRPr="00782095" w:rsidRDefault="00554990" w:rsidP="0091587F">
                      <w:pPr>
                        <w:spacing w:line="160" w:lineRule="atLeast"/>
                        <w:jc w:val="right"/>
                        <w:rPr>
                          <w:sz w:val="18"/>
                          <w:szCs w:val="18"/>
                          <w14:textOutline w14:w="9525" w14:cap="rnd" w14:cmpd="sng" w14:algn="ctr">
                            <w14:noFill/>
                            <w14:prstDash w14:val="solid"/>
                            <w14:bevel/>
                          </w14:textOutline>
                        </w:rPr>
                      </w:pPr>
                      <w:r w:rsidRPr="00782095">
                        <w:rPr>
                          <w:sz w:val="18"/>
                          <w:szCs w:val="18"/>
                          <w14:textOutline w14:w="9525" w14:cap="rnd" w14:cmpd="sng" w14:algn="ctr">
                            <w14:noFill/>
                            <w14:prstDash w14:val="solid"/>
                            <w14:bevel/>
                          </w14:textOutline>
                        </w:rPr>
                        <w:t>Axe</w:t>
                      </w:r>
                      <w:r>
                        <w:rPr>
                          <w:sz w:val="18"/>
                          <w:szCs w:val="18"/>
                          <w14:textOutline w14:w="9525" w14:cap="rnd" w14:cmpd="sng" w14:algn="ctr">
                            <w14:noFill/>
                            <w14:prstDash w14:val="solid"/>
                            <w14:bevel/>
                          </w14:textOutline>
                        </w:rPr>
                        <w:t xml:space="preserve"> </w:t>
                      </w:r>
                      <w:r w:rsidRPr="00782095">
                        <w:rPr>
                          <w:sz w:val="18"/>
                          <w:szCs w:val="18"/>
                          <w14:textOutline w14:w="9525" w14:cap="rnd" w14:cmpd="sng" w14:algn="ctr">
                            <w14:noFill/>
                            <w14:prstDash w14:val="solid"/>
                            <w14:bevel/>
                          </w14:textOutline>
                        </w:rPr>
                        <w:t xml:space="preserve">de référence : Orthogonal </w:t>
                      </w:r>
                      <w:r w:rsidRPr="00782095">
                        <w:rPr>
                          <w:sz w:val="18"/>
                          <w:szCs w:val="18"/>
                          <w14:textOutline w14:w="9525" w14:cap="rnd" w14:cmpd="sng" w14:algn="ctr">
                            <w14:noFill/>
                            <w14:prstDash w14:val="solid"/>
                            <w14:bevel/>
                          </w14:textOutline>
                        </w:rPr>
                        <w:br/>
                        <w:t>à la surface rétroréfléchissante</w:t>
                      </w:r>
                    </w:p>
                  </w:txbxContent>
                </v:textbox>
              </v:shape>
            </w:pict>
          </mc:Fallback>
        </mc:AlternateContent>
      </w:r>
      <w:r w:rsidRPr="00C575F5">
        <w:rPr>
          <w:b/>
        </w:rPr>
        <w:tab/>
      </w:r>
      <w:r w:rsidRPr="00C575F5">
        <w:t xml:space="preserve">Figure A4-III </w:t>
      </w:r>
      <w:r w:rsidRPr="00C575F5">
        <w:br/>
      </w:r>
      <w:r w:rsidRPr="00C575F5">
        <w:rPr>
          <w:b/>
          <w:bCs/>
        </w:rPr>
        <w:t>Répartition de la lumière réfléchie par effet catadioptrique</w:t>
      </w:r>
    </w:p>
    <w:p w14:paraId="54BF98EB" w14:textId="020AA41D" w:rsidR="0091587F" w:rsidRPr="00C575F5" w:rsidRDefault="0091587F" w:rsidP="0091587F">
      <w:pPr>
        <w:ind w:left="1134" w:right="1134"/>
      </w:pPr>
      <w:r w:rsidRPr="00C575F5">
        <w:rPr>
          <w:noProof/>
          <w:lang w:eastAsia="fr-CH"/>
        </w:rPr>
        <mc:AlternateContent>
          <mc:Choice Requires="wps">
            <w:drawing>
              <wp:anchor distT="0" distB="0" distL="114300" distR="114300" simplePos="0" relativeHeight="251676672" behindDoc="0" locked="0" layoutInCell="1" allowOverlap="1" wp14:anchorId="65E45273" wp14:editId="7E813161">
                <wp:simplePos x="0" y="0"/>
                <wp:positionH relativeFrom="column">
                  <wp:posOffset>672603</wp:posOffset>
                </wp:positionH>
                <wp:positionV relativeFrom="paragraph">
                  <wp:posOffset>1116965</wp:posOffset>
                </wp:positionV>
                <wp:extent cx="835025" cy="628650"/>
                <wp:effectExtent l="0" t="0" r="3175" b="0"/>
                <wp:wrapNone/>
                <wp:docPr id="22" name="Надпись 28"/>
                <wp:cNvGraphicFramePr/>
                <a:graphic xmlns:a="http://schemas.openxmlformats.org/drawingml/2006/main">
                  <a:graphicData uri="http://schemas.microsoft.com/office/word/2010/wordprocessingShape">
                    <wps:wsp>
                      <wps:cNvSpPr txBox="1"/>
                      <wps:spPr>
                        <a:xfrm>
                          <a:off x="0" y="0"/>
                          <a:ext cx="835025" cy="628650"/>
                        </a:xfrm>
                        <a:prstGeom prst="rect">
                          <a:avLst/>
                        </a:prstGeom>
                        <a:solidFill>
                          <a:schemeClr val="lt1"/>
                        </a:solidFill>
                        <a:ln w="6350">
                          <a:noFill/>
                        </a:ln>
                      </wps:spPr>
                      <wps:txbx>
                        <w:txbxContent>
                          <w:p w14:paraId="5E4A72F1" w14:textId="3D505F35" w:rsidR="00554990" w:rsidRPr="00072F82" w:rsidRDefault="00554990" w:rsidP="0091587F">
                            <w:pPr>
                              <w:spacing w:line="160" w:lineRule="atLeast"/>
                              <w:jc w:val="righ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Centre </w:t>
                            </w:r>
                            <w:r>
                              <w:rPr>
                                <w:sz w:val="18"/>
                                <w:szCs w:val="18"/>
                                <w14:textOutline w14:w="9525" w14:cap="rnd" w14:cmpd="sng" w14:algn="ctr">
                                  <w14:noFill/>
                                  <w14:prstDash w14:val="solid"/>
                                  <w14:bevel/>
                                </w14:textOutline>
                              </w:rPr>
                              <w:br/>
                            </w:r>
                            <w:r w:rsidRPr="00072F82">
                              <w:rPr>
                                <w:sz w:val="18"/>
                                <w:szCs w:val="18"/>
                                <w14:textOutline w14:w="9525" w14:cap="rnd" w14:cmpd="sng" w14:algn="ctr">
                                  <w14:noFill/>
                                  <w14:prstDash w14:val="solid"/>
                                  <w14:bevel/>
                                </w14:textOutline>
                              </w:rPr>
                              <w:t xml:space="preserve">de référence </w:t>
                            </w:r>
                            <w:r w:rsidRPr="00072F82">
                              <w:rPr>
                                <w:sz w:val="18"/>
                                <w:szCs w:val="18"/>
                                <w14:textOutline w14:w="9525" w14:cap="rnd" w14:cmpd="sng" w14:algn="ctr">
                                  <w14:noFill/>
                                  <w14:prstDash w14:val="solid"/>
                                  <w14:bevel/>
                                </w14:textOutline>
                              </w:rPr>
                              <w:br/>
                              <w:t>du dispositif rétroréfléchissant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45273" id="_x0000_s1040" type="#_x0000_t202" style="position:absolute;left:0;text-align:left;margin-left:52.95pt;margin-top:87.95pt;width:65.75pt;height: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" fillcolor="white [3201]" stroked="f" strokeweight=".5pt">
                <v:textbox inset="0,0,0,0">
                  <w:txbxContent>
                    <w:p w14:paraId="5E4A72F1" w14:textId="3D505F35" w:rsidR="00554990" w:rsidRPr="00072F82" w:rsidRDefault="00554990" w:rsidP="0091587F">
                      <w:pPr>
                        <w:spacing w:line="160" w:lineRule="atLeast"/>
                        <w:jc w:val="righ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Centre </w:t>
                      </w:r>
                      <w:r>
                        <w:rPr>
                          <w:sz w:val="18"/>
                          <w:szCs w:val="18"/>
                          <w14:textOutline w14:w="9525" w14:cap="rnd" w14:cmpd="sng" w14:algn="ctr">
                            <w14:noFill/>
                            <w14:prstDash w14:val="solid"/>
                            <w14:bevel/>
                          </w14:textOutline>
                        </w:rPr>
                        <w:br/>
                      </w:r>
                      <w:r w:rsidRPr="00072F82">
                        <w:rPr>
                          <w:sz w:val="18"/>
                          <w:szCs w:val="18"/>
                          <w14:textOutline w14:w="9525" w14:cap="rnd" w14:cmpd="sng" w14:algn="ctr">
                            <w14:noFill/>
                            <w14:prstDash w14:val="solid"/>
                            <w14:bevel/>
                          </w14:textOutline>
                        </w:rPr>
                        <w:t xml:space="preserve">de référence </w:t>
                      </w:r>
                      <w:r w:rsidRPr="00072F82">
                        <w:rPr>
                          <w:sz w:val="18"/>
                          <w:szCs w:val="18"/>
                          <w14:textOutline w14:w="9525" w14:cap="rnd" w14:cmpd="sng" w14:algn="ctr">
                            <w14:noFill/>
                            <w14:prstDash w14:val="solid"/>
                            <w14:bevel/>
                          </w14:textOutline>
                        </w:rPr>
                        <w:br/>
                        <w:t>du dispositif rétroréfléchissant</w:t>
                      </w:r>
                    </w:p>
                  </w:txbxContent>
                </v:textbox>
              </v:shape>
            </w:pict>
          </mc:Fallback>
        </mc:AlternateContent>
      </w:r>
      <w:r w:rsidRPr="00C575F5">
        <w:rPr>
          <w:noProof/>
          <w:lang w:eastAsia="fr-CH"/>
        </w:rPr>
        <mc:AlternateContent>
          <mc:Choice Requires="wps">
            <w:drawing>
              <wp:anchor distT="0" distB="0" distL="114300" distR="114300" simplePos="0" relativeHeight="251677696" behindDoc="0" locked="0" layoutInCell="1" allowOverlap="1" wp14:anchorId="555A556C" wp14:editId="6D468E2D">
                <wp:simplePos x="0" y="0"/>
                <wp:positionH relativeFrom="column">
                  <wp:posOffset>3414588</wp:posOffset>
                </wp:positionH>
                <wp:positionV relativeFrom="paragraph">
                  <wp:posOffset>371751</wp:posOffset>
                </wp:positionV>
                <wp:extent cx="744855" cy="318052"/>
                <wp:effectExtent l="0" t="0" r="0" b="6350"/>
                <wp:wrapNone/>
                <wp:docPr id="24" name="Надпись 28"/>
                <wp:cNvGraphicFramePr/>
                <a:graphic xmlns:a="http://schemas.openxmlformats.org/drawingml/2006/main">
                  <a:graphicData uri="http://schemas.microsoft.com/office/word/2010/wordprocessingShape">
                    <wps:wsp>
                      <wps:cNvSpPr txBox="1"/>
                      <wps:spPr>
                        <a:xfrm>
                          <a:off x="0" y="0"/>
                          <a:ext cx="744855" cy="318052"/>
                        </a:xfrm>
                        <a:prstGeom prst="rect">
                          <a:avLst/>
                        </a:prstGeom>
                        <a:solidFill>
                          <a:schemeClr val="lt1"/>
                        </a:solidFill>
                        <a:ln w="6350">
                          <a:noFill/>
                        </a:ln>
                      </wps:spPr>
                      <wps:txbx>
                        <w:txbxContent>
                          <w:p w14:paraId="3BA905A6" w14:textId="77777777" w:rsidR="00554990" w:rsidRPr="00072F82" w:rsidRDefault="00554990" w:rsidP="0091587F">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Axe d’observation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A556C" id="_x0000_s1041" type="#_x0000_t202" style="position:absolute;left:0;text-align:left;margin-left:268.85pt;margin-top:29.25pt;width:58.65pt;height:2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" fillcolor="white [3201]" stroked="f" strokeweight=".5pt">
                <v:textbox inset="0,0,0,0">
                  <w:txbxContent>
                    <w:p w14:paraId="3BA905A6" w14:textId="77777777" w:rsidR="00554990" w:rsidRPr="00072F82" w:rsidRDefault="00554990" w:rsidP="0091587F">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Axe d’observation</w:t>
                      </w:r>
                    </w:p>
                  </w:txbxContent>
                </v:textbox>
              </v:shape>
            </w:pict>
          </mc:Fallback>
        </mc:AlternateContent>
      </w:r>
      <w:r w:rsidRPr="00C575F5">
        <w:rPr>
          <w:noProof/>
          <w:lang w:eastAsia="fr-CH"/>
        </w:rPr>
        <mc:AlternateContent>
          <mc:Choice Requires="wps">
            <w:drawing>
              <wp:anchor distT="0" distB="0" distL="114300" distR="114300" simplePos="0" relativeHeight="251680768" behindDoc="0" locked="0" layoutInCell="1" allowOverlap="1" wp14:anchorId="2CA7EEEE" wp14:editId="4185FDC0">
                <wp:simplePos x="0" y="0"/>
                <wp:positionH relativeFrom="column">
                  <wp:posOffset>3422540</wp:posOffset>
                </wp:positionH>
                <wp:positionV relativeFrom="paragraph">
                  <wp:posOffset>1246395</wp:posOffset>
                </wp:positionV>
                <wp:extent cx="813462" cy="232410"/>
                <wp:effectExtent l="0" t="0" r="5715" b="0"/>
                <wp:wrapNone/>
                <wp:docPr id="29" name="Надпись 28"/>
                <wp:cNvGraphicFramePr/>
                <a:graphic xmlns:a="http://schemas.openxmlformats.org/drawingml/2006/main">
                  <a:graphicData uri="http://schemas.microsoft.com/office/word/2010/wordprocessingShape">
                    <wps:wsp>
                      <wps:cNvSpPr txBox="1"/>
                      <wps:spPr>
                        <a:xfrm>
                          <a:off x="0" y="0"/>
                          <a:ext cx="813462" cy="232410"/>
                        </a:xfrm>
                        <a:prstGeom prst="rect">
                          <a:avLst/>
                        </a:prstGeom>
                        <a:solidFill>
                          <a:schemeClr val="lt1"/>
                        </a:solidFill>
                        <a:ln w="6350">
                          <a:noFill/>
                        </a:ln>
                      </wps:spPr>
                      <wps:txbx>
                        <w:txbxContent>
                          <w:p w14:paraId="692865E2" w14:textId="77777777" w:rsidR="00554990" w:rsidRPr="00072F82" w:rsidRDefault="00554990" w:rsidP="0091587F">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Axe d’éclairage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7EEEE" id="_x0000_s1042" type="#_x0000_t202" style="position:absolute;left:0;text-align:left;margin-left:269.5pt;margin-top:98.15pt;width:64.05pt;height:1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" fillcolor="white [3201]" stroked="f" strokeweight=".5pt">
                <v:textbox inset="0,0,0,0">
                  <w:txbxContent>
                    <w:p w14:paraId="692865E2" w14:textId="77777777" w:rsidR="00554990" w:rsidRPr="00072F82" w:rsidRDefault="00554990" w:rsidP="0091587F">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Axe d’éclairage</w:t>
                      </w:r>
                    </w:p>
                  </w:txbxContent>
                </v:textbox>
              </v:shape>
            </w:pict>
          </mc:Fallback>
        </mc:AlternateContent>
      </w:r>
      <w:r w:rsidRPr="00C575F5">
        <w:rPr>
          <w:noProof/>
          <w:lang w:eastAsia="fr-CH"/>
        </w:rPr>
        <mc:AlternateContent>
          <mc:Choice Requires="wps">
            <w:drawing>
              <wp:anchor distT="0" distB="0" distL="114300" distR="114300" simplePos="0" relativeHeight="251682816" behindDoc="0" locked="0" layoutInCell="1" allowOverlap="1" wp14:anchorId="4C647EB3" wp14:editId="465D6B99">
                <wp:simplePos x="0" y="0"/>
                <wp:positionH relativeFrom="column">
                  <wp:posOffset>3470247</wp:posOffset>
                </wp:positionH>
                <wp:positionV relativeFrom="paragraph">
                  <wp:posOffset>817024</wp:posOffset>
                </wp:positionV>
                <wp:extent cx="1083476" cy="274320"/>
                <wp:effectExtent l="0" t="0" r="2540" b="0"/>
                <wp:wrapNone/>
                <wp:docPr id="31" name="Надпись 28"/>
                <wp:cNvGraphicFramePr/>
                <a:graphic xmlns:a="http://schemas.openxmlformats.org/drawingml/2006/main">
                  <a:graphicData uri="http://schemas.microsoft.com/office/word/2010/wordprocessingShape">
                    <wps:wsp>
                      <wps:cNvSpPr txBox="1"/>
                      <wps:spPr>
                        <a:xfrm>
                          <a:off x="0" y="0"/>
                          <a:ext cx="1083476" cy="274320"/>
                        </a:xfrm>
                        <a:prstGeom prst="rect">
                          <a:avLst/>
                        </a:prstGeom>
                        <a:solidFill>
                          <a:schemeClr val="lt1"/>
                        </a:solidFill>
                        <a:ln w="6350">
                          <a:noFill/>
                        </a:ln>
                      </wps:spPr>
                      <wps:txbx>
                        <w:txbxContent>
                          <w:p w14:paraId="4DD9833D" w14:textId="77777777" w:rsidR="00554990" w:rsidRPr="00072F82" w:rsidRDefault="00554990" w:rsidP="0091587F">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Angle </w:t>
                            </w:r>
                            <w:r>
                              <w:rPr>
                                <w:sz w:val="18"/>
                                <w:szCs w:val="18"/>
                                <w14:textOutline w14:w="9525" w14:cap="rnd" w14:cmpd="sng" w14:algn="ctr">
                                  <w14:noFill/>
                                  <w14:prstDash w14:val="solid"/>
                                  <w14:bevel/>
                                </w14:textOutline>
                              </w:rPr>
                              <w:br/>
                            </w:r>
                            <w:r w:rsidRPr="00072F82">
                              <w:rPr>
                                <w:sz w:val="18"/>
                                <w:szCs w:val="18"/>
                                <w14:textOutline w14:w="9525" w14:cap="rnd" w14:cmpd="sng" w14:algn="ctr">
                                  <w14:noFill/>
                                  <w14:prstDash w14:val="solid"/>
                                  <w14:bevel/>
                                </w14:textOutline>
                              </w:rPr>
                              <w:t>d’observation 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47EB3" id="_x0000_s1043" type="#_x0000_t202" style="position:absolute;left:0;text-align:left;margin-left:273.25pt;margin-top:64.35pt;width:85.3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" fillcolor="white [3201]" stroked="f" strokeweight=".5pt">
                <v:textbox inset="0,0,0,0">
                  <w:txbxContent>
                    <w:p w14:paraId="4DD9833D" w14:textId="77777777" w:rsidR="00554990" w:rsidRPr="00072F82" w:rsidRDefault="00554990" w:rsidP="0091587F">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Angle </w:t>
                      </w:r>
                      <w:r>
                        <w:rPr>
                          <w:sz w:val="18"/>
                          <w:szCs w:val="18"/>
                          <w14:textOutline w14:w="9525" w14:cap="rnd" w14:cmpd="sng" w14:algn="ctr">
                            <w14:noFill/>
                            <w14:prstDash w14:val="solid"/>
                            <w14:bevel/>
                          </w14:textOutline>
                        </w:rPr>
                        <w:br/>
                      </w:r>
                      <w:r w:rsidRPr="00072F82">
                        <w:rPr>
                          <w:sz w:val="18"/>
                          <w:szCs w:val="18"/>
                          <w14:textOutline w14:w="9525" w14:cap="rnd" w14:cmpd="sng" w14:algn="ctr">
                            <w14:noFill/>
                            <w14:prstDash w14:val="solid"/>
                            <w14:bevel/>
                          </w14:textOutline>
                        </w:rPr>
                        <w:t>d’observation α</w:t>
                      </w:r>
                    </w:p>
                  </w:txbxContent>
                </v:textbox>
              </v:shape>
            </w:pict>
          </mc:Fallback>
        </mc:AlternateContent>
      </w:r>
      <w:r w:rsidRPr="00C575F5">
        <w:rPr>
          <w:noProof/>
          <w:lang w:eastAsia="fr-CH"/>
        </w:rPr>
        <mc:AlternateContent>
          <mc:Choice Requires="wps">
            <w:drawing>
              <wp:anchor distT="0" distB="0" distL="114300" distR="114300" simplePos="0" relativeHeight="251683840" behindDoc="0" locked="0" layoutInCell="1" allowOverlap="1" wp14:anchorId="08F5ACDE" wp14:editId="53F583C9">
                <wp:simplePos x="0" y="0"/>
                <wp:positionH relativeFrom="column">
                  <wp:posOffset>4469130</wp:posOffset>
                </wp:positionH>
                <wp:positionV relativeFrom="paragraph">
                  <wp:posOffset>1369060</wp:posOffset>
                </wp:positionV>
                <wp:extent cx="1120140" cy="390525"/>
                <wp:effectExtent l="0" t="0" r="3810" b="9525"/>
                <wp:wrapNone/>
                <wp:docPr id="30" name="Надпись 28"/>
                <wp:cNvGraphicFramePr/>
                <a:graphic xmlns:a="http://schemas.openxmlformats.org/drawingml/2006/main">
                  <a:graphicData uri="http://schemas.microsoft.com/office/word/2010/wordprocessingShape">
                    <wps:wsp>
                      <wps:cNvSpPr txBox="1"/>
                      <wps:spPr>
                        <a:xfrm>
                          <a:off x="0" y="0"/>
                          <a:ext cx="1120140" cy="390525"/>
                        </a:xfrm>
                        <a:prstGeom prst="rect">
                          <a:avLst/>
                        </a:prstGeom>
                        <a:solidFill>
                          <a:schemeClr val="lt1"/>
                        </a:solidFill>
                        <a:ln w="6350">
                          <a:noFill/>
                        </a:ln>
                      </wps:spPr>
                      <wps:txbx>
                        <w:txbxContent>
                          <w:p w14:paraId="2C8CA9D5" w14:textId="77777777" w:rsidR="00554990" w:rsidRPr="00072F82" w:rsidRDefault="00554990" w:rsidP="0091587F">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Source</w:t>
                            </w:r>
                          </w:p>
                          <w:p w14:paraId="2B5C0EB9" w14:textId="77777777" w:rsidR="00554990" w:rsidRPr="00072F82" w:rsidRDefault="00554990" w:rsidP="0091587F">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Projecteur du 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5ACDE" id="_x0000_s1044" type="#_x0000_t202" style="position:absolute;left:0;text-align:left;margin-left:351.9pt;margin-top:107.8pt;width:88.2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" fillcolor="white [3201]" stroked="f" strokeweight=".5pt">
                <v:textbox inset="0,0,0,0">
                  <w:txbxContent>
                    <w:p w14:paraId="2C8CA9D5" w14:textId="77777777" w:rsidR="00554990" w:rsidRPr="00072F82" w:rsidRDefault="00554990" w:rsidP="0091587F">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Source</w:t>
                      </w:r>
                    </w:p>
                    <w:p w14:paraId="2B5C0EB9" w14:textId="77777777" w:rsidR="00554990" w:rsidRPr="00072F82" w:rsidRDefault="00554990" w:rsidP="0091587F">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Projecteur du véhicule</w:t>
                      </w:r>
                    </w:p>
                  </w:txbxContent>
                </v:textbox>
              </v:shape>
            </w:pict>
          </mc:Fallback>
        </mc:AlternateContent>
      </w:r>
      <w:r w:rsidRPr="00C575F5">
        <w:rPr>
          <w:noProof/>
          <w:lang w:eastAsia="fr-CH"/>
        </w:rPr>
        <mc:AlternateContent>
          <mc:Choice Requires="wps">
            <w:drawing>
              <wp:anchor distT="0" distB="0" distL="114300" distR="114300" simplePos="0" relativeHeight="251679744" behindDoc="0" locked="0" layoutInCell="1" allowOverlap="1" wp14:anchorId="0CCD8645" wp14:editId="43A4CD26">
                <wp:simplePos x="0" y="0"/>
                <wp:positionH relativeFrom="column">
                  <wp:posOffset>2301875</wp:posOffset>
                </wp:positionH>
                <wp:positionV relativeFrom="paragraph">
                  <wp:posOffset>1326515</wp:posOffset>
                </wp:positionV>
                <wp:extent cx="765810" cy="464820"/>
                <wp:effectExtent l="0" t="0" r="0" b="0"/>
                <wp:wrapNone/>
                <wp:docPr id="27" name="Надпись 28"/>
                <wp:cNvGraphicFramePr/>
                <a:graphic xmlns:a="http://schemas.openxmlformats.org/drawingml/2006/main">
                  <a:graphicData uri="http://schemas.microsoft.com/office/word/2010/wordprocessingShape">
                    <wps:wsp>
                      <wps:cNvSpPr txBox="1"/>
                      <wps:spPr>
                        <a:xfrm>
                          <a:off x="0" y="0"/>
                          <a:ext cx="765810" cy="464820"/>
                        </a:xfrm>
                        <a:prstGeom prst="rect">
                          <a:avLst/>
                        </a:prstGeom>
                        <a:solidFill>
                          <a:schemeClr val="lt1"/>
                        </a:solidFill>
                        <a:ln w="6350">
                          <a:noFill/>
                        </a:ln>
                      </wps:spPr>
                      <wps:txbx>
                        <w:txbxContent>
                          <w:p w14:paraId="05AD877B" w14:textId="77777777" w:rsidR="00554990" w:rsidRPr="00072F82" w:rsidRDefault="00554990" w:rsidP="0091587F">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Répartition </w:t>
                            </w:r>
                            <w:r w:rsidRPr="00072F82">
                              <w:rPr>
                                <w:sz w:val="18"/>
                                <w:szCs w:val="18"/>
                                <w14:textOutline w14:w="9525" w14:cap="rnd" w14:cmpd="sng" w14:algn="ctr">
                                  <w14:noFill/>
                                  <w14:prstDash w14:val="solid"/>
                                  <w14:bevel/>
                                </w14:textOutline>
                              </w:rPr>
                              <w:br/>
                              <w:t>de l’intensité rétroréfléchie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D8645" id="_x0000_s1045" type="#_x0000_t202" style="position:absolute;left:0;text-align:left;margin-left:181.25pt;margin-top:104.45pt;width:60.3pt;height:3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" fillcolor="white [3201]" stroked="f" strokeweight=".5pt">
                <v:textbox inset="0,0,0,0">
                  <w:txbxContent>
                    <w:p w14:paraId="05AD877B" w14:textId="77777777" w:rsidR="00554990" w:rsidRPr="00072F82" w:rsidRDefault="00554990" w:rsidP="0091587F">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Répartition </w:t>
                      </w:r>
                      <w:r w:rsidRPr="00072F82">
                        <w:rPr>
                          <w:sz w:val="18"/>
                          <w:szCs w:val="18"/>
                          <w14:textOutline w14:w="9525" w14:cap="rnd" w14:cmpd="sng" w14:algn="ctr">
                            <w14:noFill/>
                            <w14:prstDash w14:val="solid"/>
                            <w14:bevel/>
                          </w14:textOutline>
                        </w:rPr>
                        <w:br/>
                        <w:t>de l’intensité rétroréfléchie</w:t>
                      </w:r>
                    </w:p>
                  </w:txbxContent>
                </v:textbox>
              </v:shape>
            </w:pict>
          </mc:Fallback>
        </mc:AlternateContent>
      </w:r>
      <w:r w:rsidRPr="00C575F5">
        <w:rPr>
          <w:noProof/>
          <w:lang w:eastAsia="fr-CH"/>
        </w:rPr>
        <mc:AlternateContent>
          <mc:Choice Requires="wps">
            <w:drawing>
              <wp:anchor distT="0" distB="0" distL="114300" distR="114300" simplePos="0" relativeHeight="251684864" behindDoc="0" locked="0" layoutInCell="1" allowOverlap="1" wp14:anchorId="245EFA9B" wp14:editId="6AC0D0F1">
                <wp:simplePos x="0" y="0"/>
                <wp:positionH relativeFrom="column">
                  <wp:posOffset>4549775</wp:posOffset>
                </wp:positionH>
                <wp:positionV relativeFrom="paragraph">
                  <wp:posOffset>655320</wp:posOffset>
                </wp:positionV>
                <wp:extent cx="1183640" cy="406400"/>
                <wp:effectExtent l="0" t="0" r="0" b="0"/>
                <wp:wrapNone/>
                <wp:docPr id="28896" name="Надпись 28"/>
                <wp:cNvGraphicFramePr/>
                <a:graphic xmlns:a="http://schemas.openxmlformats.org/drawingml/2006/main">
                  <a:graphicData uri="http://schemas.microsoft.com/office/word/2010/wordprocessingShape">
                    <wps:wsp>
                      <wps:cNvSpPr txBox="1"/>
                      <wps:spPr>
                        <a:xfrm>
                          <a:off x="0" y="0"/>
                          <a:ext cx="1183640" cy="406400"/>
                        </a:xfrm>
                        <a:prstGeom prst="rect">
                          <a:avLst/>
                        </a:prstGeom>
                        <a:solidFill>
                          <a:schemeClr val="lt1"/>
                        </a:solidFill>
                        <a:ln w="6350">
                          <a:noFill/>
                        </a:ln>
                      </wps:spPr>
                      <wps:txbx>
                        <w:txbxContent>
                          <w:p w14:paraId="6D333CF7" w14:textId="77777777" w:rsidR="00554990" w:rsidRPr="00072F82" w:rsidRDefault="00554990" w:rsidP="0091587F">
                            <w:pPr>
                              <w:spacing w:line="160" w:lineRule="atLeast"/>
                              <w:rPr>
                                <w:sz w:val="18"/>
                                <w:szCs w:val="18"/>
                                <w14:textOutline w14:w="9525" w14:cap="rnd" w14:cmpd="sng" w14:algn="ctr">
                                  <w14:noFill/>
                                  <w14:prstDash w14:val="solid"/>
                                  <w14:bevel/>
                                </w14:textOutline>
                              </w:rPr>
                            </w:pPr>
                            <w:r>
                              <w:rPr>
                                <w:sz w:val="18"/>
                                <w:szCs w:val="18"/>
                                <w14:textOutline w14:w="9525" w14:cap="rnd" w14:cmpd="sng" w14:algn="ctr">
                                  <w14:noFill/>
                                  <w14:prstDash w14:val="solid"/>
                                  <w14:bevel/>
                                </w14:textOutline>
                              </w:rPr>
                              <w:t>(</w:t>
                            </w:r>
                            <w:r w:rsidRPr="00072F82">
                              <w:rPr>
                                <w:sz w:val="18"/>
                                <w:szCs w:val="18"/>
                                <w14:textOutline w14:w="9525" w14:cap="rnd" w14:cmpd="sng" w14:algn="ctr">
                                  <w14:noFill/>
                                  <w14:prstDash w14:val="solid"/>
                                  <w14:bevel/>
                                </w14:textOutline>
                              </w:rPr>
                              <w:t xml:space="preserve">Angle de divergence </w:t>
                            </w:r>
                            <w:r w:rsidRPr="00072F82">
                              <w:rPr>
                                <w:sz w:val="18"/>
                                <w:szCs w:val="18"/>
                                <w14:textOutline w14:w="9525" w14:cap="rnd" w14:cmpd="sng" w14:algn="ctr">
                                  <w14:noFill/>
                                  <w14:prstDash w14:val="solid"/>
                                  <w14:bevel/>
                                </w14:textOutline>
                              </w:rPr>
                              <w:br/>
                              <w:t>au sens du présent Règlement</w:t>
                            </w:r>
                            <w:r>
                              <w:rPr>
                                <w:sz w:val="18"/>
                                <w:szCs w:val="18"/>
                                <w14:textOutline w14:w="9525" w14:cap="rnd" w14:cmpd="sng" w14:algn="ctr">
                                  <w14:noFill/>
                                  <w14:prstDash w14:val="solid"/>
                                  <w14:bevel/>
                                </w14:textOutlin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EFA9B" id="_x0000_s1046" type="#_x0000_t202" style="position:absolute;left:0;text-align:left;margin-left:358.25pt;margin-top:51.6pt;width:93.2pt;height: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" fillcolor="white [3201]" stroked="f" strokeweight=".5pt">
                <v:textbox inset="0,0,0,0">
                  <w:txbxContent>
                    <w:p w14:paraId="6D333CF7" w14:textId="77777777" w:rsidR="00554990" w:rsidRPr="00072F82" w:rsidRDefault="00554990" w:rsidP="0091587F">
                      <w:pPr>
                        <w:spacing w:line="160" w:lineRule="atLeast"/>
                        <w:rPr>
                          <w:sz w:val="18"/>
                          <w:szCs w:val="18"/>
                          <w14:textOutline w14:w="9525" w14:cap="rnd" w14:cmpd="sng" w14:algn="ctr">
                            <w14:noFill/>
                            <w14:prstDash w14:val="solid"/>
                            <w14:bevel/>
                          </w14:textOutline>
                        </w:rPr>
                      </w:pPr>
                      <w:r>
                        <w:rPr>
                          <w:sz w:val="18"/>
                          <w:szCs w:val="18"/>
                          <w14:textOutline w14:w="9525" w14:cap="rnd" w14:cmpd="sng" w14:algn="ctr">
                            <w14:noFill/>
                            <w14:prstDash w14:val="solid"/>
                            <w14:bevel/>
                          </w14:textOutline>
                        </w:rPr>
                        <w:t>(</w:t>
                      </w:r>
                      <w:r w:rsidRPr="00072F82">
                        <w:rPr>
                          <w:sz w:val="18"/>
                          <w:szCs w:val="18"/>
                          <w14:textOutline w14:w="9525" w14:cap="rnd" w14:cmpd="sng" w14:algn="ctr">
                            <w14:noFill/>
                            <w14:prstDash w14:val="solid"/>
                            <w14:bevel/>
                          </w14:textOutline>
                        </w:rPr>
                        <w:t xml:space="preserve">Angle de divergence </w:t>
                      </w:r>
                      <w:r w:rsidRPr="00072F82">
                        <w:rPr>
                          <w:sz w:val="18"/>
                          <w:szCs w:val="18"/>
                          <w14:textOutline w14:w="9525" w14:cap="rnd" w14:cmpd="sng" w14:algn="ctr">
                            <w14:noFill/>
                            <w14:prstDash w14:val="solid"/>
                            <w14:bevel/>
                          </w14:textOutline>
                        </w:rPr>
                        <w:br/>
                        <w:t>au sens du présent Règlement</w:t>
                      </w:r>
                      <w:r>
                        <w:rPr>
                          <w:sz w:val="18"/>
                          <w:szCs w:val="18"/>
                          <w14:textOutline w14:w="9525" w14:cap="rnd" w14:cmpd="sng" w14:algn="ctr">
                            <w14:noFill/>
                            <w14:prstDash w14:val="solid"/>
                            <w14:bevel/>
                          </w14:textOutline>
                        </w:rPr>
                        <w:t>)</w:t>
                      </w:r>
                    </w:p>
                  </w:txbxContent>
                </v:textbox>
              </v:shape>
            </w:pict>
          </mc:Fallback>
        </mc:AlternateContent>
      </w:r>
      <w:r w:rsidRPr="00C575F5">
        <w:rPr>
          <w:noProof/>
          <w:lang w:eastAsia="fr-CH"/>
        </w:rPr>
        <mc:AlternateContent>
          <mc:Choice Requires="wps">
            <w:drawing>
              <wp:anchor distT="0" distB="0" distL="114300" distR="114300" simplePos="0" relativeHeight="251681792" behindDoc="0" locked="0" layoutInCell="1" allowOverlap="1" wp14:anchorId="021C9614" wp14:editId="1DB63FA8">
                <wp:simplePos x="0" y="0"/>
                <wp:positionH relativeFrom="column">
                  <wp:posOffset>2441575</wp:posOffset>
                </wp:positionH>
                <wp:positionV relativeFrom="paragraph">
                  <wp:posOffset>256540</wp:posOffset>
                </wp:positionV>
                <wp:extent cx="843915" cy="328930"/>
                <wp:effectExtent l="0" t="0" r="0" b="0"/>
                <wp:wrapNone/>
                <wp:docPr id="23" name="Надпись 28"/>
                <wp:cNvGraphicFramePr/>
                <a:graphic xmlns:a="http://schemas.openxmlformats.org/drawingml/2006/main">
                  <a:graphicData uri="http://schemas.microsoft.com/office/word/2010/wordprocessingShape">
                    <wps:wsp>
                      <wps:cNvSpPr txBox="1"/>
                      <wps:spPr>
                        <a:xfrm>
                          <a:off x="0" y="0"/>
                          <a:ext cx="843915" cy="328930"/>
                        </a:xfrm>
                        <a:prstGeom prst="rect">
                          <a:avLst/>
                        </a:prstGeom>
                        <a:solidFill>
                          <a:schemeClr val="lt1"/>
                        </a:solidFill>
                        <a:ln w="6350">
                          <a:noFill/>
                        </a:ln>
                      </wps:spPr>
                      <wps:txbx>
                        <w:txbxContent>
                          <w:p w14:paraId="61B6D447" w14:textId="77777777" w:rsidR="00554990" w:rsidRPr="00072F82" w:rsidRDefault="00554990" w:rsidP="0091587F">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Angle d’éclairage (incidence) 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C9614" id="_x0000_s1047" type="#_x0000_t202" style="position:absolute;left:0;text-align:left;margin-left:192.25pt;margin-top:20.2pt;width:66.45pt;height:25.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" fillcolor="white [3201]" stroked="f" strokeweight=".5pt">
                <v:textbox inset="0,0,0,0">
                  <w:txbxContent>
                    <w:p w14:paraId="61B6D447" w14:textId="77777777" w:rsidR="00554990" w:rsidRPr="00072F82" w:rsidRDefault="00554990" w:rsidP="0091587F">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Angle d’éclairage (incidence) β</w:t>
                      </w:r>
                    </w:p>
                  </w:txbxContent>
                </v:textbox>
              </v:shape>
            </w:pict>
          </mc:Fallback>
        </mc:AlternateContent>
      </w:r>
      <w:r w:rsidRPr="00C575F5">
        <w:rPr>
          <w:noProof/>
          <w:lang w:eastAsia="fr-CH"/>
        </w:rPr>
        <mc:AlternateContent>
          <mc:Choice Requires="wps">
            <w:drawing>
              <wp:anchor distT="0" distB="0" distL="114300" distR="114300" simplePos="0" relativeHeight="251678720" behindDoc="0" locked="0" layoutInCell="1" allowOverlap="1" wp14:anchorId="73B4C0F5" wp14:editId="785B7F4C">
                <wp:simplePos x="0" y="0"/>
                <wp:positionH relativeFrom="column">
                  <wp:posOffset>4682160</wp:posOffset>
                </wp:positionH>
                <wp:positionV relativeFrom="paragraph">
                  <wp:posOffset>153670</wp:posOffset>
                </wp:positionV>
                <wp:extent cx="1136015" cy="283210"/>
                <wp:effectExtent l="0" t="0" r="6985" b="2540"/>
                <wp:wrapNone/>
                <wp:docPr id="25" name="Надпись 28"/>
                <wp:cNvGraphicFramePr/>
                <a:graphic xmlns:a="http://schemas.openxmlformats.org/drawingml/2006/main">
                  <a:graphicData uri="http://schemas.microsoft.com/office/word/2010/wordprocessingShape">
                    <wps:wsp>
                      <wps:cNvSpPr txBox="1"/>
                      <wps:spPr>
                        <a:xfrm>
                          <a:off x="0" y="0"/>
                          <a:ext cx="1136015" cy="283210"/>
                        </a:xfrm>
                        <a:prstGeom prst="rect">
                          <a:avLst/>
                        </a:prstGeom>
                        <a:solidFill>
                          <a:schemeClr val="lt1"/>
                        </a:solidFill>
                        <a:ln w="6350">
                          <a:noFill/>
                        </a:ln>
                      </wps:spPr>
                      <wps:txbx>
                        <w:txbxContent>
                          <w:p w14:paraId="3DFA8E12" w14:textId="77777777" w:rsidR="00554990" w:rsidRPr="00072F82" w:rsidRDefault="00554990" w:rsidP="0091587F">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Tête photométrique</w:t>
                            </w:r>
                          </w:p>
                          <w:p w14:paraId="5029200E" w14:textId="77777777" w:rsidR="00554990" w:rsidRPr="00072F82" w:rsidRDefault="00554990" w:rsidP="0091587F">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Œil 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4C0F5" id="_x0000_s1048" type="#_x0000_t202" style="position:absolute;left:0;text-align:left;margin-left:368.65pt;margin-top:12.1pt;width:89.45pt;height:2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" fillcolor="white [3201]" stroked="f" strokeweight=".5pt">
                <v:textbox inset="0,0,0,0">
                  <w:txbxContent>
                    <w:p w14:paraId="3DFA8E12" w14:textId="77777777" w:rsidR="00554990" w:rsidRPr="00072F82" w:rsidRDefault="00554990" w:rsidP="0091587F">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Tête photométrique</w:t>
                      </w:r>
                    </w:p>
                    <w:p w14:paraId="5029200E" w14:textId="77777777" w:rsidR="00554990" w:rsidRPr="00072F82" w:rsidRDefault="00554990" w:rsidP="0091587F">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Œil du conducteur</w:t>
                      </w:r>
                    </w:p>
                  </w:txbxContent>
                </v:textbox>
              </v:shape>
            </w:pict>
          </mc:Fallback>
        </mc:AlternateContent>
      </w:r>
      <w:r w:rsidRPr="00C575F5">
        <w:rPr>
          <w:noProof/>
          <w:lang w:eastAsia="fr-CH"/>
        </w:rPr>
        <w:drawing>
          <wp:inline distT="0" distB="0" distL="0" distR="0" wp14:anchorId="692F7008" wp14:editId="5EF00ECD">
            <wp:extent cx="4810760" cy="1736725"/>
            <wp:effectExtent l="0" t="0" r="0" b="0"/>
            <wp:docPr id="29951" name="Immagine 2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0760" cy="1736725"/>
                    </a:xfrm>
                    <a:prstGeom prst="rect">
                      <a:avLst/>
                    </a:prstGeom>
                    <a:noFill/>
                  </pic:spPr>
                </pic:pic>
              </a:graphicData>
            </a:graphic>
          </wp:inline>
        </w:drawing>
      </w:r>
    </w:p>
    <w:p w14:paraId="1F1B152C" w14:textId="60E1723A" w:rsidR="0091587F" w:rsidRPr="00C575F5" w:rsidRDefault="0091587F" w:rsidP="0091587F">
      <w:pPr>
        <w:pStyle w:val="Titre1"/>
        <w:spacing w:before="240" w:after="120"/>
        <w:rPr>
          <w:b/>
          <w:bCs/>
        </w:rPr>
      </w:pPr>
      <w:r w:rsidRPr="00C575F5">
        <w:tab/>
        <w:t xml:space="preserve">Figure A4-IV </w:t>
      </w:r>
      <w:r w:rsidRPr="00C575F5">
        <w:br/>
      </w:r>
      <w:r w:rsidRPr="00C575F5">
        <w:rPr>
          <w:b/>
          <w:bCs/>
        </w:rPr>
        <w:t>Géométrie de mesure d</w:t>
      </w:r>
      <w:r w:rsidR="00554990" w:rsidRPr="00C575F5">
        <w:rPr>
          <w:b/>
          <w:bCs/>
        </w:rPr>
        <w:t>’</w:t>
      </w:r>
      <w:r w:rsidRPr="00C575F5">
        <w:rPr>
          <w:b/>
          <w:bCs/>
        </w:rPr>
        <w:t>un dispositif rétroréfléchissant</w:t>
      </w:r>
    </w:p>
    <w:p w14:paraId="3D76CA89" w14:textId="77777777" w:rsidR="0091587F" w:rsidRPr="00C575F5" w:rsidRDefault="0091587F" w:rsidP="0091587F">
      <w:pPr>
        <w:spacing w:after="240" w:line="240" w:lineRule="auto"/>
        <w:ind w:left="1134" w:right="1134"/>
        <w:rPr>
          <w:lang w:eastAsia="en-GB"/>
        </w:rPr>
      </w:pPr>
      <w:r w:rsidRPr="00C575F5">
        <w:rPr>
          <w:noProof/>
          <w:lang w:eastAsia="fr-CH"/>
        </w:rPr>
        <mc:AlternateContent>
          <mc:Choice Requires="wps">
            <w:drawing>
              <wp:anchor distT="0" distB="0" distL="114300" distR="114300" simplePos="0" relativeHeight="251689984" behindDoc="0" locked="0" layoutInCell="1" allowOverlap="1" wp14:anchorId="1144CB8E" wp14:editId="1741BBA3">
                <wp:simplePos x="0" y="0"/>
                <wp:positionH relativeFrom="column">
                  <wp:posOffset>740105</wp:posOffset>
                </wp:positionH>
                <wp:positionV relativeFrom="paragraph">
                  <wp:posOffset>2016760</wp:posOffset>
                </wp:positionV>
                <wp:extent cx="1458595" cy="205105"/>
                <wp:effectExtent l="0" t="0" r="8255" b="4445"/>
                <wp:wrapNone/>
                <wp:docPr id="28898" name="Надпись 28"/>
                <wp:cNvGraphicFramePr/>
                <a:graphic xmlns:a="http://schemas.openxmlformats.org/drawingml/2006/main">
                  <a:graphicData uri="http://schemas.microsoft.com/office/word/2010/wordprocessingShape">
                    <wps:wsp>
                      <wps:cNvSpPr txBox="1"/>
                      <wps:spPr>
                        <a:xfrm>
                          <a:off x="0" y="0"/>
                          <a:ext cx="1458595" cy="205105"/>
                        </a:xfrm>
                        <a:prstGeom prst="rect">
                          <a:avLst/>
                        </a:prstGeom>
                        <a:solidFill>
                          <a:schemeClr val="lt1"/>
                        </a:solidFill>
                        <a:ln w="6350">
                          <a:noFill/>
                        </a:ln>
                      </wps:spPr>
                      <wps:txbx>
                        <w:txbxContent>
                          <w:p w14:paraId="557F3564" w14:textId="77777777" w:rsidR="00554990" w:rsidRPr="00072F82" w:rsidRDefault="00554990" w:rsidP="0091587F">
                            <w:pPr>
                              <w:spacing w:line="160" w:lineRule="atLeast"/>
                              <w:jc w:val="center"/>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Dispositif rétroréfléchissant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4CB8E" id="_x0000_s1049" type="#_x0000_t202" style="position:absolute;left:0;text-align:left;margin-left:58.3pt;margin-top:158.8pt;width:114.85pt;height:16.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" fillcolor="white [3201]" stroked="f" strokeweight=".5pt">
                <v:textbox inset="0,0,0,0">
                  <w:txbxContent>
                    <w:p w14:paraId="557F3564" w14:textId="77777777" w:rsidR="00554990" w:rsidRPr="00072F82" w:rsidRDefault="00554990" w:rsidP="0091587F">
                      <w:pPr>
                        <w:spacing w:line="160" w:lineRule="atLeast"/>
                        <w:jc w:val="center"/>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Dispositif rétroréfléchissant</w:t>
                      </w:r>
                    </w:p>
                  </w:txbxContent>
                </v:textbox>
              </v:shape>
            </w:pict>
          </mc:Fallback>
        </mc:AlternateContent>
      </w:r>
      <w:r w:rsidRPr="00C575F5">
        <w:rPr>
          <w:noProof/>
          <w:lang w:eastAsia="fr-CH"/>
        </w:rPr>
        <mc:AlternateContent>
          <mc:Choice Requires="wps">
            <w:drawing>
              <wp:anchor distT="0" distB="0" distL="114300" distR="114300" simplePos="0" relativeHeight="251691008" behindDoc="0" locked="0" layoutInCell="1" allowOverlap="1" wp14:anchorId="4FC826C5" wp14:editId="4C842324">
                <wp:simplePos x="0" y="0"/>
                <wp:positionH relativeFrom="column">
                  <wp:posOffset>4040505</wp:posOffset>
                </wp:positionH>
                <wp:positionV relativeFrom="paragraph">
                  <wp:posOffset>2027555</wp:posOffset>
                </wp:positionV>
                <wp:extent cx="1458595" cy="205105"/>
                <wp:effectExtent l="0" t="0" r="8255" b="4445"/>
                <wp:wrapNone/>
                <wp:docPr id="28899" name="Надпись 28"/>
                <wp:cNvGraphicFramePr/>
                <a:graphic xmlns:a="http://schemas.openxmlformats.org/drawingml/2006/main">
                  <a:graphicData uri="http://schemas.microsoft.com/office/word/2010/wordprocessingShape">
                    <wps:wsp>
                      <wps:cNvSpPr txBox="1"/>
                      <wps:spPr>
                        <a:xfrm>
                          <a:off x="0" y="0"/>
                          <a:ext cx="1458595" cy="205105"/>
                        </a:xfrm>
                        <a:prstGeom prst="rect">
                          <a:avLst/>
                        </a:prstGeom>
                        <a:solidFill>
                          <a:schemeClr val="lt1"/>
                        </a:solidFill>
                        <a:ln w="6350">
                          <a:noFill/>
                        </a:ln>
                      </wps:spPr>
                      <wps:txbx>
                        <w:txbxContent>
                          <w:p w14:paraId="0C302A6D" w14:textId="77777777" w:rsidR="00554990" w:rsidRPr="00072F82" w:rsidRDefault="00554990" w:rsidP="0091587F">
                            <w:pPr>
                              <w:spacing w:line="160" w:lineRule="atLeast"/>
                              <w:jc w:val="center"/>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Source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826C5" id="_x0000_s1050" type="#_x0000_t202" style="position:absolute;left:0;text-align:left;margin-left:318.15pt;margin-top:159.65pt;width:114.85pt;height:16.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" fillcolor="white [3201]" stroked="f" strokeweight=".5pt">
                <v:textbox inset="0,0,0,0">
                  <w:txbxContent>
                    <w:p w14:paraId="0C302A6D" w14:textId="77777777" w:rsidR="00554990" w:rsidRPr="00072F82" w:rsidRDefault="00554990" w:rsidP="0091587F">
                      <w:pPr>
                        <w:spacing w:line="160" w:lineRule="atLeast"/>
                        <w:jc w:val="center"/>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Source</w:t>
                      </w:r>
                    </w:p>
                  </w:txbxContent>
                </v:textbox>
              </v:shape>
            </w:pict>
          </mc:Fallback>
        </mc:AlternateContent>
      </w:r>
      <w:r w:rsidRPr="00C575F5">
        <w:rPr>
          <w:noProof/>
          <w:lang w:eastAsia="fr-CH"/>
        </w:rPr>
        <mc:AlternateContent>
          <mc:Choice Requires="wps">
            <w:drawing>
              <wp:anchor distT="0" distB="0" distL="114300" distR="114300" simplePos="0" relativeHeight="251688960" behindDoc="0" locked="0" layoutInCell="1" allowOverlap="1" wp14:anchorId="0444F22D" wp14:editId="640B5082">
                <wp:simplePos x="0" y="0"/>
                <wp:positionH relativeFrom="column">
                  <wp:posOffset>4181170</wp:posOffset>
                </wp:positionH>
                <wp:positionV relativeFrom="paragraph">
                  <wp:posOffset>34290</wp:posOffset>
                </wp:positionV>
                <wp:extent cx="1231265" cy="205105"/>
                <wp:effectExtent l="0" t="0" r="6985" b="4445"/>
                <wp:wrapNone/>
                <wp:docPr id="28897" name="Надпись 28"/>
                <wp:cNvGraphicFramePr/>
                <a:graphic xmlns:a="http://schemas.openxmlformats.org/drawingml/2006/main">
                  <a:graphicData uri="http://schemas.microsoft.com/office/word/2010/wordprocessingShape">
                    <wps:wsp>
                      <wps:cNvSpPr txBox="1"/>
                      <wps:spPr>
                        <a:xfrm>
                          <a:off x="0" y="0"/>
                          <a:ext cx="1231265" cy="205105"/>
                        </a:xfrm>
                        <a:prstGeom prst="rect">
                          <a:avLst/>
                        </a:prstGeom>
                        <a:solidFill>
                          <a:schemeClr val="lt1"/>
                        </a:solidFill>
                        <a:ln w="6350">
                          <a:noFill/>
                        </a:ln>
                      </wps:spPr>
                      <wps:txbx>
                        <w:txbxContent>
                          <w:p w14:paraId="2ED85D0F" w14:textId="77777777" w:rsidR="00554990" w:rsidRPr="00072F82" w:rsidRDefault="00554990" w:rsidP="0091587F">
                            <w:pPr>
                              <w:spacing w:line="160" w:lineRule="atLeast"/>
                              <w:jc w:val="center"/>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Tête photométrique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4F22D" id="_x0000_s1051" type="#_x0000_t202" style="position:absolute;left:0;text-align:left;margin-left:329.25pt;margin-top:2.7pt;width:96.95pt;height:16.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" fillcolor="white [3201]" stroked="f" strokeweight=".5pt">
                <v:textbox inset="0,0,0,0">
                  <w:txbxContent>
                    <w:p w14:paraId="2ED85D0F" w14:textId="77777777" w:rsidR="00554990" w:rsidRPr="00072F82" w:rsidRDefault="00554990" w:rsidP="0091587F">
                      <w:pPr>
                        <w:spacing w:line="160" w:lineRule="atLeast"/>
                        <w:jc w:val="center"/>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Tête photométrique</w:t>
                      </w:r>
                    </w:p>
                  </w:txbxContent>
                </v:textbox>
              </v:shape>
            </w:pict>
          </mc:Fallback>
        </mc:AlternateContent>
      </w:r>
      <w:r w:rsidRPr="00C575F5">
        <w:rPr>
          <w:noProof/>
          <w:lang w:eastAsia="fr-CH"/>
        </w:rPr>
        <w:drawing>
          <wp:inline distT="0" distB="0" distL="0" distR="0" wp14:anchorId="211C72DB" wp14:editId="5B6EF70D">
            <wp:extent cx="4812198" cy="2332270"/>
            <wp:effectExtent l="0" t="0" r="7620" b="0"/>
            <wp:docPr id="29953" name="Immagine 2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0709" cy="2331549"/>
                    </a:xfrm>
                    <a:prstGeom prst="rect">
                      <a:avLst/>
                    </a:prstGeom>
                    <a:noFill/>
                  </pic:spPr>
                </pic:pic>
              </a:graphicData>
            </a:graphic>
          </wp:inline>
        </w:drawing>
      </w:r>
    </w:p>
    <w:p w14:paraId="6D3551DF" w14:textId="77777777" w:rsidR="0091587F" w:rsidRPr="00C575F5" w:rsidRDefault="0091587F" w:rsidP="0091587F">
      <w:pPr>
        <w:pStyle w:val="SingleTxtG"/>
      </w:pPr>
      <w:r w:rsidRPr="00C575F5">
        <w:t>Aux fins du présent Règlement, sont fixées les limites ci-après :</w:t>
      </w:r>
    </w:p>
    <w:p w14:paraId="3192D478" w14:textId="3796BEB1" w:rsidR="0091587F" w:rsidRPr="00C575F5" w:rsidRDefault="0091587F" w:rsidP="0091587F">
      <w:pPr>
        <w:pStyle w:val="SingleTxtG"/>
      </w:pPr>
      <w:r w:rsidRPr="00C575F5">
        <w:rPr>
          <w:rFonts w:ascii="Symbol" w:hAnsi="Symbol" w:cs="Symbol"/>
          <w:lang w:eastAsia="en-GB"/>
        </w:rPr>
        <w:t></w:t>
      </w:r>
      <w:r w:rsidRPr="00C575F5">
        <w:rPr>
          <w:rFonts w:ascii="Symbol" w:hAnsi="Symbol" w:cs="Symbol"/>
          <w:lang w:eastAsia="en-GB"/>
        </w:rPr>
        <w:t></w:t>
      </w:r>
      <w:r w:rsidRPr="00C575F5">
        <w:rPr>
          <w:rFonts w:ascii="Symbol" w:hAnsi="Symbol" w:cs="Symbol"/>
          <w:lang w:eastAsia="en-GB"/>
        </w:rPr>
        <w:t></w:t>
      </w:r>
      <w:r w:rsidRPr="00C575F5">
        <w:rPr>
          <w:rFonts w:ascii="Symbol" w:hAnsi="Symbol" w:cs="Symbol"/>
          <w:lang w:eastAsia="en-GB"/>
        </w:rPr>
        <w:t></w:t>
      </w:r>
      <w:r w:rsidRPr="00C575F5">
        <w:t>10</w:t>
      </w:r>
      <w:r w:rsidR="00554990" w:rsidRPr="00C575F5">
        <w:t>’</w:t>
      </w:r>
    </w:p>
    <w:p w14:paraId="68EDCE31" w14:textId="029780E0" w:rsidR="0091587F" w:rsidRPr="00C575F5" w:rsidRDefault="0091587F" w:rsidP="0091587F">
      <w:pPr>
        <w:pStyle w:val="SingleTxtG"/>
      </w:pPr>
      <w:r w:rsidRPr="00C575F5">
        <w:rPr>
          <w:rFonts w:ascii="Symbol" w:hAnsi="Symbol" w:cs="Symbol"/>
          <w:lang w:eastAsia="en-GB"/>
        </w:rPr>
        <w:t></w:t>
      </w:r>
      <w:r w:rsidRPr="00C575F5">
        <w:rPr>
          <w:rFonts w:ascii="Symbol" w:hAnsi="Symbol" w:cs="Symbol"/>
          <w:lang w:eastAsia="en-GB"/>
        </w:rPr>
        <w:t></w:t>
      </w:r>
      <w:r w:rsidRPr="00C575F5">
        <w:rPr>
          <w:rFonts w:ascii="Symbol" w:hAnsi="Symbol" w:cs="Symbol"/>
          <w:lang w:eastAsia="en-GB"/>
        </w:rPr>
        <w:t></w:t>
      </w:r>
      <w:r w:rsidRPr="00C575F5">
        <w:rPr>
          <w:rFonts w:ascii="Symbol" w:hAnsi="Symbol" w:cs="Symbol"/>
          <w:lang w:eastAsia="en-GB"/>
        </w:rPr>
        <w:t></w:t>
      </w:r>
      <w:r w:rsidRPr="00C575F5">
        <w:t>10</w:t>
      </w:r>
      <w:r w:rsidR="00554990" w:rsidRPr="00C575F5">
        <w:t>’</w:t>
      </w:r>
    </w:p>
    <w:p w14:paraId="060C1C66" w14:textId="3A2EC064" w:rsidR="0091587F" w:rsidRPr="00C575F5" w:rsidRDefault="0091587F" w:rsidP="0091587F">
      <w:pPr>
        <w:pStyle w:val="SingleTxtG"/>
      </w:pPr>
      <w:r w:rsidRPr="00C575F5">
        <w:rPr>
          <w:rFonts w:ascii="Symbol" w:hAnsi="Symbol" w:cs="Symbol"/>
          <w:lang w:eastAsia="en-GB"/>
        </w:rPr>
        <w:t></w:t>
      </w:r>
      <w:r w:rsidRPr="00C575F5">
        <w:rPr>
          <w:rFonts w:ascii="Symbol" w:hAnsi="Symbol" w:cs="Symbol"/>
          <w:lang w:eastAsia="en-GB"/>
        </w:rPr>
        <w:t></w:t>
      </w:r>
      <w:r w:rsidRPr="00C575F5">
        <w:rPr>
          <w:rFonts w:ascii="Symbol" w:hAnsi="Symbol" w:cs="Symbol"/>
          <w:lang w:eastAsia="en-GB"/>
        </w:rPr>
        <w:t></w:t>
      </w:r>
      <w:r w:rsidRPr="00C575F5">
        <w:rPr>
          <w:rFonts w:ascii="Symbol" w:hAnsi="Symbol" w:cs="Symbol"/>
          <w:lang w:eastAsia="en-GB"/>
        </w:rPr>
        <w:t></w:t>
      </w:r>
      <w:r w:rsidRPr="00C575F5">
        <w:t>80</w:t>
      </w:r>
      <w:r w:rsidR="00554990" w:rsidRPr="00C575F5">
        <w:t>’</w:t>
      </w:r>
    </w:p>
    <w:p w14:paraId="1BF6DC4F" w14:textId="0568E7D1" w:rsidR="0091587F" w:rsidRPr="00C575F5" w:rsidRDefault="0091587F" w:rsidP="0091587F">
      <w:pPr>
        <w:pStyle w:val="Titre1"/>
        <w:spacing w:after="120"/>
        <w:rPr>
          <w:b/>
          <w:bCs/>
        </w:rPr>
      </w:pPr>
      <w:r w:rsidRPr="00C575F5">
        <w:t xml:space="preserve">Figure A4-V </w:t>
      </w:r>
      <w:r w:rsidRPr="00C575F5">
        <w:br/>
      </w:r>
      <w:r w:rsidRPr="00C575F5">
        <w:rPr>
          <w:b/>
          <w:bCs/>
        </w:rPr>
        <w:t>Disposition du matériel d</w:t>
      </w:r>
      <w:r w:rsidR="00554990" w:rsidRPr="00C575F5">
        <w:rPr>
          <w:b/>
          <w:bCs/>
        </w:rPr>
        <w:t>’</w:t>
      </w:r>
      <w:r w:rsidRPr="00C575F5">
        <w:rPr>
          <w:b/>
          <w:bCs/>
        </w:rPr>
        <w:t xml:space="preserve">essai pour les dispositifs rétroréfléchissants </w:t>
      </w:r>
      <w:r w:rsidRPr="00C575F5">
        <w:rPr>
          <w:b/>
          <w:bCs/>
        </w:rPr>
        <w:br/>
        <w:t>des classes IA, IB, IIIA, IIIB et IVA</w:t>
      </w:r>
    </w:p>
    <w:p w14:paraId="3A48BDF5" w14:textId="77777777" w:rsidR="0091587F" w:rsidRPr="00C575F5" w:rsidRDefault="0091587F" w:rsidP="0042367E">
      <w:pPr>
        <w:spacing w:after="240" w:line="240" w:lineRule="auto"/>
        <w:ind w:left="1134" w:right="1134"/>
      </w:pPr>
      <w:r w:rsidRPr="00C575F5">
        <w:rPr>
          <w:noProof/>
          <w:lang w:eastAsia="fr-CH"/>
        </w:rPr>
        <w:drawing>
          <wp:inline distT="0" distB="0" distL="0" distR="0" wp14:anchorId="13AC45C2" wp14:editId="52FCF094">
            <wp:extent cx="5217293" cy="2798860"/>
            <wp:effectExtent l="0" t="0" r="2540" b="1905"/>
            <wp:docPr id="15" name="Bild 23" descr="Reg 3 Model DE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Reg 3 Model DEF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22940" cy="2801889"/>
                    </a:xfrm>
                    <a:prstGeom prst="rect">
                      <a:avLst/>
                    </a:prstGeom>
                    <a:noFill/>
                    <a:ln>
                      <a:noFill/>
                    </a:ln>
                  </pic:spPr>
                </pic:pic>
              </a:graphicData>
            </a:graphic>
          </wp:inline>
        </w:drawing>
      </w:r>
    </w:p>
    <w:p w14:paraId="28ACBA2A" w14:textId="77777777" w:rsidR="0091587F" w:rsidRPr="00C575F5" w:rsidRDefault="0091587F" w:rsidP="0042367E">
      <w:pPr>
        <w:pStyle w:val="SingleTxtG"/>
      </w:pPr>
      <w:r w:rsidRPr="00C575F5">
        <w:t>Vue en élévation</w:t>
      </w:r>
    </w:p>
    <w:p w14:paraId="056EA485" w14:textId="77777777" w:rsidR="0091587F" w:rsidRPr="00C575F5" w:rsidRDefault="0091587F" w:rsidP="0042367E">
      <w:pPr>
        <w:pStyle w:val="SingleTxtG"/>
      </w:pPr>
      <w:r w:rsidRPr="00C575F5">
        <w:t>Symboles et unités</w:t>
      </w:r>
    </w:p>
    <w:p w14:paraId="00AA2BD5" w14:textId="77777777" w:rsidR="0091587F" w:rsidRPr="00C575F5" w:rsidRDefault="0091587F" w:rsidP="0042367E">
      <w:pPr>
        <w:pStyle w:val="SingleTxtG"/>
        <w:rPr>
          <w:spacing w:val="-4"/>
        </w:rPr>
      </w:pPr>
      <w:r w:rsidRPr="00C575F5">
        <w:rPr>
          <w:spacing w:val="-4"/>
        </w:rPr>
        <w:t>A</w:t>
      </w:r>
      <w:r w:rsidRPr="00C575F5">
        <w:rPr>
          <w:spacing w:val="-4"/>
        </w:rPr>
        <w:tab/>
        <w:t>=</w:t>
      </w:r>
      <w:r w:rsidRPr="00C575F5">
        <w:rPr>
          <w:spacing w:val="-4"/>
        </w:rPr>
        <w:tab/>
        <w:t>Surface de la plage éclairante du dispositif rétroréfléchissant (cm</w:t>
      </w:r>
      <w:r w:rsidRPr="00C575F5">
        <w:rPr>
          <w:spacing w:val="-4"/>
          <w:vertAlign w:val="superscript"/>
        </w:rPr>
        <w:t>2</w:t>
      </w:r>
      <w:r w:rsidRPr="00C575F5">
        <w:rPr>
          <w:spacing w:val="-4"/>
        </w:rPr>
        <w:t>)</w:t>
      </w:r>
    </w:p>
    <w:p w14:paraId="1B602F9F" w14:textId="77777777" w:rsidR="0091587F" w:rsidRPr="00C575F5" w:rsidRDefault="0091587F" w:rsidP="0042367E">
      <w:pPr>
        <w:pStyle w:val="SingleTxtG"/>
      </w:pPr>
      <w:r w:rsidRPr="00C575F5">
        <w:t>C</w:t>
      </w:r>
      <w:r w:rsidRPr="00C575F5">
        <w:tab/>
        <w:t>=</w:t>
      </w:r>
      <w:r w:rsidRPr="00C575F5">
        <w:tab/>
        <w:t>Centre de référence</w:t>
      </w:r>
    </w:p>
    <w:p w14:paraId="540FA4CD" w14:textId="77777777" w:rsidR="0091587F" w:rsidRPr="00C575F5" w:rsidRDefault="0091587F" w:rsidP="0042367E">
      <w:pPr>
        <w:pStyle w:val="SingleTxtG"/>
      </w:pPr>
      <w:r w:rsidRPr="00C575F5">
        <w:t>NC</w:t>
      </w:r>
      <w:r w:rsidRPr="00C575F5">
        <w:tab/>
        <w:t>=</w:t>
      </w:r>
      <w:r w:rsidRPr="00C575F5">
        <w:tab/>
        <w:t>Axe de référence</w:t>
      </w:r>
    </w:p>
    <w:p w14:paraId="77324118" w14:textId="77777777" w:rsidR="0091587F" w:rsidRPr="00C575F5" w:rsidRDefault="0091587F" w:rsidP="0042367E">
      <w:pPr>
        <w:pStyle w:val="SingleTxtG"/>
      </w:pPr>
      <w:r w:rsidRPr="00C575F5">
        <w:t>Rr</w:t>
      </w:r>
      <w:r w:rsidRPr="00C575F5">
        <w:tab/>
        <w:t>=</w:t>
      </w:r>
      <w:r w:rsidRPr="00C575F5">
        <w:tab/>
        <w:t>Récepteur, observateur ou élément de mesure</w:t>
      </w:r>
    </w:p>
    <w:p w14:paraId="5DF83E89" w14:textId="77777777" w:rsidR="0091587F" w:rsidRPr="00C575F5" w:rsidRDefault="0091587F" w:rsidP="0042367E">
      <w:pPr>
        <w:pStyle w:val="SingleTxtG"/>
      </w:pPr>
      <w:r w:rsidRPr="00C575F5">
        <w:t>Cr</w:t>
      </w:r>
      <w:r w:rsidRPr="00C575F5">
        <w:tab/>
        <w:t>=</w:t>
      </w:r>
      <w:r w:rsidRPr="00C575F5">
        <w:tab/>
        <w:t>Centre du récepteur</w:t>
      </w:r>
    </w:p>
    <w:p w14:paraId="178401B0" w14:textId="0B8A2A92" w:rsidR="0091587F" w:rsidRPr="00C575F5" w:rsidRDefault="0091587F" w:rsidP="0042367E">
      <w:pPr>
        <w:pStyle w:val="SingleTxtG"/>
      </w:pPr>
      <w:r w:rsidRPr="00C575F5">
        <w:t>Ør</w:t>
      </w:r>
      <w:r w:rsidRPr="00C575F5">
        <w:tab/>
        <w:t>=</w:t>
      </w:r>
      <w:r w:rsidRPr="00C575F5">
        <w:tab/>
        <w:t>Diamètre du récepteur Rr s</w:t>
      </w:r>
      <w:r w:rsidR="00554990" w:rsidRPr="00C575F5">
        <w:t>’</w:t>
      </w:r>
      <w:r w:rsidRPr="00C575F5">
        <w:t>il est circulaire (cm)</w:t>
      </w:r>
    </w:p>
    <w:p w14:paraId="3E417057" w14:textId="0002ADAC" w:rsidR="0091587F" w:rsidRPr="00C575F5" w:rsidRDefault="0091587F" w:rsidP="0042367E">
      <w:pPr>
        <w:pStyle w:val="SingleTxtG"/>
      </w:pPr>
      <w:r w:rsidRPr="00C575F5">
        <w:t>Se</w:t>
      </w:r>
      <w:r w:rsidRPr="00C575F5">
        <w:tab/>
        <w:t>=</w:t>
      </w:r>
      <w:r w:rsidRPr="00C575F5">
        <w:tab/>
        <w:t>Source d</w:t>
      </w:r>
      <w:r w:rsidR="00554990" w:rsidRPr="00C575F5">
        <w:t>’</w:t>
      </w:r>
      <w:r w:rsidRPr="00C575F5">
        <w:t>éclairage</w:t>
      </w:r>
    </w:p>
    <w:p w14:paraId="6F7F844E" w14:textId="3B53ABCB" w:rsidR="0091587F" w:rsidRPr="00C575F5" w:rsidRDefault="0091587F" w:rsidP="0042367E">
      <w:pPr>
        <w:pStyle w:val="SingleTxtG"/>
      </w:pPr>
      <w:r w:rsidRPr="00C575F5">
        <w:t>Cs</w:t>
      </w:r>
      <w:r w:rsidRPr="00C575F5">
        <w:tab/>
        <w:t>=</w:t>
      </w:r>
      <w:r w:rsidRPr="00C575F5">
        <w:tab/>
        <w:t>Centre de la source d</w:t>
      </w:r>
      <w:r w:rsidR="00554990" w:rsidRPr="00C575F5">
        <w:t>’</w:t>
      </w:r>
      <w:r w:rsidRPr="00C575F5">
        <w:t>éclairage</w:t>
      </w:r>
    </w:p>
    <w:p w14:paraId="0A03A837" w14:textId="549B681F" w:rsidR="0091587F" w:rsidRPr="00C575F5" w:rsidRDefault="0091587F" w:rsidP="0042367E">
      <w:pPr>
        <w:pStyle w:val="SingleTxtG"/>
      </w:pPr>
      <w:r w:rsidRPr="00C575F5">
        <w:t>Øs</w:t>
      </w:r>
      <w:r w:rsidRPr="00C575F5">
        <w:tab/>
        <w:t>=</w:t>
      </w:r>
      <w:r w:rsidRPr="00C575F5">
        <w:tab/>
        <w:t>Diamètre de la source d</w:t>
      </w:r>
      <w:r w:rsidR="00554990" w:rsidRPr="00C575F5">
        <w:t>’</w:t>
      </w:r>
      <w:r w:rsidRPr="00C575F5">
        <w:t>éclairage (cm)</w:t>
      </w:r>
    </w:p>
    <w:p w14:paraId="4958ED78" w14:textId="77777777" w:rsidR="0091587F" w:rsidRPr="00C575F5" w:rsidRDefault="0091587F" w:rsidP="0042367E">
      <w:pPr>
        <w:pStyle w:val="SingleTxtG"/>
      </w:pPr>
      <w:r w:rsidRPr="00C575F5">
        <w:t>De</w:t>
      </w:r>
      <w:r w:rsidRPr="00C575F5">
        <w:tab/>
        <w:t>=</w:t>
      </w:r>
      <w:r w:rsidRPr="00C575F5">
        <w:tab/>
        <w:t>Distance du centre Cs au centre C (m)</w:t>
      </w:r>
    </w:p>
    <w:p w14:paraId="739AE3DD" w14:textId="4A380BF2" w:rsidR="0091587F" w:rsidRPr="00C575F5" w:rsidRDefault="0091587F" w:rsidP="0042367E">
      <w:pPr>
        <w:pStyle w:val="SingleTxtG"/>
      </w:pPr>
      <w:r w:rsidRPr="00C575F5">
        <w:t>D</w:t>
      </w:r>
      <w:r w:rsidR="00554990" w:rsidRPr="00C575F5">
        <w:t>’</w:t>
      </w:r>
      <w:r w:rsidRPr="00C575F5">
        <w:t>e</w:t>
      </w:r>
      <w:r w:rsidRPr="00C575F5">
        <w:tab/>
        <w:t>=</w:t>
      </w:r>
      <w:r w:rsidRPr="00C575F5">
        <w:tab/>
        <w:t>Distance du centre Cr au centre C (m)</w:t>
      </w:r>
    </w:p>
    <w:p w14:paraId="18249C3C" w14:textId="646DB262" w:rsidR="0091587F" w:rsidRPr="00C575F5" w:rsidRDefault="0091587F" w:rsidP="0042367E">
      <w:pPr>
        <w:pStyle w:val="SingleTxtG"/>
        <w:ind w:left="2268" w:hanging="1134"/>
      </w:pPr>
      <w:r w:rsidRPr="00C575F5">
        <w:rPr>
          <w:i/>
        </w:rPr>
        <w:t>Note</w:t>
      </w:r>
      <w:r w:rsidRPr="00C575F5">
        <w:t> :</w:t>
      </w:r>
      <w:r w:rsidRPr="00C575F5">
        <w:tab/>
      </w:r>
      <w:r w:rsidRPr="00C575F5">
        <w:tab/>
        <w:t>En général, De et D</w:t>
      </w:r>
      <w:r w:rsidR="00554990" w:rsidRPr="00C575F5">
        <w:t>’</w:t>
      </w:r>
      <w:r w:rsidRPr="00C575F5">
        <w:t>e sont très voisins et, dans les circonstances normales d</w:t>
      </w:r>
      <w:r w:rsidR="00554990" w:rsidRPr="00C575F5">
        <w:t>’</w:t>
      </w:r>
      <w:r w:rsidRPr="00C575F5">
        <w:t>observation, on peut écrire De = D</w:t>
      </w:r>
      <w:r w:rsidR="00554990" w:rsidRPr="00C575F5">
        <w:t>’</w:t>
      </w:r>
      <w:r w:rsidRPr="00C575F5">
        <w:t>e.</w:t>
      </w:r>
    </w:p>
    <w:p w14:paraId="4F8A6284" w14:textId="2EF3C83E" w:rsidR="0091587F" w:rsidRPr="00C575F5" w:rsidRDefault="0091587F" w:rsidP="0042367E">
      <w:pPr>
        <w:pStyle w:val="SingleTxtG"/>
      </w:pPr>
      <w:r w:rsidRPr="00C575F5">
        <w:t>D</w:t>
      </w:r>
      <w:r w:rsidRPr="00C575F5">
        <w:tab/>
        <w:t>=</w:t>
      </w:r>
      <w:r w:rsidRPr="00C575F5">
        <w:tab/>
        <w:t>Distance d</w:t>
      </w:r>
      <w:r w:rsidR="00554990" w:rsidRPr="00C575F5">
        <w:t>’</w:t>
      </w:r>
      <w:r w:rsidRPr="00C575F5">
        <w:t>observation à partir de laquelle la plage éclairante apparaît continue</w:t>
      </w:r>
    </w:p>
    <w:p w14:paraId="0AF24F0D" w14:textId="77777777" w:rsidR="0091587F" w:rsidRPr="00C575F5" w:rsidRDefault="0091587F" w:rsidP="0042367E">
      <w:pPr>
        <w:pStyle w:val="SingleTxtG"/>
      </w:pPr>
      <w:r w:rsidRPr="00C575F5">
        <w:sym w:font="Symbol" w:char="F061"/>
      </w:r>
      <w:r w:rsidRPr="00C575F5">
        <w:tab/>
        <w:t>=</w:t>
      </w:r>
      <w:r w:rsidRPr="00C575F5">
        <w:tab/>
        <w:t>Angle de divergence</w:t>
      </w:r>
    </w:p>
    <w:p w14:paraId="0CCF6B2F" w14:textId="6C018143" w:rsidR="0091587F" w:rsidRPr="00C575F5" w:rsidRDefault="0091587F" w:rsidP="0042367E">
      <w:pPr>
        <w:pStyle w:val="SingleTxtG"/>
        <w:tabs>
          <w:tab w:val="left" w:pos="1701"/>
        </w:tabs>
        <w:ind w:left="2268" w:hanging="1134"/>
      </w:pPr>
      <w:r w:rsidRPr="00C575F5">
        <w:t>β</w:t>
      </w:r>
      <w:r w:rsidRPr="00C575F5">
        <w:tab/>
        <w:t>=</w:t>
      </w:r>
      <w:r w:rsidRPr="00C575F5">
        <w:tab/>
        <w:t>Angle d</w:t>
      </w:r>
      <w:r w:rsidR="00554990" w:rsidRPr="00C575F5">
        <w:t>’</w:t>
      </w:r>
      <w:r w:rsidRPr="00C575F5">
        <w:t>éclairage. Par rapport à la ligne CsC toujours considérée horizontale, cet angle est affecté des préfixes − (gauche), + (droite), +</w:t>
      </w:r>
      <w:r w:rsidR="00460650" w:rsidRPr="00C575F5">
        <w:t xml:space="preserve"> </w:t>
      </w:r>
      <w:r w:rsidRPr="00C575F5">
        <w:t xml:space="preserve">(haut), ou </w:t>
      </w:r>
      <w:r w:rsidR="0042367E" w:rsidRPr="00C575F5">
        <w:t>−</w:t>
      </w:r>
      <w:r w:rsidRPr="00C575F5">
        <w:t> (bas), suivant la position de la source Se par rapport à l</w:t>
      </w:r>
      <w:r w:rsidR="00554990" w:rsidRPr="00C575F5">
        <w:t>’</w:t>
      </w:r>
      <w:r w:rsidRPr="00C575F5">
        <w:t>axe NC, lorsqu</w:t>
      </w:r>
      <w:r w:rsidR="00554990" w:rsidRPr="00C575F5">
        <w:t>’</w:t>
      </w:r>
      <w:r w:rsidRPr="00C575F5">
        <w:t>on observe le dispositif rétroréfléchissant. Pour toute direction définie par deux angles, vertical et horizontal, il convient de nommer toujours l</w:t>
      </w:r>
      <w:r w:rsidR="00554990" w:rsidRPr="00C575F5">
        <w:t>’</w:t>
      </w:r>
      <w:r w:rsidRPr="00C575F5">
        <w:t>angle vertical en premier lieu.</w:t>
      </w:r>
    </w:p>
    <w:p w14:paraId="0C4FAC2A" w14:textId="433D506A" w:rsidR="0091587F" w:rsidRPr="00C575F5" w:rsidRDefault="0091587F" w:rsidP="0042367E">
      <w:pPr>
        <w:pStyle w:val="SingleTxtG"/>
      </w:pPr>
      <w:r w:rsidRPr="00C575F5">
        <w:t>Γ</w:t>
      </w:r>
      <w:r w:rsidRPr="00C575F5">
        <w:tab/>
        <w:t>=</w:t>
      </w:r>
      <w:r w:rsidRPr="00C575F5">
        <w:tab/>
        <w:t>Ouverture angulaire de l</w:t>
      </w:r>
      <w:r w:rsidR="00554990" w:rsidRPr="00C575F5">
        <w:t>’</w:t>
      </w:r>
      <w:r w:rsidRPr="00C575F5">
        <w:t>élément de mesure Rr vu du point C</w:t>
      </w:r>
    </w:p>
    <w:p w14:paraId="678C82AD" w14:textId="77777777" w:rsidR="0091587F" w:rsidRPr="00C575F5" w:rsidRDefault="0091587F" w:rsidP="0042367E">
      <w:pPr>
        <w:pStyle w:val="SingleTxtG"/>
      </w:pPr>
      <w:r w:rsidRPr="00C575F5">
        <w:t>δ</w:t>
      </w:r>
      <w:r w:rsidRPr="00C575F5">
        <w:tab/>
        <w:t>=</w:t>
      </w:r>
      <w:r w:rsidRPr="00C575F5">
        <w:tab/>
        <w:t>Ouverture angulaire de la source Se vue du point C</w:t>
      </w:r>
    </w:p>
    <w:p w14:paraId="147E0243" w14:textId="38AA4688" w:rsidR="0091587F" w:rsidRPr="00C575F5" w:rsidRDefault="0091587F" w:rsidP="00E32708">
      <w:pPr>
        <w:pStyle w:val="SingleTxtG"/>
        <w:keepLines/>
        <w:tabs>
          <w:tab w:val="left" w:pos="1701"/>
        </w:tabs>
        <w:ind w:left="2268" w:hanging="1134"/>
      </w:pPr>
      <w:r w:rsidRPr="00C575F5">
        <w:t>ε</w:t>
      </w:r>
      <w:r w:rsidR="0042367E" w:rsidRPr="00C575F5">
        <w:tab/>
      </w:r>
      <w:r w:rsidRPr="00C575F5">
        <w:t>=</w:t>
      </w:r>
      <w:r w:rsidRPr="00C575F5">
        <w:tab/>
        <w:t>Angle de rotation. Cet angle est positif dans le sens de rotation des aiguilles d</w:t>
      </w:r>
      <w:r w:rsidR="00554990" w:rsidRPr="00C575F5">
        <w:t>’</w:t>
      </w:r>
      <w:r w:rsidRPr="00C575F5">
        <w:t>une montre lorsqu</w:t>
      </w:r>
      <w:r w:rsidR="00554990" w:rsidRPr="00C575F5">
        <w:t>’</w:t>
      </w:r>
      <w:r w:rsidRPr="00C575F5">
        <w:t>on observe la plage éclairante. Si le dispositif rétroréfléchissant porte l</w:t>
      </w:r>
      <w:r w:rsidR="00554990" w:rsidRPr="00C575F5">
        <w:t>’</w:t>
      </w:r>
      <w:r w:rsidRPr="00C575F5">
        <w:t>indication « TOP », la position correspondante sera prise comme origine.</w:t>
      </w:r>
    </w:p>
    <w:p w14:paraId="41298EE5" w14:textId="77777777" w:rsidR="0091587F" w:rsidRPr="00C575F5" w:rsidRDefault="0091587F" w:rsidP="0042367E">
      <w:pPr>
        <w:pStyle w:val="SingleTxtG"/>
      </w:pPr>
      <w:r w:rsidRPr="00C575F5">
        <w:t>E</w:t>
      </w:r>
      <w:r w:rsidRPr="00C575F5">
        <w:tab/>
        <w:t>=</w:t>
      </w:r>
      <w:r w:rsidRPr="00C575F5">
        <w:tab/>
        <w:t>Éclairement du dispositif rétroréfléchissant (lux)</w:t>
      </w:r>
    </w:p>
    <w:p w14:paraId="725BB6C3" w14:textId="4F2D6B62" w:rsidR="0091587F" w:rsidRPr="00C575F5" w:rsidRDefault="0091587F" w:rsidP="0042367E">
      <w:pPr>
        <w:pStyle w:val="SingleTxtG"/>
      </w:pPr>
      <w:r w:rsidRPr="00C575F5">
        <w:t>CIL</w:t>
      </w:r>
      <w:r w:rsidRPr="00C575F5">
        <w:tab/>
        <w:t>=</w:t>
      </w:r>
      <w:r w:rsidRPr="00C575F5">
        <w:tab/>
        <w:t>Coefficient d</w:t>
      </w:r>
      <w:r w:rsidR="00554990" w:rsidRPr="00C575F5">
        <w:t>’</w:t>
      </w:r>
      <w:r w:rsidRPr="00C575F5">
        <w:t>intensité lumineuse (millicandelas/lux)</w:t>
      </w:r>
    </w:p>
    <w:p w14:paraId="3819C81A" w14:textId="77777777" w:rsidR="00AF284C" w:rsidRPr="00C575F5" w:rsidRDefault="0091587F" w:rsidP="0042367E">
      <w:pPr>
        <w:pStyle w:val="SingleTxtG"/>
        <w:ind w:left="2268"/>
        <w:sectPr w:rsidR="00AF284C" w:rsidRPr="00C575F5" w:rsidSect="00D62585">
          <w:headerReference w:type="even" r:id="rId33"/>
          <w:headerReference w:type="default" r:id="rId34"/>
          <w:footnotePr>
            <w:numRestart w:val="eachSect"/>
          </w:footnotePr>
          <w:endnotePr>
            <w:numFmt w:val="decimal"/>
          </w:endnotePr>
          <w:pgSz w:w="11907" w:h="16840" w:code="9"/>
          <w:pgMar w:top="1417" w:right="1134" w:bottom="1134" w:left="1134" w:header="737" w:footer="567" w:gutter="0"/>
          <w:cols w:space="720"/>
          <w:docGrid w:linePitch="272"/>
        </w:sectPr>
      </w:pPr>
      <w:r w:rsidRPr="00C575F5">
        <w:tab/>
        <w:t>Les angles sont exprimés en degrés et en minutes.</w:t>
      </w:r>
    </w:p>
    <w:p w14:paraId="216772B9" w14:textId="77777777" w:rsidR="00AF284C" w:rsidRPr="00C575F5" w:rsidRDefault="00AF284C" w:rsidP="00AF284C">
      <w:pPr>
        <w:pStyle w:val="HChG"/>
      </w:pPr>
      <w:r w:rsidRPr="00C575F5">
        <w:t>Annexe 5</w:t>
      </w:r>
    </w:p>
    <w:p w14:paraId="18A8DE7A" w14:textId="77777777" w:rsidR="00AF284C" w:rsidRPr="00C575F5" w:rsidRDefault="00AF284C" w:rsidP="00AF284C">
      <w:pPr>
        <w:pStyle w:val="HChG"/>
      </w:pPr>
      <w:r w:rsidRPr="00C575F5">
        <w:tab/>
      </w:r>
      <w:r w:rsidRPr="00C575F5">
        <w:tab/>
        <w:t>Spécifications relatives à la forme et aux dimensions</w:t>
      </w:r>
    </w:p>
    <w:p w14:paraId="216BBBCC" w14:textId="77777777" w:rsidR="00AF284C" w:rsidRPr="00C575F5" w:rsidRDefault="00AF284C" w:rsidP="00AF284C">
      <w:pPr>
        <w:pStyle w:val="SingleTxtG"/>
        <w:ind w:left="2268" w:hanging="1134"/>
      </w:pPr>
      <w:r w:rsidRPr="00C575F5">
        <w:t>1.</w:t>
      </w:r>
      <w:r w:rsidRPr="00C575F5">
        <w:tab/>
      </w:r>
      <w:r w:rsidRPr="00C575F5">
        <w:tab/>
        <w:t>Forme et dimensions des dispositifs rétroréfléchissants des classes IA ou IB</w:t>
      </w:r>
    </w:p>
    <w:p w14:paraId="3D1053E8" w14:textId="10A6D98A" w:rsidR="00AF284C" w:rsidRPr="00C575F5" w:rsidRDefault="00AF284C" w:rsidP="00AF284C">
      <w:pPr>
        <w:pStyle w:val="SingleTxtG"/>
        <w:ind w:left="2268" w:hanging="1134"/>
      </w:pPr>
      <w:r w:rsidRPr="00C575F5">
        <w:t>1.1</w:t>
      </w:r>
      <w:r w:rsidRPr="00C575F5">
        <w:tab/>
      </w:r>
      <w:r w:rsidRPr="00C575F5">
        <w:tab/>
        <w:t>La forme des plages éclairantes doit être simple et ne pas pouvoir, aux distances usuelles d</w:t>
      </w:r>
      <w:r w:rsidR="00554990" w:rsidRPr="00C575F5">
        <w:t>’</w:t>
      </w:r>
      <w:r w:rsidRPr="00C575F5">
        <w:t>observation, être confondue aisément avec une lettre, un chiffre ou un triangle.</w:t>
      </w:r>
    </w:p>
    <w:p w14:paraId="366FBA1B" w14:textId="39D99D0B" w:rsidR="00AF284C" w:rsidRPr="00C575F5" w:rsidRDefault="00AF284C" w:rsidP="00AF284C">
      <w:pPr>
        <w:pStyle w:val="SingleTxtG"/>
        <w:ind w:left="2268" w:hanging="1134"/>
      </w:pPr>
      <w:r w:rsidRPr="00C575F5">
        <w:t>1.2</w:t>
      </w:r>
      <w:r w:rsidRPr="00C575F5">
        <w:tab/>
      </w:r>
      <w:r w:rsidRPr="00C575F5">
        <w:tab/>
        <w:t>Par dérogation au paragraphe précédent, une forme ressemblant aux lettres et aux chiffres de formes simples O, I, U et 8 est admise.</w:t>
      </w:r>
    </w:p>
    <w:p w14:paraId="77437AF1" w14:textId="77777777" w:rsidR="00AF284C" w:rsidRPr="00C575F5" w:rsidRDefault="00AF284C" w:rsidP="00AF284C">
      <w:pPr>
        <w:pStyle w:val="SingleTxtG"/>
        <w:ind w:left="2268" w:hanging="1134"/>
      </w:pPr>
      <w:r w:rsidRPr="00C575F5">
        <w:t>2.</w:t>
      </w:r>
      <w:r w:rsidRPr="00C575F5">
        <w:tab/>
      </w:r>
      <w:r w:rsidRPr="00C575F5">
        <w:tab/>
        <w:t>Forme et dimensions des dispositifs rétroréfléchissants des classes IIIA et IIIB (voir appendice de la présente annexe)</w:t>
      </w:r>
    </w:p>
    <w:p w14:paraId="72D06749" w14:textId="400E6786" w:rsidR="00AF284C" w:rsidRPr="00C575F5" w:rsidRDefault="00AF284C" w:rsidP="00AF284C">
      <w:pPr>
        <w:pStyle w:val="SingleTxtG"/>
        <w:ind w:left="2268" w:hanging="1134"/>
      </w:pPr>
      <w:r w:rsidRPr="00C575F5">
        <w:t>2.1</w:t>
      </w:r>
      <w:r w:rsidRPr="00C575F5">
        <w:tab/>
      </w:r>
      <w:r w:rsidRPr="00C575F5">
        <w:tab/>
        <w:t>Les plages éclairantes des dispositifs rétroréfléchissants des classes IIIA et IIIB doivent avoir la forme d</w:t>
      </w:r>
      <w:r w:rsidR="00554990" w:rsidRPr="00C575F5">
        <w:t>’</w:t>
      </w:r>
      <w:r w:rsidRPr="00C575F5">
        <w:t>un triangle équilatéral. Si le dispositif porte dans un angle l</w:t>
      </w:r>
      <w:r w:rsidR="00554990" w:rsidRPr="00C575F5">
        <w:t>’</w:t>
      </w:r>
      <w:r w:rsidRPr="00C575F5">
        <w:t>inscription « TOP », celle-ci indique que le sommet de cet angle doit être placé vers le haut.</w:t>
      </w:r>
    </w:p>
    <w:p w14:paraId="40173F8D" w14:textId="77777777" w:rsidR="00AF284C" w:rsidRPr="00C575F5" w:rsidRDefault="00AF284C" w:rsidP="00AF284C">
      <w:pPr>
        <w:pStyle w:val="SingleTxtG"/>
        <w:ind w:left="2268" w:hanging="1134"/>
      </w:pPr>
      <w:r w:rsidRPr="00C575F5">
        <w:t>2.2</w:t>
      </w:r>
      <w:r w:rsidRPr="00C575F5">
        <w:tab/>
      </w:r>
      <w:r w:rsidRPr="00C575F5">
        <w:tab/>
        <w:t>La plage éclairante peut comporter ou non en son centre une partie triangulaire non rétroréfléchissante dont les côtés sont parallèles à ceux du triangle extérieur.</w:t>
      </w:r>
    </w:p>
    <w:p w14:paraId="56EDCA94" w14:textId="77777777" w:rsidR="00AF284C" w:rsidRPr="00C575F5" w:rsidRDefault="00AF284C" w:rsidP="00AF284C">
      <w:pPr>
        <w:pStyle w:val="SingleTxtG"/>
        <w:ind w:left="2268" w:hanging="1134"/>
      </w:pPr>
      <w:r w:rsidRPr="00C575F5">
        <w:t>2.3</w:t>
      </w:r>
      <w:r w:rsidRPr="00C575F5">
        <w:tab/>
      </w:r>
      <w:r w:rsidRPr="00C575F5">
        <w:tab/>
        <w:t>La plage éclairante peut être continue ou non. Dans tous les cas, la distance la plus courte entre deux optiques catadioptriques voisines ne doit pas dépasser 15 mm.</w:t>
      </w:r>
    </w:p>
    <w:p w14:paraId="7B817F1B" w14:textId="63271BDC" w:rsidR="00AF284C" w:rsidRPr="00C575F5" w:rsidRDefault="00AF284C" w:rsidP="00AF284C">
      <w:pPr>
        <w:pStyle w:val="SingleTxtG"/>
        <w:ind w:left="2268" w:hanging="1134"/>
      </w:pPr>
      <w:r w:rsidRPr="00C575F5">
        <w:t>2.4</w:t>
      </w:r>
      <w:r w:rsidRPr="00C575F5">
        <w:tab/>
      </w:r>
      <w:r w:rsidRPr="00C575F5">
        <w:tab/>
        <w:t>On considère la plage éclairante d</w:t>
      </w:r>
      <w:r w:rsidR="00554990" w:rsidRPr="00C575F5">
        <w:t>’</w:t>
      </w:r>
      <w:r w:rsidRPr="00C575F5">
        <w:t>un dispositif rétroréfléchissant comme continue lorsque les bords des plages éclairantes d</w:t>
      </w:r>
      <w:r w:rsidR="00554990" w:rsidRPr="00C575F5">
        <w:t>’</w:t>
      </w:r>
      <w:r w:rsidRPr="00C575F5">
        <w:t>optiques catadioptriques voisines indépendantes sont parallèles et que lesdites optiques sont réparties uniformément sur toute la surface non évidée du triangle.</w:t>
      </w:r>
    </w:p>
    <w:p w14:paraId="31F62BDD" w14:textId="2801CD49" w:rsidR="00AF284C" w:rsidRPr="00C575F5" w:rsidRDefault="00AF284C" w:rsidP="00AF284C">
      <w:pPr>
        <w:pStyle w:val="SingleTxtG"/>
        <w:ind w:left="2268" w:hanging="1134"/>
      </w:pPr>
      <w:r w:rsidRPr="00C575F5">
        <w:t>2.5</w:t>
      </w:r>
      <w:r w:rsidRPr="00C575F5">
        <w:tab/>
      </w:r>
      <w:r w:rsidRPr="00C575F5">
        <w:tab/>
        <w:t>Si la plage éclairante n</w:t>
      </w:r>
      <w:r w:rsidR="00554990" w:rsidRPr="00C575F5">
        <w:t>’</w:t>
      </w:r>
      <w:r w:rsidRPr="00C575F5">
        <w:t>est pas continue, le nombre des optiques catadioptriques indépendantes ne peut être inférieur à quatre pour chaque côté du triangle, y compris les optiques catadioptriques des angles.</w:t>
      </w:r>
    </w:p>
    <w:p w14:paraId="4BFD9D45" w14:textId="77777777" w:rsidR="00AF284C" w:rsidRPr="00C575F5" w:rsidRDefault="00AF284C" w:rsidP="00AF284C">
      <w:pPr>
        <w:pStyle w:val="SingleTxtG"/>
        <w:ind w:left="2268" w:hanging="1134"/>
      </w:pPr>
      <w:r w:rsidRPr="00C575F5">
        <w:t>2.5.1</w:t>
      </w:r>
      <w:r w:rsidRPr="00C575F5">
        <w:tab/>
      </w:r>
      <w:r w:rsidRPr="00C575F5">
        <w:tab/>
        <w:t>Les optiques catadioptriques indépendantes ne doivent pas être remplaçables, sauf si elles sont constituées par des dispositifs rétroréfléchissants homologués dans la classe IA.</w:t>
      </w:r>
    </w:p>
    <w:p w14:paraId="5B872DB1" w14:textId="77777777" w:rsidR="00AF284C" w:rsidRPr="00C575F5" w:rsidRDefault="00AF284C" w:rsidP="00AF284C">
      <w:pPr>
        <w:pStyle w:val="SingleTxtG"/>
        <w:ind w:left="2268" w:hanging="1134"/>
      </w:pPr>
      <w:r w:rsidRPr="00C575F5">
        <w:t>2.6</w:t>
      </w:r>
      <w:r w:rsidRPr="00C575F5">
        <w:tab/>
      </w:r>
      <w:r w:rsidRPr="00C575F5">
        <w:tab/>
        <w:t>Les côtés extérieurs des plages éclairantes des dispositifs rétroréfléchissants triangulaires des classes IIIA et IIIB doivent avoir une longueur comprise entre 150 et 200 mm. Pour les dispositifs du type évidé, la largeur des bords, mesurée perpendiculairement à ceux-ci, doit être au moins égale à 20 % de la longueur utile entre les extrémités des plages éclairantes.</w:t>
      </w:r>
    </w:p>
    <w:p w14:paraId="6BF0C008" w14:textId="77777777" w:rsidR="00AF284C" w:rsidRPr="00C575F5" w:rsidRDefault="00AF284C" w:rsidP="00AF284C">
      <w:pPr>
        <w:pStyle w:val="SingleTxtG"/>
        <w:ind w:left="2268" w:hanging="1134"/>
      </w:pPr>
      <w:r w:rsidRPr="00C575F5">
        <w:t>3.</w:t>
      </w:r>
      <w:r w:rsidRPr="00C575F5">
        <w:tab/>
      </w:r>
      <w:r w:rsidRPr="00C575F5">
        <w:tab/>
        <w:t>Forme et dimensions des dispositifs rétroréfléchissants de la classe IVA</w:t>
      </w:r>
    </w:p>
    <w:p w14:paraId="0E03DFDB" w14:textId="29D4853C" w:rsidR="00AF284C" w:rsidRPr="00C575F5" w:rsidRDefault="00AF284C" w:rsidP="00AF284C">
      <w:pPr>
        <w:pStyle w:val="SingleTxtG"/>
        <w:ind w:left="2268" w:hanging="1134"/>
      </w:pPr>
      <w:r w:rsidRPr="00C575F5">
        <w:t>3.1</w:t>
      </w:r>
      <w:r w:rsidRPr="00C575F5">
        <w:tab/>
      </w:r>
      <w:r w:rsidRPr="00C575F5">
        <w:tab/>
        <w:t>La forme des plages éclairantes doit être simple et ne pas pouvoir, aux distances usuelles d</w:t>
      </w:r>
      <w:r w:rsidR="00554990" w:rsidRPr="00C575F5">
        <w:t>’</w:t>
      </w:r>
      <w:r w:rsidRPr="00C575F5">
        <w:t>observation, être confondue aisément avec une lettre, un chiffre ou un triangle. Toutefois, une forme ressemblant aux lettres et aux chiffres de formes simples O, I, U et 8 est admise.</w:t>
      </w:r>
    </w:p>
    <w:p w14:paraId="45AF8C3B" w14:textId="77777777" w:rsidR="00AF284C" w:rsidRPr="00C575F5" w:rsidRDefault="00AF284C" w:rsidP="00AF284C">
      <w:pPr>
        <w:pStyle w:val="SingleTxtG"/>
        <w:ind w:left="2268" w:hanging="1134"/>
      </w:pPr>
      <w:r w:rsidRPr="00C575F5">
        <w:t>3.2</w:t>
      </w:r>
      <w:r w:rsidRPr="00C575F5">
        <w:tab/>
      </w:r>
      <w:r w:rsidRPr="00C575F5">
        <w:tab/>
        <w:t>La surface de la plage éclairante du dispositif rétroréfléchissant doit être au moins de 25 cm</w:t>
      </w:r>
      <w:r w:rsidRPr="00C575F5">
        <w:rPr>
          <w:vertAlign w:val="superscript"/>
        </w:rPr>
        <w:t>2</w:t>
      </w:r>
      <w:r w:rsidRPr="00C575F5">
        <w:t>.</w:t>
      </w:r>
    </w:p>
    <w:p w14:paraId="7AA38BB2" w14:textId="77777777" w:rsidR="00AF284C" w:rsidRPr="00C575F5" w:rsidRDefault="00AF284C" w:rsidP="00AF284C">
      <w:pPr>
        <w:pStyle w:val="SingleTxtG"/>
        <w:ind w:left="2268" w:hanging="1134"/>
      </w:pPr>
      <w:r w:rsidRPr="00C575F5">
        <w:t>3.3</w:t>
      </w:r>
      <w:r w:rsidRPr="00C575F5">
        <w:tab/>
      </w:r>
      <w:r w:rsidRPr="00C575F5">
        <w:tab/>
        <w:t>Pour la vérification des spécifications énumérées ci-dessus, il est procédé à un examen visuel.</w:t>
      </w:r>
    </w:p>
    <w:p w14:paraId="6F332AD1" w14:textId="511464A7" w:rsidR="00AF284C" w:rsidRPr="00C575F5" w:rsidRDefault="00AF284C" w:rsidP="00AF284C">
      <w:pPr>
        <w:pStyle w:val="Titre1"/>
        <w:spacing w:after="120"/>
      </w:pPr>
      <w:r w:rsidRPr="00C575F5">
        <w:rPr>
          <w:b/>
        </w:rPr>
        <w:tab/>
      </w:r>
      <w:r w:rsidRPr="00C575F5">
        <w:t xml:space="preserve">Figure A5-I </w:t>
      </w:r>
      <w:r w:rsidRPr="00C575F5">
        <w:br/>
      </w:r>
      <w:r w:rsidRPr="00C575F5">
        <w:rPr>
          <w:b/>
          <w:bCs/>
        </w:rPr>
        <w:t>Catadioptres pour remorques − Classes IIIA et IIIB</w:t>
      </w:r>
    </w:p>
    <w:tbl>
      <w:tblPr>
        <w:tblW w:w="9921" w:type="dxa"/>
        <w:tblLayout w:type="fixed"/>
        <w:tblLook w:val="04A0" w:firstRow="1" w:lastRow="0" w:firstColumn="1" w:lastColumn="0" w:noHBand="0" w:noVBand="1"/>
      </w:tblPr>
      <w:tblGrid>
        <w:gridCol w:w="4981"/>
        <w:gridCol w:w="4940"/>
      </w:tblGrid>
      <w:tr w:rsidR="00AF284C" w:rsidRPr="00C575F5" w14:paraId="69CC433C" w14:textId="77777777" w:rsidTr="00F0580B">
        <w:tc>
          <w:tcPr>
            <w:tcW w:w="4981" w:type="dxa"/>
            <w:vAlign w:val="center"/>
          </w:tcPr>
          <w:p w14:paraId="1A25DD79" w14:textId="77777777" w:rsidR="00AF284C" w:rsidRPr="00C575F5" w:rsidRDefault="00AF284C" w:rsidP="00F0580B">
            <w:pPr>
              <w:ind w:left="1134" w:right="1134"/>
            </w:pPr>
            <w:r w:rsidRPr="00C575F5">
              <w:rPr>
                <w:noProof/>
                <w:lang w:eastAsia="fr-CH"/>
              </w:rPr>
              <mc:AlternateContent>
                <mc:Choice Requires="wpg">
                  <w:drawing>
                    <wp:anchor distT="0" distB="0" distL="114300" distR="114300" simplePos="0" relativeHeight="251695104" behindDoc="0" locked="0" layoutInCell="1" allowOverlap="1" wp14:anchorId="287D4C46" wp14:editId="69E3CFFA">
                      <wp:simplePos x="0" y="0"/>
                      <wp:positionH relativeFrom="column">
                        <wp:posOffset>262890</wp:posOffset>
                      </wp:positionH>
                      <wp:positionV relativeFrom="paragraph">
                        <wp:posOffset>-1813560</wp:posOffset>
                      </wp:positionV>
                      <wp:extent cx="2454910" cy="1770380"/>
                      <wp:effectExtent l="0" t="19050" r="40640" b="58420"/>
                      <wp:wrapTopAndBottom/>
                      <wp:docPr id="2897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4910" cy="1770380"/>
                                <a:chOff x="0" y="0"/>
                                <a:chExt cx="40523" cy="26853"/>
                              </a:xfrm>
                            </wpg:grpSpPr>
                            <wps:wsp>
                              <wps:cNvPr id="28972" name="Gleichschenkliges Dreieck 1614"/>
                              <wps:cNvSpPr>
                                <a:spLocks noChangeArrowheads="1"/>
                              </wps:cNvSpPr>
                              <wps:spPr bwMode="auto">
                                <a:xfrm>
                                  <a:off x="5567" y="5348"/>
                                  <a:ext cx="24825" cy="21505"/>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4B7D8BEE" w14:textId="77777777" w:rsidR="00554990" w:rsidRPr="00A95180" w:rsidRDefault="00554990" w:rsidP="00AF284C">
                                    <w:pPr>
                                      <w:rPr>
                                        <w:sz w:val="16"/>
                                        <w:szCs w:val="16"/>
                                      </w:rPr>
                                    </w:pPr>
                                  </w:p>
                                </w:txbxContent>
                              </wps:txbx>
                              <wps:bodyPr rot="0" vert="horz" wrap="square" lIns="91440" tIns="45720" rIns="91440" bIns="45720" anchor="ctr" anchorCtr="0" upright="1">
                                <a:noAutofit/>
                              </wps:bodyPr>
                            </wps:wsp>
                            <wps:wsp>
                              <wps:cNvPr id="28973" name="Gleichschenkliges Dreieck 1615"/>
                              <wps:cNvSpPr>
                                <a:spLocks noChangeAspect="1"/>
                              </wps:cNvSpPr>
                              <wps:spPr bwMode="auto">
                                <a:xfrm>
                                  <a:off x="14097" y="15459"/>
                                  <a:ext cx="7944" cy="6882"/>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2A6E0A1F" w14:textId="77777777" w:rsidR="00554990" w:rsidRPr="00A95180" w:rsidRDefault="00554990" w:rsidP="00AF284C">
                                    <w:pPr>
                                      <w:rPr>
                                        <w:sz w:val="16"/>
                                        <w:szCs w:val="16"/>
                                      </w:rPr>
                                    </w:pPr>
                                  </w:p>
                                </w:txbxContent>
                              </wps:txbx>
                              <wps:bodyPr rot="0" vert="horz" wrap="square" lIns="91440" tIns="45720" rIns="91440" bIns="45720" anchor="ctr" anchorCtr="0" upright="1">
                                <a:noAutofit/>
                              </wps:bodyPr>
                            </wps:wsp>
                            <wps:wsp>
                              <wps:cNvPr id="28974" name="Gerade Verbindung mit Pfeil 1616"/>
                              <wps:cNvCnPr>
                                <a:cxnSpLocks noChangeShapeType="1"/>
                              </wps:cNvCnPr>
                              <wps:spPr bwMode="auto">
                                <a:xfrm>
                                  <a:off x="25759" y="1317"/>
                                  <a:ext cx="12932" cy="210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75" name="Gerade Verbindung 1617"/>
                              <wps:cNvCnPr/>
                              <wps:spPr bwMode="auto">
                                <a:xfrm flipV="1">
                                  <a:off x="17980" y="0"/>
                                  <a:ext cx="9779" cy="526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6" name="Gerade Verbindung 1618"/>
                              <wps:cNvCnPr/>
                              <wps:spPr bwMode="auto">
                                <a:xfrm flipV="1">
                                  <a:off x="30392" y="21180"/>
                                  <a:ext cx="10131" cy="567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7" name="Textfeld 27"/>
                              <wps:cNvSpPr txBox="1">
                                <a:spLocks noChangeArrowheads="1"/>
                              </wps:cNvSpPr>
                              <wps:spPr bwMode="auto">
                                <a:xfrm>
                                  <a:off x="32494" y="9980"/>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06E0" w14:textId="77777777" w:rsidR="00554990" w:rsidRPr="00A95180" w:rsidRDefault="00554990" w:rsidP="00AF284C">
                                    <w:pPr>
                                      <w:rPr>
                                        <w:sz w:val="16"/>
                                        <w:szCs w:val="16"/>
                                      </w:rPr>
                                    </w:pPr>
                                    <w:r>
                                      <w:t>A</w:t>
                                    </w:r>
                                  </w:p>
                                </w:txbxContent>
                              </wps:txbx>
                              <wps:bodyPr rot="0" vert="horz" wrap="square" lIns="91440" tIns="45720" rIns="91440" bIns="45720" anchor="t" anchorCtr="0" upright="1">
                                <a:noAutofit/>
                              </wps:bodyPr>
                            </wps:wsp>
                            <wps:wsp>
                              <wps:cNvPr id="28978" name="Gerade Verbindung 1620"/>
                              <wps:cNvCnPr/>
                              <wps:spPr bwMode="auto">
                                <a:xfrm flipH="1">
                                  <a:off x="2494" y="26853"/>
                                  <a:ext cx="307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9" name="Gerade Verbindung 1621"/>
                              <wps:cNvCnPr/>
                              <wps:spPr bwMode="auto">
                                <a:xfrm flipH="1">
                                  <a:off x="2494" y="22257"/>
                                  <a:ext cx="111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80" name="Textfeld 30"/>
                              <wps:cNvSpPr txBox="1">
                                <a:spLocks noChangeArrowheads="1"/>
                              </wps:cNvSpPr>
                              <wps:spPr bwMode="auto">
                                <a:xfrm>
                                  <a:off x="0" y="22695"/>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FA163" w14:textId="77777777" w:rsidR="00554990" w:rsidRPr="00A95180" w:rsidRDefault="00554990" w:rsidP="00AF284C">
                                    <w:pPr>
                                      <w:rPr>
                                        <w:sz w:val="16"/>
                                        <w:szCs w:val="16"/>
                                      </w:rPr>
                                    </w:pPr>
                                    <w:r>
                                      <w:t>B</w:t>
                                    </w:r>
                                  </w:p>
                                </w:txbxContent>
                              </wps:txbx>
                              <wps:bodyPr rot="0" vert="horz" wrap="square" lIns="91440" tIns="45720" rIns="91440" bIns="45720" anchor="t" anchorCtr="0" upright="1">
                                <a:noAutofit/>
                              </wps:bodyPr>
                            </wps:wsp>
                            <wps:wsp>
                              <wps:cNvPr id="28981" name="Gerade Verbindung mit Pfeil 1623"/>
                              <wps:cNvCnPr>
                                <a:cxnSpLocks noChangeShapeType="1"/>
                              </wps:cNvCnPr>
                              <wps:spPr bwMode="auto">
                                <a:xfrm>
                                  <a:off x="3407" y="22069"/>
                                  <a:ext cx="0" cy="478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87D4C46" id="Group 362" o:spid="_x0000_s1052" style="position:absolute;left:0;text-align:left;margin-left:20.7pt;margin-top:-142.8pt;width:193.3pt;height:139.4pt;z-index:251695104;mso-width-relative:margin;mso-height-relative:margin" coordsize="40523,2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14" o:spid="_x0000_s1053" type="#_x0000_t5" style="position:absolute;left:5567;top:5348;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" fillcolor="red" strokecolor="black [3213]" strokeweight="2pt">
                        <v:textbox>
                          <w:txbxContent>
                            <w:p w14:paraId="4B7D8BEE" w14:textId="77777777" w:rsidR="00554990" w:rsidRPr="00A95180" w:rsidRDefault="00554990" w:rsidP="00AF284C">
                              <w:pPr>
                                <w:rPr>
                                  <w:sz w:val="16"/>
                                  <w:szCs w:val="16"/>
                                </w:rPr>
                              </w:pPr>
                            </w:p>
                          </w:txbxContent>
                        </v:textbox>
                      </v:shape>
                      <v:shape id="Gleichschenkliges Dreieck 1615" o:spid="_x0000_s1054" type="#_x0000_t5" style="position:absolute;left:14097;top:15459;width:7944;height: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" fillcolor="white [3212]" strokecolor="black [3213]" strokeweight="2pt">
                        <v:path arrowok="t"/>
                        <o:lock v:ext="edit" aspectratio="t"/>
                        <v:textbox>
                          <w:txbxContent>
                            <w:p w14:paraId="2A6E0A1F" w14:textId="77777777" w:rsidR="00554990" w:rsidRPr="00A95180" w:rsidRDefault="00554990" w:rsidP="00AF284C">
                              <w:pPr>
                                <w:rPr>
                                  <w:sz w:val="16"/>
                                  <w:szCs w:val="16"/>
                                </w:rPr>
                              </w:pPr>
                            </w:p>
                          </w:txbxContent>
                        </v:textbox>
                      </v:shape>
                      <v:shapetype id="_x0000_t32" coordsize="21600,21600" o:spt="32" o:oned="t" path="m,l21600,21600e" filled="f">
                        <v:path arrowok="t" fillok="f" o:connecttype="none"/>
                        <o:lock v:ext="edit" shapetype="t"/>
                      </v:shapetype>
                      <v:shape id="Gerade Verbindung mit Pfeil 1616" o:spid="_x0000_s1055" type="#_x0000_t32" style="position:absolute;left:25759;top:1317;width:12932;height:2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" strokecolor="black [3213]" strokeweight="1.5pt">
                        <v:stroke startarrow="block" startarrowwidth="narrow" startarrowlength="long" endarrow="block" endarrowwidth="narrow" endarrowlength="long"/>
                      </v:shape>
                      <v:line id="Gerade Verbindung 1617" o:spid="_x0000_s1056" style="position:absolute;flip:y;visibility:visible;mso-wrap-style:square" from="17980,0" to="2775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" strokecolor="black [3213]" strokeweight="1.5pt"/>
                      <v:line id="Gerade Verbindung 1618" o:spid="_x0000_s1057" style="position:absolute;flip:y;visibility:visible;mso-wrap-style:square" from="30392,21180" to="40523,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" strokecolor="black [3213]" strokeweight="1.5pt"/>
                      <v:shape id="Textfeld 27" o:spid="_x0000_s1058" type="#_x0000_t202" style="position:absolute;left:32494;top:9980;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" filled="f" stroked="f">
                        <v:textbox>
                          <w:txbxContent>
                            <w:p w14:paraId="5A8706E0" w14:textId="77777777" w:rsidR="00554990" w:rsidRPr="00A95180" w:rsidRDefault="00554990" w:rsidP="00AF284C">
                              <w:pPr>
                                <w:rPr>
                                  <w:sz w:val="16"/>
                                  <w:szCs w:val="16"/>
                                </w:rPr>
                              </w:pPr>
                              <w:r>
                                <w:t>A</w:t>
                              </w:r>
                            </w:p>
                          </w:txbxContent>
                        </v:textbox>
                      </v:shape>
                      <v:line id="Gerade Verbindung 1620" o:spid="_x0000_s1059" style="position:absolute;flip:x;visibility:visible;mso-wrap-style:square" from="2494,26853" to="5567,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" strokecolor="black [3213]" strokeweight="1.5pt"/>
                      <v:line id="Gerade Verbindung 1621" o:spid="_x0000_s1060" style="position:absolute;flip:x;visibility:visible;mso-wrap-style:square" from="2494,22257" to="13672,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" strokecolor="black [3213]" strokeweight="1.5pt"/>
                      <v:shape id="Textfeld 30" o:spid="_x0000_s1061" type="#_x0000_t202" style="position:absolute;top:22695;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" filled="f" stroked="f">
                        <v:textbox>
                          <w:txbxContent>
                            <w:p w14:paraId="091FA163" w14:textId="77777777" w:rsidR="00554990" w:rsidRPr="00A95180" w:rsidRDefault="00554990" w:rsidP="00AF284C">
                              <w:pPr>
                                <w:rPr>
                                  <w:sz w:val="16"/>
                                  <w:szCs w:val="16"/>
                                </w:rPr>
                              </w:pPr>
                              <w:r>
                                <w:t>B</w:t>
                              </w:r>
                            </w:p>
                          </w:txbxContent>
                        </v:textbox>
                      </v:shape>
                      <v:shape id="Gerade Verbindung mit Pfeil 1623" o:spid="_x0000_s1062" type="#_x0000_t32" style="position:absolute;left:3407;top:22069;width:0;height:4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" strokecolor="black [3213]" strokeweight="1.5pt">
                        <v:stroke startarrow="block" startarrowwidth="narrow" startarrowlength="long" endarrow="block" endarrowwidth="narrow" endarrowlength="long"/>
                      </v:shape>
                      <w10:wrap type="topAndBottom"/>
                    </v:group>
                  </w:pict>
                </mc:Fallback>
              </mc:AlternateContent>
            </w:r>
          </w:p>
        </w:tc>
        <w:tc>
          <w:tcPr>
            <w:tcW w:w="4940" w:type="dxa"/>
          </w:tcPr>
          <w:p w14:paraId="39AE2B9F" w14:textId="77777777" w:rsidR="00AF284C" w:rsidRPr="00C575F5" w:rsidRDefault="00AF284C" w:rsidP="00F0580B">
            <w:pPr>
              <w:ind w:left="1134" w:right="1134"/>
            </w:pPr>
            <w:r w:rsidRPr="00C575F5">
              <w:rPr>
                <w:noProof/>
                <w:lang w:eastAsia="fr-CH"/>
              </w:rPr>
              <mc:AlternateContent>
                <mc:Choice Requires="wpg">
                  <w:drawing>
                    <wp:anchor distT="0" distB="0" distL="114300" distR="114300" simplePos="0" relativeHeight="251696128" behindDoc="0" locked="0" layoutInCell="1" allowOverlap="1" wp14:anchorId="63AE8CA6" wp14:editId="3A56AC8C">
                      <wp:simplePos x="0" y="0"/>
                      <wp:positionH relativeFrom="column">
                        <wp:posOffset>508635</wp:posOffset>
                      </wp:positionH>
                      <wp:positionV relativeFrom="paragraph">
                        <wp:posOffset>153670</wp:posOffset>
                      </wp:positionV>
                      <wp:extent cx="1806575" cy="1643380"/>
                      <wp:effectExtent l="38100" t="38100" r="41275" b="13970"/>
                      <wp:wrapTopAndBottom/>
                      <wp:docPr id="2896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1643380"/>
                                <a:chOff x="0" y="0"/>
                                <a:chExt cx="29645" cy="24258"/>
                              </a:xfrm>
                            </wpg:grpSpPr>
                            <wps:wsp>
                              <wps:cNvPr id="28966" name="Gleichschenkliges Dreieck 1625"/>
                              <wps:cNvSpPr>
                                <a:spLocks noChangeArrowheads="1"/>
                              </wps:cNvSpPr>
                              <wps:spPr bwMode="auto">
                                <a:xfrm>
                                  <a:off x="4820" y="2754"/>
                                  <a:ext cx="24825" cy="21504"/>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1D7EF68F" w14:textId="77777777" w:rsidR="00554990" w:rsidRPr="00A95180" w:rsidRDefault="00554990" w:rsidP="00AF284C">
                                    <w:pPr>
                                      <w:rPr>
                                        <w:sz w:val="16"/>
                                        <w:szCs w:val="16"/>
                                      </w:rPr>
                                    </w:pPr>
                                  </w:p>
                                </w:txbxContent>
                              </wps:txbx>
                              <wps:bodyPr rot="0" vert="horz" wrap="square" lIns="91440" tIns="45720" rIns="91440" bIns="45720" anchor="ctr" anchorCtr="0" upright="1">
                                <a:noAutofit/>
                              </wps:bodyPr>
                            </wps:wsp>
                            <wps:wsp>
                              <wps:cNvPr id="28967" name="Gerade Verbindung mit Pfeil 1626"/>
                              <wps:cNvCnPr>
                                <a:cxnSpLocks noChangeShapeType="1"/>
                              </wps:cNvCnPr>
                              <wps:spPr bwMode="auto">
                                <a:xfrm flipH="1">
                                  <a:off x="1235" y="65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68" name="Gerade Verbindung 1627"/>
                              <wps:cNvCnPr/>
                              <wps:spPr bwMode="auto">
                                <a:xfrm flipH="1" flipV="1">
                                  <a:off x="12477" y="0"/>
                                  <a:ext cx="4860"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69" name="Gerade Verbindung 1628"/>
                              <wps:cNvCnPr/>
                              <wps:spPr bwMode="auto">
                                <a:xfrm flipH="1" flipV="1">
                                  <a:off x="0" y="21348"/>
                                  <a:ext cx="4859"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0" name="Textfeld 31"/>
                              <wps:cNvSpPr txBox="1">
                                <a:spLocks noChangeArrowheads="1"/>
                              </wps:cNvSpPr>
                              <wps:spPr bwMode="auto">
                                <a:xfrm>
                                  <a:off x="3817" y="8272"/>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58A24" w14:textId="77777777" w:rsidR="00554990" w:rsidRPr="00A95180" w:rsidRDefault="00554990" w:rsidP="00AF284C">
                                    <w:pPr>
                                      <w:rPr>
                                        <w:sz w:val="16"/>
                                        <w:szCs w:val="16"/>
                                      </w:rPr>
                                    </w:pPr>
                                    <w: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AE8CA6" id="Group 373" o:spid="_x0000_s1063" style="position:absolute;left:0;text-align:left;margin-left:40.05pt;margin-top:12.1pt;width:142.25pt;height:129.4pt;z-index:251696128;mso-width-relative:margin;mso-height-relative:margin" coordsize="29645,2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">
                      <v:shape id="Gleichschenkliges Dreieck 1625" o:spid="_x0000_s1064" type="#_x0000_t5" style="position:absolute;left:4820;top:2754;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" fillcolor="red" strokecolor="black [3213]" strokeweight="2pt">
                        <v:textbox>
                          <w:txbxContent>
                            <w:p w14:paraId="1D7EF68F" w14:textId="77777777" w:rsidR="00554990" w:rsidRPr="00A95180" w:rsidRDefault="00554990" w:rsidP="00AF284C">
                              <w:pPr>
                                <w:rPr>
                                  <w:sz w:val="16"/>
                                  <w:szCs w:val="16"/>
                                </w:rPr>
                              </w:pPr>
                            </w:p>
                          </w:txbxContent>
                        </v:textbox>
                      </v:shape>
                      <v:shape id="Gerade Verbindung mit Pfeil 1626" o:spid="_x0000_s1065" type="#_x0000_t32" style="position:absolute;left:1235;top:65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627" o:spid="_x0000_s1066" style="position:absolute;flip:x y;visibility:visible;mso-wrap-style:square" from="12477,0" to="17337,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" strokecolor="black [3213]" strokeweight="1.5pt"/>
                      <v:line id="Gerade Verbindung 1628" o:spid="_x0000_s1067" style="position:absolute;flip:x y;visibility:visible;mso-wrap-style:square" from="0,21348" to="4859,2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" strokecolor="black [3213]" strokeweight="1.5pt"/>
                      <v:shape id="Textfeld 31" o:spid="_x0000_s1068" type="#_x0000_t202" style="position:absolute;left:3817;top:8272;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" filled="f" stroked="f">
                        <v:textbox>
                          <w:txbxContent>
                            <w:p w14:paraId="2AC58A24" w14:textId="77777777" w:rsidR="00554990" w:rsidRPr="00A95180" w:rsidRDefault="00554990" w:rsidP="00AF284C">
                              <w:pPr>
                                <w:rPr>
                                  <w:sz w:val="16"/>
                                  <w:szCs w:val="16"/>
                                </w:rPr>
                              </w:pPr>
                              <w:r>
                                <w:t>A</w:t>
                              </w:r>
                            </w:p>
                          </w:txbxContent>
                        </v:textbox>
                      </v:shape>
                      <w10:wrap type="topAndBottom"/>
                    </v:group>
                  </w:pict>
                </mc:Fallback>
              </mc:AlternateContent>
            </w:r>
          </w:p>
        </w:tc>
      </w:tr>
      <w:tr w:rsidR="00AF284C" w:rsidRPr="00C575F5" w14:paraId="46A7A54D" w14:textId="77777777" w:rsidTr="00F0580B">
        <w:tc>
          <w:tcPr>
            <w:tcW w:w="4981" w:type="dxa"/>
          </w:tcPr>
          <w:p w14:paraId="5C3C31C8" w14:textId="77777777" w:rsidR="00AF284C" w:rsidRPr="00C575F5" w:rsidRDefault="00AF284C" w:rsidP="00F0580B"/>
          <w:p w14:paraId="0C4EAF75" w14:textId="77777777" w:rsidR="00AF284C" w:rsidRPr="00C575F5" w:rsidRDefault="00AF284C" w:rsidP="00F0580B">
            <w:r w:rsidRPr="00C575F5">
              <w:rPr>
                <w:noProof/>
                <w:lang w:eastAsia="fr-CH"/>
              </w:rPr>
              <w:drawing>
                <wp:inline distT="0" distB="0" distL="0" distR="0" wp14:anchorId="2A265472" wp14:editId="1B826E3C">
                  <wp:extent cx="2760980" cy="1855089"/>
                  <wp:effectExtent l="0" t="0" r="1270" b="0"/>
                  <wp:docPr id="29954" name="Immagine 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7345" cy="1866085"/>
                          </a:xfrm>
                          <a:prstGeom prst="rect">
                            <a:avLst/>
                          </a:prstGeom>
                          <a:noFill/>
                        </pic:spPr>
                      </pic:pic>
                    </a:graphicData>
                  </a:graphic>
                </wp:inline>
              </w:drawing>
            </w:r>
          </w:p>
        </w:tc>
        <w:tc>
          <w:tcPr>
            <w:tcW w:w="4940" w:type="dxa"/>
          </w:tcPr>
          <w:p w14:paraId="41ADE143" w14:textId="77777777" w:rsidR="00AF284C" w:rsidRPr="00C575F5" w:rsidRDefault="00AF284C" w:rsidP="00F0580B">
            <w:r w:rsidRPr="00C575F5">
              <w:rPr>
                <w:noProof/>
                <w:lang w:eastAsia="fr-CH"/>
              </w:rPr>
              <mc:AlternateContent>
                <mc:Choice Requires="wpg">
                  <w:drawing>
                    <wp:anchor distT="0" distB="0" distL="114300" distR="114300" simplePos="0" relativeHeight="251697152" behindDoc="0" locked="0" layoutInCell="1" allowOverlap="1" wp14:anchorId="75CBBEF2" wp14:editId="2469513D">
                      <wp:simplePos x="0" y="0"/>
                      <wp:positionH relativeFrom="column">
                        <wp:posOffset>450850</wp:posOffset>
                      </wp:positionH>
                      <wp:positionV relativeFrom="paragraph">
                        <wp:posOffset>57150</wp:posOffset>
                      </wp:positionV>
                      <wp:extent cx="2275840" cy="2446655"/>
                      <wp:effectExtent l="38100" t="0" r="29210" b="10795"/>
                      <wp:wrapTopAndBottom/>
                      <wp:docPr id="2892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2446655"/>
                                <a:chOff x="0" y="0"/>
                                <a:chExt cx="35626" cy="36633"/>
                              </a:xfrm>
                            </wpg:grpSpPr>
                            <wps:wsp>
                              <wps:cNvPr id="28923" name="Gleichschenkliges Dreieck 1571"/>
                              <wps:cNvSpPr>
                                <a:spLocks noChangeArrowheads="1"/>
                              </wps:cNvSpPr>
                              <wps:spPr bwMode="auto">
                                <a:xfrm>
                                  <a:off x="5031" y="12051"/>
                                  <a:ext cx="24825" cy="21504"/>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75157C6" w14:textId="77777777" w:rsidR="00554990" w:rsidRPr="00A95180" w:rsidRDefault="00554990" w:rsidP="00AF284C">
                                    <w:pPr>
                                      <w:rPr>
                                        <w:sz w:val="16"/>
                                        <w:szCs w:val="16"/>
                                      </w:rPr>
                                    </w:pPr>
                                  </w:p>
                                </w:txbxContent>
                              </wps:txbx>
                              <wps:bodyPr rot="0" vert="horz" wrap="square" lIns="91440" tIns="45720" rIns="91440" bIns="45720" anchor="ctr" anchorCtr="0" upright="1">
                                <a:noAutofit/>
                              </wps:bodyPr>
                            </wps:wsp>
                            <wps:wsp>
                              <wps:cNvPr id="28924" name="Freihandform 1572"/>
                              <wps:cNvSpPr>
                                <a:spLocks/>
                              </wps:cNvSpPr>
                              <wps:spPr bwMode="auto">
                                <a:xfrm>
                                  <a:off x="5881" y="13279"/>
                                  <a:ext cx="10900"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06A138D3" w14:textId="77777777" w:rsidR="00554990" w:rsidRPr="00A95180" w:rsidRDefault="00554990" w:rsidP="00AF284C">
                                    <w:pPr>
                                      <w:rPr>
                                        <w:sz w:val="16"/>
                                        <w:szCs w:val="16"/>
                                      </w:rPr>
                                    </w:pPr>
                                  </w:p>
                                </w:txbxContent>
                              </wps:txbx>
                              <wps:bodyPr rot="0" vert="horz" wrap="square" lIns="91440" tIns="45720" rIns="91440" bIns="45720" anchor="ctr" anchorCtr="0" upright="1">
                                <a:noAutofit/>
                              </wps:bodyPr>
                            </wps:wsp>
                            <wps:wsp>
                              <wps:cNvPr id="28925" name="Freihandform 1573"/>
                              <wps:cNvSpPr>
                                <a:spLocks/>
                              </wps:cNvSpPr>
                              <wps:spPr bwMode="auto">
                                <a:xfrm flipH="1">
                                  <a:off x="18086" y="13284"/>
                                  <a:ext cx="10899"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720DADB9" w14:textId="77777777" w:rsidR="00554990" w:rsidRPr="00A95180" w:rsidRDefault="00554990" w:rsidP="00AF284C">
                                    <w:pPr>
                                      <w:rPr>
                                        <w:sz w:val="16"/>
                                        <w:szCs w:val="16"/>
                                      </w:rPr>
                                    </w:pPr>
                                  </w:p>
                                </w:txbxContent>
                              </wps:txbx>
                              <wps:bodyPr rot="0" vert="horz" wrap="square" lIns="91440" tIns="45720" rIns="91440" bIns="45720" anchor="ctr" anchorCtr="0" upright="1">
                                <a:noAutofit/>
                              </wps:bodyPr>
                            </wps:wsp>
                            <wps:wsp>
                              <wps:cNvPr id="28926" name="Freihandform 1574"/>
                              <wps:cNvSpPr>
                                <a:spLocks/>
                              </wps:cNvSpPr>
                              <wps:spPr bwMode="auto">
                                <a:xfrm>
                                  <a:off x="6613" y="27398"/>
                                  <a:ext cx="21872" cy="6144"/>
                                </a:xfrm>
                                <a:custGeom>
                                  <a:avLst/>
                                  <a:gdLst>
                                    <a:gd name="T0" fmla="*/ 0 w 2187245"/>
                                    <a:gd name="T1" fmla="*/ 614476 h 614477"/>
                                    <a:gd name="T2" fmla="*/ 490118 w 2187245"/>
                                    <a:gd name="T3" fmla="*/ 204826 h 614477"/>
                                    <a:gd name="T4" fmla="*/ 1089965 w 2187245"/>
                                    <a:gd name="T5" fmla="*/ 0 h 614477"/>
                                    <a:gd name="T6" fmla="*/ 1660550 w 2187245"/>
                                    <a:gd name="T7" fmla="*/ 175565 h 614477"/>
                                    <a:gd name="T8" fmla="*/ 2187245 w 2187245"/>
                                    <a:gd name="T9" fmla="*/ 614477 h 614477"/>
                                    <a:gd name="T10" fmla="*/ 0 w 2187245"/>
                                    <a:gd name="T11" fmla="*/ 614476 h 614477"/>
                                    <a:gd name="T12" fmla="*/ 0 60000 65536"/>
                                    <a:gd name="T13" fmla="*/ 0 60000 65536"/>
                                    <a:gd name="T14" fmla="*/ 0 60000 65536"/>
                                    <a:gd name="T15" fmla="*/ 0 60000 65536"/>
                                    <a:gd name="T16" fmla="*/ 0 60000 65536"/>
                                    <a:gd name="T17" fmla="*/ 0 60000 65536"/>
                                    <a:gd name="T18" fmla="*/ 0 w 2187245"/>
                                    <a:gd name="T19" fmla="*/ 0 h 614477"/>
                                    <a:gd name="T20" fmla="*/ 2187245 w 2187245"/>
                                    <a:gd name="T21" fmla="*/ 614477 h 614477"/>
                                  </a:gdLst>
                                  <a:ahLst/>
                                  <a:cxnLst>
                                    <a:cxn ang="T12">
                                      <a:pos x="T0" y="T1"/>
                                    </a:cxn>
                                    <a:cxn ang="T13">
                                      <a:pos x="T2" y="T3"/>
                                    </a:cxn>
                                    <a:cxn ang="T14">
                                      <a:pos x="T4" y="T5"/>
                                    </a:cxn>
                                    <a:cxn ang="T15">
                                      <a:pos x="T6" y="T7"/>
                                    </a:cxn>
                                    <a:cxn ang="T16">
                                      <a:pos x="T8" y="T9"/>
                                    </a:cxn>
                                    <a:cxn ang="T17">
                                      <a:pos x="T10" y="T11"/>
                                    </a:cxn>
                                  </a:cxnLst>
                                  <a:rect l="T18" t="T19" r="T20" b="T21"/>
                                  <a:pathLst>
                                    <a:path w="2187245" h="614477">
                                      <a:moveTo>
                                        <a:pt x="0" y="614476"/>
                                      </a:moveTo>
                                      <a:lnTo>
                                        <a:pt x="490118" y="204826"/>
                                      </a:lnTo>
                                      <a:lnTo>
                                        <a:pt x="1089965" y="0"/>
                                      </a:lnTo>
                                      <a:lnTo>
                                        <a:pt x="1660550" y="175565"/>
                                      </a:lnTo>
                                      <a:lnTo>
                                        <a:pt x="2187245" y="614477"/>
                                      </a:lnTo>
                                      <a:lnTo>
                                        <a:pt x="0" y="614476"/>
                                      </a:lnTo>
                                      <a:close/>
                                    </a:path>
                                  </a:pathLst>
                                </a:custGeom>
                                <a:solidFill>
                                  <a:srgbClr val="FF0000"/>
                                </a:solidFill>
                                <a:ln w="25400">
                                  <a:solidFill>
                                    <a:schemeClr val="tx1">
                                      <a:lumMod val="100000"/>
                                      <a:lumOff val="0"/>
                                    </a:schemeClr>
                                  </a:solidFill>
                                  <a:miter lim="800000"/>
                                  <a:headEnd/>
                                  <a:tailEnd/>
                                </a:ln>
                              </wps:spPr>
                              <wps:txbx>
                                <w:txbxContent>
                                  <w:p w14:paraId="11CE7F75" w14:textId="77777777" w:rsidR="00554990" w:rsidRPr="00A95180" w:rsidRDefault="00554990" w:rsidP="00AF284C">
                                    <w:pPr>
                                      <w:rPr>
                                        <w:sz w:val="16"/>
                                        <w:szCs w:val="16"/>
                                      </w:rPr>
                                    </w:pPr>
                                  </w:p>
                                </w:txbxContent>
                              </wps:txbx>
                              <wps:bodyPr rot="0" vert="horz" wrap="square" lIns="91440" tIns="45720" rIns="91440" bIns="45720" anchor="ctr" anchorCtr="0" upright="1">
                                <a:noAutofit/>
                              </wps:bodyPr>
                            </wps:wsp>
                            <wps:wsp>
                              <wps:cNvPr id="28927" name="Gerade Verbindung mit Pfeil 1575"/>
                              <wps:cNvCnPr>
                                <a:cxnSpLocks noChangeShapeType="1"/>
                              </wps:cNvCnPr>
                              <wps:spPr bwMode="auto">
                                <a:xfrm flipH="1">
                                  <a:off x="1235" y="992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28" name="Gerade Verbindung 1576"/>
                              <wps:cNvCnPr/>
                              <wps:spPr bwMode="auto">
                                <a:xfrm flipH="1" flipV="1">
                                  <a:off x="12584" y="9270"/>
                                  <a:ext cx="4860"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29" name="Gerade Verbindung 1577"/>
                              <wps:cNvCnPr/>
                              <wps:spPr bwMode="auto">
                                <a:xfrm flipH="1" flipV="1">
                                  <a:off x="0" y="30619"/>
                                  <a:ext cx="4859"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0" name="Gerade Verbindung 1578"/>
                              <wps:cNvCnPr/>
                              <wps:spPr bwMode="auto">
                                <a:xfrm flipH="1" flipV="1">
                                  <a:off x="23626" y="27545"/>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1" name="Gerade Verbindung 1579"/>
                              <wps:cNvCnPr/>
                              <wps:spPr bwMode="auto">
                                <a:xfrm flipH="1" flipV="1">
                                  <a:off x="23312" y="29214"/>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2" name="Gerade Verbindung mit Pfeil 1580"/>
                              <wps:cNvCnPr>
                                <a:cxnSpLocks noChangeShapeType="1"/>
                              </wps:cNvCnPr>
                              <wps:spPr bwMode="auto">
                                <a:xfrm flipH="1">
                                  <a:off x="32746" y="32657"/>
                                  <a:ext cx="1159" cy="3976"/>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3" name="Gerade Verbindung mit Pfeil 1581"/>
                              <wps:cNvCnPr>
                                <a:cxnSpLocks noChangeShapeType="1"/>
                              </wps:cNvCnPr>
                              <wps:spPr bwMode="auto">
                                <a:xfrm flipH="1">
                                  <a:off x="34408" y="29214"/>
                                  <a:ext cx="498" cy="1831"/>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4" name="Gerade Verbindung 1582"/>
                              <wps:cNvCnPr/>
                              <wps:spPr bwMode="auto">
                                <a:xfrm flipH="1" flipV="1">
                                  <a:off x="16781" y="327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5" name="Gerade Verbindung 1583"/>
                              <wps:cNvCnPr/>
                              <wps:spPr bwMode="auto">
                                <a:xfrm flipH="1" flipV="1">
                                  <a:off x="18063" y="315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6" name="Gerade Verbindung mit Pfeil 1584"/>
                              <wps:cNvCnPr>
                                <a:cxnSpLocks noChangeShapeType="1"/>
                              </wps:cNvCnPr>
                              <wps:spPr bwMode="auto">
                                <a:xfrm flipH="1">
                                  <a:off x="18063" y="4949"/>
                                  <a:ext cx="3006" cy="0"/>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7" name="Gerade Verbindung mit Pfeil 1585"/>
                              <wps:cNvCnPr>
                                <a:cxnSpLocks noChangeShapeType="1"/>
                              </wps:cNvCnPr>
                              <wps:spPr bwMode="auto">
                                <a:xfrm flipH="1">
                                  <a:off x="13746" y="4949"/>
                                  <a:ext cx="3035" cy="0"/>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8" name="Textfeld 31"/>
                              <wps:cNvSpPr txBox="1">
                                <a:spLocks noChangeArrowheads="1"/>
                              </wps:cNvSpPr>
                              <wps:spPr bwMode="auto">
                                <a:xfrm>
                                  <a:off x="15685" y="0"/>
                                  <a:ext cx="3480"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C58B0" w14:textId="77777777" w:rsidR="00554990" w:rsidRPr="00A95180" w:rsidRDefault="00554990" w:rsidP="00AF284C">
                                    <w:pPr>
                                      <w:rPr>
                                        <w:sz w:val="16"/>
                                        <w:szCs w:val="16"/>
                                      </w:rPr>
                                    </w:pPr>
                                    <w:r>
                                      <w:t>C</w:t>
                                    </w:r>
                                  </w:p>
                                </w:txbxContent>
                              </wps:txbx>
                              <wps:bodyPr rot="0" vert="horz" wrap="square" lIns="91440" tIns="45720" rIns="91440" bIns="45720" anchor="t" anchorCtr="0" upright="1">
                                <a:noAutofit/>
                              </wps:bodyPr>
                            </wps:wsp>
                            <wps:wsp>
                              <wps:cNvPr id="28939" name="Textfeld 73"/>
                              <wps:cNvSpPr txBox="1">
                                <a:spLocks noChangeArrowheads="1"/>
                              </wps:cNvSpPr>
                              <wps:spPr bwMode="auto">
                                <a:xfrm>
                                  <a:off x="29623" y="32617"/>
                                  <a:ext cx="3480"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31FB9" w14:textId="77777777" w:rsidR="00554990" w:rsidRPr="00A95180" w:rsidRDefault="00554990" w:rsidP="00AF284C">
                                    <w:pPr>
                                      <w:rPr>
                                        <w:sz w:val="16"/>
                                        <w:szCs w:val="16"/>
                                      </w:rPr>
                                    </w:pPr>
                                    <w:r>
                                      <w:t>C</w:t>
                                    </w:r>
                                  </w:p>
                                </w:txbxContent>
                              </wps:txbx>
                              <wps:bodyPr rot="0" vert="horz" wrap="square" lIns="91440" tIns="45720" rIns="91440" bIns="45720" anchor="t" anchorCtr="0" upright="1">
                                <a:noAutofit/>
                              </wps:bodyPr>
                            </wps:wsp>
                            <wps:wsp>
                              <wps:cNvPr id="28940" name="Textfeld 74"/>
                              <wps:cNvSpPr txBox="1">
                                <a:spLocks noChangeArrowheads="1"/>
                              </wps:cNvSpPr>
                              <wps:spPr bwMode="auto">
                                <a:xfrm>
                                  <a:off x="3817" y="17543"/>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4B022" w14:textId="77777777" w:rsidR="00554990" w:rsidRPr="00A95180" w:rsidRDefault="00554990" w:rsidP="00AF284C">
                                    <w:pPr>
                                      <w:rPr>
                                        <w:sz w:val="16"/>
                                        <w:szCs w:val="16"/>
                                      </w:rPr>
                                    </w:pPr>
                                    <w: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CBBEF2" id="Group 403" o:spid="_x0000_s1069" style="position:absolute;margin-left:35.5pt;margin-top:4.5pt;width:179.2pt;height:192.65pt;z-index:251697152;mso-width-relative:margin;mso-height-relative:margin" coordsize="35626,36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">
                      <v:shape id="Gleichschenkliges Dreieck 1571" o:spid="_x0000_s1070" type="#_x0000_t5" style="position:absolute;left:5031;top:12051;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" filled="f" strokecolor="black [3213]" strokeweight="2pt">
                        <v:textbox>
                          <w:txbxContent>
                            <w:p w14:paraId="775157C6" w14:textId="77777777" w:rsidR="00554990" w:rsidRPr="00A95180" w:rsidRDefault="00554990" w:rsidP="00AF284C">
                              <w:pPr>
                                <w:rPr>
                                  <w:sz w:val="16"/>
                                  <w:szCs w:val="16"/>
                                </w:rPr>
                              </w:pPr>
                            </w:p>
                          </w:txbxContent>
                        </v:textbox>
                      </v:shape>
                      <v:shape id="Freihandform 1572" o:spid="_x0000_s1071" style="position:absolute;left:5881;top:13279;width:10900;height:18800;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" adj="-11796480,,5400" path="m1089965,l,1880007,526694,1433780r548640,-175565l1089965,xe" fillcolor="red" strokecolor="black [3213]" strokeweight="2pt">
                        <v:stroke joinstyle="miter"/>
                        <v:formulas/>
                        <v:path arrowok="t" o:connecttype="custom" o:connectlocs="10900,0;0,18800;5267,14338;10754,12582;10900,0" o:connectangles="0,0,0,0,0" textboxrect="0,0,1089965,1880007"/>
                        <v:textbox>
                          <w:txbxContent>
                            <w:p w14:paraId="06A138D3" w14:textId="77777777" w:rsidR="00554990" w:rsidRPr="00A95180" w:rsidRDefault="00554990" w:rsidP="00AF284C">
                              <w:pPr>
                                <w:rPr>
                                  <w:sz w:val="16"/>
                                  <w:szCs w:val="16"/>
                                </w:rPr>
                              </w:pPr>
                            </w:p>
                          </w:txbxContent>
                        </v:textbox>
                      </v:shape>
                      <v:shape id="Freihandform 1573" o:spid="_x0000_s1072" style="position:absolute;left:18086;top:13284;width:10899;height:18800;flip:x;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" adj="-11796480,,5400" path="m1089965,l,1880007,526694,1433780r548640,-175565l1089965,xe" fillcolor="red" strokecolor="black [3213]" strokeweight="2pt">
                        <v:stroke joinstyle="miter"/>
                        <v:formulas/>
                        <v:path arrowok="t" o:connecttype="custom" o:connectlocs="10899,0;0,18800;5267,14338;10753,12582;10899,0" o:connectangles="0,0,0,0,0" textboxrect="0,0,1089965,1880007"/>
                        <v:textbox>
                          <w:txbxContent>
                            <w:p w14:paraId="720DADB9" w14:textId="77777777" w:rsidR="00554990" w:rsidRPr="00A95180" w:rsidRDefault="00554990" w:rsidP="00AF284C">
                              <w:pPr>
                                <w:rPr>
                                  <w:sz w:val="16"/>
                                  <w:szCs w:val="16"/>
                                </w:rPr>
                              </w:pPr>
                            </w:p>
                          </w:txbxContent>
                        </v:textbox>
                      </v:shape>
                      <v:shape id="Freihandform 1574" o:spid="_x0000_s1073" style="position:absolute;left:6613;top:27398;width:21872;height:6144;visibility:visible;mso-wrap-style:square;v-text-anchor:middle" coordsize="2187245,614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" adj="-11796480,,5400" path="m,614476l490118,204826,1089965,r570585,175565l2187245,614477,,614476xe" fillcolor="red" strokecolor="black [3213]" strokeweight="2pt">
                        <v:stroke joinstyle="miter"/>
                        <v:formulas/>
                        <v:path arrowok="t" o:connecttype="custom" o:connectlocs="0,6144;4901,2048;10899,0;16605,1755;21872,6144;0,6144" o:connectangles="0,0,0,0,0,0" textboxrect="0,0,2187245,614477"/>
                        <v:textbox>
                          <w:txbxContent>
                            <w:p w14:paraId="11CE7F75" w14:textId="77777777" w:rsidR="00554990" w:rsidRPr="00A95180" w:rsidRDefault="00554990" w:rsidP="00AF284C">
                              <w:pPr>
                                <w:rPr>
                                  <w:sz w:val="16"/>
                                  <w:szCs w:val="16"/>
                                </w:rPr>
                              </w:pPr>
                            </w:p>
                          </w:txbxContent>
                        </v:textbox>
                      </v:shape>
                      <v:shape id="Gerade Verbindung mit Pfeil 1575" o:spid="_x0000_s1074" type="#_x0000_t32" style="position:absolute;left:1235;top:992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576" o:spid="_x0000_s1075" style="position:absolute;flip:x y;visibility:visible;mso-wrap-style:square" from="12584,9270" to="17444,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" strokecolor="black [3213]" strokeweight="1.5pt"/>
                      <v:line id="Gerade Verbindung 1577" o:spid="_x0000_s1076" style="position:absolute;flip:x y;visibility:visible;mso-wrap-style:square" from="0,30619" to="485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" strokecolor="black [3213]" strokeweight="1.5pt"/>
                      <v:line id="Gerade Verbindung 1578" o:spid="_x0000_s1077" style="position:absolute;flip:x y;visibility:visible;mso-wrap-style:square" from="23626,27545" to="35626,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" strokecolor="black [3213]" strokeweight="1.5pt"/>
                      <v:line id="Gerade Verbindung 1579" o:spid="_x0000_s1078" style="position:absolute;flip:x y;visibility:visible;mso-wrap-style:square" from="23312,29214" to="35312,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" strokecolor="black [3213]" strokeweight="1.5pt"/>
                      <v:shape id="Gerade Verbindung mit Pfeil 1580" o:spid="_x0000_s1079" type="#_x0000_t32" style="position:absolute;left:32746;top:32657;width:1159;height:3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" strokecolor="black [3213]" strokeweight="1.5pt">
                        <v:stroke startarrow="block" startarrowwidth="narrow" startarrowlength="long" endarrowwidth="narrow" endarrowlength="long"/>
                      </v:shape>
                      <v:shape id="Gerade Verbindung mit Pfeil 1581" o:spid="_x0000_s1080" type="#_x0000_t32" style="position:absolute;left:34408;top:29214;width:498;height:1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" strokecolor="black [3213]" strokeweight="1.5pt">
                        <v:stroke startarrowwidth="narrow" startarrowlength="long" endarrow="block" endarrowwidth="narrow" endarrowlength="long"/>
                      </v:shape>
                      <v:line id="Gerade Verbindung 1582" o:spid="_x0000_s1081" style="position:absolute;flip:x y;visibility:visible;mso-wrap-style:square" from="16781,3275" to="16781,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" strokecolor="black [3213]" strokeweight="1.5pt"/>
                      <v:line id="Gerade Verbindung 1583" o:spid="_x0000_s1082" style="position:absolute;flip:x y;visibility:visible;mso-wrap-style:square" from="18063,3155" to="18063,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" strokecolor="black [3213]" strokeweight="1.5pt"/>
                      <v:shape id="Gerade Verbindung mit Pfeil 1584" o:spid="_x0000_s1083" type="#_x0000_t32" style="position:absolute;left:18063;top:4949;width:30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" strokecolor="black [3213]" strokeweight="1.5pt">
                        <v:stroke startarrowwidth="narrow" startarrowlength="long" endarrow="block" endarrowwidth="narrow" endarrowlength="long"/>
                      </v:shape>
                      <v:shape id="Gerade Verbindung mit Pfeil 1585" o:spid="_x0000_s1084" type="#_x0000_t32" style="position:absolute;left:13746;top:4949;width:3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" strokecolor="black [3213]" strokeweight="1.5pt">
                        <v:stroke startarrow="block" startarrowwidth="narrow" startarrowlength="long" endarrowwidth="narrow" endarrowlength="long"/>
                      </v:shape>
                      <v:shape id="Textfeld 31" o:spid="_x0000_s1085" type="#_x0000_t202" style="position:absolute;left:15685;width:348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" filled="f" stroked="f">
                        <v:textbox>
                          <w:txbxContent>
                            <w:p w14:paraId="39FC58B0" w14:textId="77777777" w:rsidR="00554990" w:rsidRPr="00A95180" w:rsidRDefault="00554990" w:rsidP="00AF284C">
                              <w:pPr>
                                <w:rPr>
                                  <w:sz w:val="16"/>
                                  <w:szCs w:val="16"/>
                                </w:rPr>
                              </w:pPr>
                              <w:r>
                                <w:t>C</w:t>
                              </w:r>
                            </w:p>
                          </w:txbxContent>
                        </v:textbox>
                      </v:shape>
                      <v:shape id="Textfeld 73" o:spid="_x0000_s1086" type="#_x0000_t202" style="position:absolute;left:29623;top:32617;width:3480;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" filled="f" stroked="f">
                        <v:textbox>
                          <w:txbxContent>
                            <w:p w14:paraId="20E31FB9" w14:textId="77777777" w:rsidR="00554990" w:rsidRPr="00A95180" w:rsidRDefault="00554990" w:rsidP="00AF284C">
                              <w:pPr>
                                <w:rPr>
                                  <w:sz w:val="16"/>
                                  <w:szCs w:val="16"/>
                                </w:rPr>
                              </w:pPr>
                              <w:r>
                                <w:t>C</w:t>
                              </w:r>
                            </w:p>
                          </w:txbxContent>
                        </v:textbox>
                      </v:shape>
                      <v:shape id="Textfeld 74" o:spid="_x0000_s1087" type="#_x0000_t202" style="position:absolute;left:3817;top:17543;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" filled="f" stroked="f">
                        <v:textbox>
                          <w:txbxContent>
                            <w:p w14:paraId="4444B022" w14:textId="77777777" w:rsidR="00554990" w:rsidRPr="00A95180" w:rsidRDefault="00554990" w:rsidP="00AF284C">
                              <w:pPr>
                                <w:rPr>
                                  <w:sz w:val="16"/>
                                  <w:szCs w:val="16"/>
                                </w:rPr>
                              </w:pPr>
                              <w:r>
                                <w:t>A</w:t>
                              </w:r>
                            </w:p>
                          </w:txbxContent>
                        </v:textbox>
                      </v:shape>
                      <w10:wrap type="topAndBottom"/>
                    </v:group>
                  </w:pict>
                </mc:Fallback>
              </mc:AlternateContent>
            </w:r>
          </w:p>
        </w:tc>
      </w:tr>
    </w:tbl>
    <w:p w14:paraId="471EBB41" w14:textId="166632A3" w:rsidR="00AF284C" w:rsidRPr="00C575F5" w:rsidRDefault="00AF284C" w:rsidP="00AF284C">
      <w:pPr>
        <w:pStyle w:val="SingleTxtG"/>
      </w:pPr>
      <w:r w:rsidRPr="00C575F5">
        <w:rPr>
          <w:noProof/>
          <w:lang w:eastAsia="fr-CH"/>
        </w:rPr>
        <mc:AlternateContent>
          <mc:Choice Requires="wpg">
            <w:drawing>
              <wp:anchor distT="0" distB="0" distL="114300" distR="114300" simplePos="0" relativeHeight="251693056" behindDoc="0" locked="0" layoutInCell="1" allowOverlap="1" wp14:anchorId="18FE7735" wp14:editId="69B15421">
                <wp:simplePos x="0" y="0"/>
                <wp:positionH relativeFrom="column">
                  <wp:posOffset>2065655</wp:posOffset>
                </wp:positionH>
                <wp:positionV relativeFrom="paragraph">
                  <wp:posOffset>196850</wp:posOffset>
                </wp:positionV>
                <wp:extent cx="2038985" cy="988060"/>
                <wp:effectExtent l="0" t="0" r="0" b="2540"/>
                <wp:wrapTopAndBottom/>
                <wp:docPr id="5"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985" cy="988060"/>
                          <a:chOff x="2427" y="1229"/>
                          <a:chExt cx="23260" cy="12098"/>
                        </a:xfrm>
                      </wpg:grpSpPr>
                      <wps:wsp>
                        <wps:cNvPr id="33" name="Rechteck 1631"/>
                        <wps:cNvSpPr>
                          <a:spLocks noChangeArrowheads="1"/>
                        </wps:cNvSpPr>
                        <wps:spPr bwMode="auto">
                          <a:xfrm>
                            <a:off x="4881" y="1229"/>
                            <a:ext cx="19306" cy="11837"/>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01E1749" w14:textId="77777777" w:rsidR="00554990" w:rsidRPr="00553757" w:rsidRDefault="00554990" w:rsidP="00AF284C">
                              <w:pPr>
                                <w:spacing w:line="240" w:lineRule="auto"/>
                                <w:rPr>
                                  <w:sz w:val="12"/>
                                  <w:szCs w:val="12"/>
                                </w:rPr>
                              </w:pPr>
                            </w:p>
                          </w:txbxContent>
                        </wps:txbx>
                        <wps:bodyPr rot="0" vert="horz" wrap="square" lIns="91440" tIns="45720" rIns="91440" bIns="45720" anchor="ctr" anchorCtr="0" upright="1">
                          <a:noAutofit/>
                        </wps:bodyPr>
                      </wps:wsp>
                      <wps:wsp>
                        <wps:cNvPr id="34" name="Textfeld 1"/>
                        <wps:cNvSpPr txBox="1">
                          <a:spLocks noChangeArrowheads="1"/>
                        </wps:cNvSpPr>
                        <wps:spPr bwMode="auto">
                          <a:xfrm>
                            <a:off x="2427" y="2443"/>
                            <a:ext cx="23260"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01DB7" w14:textId="77777777" w:rsidR="00554990" w:rsidRPr="005A6D1E" w:rsidRDefault="00554990" w:rsidP="00AF284C">
                              <w:pPr>
                                <w:pStyle w:val="NormalWeb"/>
                                <w:spacing w:before="0" w:beforeAutospacing="0" w:after="0" w:afterAutospacing="0"/>
                                <w:jc w:val="center"/>
                                <w:rPr>
                                  <w:bCs/>
                                  <w:sz w:val="18"/>
                                  <w:szCs w:val="18"/>
                                </w:rPr>
                              </w:pPr>
                              <w:r w:rsidRPr="005A6D1E">
                                <w:rPr>
                                  <w:bCs/>
                                  <w:sz w:val="18"/>
                                  <w:szCs w:val="18"/>
                                </w:rPr>
                                <w:t>150 mm ≤ A ≤ 200 mm</w:t>
                              </w:r>
                            </w:p>
                          </w:txbxContent>
                        </wps:txbx>
                        <wps:bodyPr rot="0" vert="horz" wrap="square" lIns="91440" tIns="45720" rIns="91440" bIns="45720" anchor="t" anchorCtr="0" upright="1">
                          <a:noAutofit/>
                        </wps:bodyPr>
                      </wps:wsp>
                      <wps:wsp>
                        <wps:cNvPr id="35" name="Textfeld 20"/>
                        <wps:cNvSpPr txBox="1">
                          <a:spLocks noChangeArrowheads="1"/>
                        </wps:cNvSpPr>
                        <wps:spPr bwMode="auto">
                          <a:xfrm>
                            <a:off x="11727" y="6048"/>
                            <a:ext cx="466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0D949" w14:textId="77777777" w:rsidR="00554990" w:rsidRPr="005A6D1E" w:rsidRDefault="00554990" w:rsidP="00AF284C">
                              <w:pPr>
                                <w:pStyle w:val="NormalWeb"/>
                                <w:spacing w:before="0" w:beforeAutospacing="0" w:after="0" w:afterAutospacing="0"/>
                                <w:jc w:val="center"/>
                                <w:rPr>
                                  <w:bCs/>
                                  <w:sz w:val="18"/>
                                  <w:szCs w:val="18"/>
                                </w:rPr>
                              </w:pPr>
                              <w:r w:rsidRPr="005A6D1E">
                                <w:rPr>
                                  <w:bCs/>
                                  <w:sz w:val="18"/>
                                  <w:szCs w:val="18"/>
                                </w:rPr>
                                <w:t>B ≥</w:t>
                              </w:r>
                            </w:p>
                          </w:txbxContent>
                        </wps:txbx>
                        <wps:bodyPr rot="0" vert="horz" wrap="square" lIns="91440" tIns="45720" rIns="91440" bIns="45720" anchor="t" anchorCtr="0" upright="1">
                          <a:noAutofit/>
                        </wps:bodyPr>
                      </wps:wsp>
                      <wps:wsp>
                        <wps:cNvPr id="36" name="Textfeld 21"/>
                        <wps:cNvSpPr txBox="1">
                          <a:spLocks noChangeArrowheads="1"/>
                        </wps:cNvSpPr>
                        <wps:spPr bwMode="auto">
                          <a:xfrm>
                            <a:off x="12003" y="10076"/>
                            <a:ext cx="9456"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C9D43" w14:textId="77777777" w:rsidR="00554990" w:rsidRPr="005A6D1E" w:rsidRDefault="00554990" w:rsidP="00AF284C">
                              <w:pPr>
                                <w:pStyle w:val="NormalWeb"/>
                                <w:spacing w:before="0" w:beforeAutospacing="0" w:after="0" w:afterAutospacing="0"/>
                                <w:rPr>
                                  <w:bCs/>
                                  <w:sz w:val="18"/>
                                  <w:szCs w:val="18"/>
                                </w:rPr>
                              </w:pPr>
                              <w:r w:rsidRPr="005A6D1E">
                                <w:rPr>
                                  <w:bCs/>
                                  <w:sz w:val="18"/>
                                  <w:szCs w:val="18"/>
                                </w:rPr>
                                <w:t>C ≤ 15 mm</w:t>
                              </w:r>
                            </w:p>
                          </w:txbxContent>
                        </wps:txbx>
                        <wps:bodyPr rot="0" vert="horz" wrap="square" lIns="91440" tIns="45720" rIns="91440" bIns="45720" anchor="t" anchorCtr="0" upright="1">
                          <a:noAutofit/>
                        </wps:bodyPr>
                      </wps:wsp>
                      <wps:wsp>
                        <wps:cNvPr id="49" name="Rechteck 1635"/>
                        <wps:cNvSpPr>
                          <a:spLocks noChangeArrowheads="1"/>
                        </wps:cNvSpPr>
                        <wps:spPr bwMode="auto">
                          <a:xfrm>
                            <a:off x="17063" y="5270"/>
                            <a:ext cx="318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9E1B8" w14:textId="77777777" w:rsidR="00554990" w:rsidRPr="005A6D1E" w:rsidRDefault="00554990" w:rsidP="00AF284C">
                              <w:pPr>
                                <w:pStyle w:val="NormalWeb"/>
                                <w:spacing w:before="0" w:beforeAutospacing="0" w:after="0" w:afterAutospacing="0"/>
                                <w:rPr>
                                  <w:bCs/>
                                  <w:sz w:val="18"/>
                                  <w:szCs w:val="18"/>
                                </w:rPr>
                              </w:pPr>
                              <w:r w:rsidRPr="005A6D1E">
                                <w:rPr>
                                  <w:bCs/>
                                  <w:sz w:val="18"/>
                                  <w:szCs w:val="18"/>
                                </w:rPr>
                                <w:t>A</w:t>
                              </w:r>
                            </w:p>
                          </w:txbxContent>
                        </wps:txbx>
                        <wps:bodyPr rot="0" vert="horz" wrap="square" lIns="91440" tIns="45720" rIns="91440" bIns="45720" anchor="t" anchorCtr="0" upright="1">
                          <a:noAutofit/>
                        </wps:bodyPr>
                      </wps:wsp>
                      <wps:wsp>
                        <wps:cNvPr id="50" name="Rechteck 1636"/>
                        <wps:cNvSpPr>
                          <a:spLocks noChangeArrowheads="1"/>
                        </wps:cNvSpPr>
                        <wps:spPr bwMode="auto">
                          <a:xfrm>
                            <a:off x="17114" y="7413"/>
                            <a:ext cx="2960"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5032B" w14:textId="77777777" w:rsidR="00554990" w:rsidRPr="005A6D1E" w:rsidRDefault="00554990" w:rsidP="00AF284C">
                              <w:pPr>
                                <w:pStyle w:val="NormalWeb"/>
                                <w:spacing w:before="0" w:beforeAutospacing="0" w:after="0" w:afterAutospacing="0"/>
                                <w:rPr>
                                  <w:bCs/>
                                  <w:sz w:val="18"/>
                                  <w:szCs w:val="18"/>
                                </w:rPr>
                              </w:pPr>
                              <w:r w:rsidRPr="005A6D1E">
                                <w:rPr>
                                  <w:bCs/>
                                  <w:sz w:val="18"/>
                                  <w:szCs w:val="18"/>
                                </w:rPr>
                                <w:t>5</w:t>
                              </w:r>
                            </w:p>
                          </w:txbxContent>
                        </wps:txbx>
                        <wps:bodyPr rot="0" vert="horz" wrap="square" lIns="91440" tIns="45720" rIns="91440" bIns="45720" anchor="t" anchorCtr="0" upright="1">
                          <a:noAutofit/>
                        </wps:bodyPr>
                      </wps:wsp>
                      <wps:wsp>
                        <wps:cNvPr id="51" name="Gerade Verbindung 1637"/>
                        <wps:cNvCnPr/>
                        <wps:spPr bwMode="auto">
                          <a:xfrm>
                            <a:off x="17454" y="7814"/>
                            <a:ext cx="228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8FE7735" id="Gruppieren 29" o:spid="_x0000_s1088" style="position:absolute;left:0;text-align:left;margin-left:162.65pt;margin-top:15.5pt;width:160.55pt;height:77.8pt;z-index:251693056;mso-width-relative:margin;mso-height-relative:margin" coordorigin="2427,1229" coordsize="23260,1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">
                <v:rect id="Rechteck 1631" o:spid="_x0000_s1089" style="position:absolute;left:4881;top:1229;width:19306;height:1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" filled="f" strokecolor="black [3213]" strokeweight="2pt">
                  <v:textbox>
                    <w:txbxContent>
                      <w:p w14:paraId="401E1749" w14:textId="77777777" w:rsidR="00554990" w:rsidRPr="00553757" w:rsidRDefault="00554990" w:rsidP="00AF284C">
                        <w:pPr>
                          <w:spacing w:line="240" w:lineRule="auto"/>
                          <w:rPr>
                            <w:sz w:val="12"/>
                            <w:szCs w:val="12"/>
                          </w:rPr>
                        </w:pPr>
                      </w:p>
                    </w:txbxContent>
                  </v:textbox>
                </v:rect>
                <v:shape id="Textfeld 1" o:spid="_x0000_s1090" type="#_x0000_t202" style="position:absolute;left:2427;top:2443;width:23260;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D701DB7" w14:textId="77777777" w:rsidR="00554990" w:rsidRPr="005A6D1E" w:rsidRDefault="00554990" w:rsidP="00AF284C">
                        <w:pPr>
                          <w:pStyle w:val="NormalWeb"/>
                          <w:spacing w:before="0" w:beforeAutospacing="0" w:after="0" w:afterAutospacing="0"/>
                          <w:jc w:val="center"/>
                          <w:rPr>
                            <w:bCs/>
                            <w:sz w:val="18"/>
                            <w:szCs w:val="18"/>
                          </w:rPr>
                        </w:pPr>
                        <w:r w:rsidRPr="005A6D1E">
                          <w:rPr>
                            <w:bCs/>
                            <w:sz w:val="18"/>
                            <w:szCs w:val="18"/>
                          </w:rPr>
                          <w:t>150 mm ≤ A ≤ 200 mm</w:t>
                        </w:r>
                      </w:p>
                    </w:txbxContent>
                  </v:textbox>
                </v:shape>
                <v:shape id="Textfeld 20" o:spid="_x0000_s1091" type="#_x0000_t202" style="position:absolute;left:11727;top:6048;width:466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3130D949" w14:textId="77777777" w:rsidR="00554990" w:rsidRPr="005A6D1E" w:rsidRDefault="00554990" w:rsidP="00AF284C">
                        <w:pPr>
                          <w:pStyle w:val="NormalWeb"/>
                          <w:spacing w:before="0" w:beforeAutospacing="0" w:after="0" w:afterAutospacing="0"/>
                          <w:jc w:val="center"/>
                          <w:rPr>
                            <w:bCs/>
                            <w:sz w:val="18"/>
                            <w:szCs w:val="18"/>
                          </w:rPr>
                        </w:pPr>
                        <w:r w:rsidRPr="005A6D1E">
                          <w:rPr>
                            <w:bCs/>
                            <w:sz w:val="18"/>
                            <w:szCs w:val="18"/>
                          </w:rPr>
                          <w:t>B ≥</w:t>
                        </w:r>
                      </w:p>
                    </w:txbxContent>
                  </v:textbox>
                </v:shape>
                <v:shape id="Textfeld 21" o:spid="_x0000_s1092" type="#_x0000_t202" style="position:absolute;left:12003;top:10076;width:9456;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A0C9D43" w14:textId="77777777" w:rsidR="00554990" w:rsidRPr="005A6D1E" w:rsidRDefault="00554990" w:rsidP="00AF284C">
                        <w:pPr>
                          <w:pStyle w:val="NormalWeb"/>
                          <w:spacing w:before="0" w:beforeAutospacing="0" w:after="0" w:afterAutospacing="0"/>
                          <w:rPr>
                            <w:bCs/>
                            <w:sz w:val="18"/>
                            <w:szCs w:val="18"/>
                          </w:rPr>
                        </w:pPr>
                        <w:r w:rsidRPr="005A6D1E">
                          <w:rPr>
                            <w:bCs/>
                            <w:sz w:val="18"/>
                            <w:szCs w:val="18"/>
                          </w:rPr>
                          <w:t>C ≤ 15 mm</w:t>
                        </w:r>
                      </w:p>
                    </w:txbxContent>
                  </v:textbox>
                </v:shape>
                <v:rect id="Rechteck 1635" o:spid="_x0000_s1093" style="position:absolute;left:17063;top:5270;width:318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GfxAAAANsAAAAPAAAAZHJzL2Rvd25yZXYueG1sRI9Ba8JA&#10;FITvBf/D8gQvohul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I2FcZ/EAAAA2wAAAA8A&#10;AAAAAAAAAAAAAAAABwIAAGRycy9kb3ducmV2LnhtbFBLBQYAAAAAAwADALcAAAD4AgAAAAA=&#10;" filled="f" stroked="f">
                  <v:textbox>
                    <w:txbxContent>
                      <w:p w14:paraId="10F9E1B8" w14:textId="77777777" w:rsidR="00554990" w:rsidRPr="005A6D1E" w:rsidRDefault="00554990" w:rsidP="00AF284C">
                        <w:pPr>
                          <w:pStyle w:val="NormalWeb"/>
                          <w:spacing w:before="0" w:beforeAutospacing="0" w:after="0" w:afterAutospacing="0"/>
                          <w:rPr>
                            <w:bCs/>
                            <w:sz w:val="18"/>
                            <w:szCs w:val="18"/>
                          </w:rPr>
                        </w:pPr>
                        <w:r w:rsidRPr="005A6D1E">
                          <w:rPr>
                            <w:bCs/>
                            <w:sz w:val="18"/>
                            <w:szCs w:val="18"/>
                          </w:rPr>
                          <w:t>A</w:t>
                        </w:r>
                      </w:p>
                    </w:txbxContent>
                  </v:textbox>
                </v:rect>
                <v:rect id="Rechteck 1636" o:spid="_x0000_s1094" style="position:absolute;left:17114;top:7413;width:29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7fwgAAANsAAAAPAAAAZHJzL2Rvd25yZXYueG1sRE9Na4NA&#10;EL0H+h+WKeQS4ppCSz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CZZk7fwgAAANsAAAAPAAAA&#10;AAAAAAAAAAAAAAcCAABkcnMvZG93bnJldi54bWxQSwUGAAAAAAMAAwC3AAAA9gIAAAAA&#10;" filled="f" stroked="f">
                  <v:textbox>
                    <w:txbxContent>
                      <w:p w14:paraId="5D55032B" w14:textId="77777777" w:rsidR="00554990" w:rsidRPr="005A6D1E" w:rsidRDefault="00554990" w:rsidP="00AF284C">
                        <w:pPr>
                          <w:pStyle w:val="NormalWeb"/>
                          <w:spacing w:before="0" w:beforeAutospacing="0" w:after="0" w:afterAutospacing="0"/>
                          <w:rPr>
                            <w:bCs/>
                            <w:sz w:val="18"/>
                            <w:szCs w:val="18"/>
                          </w:rPr>
                        </w:pPr>
                        <w:r w:rsidRPr="005A6D1E">
                          <w:rPr>
                            <w:bCs/>
                            <w:sz w:val="18"/>
                            <w:szCs w:val="18"/>
                          </w:rPr>
                          <w:t>5</w:t>
                        </w:r>
                      </w:p>
                    </w:txbxContent>
                  </v:textbox>
                </v:rect>
                <v:line id="Gerade Verbindung 1637" o:spid="_x0000_s1095" style="position:absolute;visibility:visible;mso-wrap-style:square" from="17454,7814" to="1973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" strokecolor="black [3213]" strokeweight="1.5pt"/>
                <w10:wrap type="topAndBottom"/>
              </v:group>
            </w:pict>
          </mc:Fallback>
        </mc:AlternateContent>
      </w:r>
    </w:p>
    <w:p w14:paraId="01027885" w14:textId="77777777" w:rsidR="00AF284C" w:rsidRPr="00C575F5" w:rsidRDefault="00AF284C" w:rsidP="00AF284C">
      <w:pPr>
        <w:pStyle w:val="SingleTxtG"/>
      </w:pPr>
    </w:p>
    <w:p w14:paraId="08D684AE" w14:textId="56243306" w:rsidR="0091587F" w:rsidRPr="00C575F5" w:rsidRDefault="00AF284C" w:rsidP="00784B19">
      <w:pPr>
        <w:pStyle w:val="SingleTxtG"/>
        <w:spacing w:after="240"/>
      </w:pPr>
      <w:r w:rsidRPr="00C575F5">
        <w:rPr>
          <w:i/>
        </w:rPr>
        <w:t>Note </w:t>
      </w:r>
      <w:r w:rsidRPr="00C575F5">
        <w:t>: Ces croquis ne sont donnés qu</w:t>
      </w:r>
      <w:r w:rsidR="00554990" w:rsidRPr="00C575F5">
        <w:t>’</w:t>
      </w:r>
      <w:r w:rsidRPr="00C575F5">
        <w:t>à titre d</w:t>
      </w:r>
      <w:r w:rsidR="00554990" w:rsidRPr="00C575F5">
        <w:t>’</w:t>
      </w:r>
      <w:r w:rsidRPr="00C575F5">
        <w:t>exemple.</w:t>
      </w:r>
    </w:p>
    <w:p w14:paraId="59C19507" w14:textId="77777777" w:rsidR="00AF284C" w:rsidRPr="00C575F5" w:rsidRDefault="00AF284C" w:rsidP="00AF284C">
      <w:pPr>
        <w:pStyle w:val="SingleTxtG"/>
        <w:ind w:left="2268" w:hanging="1134"/>
      </w:pPr>
      <w:r w:rsidRPr="00C575F5">
        <w:t>4.</w:t>
      </w:r>
      <w:r w:rsidRPr="00C575F5">
        <w:tab/>
      </w:r>
      <w:r w:rsidRPr="00C575F5">
        <w:tab/>
        <w:t>Forme et dimensions des marquages rétroréfléchissants latéraux et arrière constitués de bandes</w:t>
      </w:r>
    </w:p>
    <w:p w14:paraId="727F0355" w14:textId="77777777" w:rsidR="00AF284C" w:rsidRPr="00C575F5" w:rsidRDefault="00AF284C" w:rsidP="00AF284C">
      <w:pPr>
        <w:pStyle w:val="SingleTxtG"/>
        <w:ind w:left="2268" w:hanging="1134"/>
      </w:pPr>
      <w:r w:rsidRPr="00C575F5">
        <w:t>4.1</w:t>
      </w:r>
      <w:r w:rsidRPr="00C575F5">
        <w:tab/>
        <w:t>Généralités</w:t>
      </w:r>
    </w:p>
    <w:p w14:paraId="0DAFD343" w14:textId="77777777" w:rsidR="00AF284C" w:rsidRPr="00C575F5" w:rsidRDefault="00AF284C" w:rsidP="00AF284C">
      <w:pPr>
        <w:pStyle w:val="SingleTxtG"/>
        <w:ind w:left="2268"/>
      </w:pPr>
      <w:r w:rsidRPr="00C575F5">
        <w:tab/>
        <w:t>Les marquages doivent être constitués de bandes rétroréfléchissantes.</w:t>
      </w:r>
    </w:p>
    <w:p w14:paraId="2D485CBA" w14:textId="77777777" w:rsidR="00AF284C" w:rsidRPr="00C575F5" w:rsidRDefault="00AF284C" w:rsidP="00AF284C">
      <w:pPr>
        <w:pStyle w:val="SingleTxtG"/>
        <w:ind w:left="2268" w:hanging="1134"/>
      </w:pPr>
      <w:r w:rsidRPr="00C575F5">
        <w:t>4.2</w:t>
      </w:r>
      <w:r w:rsidRPr="00C575F5">
        <w:tab/>
        <w:t>Dimensions</w:t>
      </w:r>
    </w:p>
    <w:p w14:paraId="4C1A0590" w14:textId="77777777" w:rsidR="00AF284C" w:rsidRPr="00C575F5" w:rsidRDefault="00AF284C" w:rsidP="00AF284C">
      <w:pPr>
        <w:pStyle w:val="SingleTxtG"/>
        <w:ind w:left="2268" w:hanging="1134"/>
      </w:pPr>
      <w:r w:rsidRPr="00C575F5">
        <w:t>4.2.1</w:t>
      </w:r>
      <w:r w:rsidRPr="00C575F5">
        <w:tab/>
        <w:t>Les marquages latéraux et les marquages arrière doivent avoir une largeur de 50 mm +10/-0 mm.</w:t>
      </w:r>
    </w:p>
    <w:p w14:paraId="1D5455C8" w14:textId="63AFA0B1" w:rsidR="00AF284C" w:rsidRPr="00C575F5" w:rsidRDefault="00AF284C" w:rsidP="00AF284C">
      <w:pPr>
        <w:pStyle w:val="SingleTxtG"/>
        <w:ind w:left="2268" w:hanging="1134"/>
      </w:pPr>
      <w:r w:rsidRPr="00C575F5">
        <w:t>4.2.2</w:t>
      </w:r>
      <w:r w:rsidRPr="00C575F5">
        <w:tab/>
        <w:t>Les éléments des marquages rétroréfléchissants doivent être d</w:t>
      </w:r>
      <w:r w:rsidR="00554990" w:rsidRPr="00C575F5">
        <w:t>’</w:t>
      </w:r>
      <w:r w:rsidRPr="00C575F5">
        <w:t>une longueur telle qu</w:t>
      </w:r>
      <w:r w:rsidR="00554990" w:rsidRPr="00C575F5">
        <w:t>’</w:t>
      </w:r>
      <w:r w:rsidRPr="00C575F5">
        <w:t>une marque d</w:t>
      </w:r>
      <w:r w:rsidR="00554990" w:rsidRPr="00C575F5">
        <w:t>’</w:t>
      </w:r>
      <w:r w:rsidRPr="00C575F5">
        <w:t>homologation au moins soit visible.</w:t>
      </w:r>
    </w:p>
    <w:p w14:paraId="476BA5C9" w14:textId="77777777" w:rsidR="00AF284C" w:rsidRPr="00C575F5" w:rsidRDefault="00AF284C" w:rsidP="00AF284C">
      <w:pPr>
        <w:pStyle w:val="SingleTxtG"/>
        <w:ind w:left="2268" w:hanging="1134"/>
      </w:pPr>
      <w:r w:rsidRPr="00C575F5">
        <w:t>5.</w:t>
      </w:r>
      <w:r w:rsidRPr="00C575F5">
        <w:tab/>
      </w:r>
      <w:r w:rsidRPr="00C575F5">
        <w:tab/>
        <w:t>Forme et dimensions des marquages rétroréfléchissants arrière et/ou avant constitués de bandes de la classe F et des plaques de signalisation de la classe 5</w:t>
      </w:r>
    </w:p>
    <w:p w14:paraId="07C3D87B" w14:textId="77777777" w:rsidR="00AF284C" w:rsidRPr="00C575F5" w:rsidRDefault="00AF284C" w:rsidP="00326EA7">
      <w:pPr>
        <w:pStyle w:val="SingleTxtG"/>
        <w:keepNext/>
        <w:ind w:left="2268" w:hanging="1134"/>
        <w:rPr>
          <w:rFonts w:eastAsia="MS Mincho"/>
        </w:rPr>
      </w:pPr>
      <w:r w:rsidRPr="00C575F5">
        <w:t>5.1</w:t>
      </w:r>
      <w:r w:rsidRPr="00C575F5">
        <w:tab/>
        <w:t>Généralités</w:t>
      </w:r>
    </w:p>
    <w:p w14:paraId="7F548C98" w14:textId="77777777" w:rsidR="00AF284C" w:rsidRPr="00C575F5" w:rsidRDefault="00AF284C" w:rsidP="00326EA7">
      <w:pPr>
        <w:pStyle w:val="SingleTxtG"/>
        <w:ind w:left="2268"/>
        <w:rPr>
          <w:rFonts w:eastAsia="MS Mincho"/>
        </w:rPr>
      </w:pPr>
      <w:r w:rsidRPr="00C575F5">
        <w:tab/>
        <w:t>Les marquages doivent être constitués de bandes rétroréfléchissantes.</w:t>
      </w:r>
    </w:p>
    <w:p w14:paraId="69A29FF9" w14:textId="77777777" w:rsidR="00AF284C" w:rsidRPr="00C575F5" w:rsidRDefault="00AF284C" w:rsidP="00AF284C">
      <w:pPr>
        <w:pStyle w:val="SingleTxtG"/>
        <w:ind w:left="2268" w:hanging="1134"/>
        <w:rPr>
          <w:rFonts w:eastAsia="MS Mincho"/>
        </w:rPr>
      </w:pPr>
      <w:r w:rsidRPr="00C575F5">
        <w:t>5.2</w:t>
      </w:r>
      <w:r w:rsidRPr="00C575F5">
        <w:tab/>
        <w:t>Dimensions</w:t>
      </w:r>
    </w:p>
    <w:p w14:paraId="1EDFFDEF" w14:textId="1F45AF83" w:rsidR="00AF284C" w:rsidRPr="00C575F5" w:rsidRDefault="00AF284C" w:rsidP="00AF284C">
      <w:pPr>
        <w:pStyle w:val="SingleTxtG"/>
        <w:ind w:left="2268" w:hanging="1134"/>
        <w:rPr>
          <w:rFonts w:eastAsia="MS Mincho"/>
        </w:rPr>
      </w:pPr>
      <w:r w:rsidRPr="00C575F5">
        <w:t>5.2.1</w:t>
      </w:r>
      <w:r w:rsidRPr="00C575F5">
        <w:tab/>
        <w:t>Les matériaux rétroréfléchissants des classes 5 et</w:t>
      </w:r>
      <w:r w:rsidR="00326EA7" w:rsidRPr="00C575F5">
        <w:t xml:space="preserve"> </w:t>
      </w:r>
      <w:r w:rsidRPr="00C575F5">
        <w:t>F doivent être constitués de bandes diagonales rouges et blanches inclinées vers le bas selon un angle de 45° </w:t>
      </w:r>
      <w:r w:rsidR="00326EA7" w:rsidRPr="00C575F5">
        <w:sym w:font="Symbol" w:char="F0B1"/>
      </w:r>
      <w:r w:rsidRPr="00C575F5">
        <w:t> 1°, (voir fig. A5-II, A5-III et A5-IV). La surface normalisée de base est un carré de 141 </w:t>
      </w:r>
      <w:r w:rsidR="00326EA7" w:rsidRPr="00C575F5">
        <w:sym w:font="Symbol" w:char="F0B1"/>
      </w:r>
      <w:r w:rsidRPr="00C575F5">
        <w:t> 1 mm de côté dont une moitié, selon sa diagonale, est blanche et l</w:t>
      </w:r>
      <w:r w:rsidR="00554990" w:rsidRPr="00C575F5">
        <w:t>’</w:t>
      </w:r>
      <w:r w:rsidRPr="00C575F5">
        <w:t>autre moitié est rouge (voir fig. A5-II).</w:t>
      </w:r>
    </w:p>
    <w:p w14:paraId="121D7193" w14:textId="4C67A918" w:rsidR="00AF284C" w:rsidRPr="00C575F5" w:rsidRDefault="00AF284C" w:rsidP="00AF284C">
      <w:pPr>
        <w:pStyle w:val="SingleTxtG"/>
        <w:ind w:left="2268" w:hanging="1134"/>
        <w:rPr>
          <w:rFonts w:eastAsia="MS Mincho"/>
        </w:rPr>
      </w:pPr>
      <w:r w:rsidRPr="00C575F5">
        <w:t>5.2.2</w:t>
      </w:r>
      <w:r w:rsidRPr="00C575F5">
        <w:tab/>
        <w:t>Chaque élément constitutif d</w:t>
      </w:r>
      <w:r w:rsidR="00554990" w:rsidRPr="00C575F5">
        <w:t>’</w:t>
      </w:r>
      <w:r w:rsidRPr="00C575F5">
        <w:t xml:space="preserve">un matériau de marquage rétroréfléchissant doit avoir une longueur minimale correspondant au minimum à 9 surfaces normalisées telles que décrites au paragraphe 5.2.1 sur les gros véhicules ayant un espace de montage disponible ; ce chiffre peut toutefois être ramené à un minimum de </w:t>
      </w:r>
      <w:r w:rsidR="00326EA7" w:rsidRPr="00C575F5">
        <w:t>quatre</w:t>
      </w:r>
      <w:r w:rsidRPr="00C575F5">
        <w:t xml:space="preserve"> surfaces normalisées sur les véhicules ne disposant que d</w:t>
      </w:r>
      <w:r w:rsidR="00554990" w:rsidRPr="00C575F5">
        <w:t>’</w:t>
      </w:r>
      <w:r w:rsidRPr="00C575F5">
        <w:t>un espace de montage limité.</w:t>
      </w:r>
    </w:p>
    <w:p w14:paraId="0E9ACD47" w14:textId="686B856E" w:rsidR="00AF284C" w:rsidRPr="00C575F5" w:rsidRDefault="00AF284C" w:rsidP="00326EA7">
      <w:pPr>
        <w:pStyle w:val="Titre1"/>
        <w:spacing w:after="120"/>
        <w:rPr>
          <w:b/>
          <w:bCs/>
        </w:rPr>
      </w:pPr>
      <w:r w:rsidRPr="00C575F5">
        <w:rPr>
          <w:b/>
        </w:rPr>
        <w:tab/>
      </w:r>
      <w:r w:rsidRPr="00C575F5">
        <w:t xml:space="preserve">Figure A5-II </w:t>
      </w:r>
      <w:r w:rsidRPr="00C575F5">
        <w:br/>
      </w:r>
      <w:r w:rsidRPr="00C575F5">
        <w:rPr>
          <w:b/>
          <w:bCs/>
        </w:rPr>
        <w:t>Matériau de marquage rétroréfléchissant de la classe F (élément normalisé)</w:t>
      </w:r>
    </w:p>
    <w:p w14:paraId="63C1CB19" w14:textId="77777777" w:rsidR="00AF284C" w:rsidRPr="00C575F5" w:rsidRDefault="00AF284C" w:rsidP="00326EA7">
      <w:pPr>
        <w:spacing w:after="120"/>
        <w:ind w:left="1134" w:right="1134"/>
        <w:rPr>
          <w:rFonts w:eastAsia="MS Mincho"/>
          <w:b/>
          <w:bCs/>
        </w:rPr>
      </w:pPr>
      <w:r w:rsidRPr="00C575F5">
        <w:rPr>
          <w:rFonts w:eastAsia="MS Mincho"/>
          <w:b/>
          <w:bCs/>
          <w:noProof/>
          <w:lang w:eastAsia="fr-CH"/>
        </w:rPr>
        <w:drawing>
          <wp:inline distT="0" distB="0" distL="0" distR="0" wp14:anchorId="0C22EE50" wp14:editId="331D3AC5">
            <wp:extent cx="3329232" cy="2852382"/>
            <wp:effectExtent l="0" t="0" r="0" b="0"/>
            <wp:docPr id="29955" name="Immagine 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29439" cy="2852559"/>
                    </a:xfrm>
                    <a:prstGeom prst="rect">
                      <a:avLst/>
                    </a:prstGeom>
                    <a:noFill/>
                  </pic:spPr>
                </pic:pic>
              </a:graphicData>
            </a:graphic>
          </wp:inline>
        </w:drawing>
      </w:r>
    </w:p>
    <w:p w14:paraId="1C9961AA" w14:textId="21CE4561" w:rsidR="00AF284C" w:rsidRPr="00C575F5" w:rsidRDefault="00AF284C" w:rsidP="00326EA7">
      <w:pPr>
        <w:pStyle w:val="Titre1"/>
        <w:spacing w:after="120"/>
        <w:rPr>
          <w:b/>
          <w:bCs/>
        </w:rPr>
      </w:pPr>
      <w:r w:rsidRPr="00C575F5">
        <w:rPr>
          <w:b/>
        </w:rPr>
        <w:br w:type="page"/>
      </w:r>
      <w:r w:rsidRPr="00C575F5">
        <w:rPr>
          <w:b/>
        </w:rPr>
        <w:tab/>
      </w:r>
      <w:r w:rsidRPr="00C575F5">
        <w:t xml:space="preserve">Figure A5-III </w:t>
      </w:r>
      <w:r w:rsidRPr="00C575F5">
        <w:br/>
      </w:r>
      <w:r w:rsidRPr="00C575F5">
        <w:rPr>
          <w:b/>
          <w:bCs/>
        </w:rPr>
        <w:t>Matériau de marquage rétroréfléchissant de la classe F</w:t>
      </w:r>
    </w:p>
    <w:p w14:paraId="43447998" w14:textId="77777777" w:rsidR="00AF284C" w:rsidRPr="00C575F5" w:rsidRDefault="00AF284C" w:rsidP="00326EA7">
      <w:pPr>
        <w:pStyle w:val="SingleTxtG"/>
        <w:spacing w:after="240" w:line="240" w:lineRule="auto"/>
      </w:pPr>
      <w:r w:rsidRPr="00C575F5">
        <w:rPr>
          <w:rFonts w:eastAsia="MS Mincho"/>
          <w:bCs/>
          <w:noProof/>
          <w:lang w:eastAsia="fr-CH"/>
        </w:rPr>
        <mc:AlternateContent>
          <mc:Choice Requires="wpg">
            <w:drawing>
              <wp:inline distT="0" distB="0" distL="0" distR="0" wp14:anchorId="03646AE4" wp14:editId="3E655FB4">
                <wp:extent cx="4679315" cy="1475740"/>
                <wp:effectExtent l="38100" t="38100" r="102235" b="0"/>
                <wp:docPr id="28882"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315" cy="1475740"/>
                          <a:chOff x="0" y="0"/>
                          <a:chExt cx="75154" cy="16337"/>
                        </a:xfrm>
                      </wpg:grpSpPr>
                      <wps:wsp>
                        <wps:cNvPr id="28883" name="Rechtwinkliges Dreieck 1527"/>
                        <wps:cNvSpPr>
                          <a:spLocks noChangeArrowheads="1"/>
                        </wps:cNvSpPr>
                        <wps:spPr bwMode="auto">
                          <a:xfrm flipH="1">
                            <a:off x="10184" y="0"/>
                            <a:ext cx="10152" cy="10152"/>
                          </a:xfrm>
                          <a:prstGeom prst="rtTriangle">
                            <a:avLst/>
                          </a:prstGeom>
                          <a:solidFill>
                            <a:srgbClr val="FF0000"/>
                          </a:solidFill>
                          <a:ln w="12700">
                            <a:solidFill>
                              <a:srgbClr val="FF0000"/>
                            </a:solidFill>
                            <a:miter lim="800000"/>
                            <a:headEnd/>
                            <a:tailEnd/>
                          </a:ln>
                        </wps:spPr>
                        <wps:txbx>
                          <w:txbxContent>
                            <w:p w14:paraId="6F02E5F0" w14:textId="77777777" w:rsidR="00554990" w:rsidRPr="00865C79" w:rsidRDefault="00554990" w:rsidP="00AF284C">
                              <w:pPr>
                                <w:rPr>
                                  <w:sz w:val="16"/>
                                  <w:szCs w:val="16"/>
                                </w:rPr>
                              </w:pPr>
                            </w:p>
                          </w:txbxContent>
                        </wps:txbx>
                        <wps:bodyPr rot="0" vert="horz" wrap="square" lIns="91440" tIns="45720" rIns="91440" bIns="45720" anchor="ctr" anchorCtr="0" upright="1">
                          <a:noAutofit/>
                        </wps:bodyPr>
                      </wps:wsp>
                      <wps:wsp>
                        <wps:cNvPr id="28884" name="Rechtwinkliges Dreieck 1528"/>
                        <wps:cNvSpPr>
                          <a:spLocks noChangeArrowheads="1"/>
                        </wps:cNvSpPr>
                        <wps:spPr bwMode="auto">
                          <a:xfrm rot="10800000" flipH="1">
                            <a:off x="20336" y="0"/>
                            <a:ext cx="10152" cy="10152"/>
                          </a:xfrm>
                          <a:prstGeom prst="rtTriangle">
                            <a:avLst/>
                          </a:prstGeom>
                          <a:solidFill>
                            <a:srgbClr val="FF0000"/>
                          </a:solidFill>
                          <a:ln w="12700">
                            <a:solidFill>
                              <a:srgbClr val="FF0000"/>
                            </a:solidFill>
                            <a:miter lim="800000"/>
                            <a:headEnd/>
                            <a:tailEnd/>
                          </a:ln>
                        </wps:spPr>
                        <wps:txbx>
                          <w:txbxContent>
                            <w:p w14:paraId="5D3C2039" w14:textId="77777777" w:rsidR="00554990" w:rsidRPr="00865C79" w:rsidRDefault="00554990" w:rsidP="00AF284C">
                              <w:pPr>
                                <w:rPr>
                                  <w:sz w:val="16"/>
                                  <w:szCs w:val="16"/>
                                </w:rPr>
                              </w:pPr>
                            </w:p>
                          </w:txbxContent>
                        </wps:txbx>
                        <wps:bodyPr rot="0" vert="horz" wrap="square" lIns="91440" tIns="45720" rIns="91440" bIns="45720" anchor="ctr" anchorCtr="0" upright="1">
                          <a:noAutofit/>
                        </wps:bodyPr>
                      </wps:wsp>
                      <wps:wsp>
                        <wps:cNvPr id="28885" name="Rechtwinkliges Dreieck 1529"/>
                        <wps:cNvSpPr>
                          <a:spLocks noChangeArrowheads="1"/>
                        </wps:cNvSpPr>
                        <wps:spPr bwMode="auto">
                          <a:xfrm rot="10800000" flipH="1">
                            <a:off x="32" y="0"/>
                            <a:ext cx="10152" cy="10152"/>
                          </a:xfrm>
                          <a:prstGeom prst="rtTriangle">
                            <a:avLst/>
                          </a:prstGeom>
                          <a:solidFill>
                            <a:srgbClr val="FF0000"/>
                          </a:solidFill>
                          <a:ln w="12700">
                            <a:solidFill>
                              <a:srgbClr val="FF0000"/>
                            </a:solidFill>
                            <a:miter lim="800000"/>
                            <a:headEnd/>
                            <a:tailEnd/>
                          </a:ln>
                        </wps:spPr>
                        <wps:txbx>
                          <w:txbxContent>
                            <w:p w14:paraId="66AD043F" w14:textId="77777777" w:rsidR="00554990" w:rsidRPr="00865C79" w:rsidRDefault="00554990" w:rsidP="00AF284C">
                              <w:pPr>
                                <w:rPr>
                                  <w:sz w:val="16"/>
                                  <w:szCs w:val="16"/>
                                </w:rPr>
                              </w:pPr>
                            </w:p>
                          </w:txbxContent>
                        </wps:txbx>
                        <wps:bodyPr rot="0" vert="horz" wrap="square" lIns="91440" tIns="45720" rIns="91440" bIns="45720" anchor="ctr" anchorCtr="0" upright="1">
                          <a:noAutofit/>
                        </wps:bodyPr>
                      </wps:wsp>
                      <wps:wsp>
                        <wps:cNvPr id="28886" name="Rechtwinkliges Dreieck 1530"/>
                        <wps:cNvSpPr>
                          <a:spLocks noChangeArrowheads="1"/>
                        </wps:cNvSpPr>
                        <wps:spPr bwMode="auto">
                          <a:xfrm flipH="1">
                            <a:off x="30636" y="0"/>
                            <a:ext cx="10152" cy="10152"/>
                          </a:xfrm>
                          <a:prstGeom prst="rtTriangle">
                            <a:avLst/>
                          </a:prstGeom>
                          <a:solidFill>
                            <a:srgbClr val="FF0000"/>
                          </a:solidFill>
                          <a:ln w="12700">
                            <a:solidFill>
                              <a:srgbClr val="FF0000"/>
                            </a:solidFill>
                            <a:miter lim="800000"/>
                            <a:headEnd/>
                            <a:tailEnd/>
                          </a:ln>
                        </wps:spPr>
                        <wps:txbx>
                          <w:txbxContent>
                            <w:p w14:paraId="1688C10D" w14:textId="77777777" w:rsidR="00554990" w:rsidRPr="00865C79" w:rsidRDefault="00554990" w:rsidP="00AF284C">
                              <w:pPr>
                                <w:rPr>
                                  <w:sz w:val="16"/>
                                  <w:szCs w:val="16"/>
                                </w:rPr>
                              </w:pPr>
                            </w:p>
                          </w:txbxContent>
                        </wps:txbx>
                        <wps:bodyPr rot="0" vert="horz" wrap="square" lIns="91440" tIns="45720" rIns="91440" bIns="45720" anchor="ctr" anchorCtr="0" upright="1">
                          <a:noAutofit/>
                        </wps:bodyPr>
                      </wps:wsp>
                      <wps:wsp>
                        <wps:cNvPr id="28887" name="Rechtwinkliges Dreieck 1531"/>
                        <wps:cNvSpPr>
                          <a:spLocks noChangeArrowheads="1"/>
                        </wps:cNvSpPr>
                        <wps:spPr bwMode="auto">
                          <a:xfrm rot="10800000" flipH="1">
                            <a:off x="40788" y="0"/>
                            <a:ext cx="10152" cy="10152"/>
                          </a:xfrm>
                          <a:prstGeom prst="rtTriangle">
                            <a:avLst/>
                          </a:prstGeom>
                          <a:solidFill>
                            <a:srgbClr val="FF0000"/>
                          </a:solidFill>
                          <a:ln w="12700">
                            <a:solidFill>
                              <a:srgbClr val="FF0000"/>
                            </a:solidFill>
                            <a:miter lim="800000"/>
                            <a:headEnd/>
                            <a:tailEnd/>
                          </a:ln>
                        </wps:spPr>
                        <wps:txbx>
                          <w:txbxContent>
                            <w:p w14:paraId="1762D33C" w14:textId="77777777" w:rsidR="00554990" w:rsidRPr="00865C79" w:rsidRDefault="00554990" w:rsidP="00AF284C">
                              <w:pPr>
                                <w:rPr>
                                  <w:sz w:val="16"/>
                                  <w:szCs w:val="16"/>
                                </w:rPr>
                              </w:pPr>
                            </w:p>
                          </w:txbxContent>
                        </wps:txbx>
                        <wps:bodyPr rot="0" vert="horz" wrap="square" lIns="91440" tIns="45720" rIns="91440" bIns="45720" anchor="ctr" anchorCtr="0" upright="1">
                          <a:noAutofit/>
                        </wps:bodyPr>
                      </wps:wsp>
                      <wps:wsp>
                        <wps:cNvPr id="28888" name="Rechteck 46"/>
                        <wps:cNvSpPr>
                          <a:spLocks/>
                        </wps:cNvSpPr>
                        <wps:spPr bwMode="auto">
                          <a:xfrm rot="16200000" flipH="1">
                            <a:off x="20613" y="-20581"/>
                            <a:ext cx="10152" cy="51313"/>
                          </a:xfrm>
                          <a:custGeom>
                            <a:avLst/>
                            <a:gdLst>
                              <a:gd name="T0" fmla="*/ 0 w 1015200"/>
                              <a:gd name="T1" fmla="*/ 0 h 5131326"/>
                              <a:gd name="T2" fmla="*/ 1015200 w 1015200"/>
                              <a:gd name="T3" fmla="*/ 0 h 5131326"/>
                              <a:gd name="T4" fmla="*/ 1015200 w 1015200"/>
                              <a:gd name="T5" fmla="*/ 5090842 h 5131326"/>
                              <a:gd name="T6" fmla="*/ 911592 w 1015200"/>
                              <a:gd name="T7" fmla="*/ 5061476 h 5131326"/>
                              <a:gd name="T8" fmla="*/ 619492 w 1015200"/>
                              <a:gd name="T9" fmla="*/ 5086876 h 5131326"/>
                              <a:gd name="T10" fmla="*/ 378950 w 1015200"/>
                              <a:gd name="T11" fmla="*/ 5009160 h 5131326"/>
                              <a:gd name="T12" fmla="*/ 155942 w 1015200"/>
                              <a:gd name="T13" fmla="*/ 5131326 h 5131326"/>
                              <a:gd name="T14" fmla="*/ 0 w 1015200"/>
                              <a:gd name="T15" fmla="*/ 5090842 h 5131326"/>
                              <a:gd name="T16" fmla="*/ 0 w 1015200"/>
                              <a:gd name="T17" fmla="*/ 0 h 51313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15200"/>
                              <a:gd name="T28" fmla="*/ 0 h 5131326"/>
                              <a:gd name="T29" fmla="*/ 1015200 w 1015200"/>
                              <a:gd name="T30" fmla="*/ 5131326 h 51313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15200" h="5131326">
                                <a:moveTo>
                                  <a:pt x="0" y="0"/>
                                </a:moveTo>
                                <a:lnTo>
                                  <a:pt x="1015200" y="0"/>
                                </a:lnTo>
                                <a:lnTo>
                                  <a:pt x="1015200" y="5090842"/>
                                </a:lnTo>
                                <a:lnTo>
                                  <a:pt x="911592" y="5061476"/>
                                </a:lnTo>
                                <a:cubicBezTo>
                                  <a:pt x="845641" y="5060815"/>
                                  <a:pt x="684982" y="5100887"/>
                                  <a:pt x="619492" y="5086876"/>
                                </a:cubicBezTo>
                                <a:cubicBezTo>
                                  <a:pt x="554002" y="5072865"/>
                                  <a:pt x="445625" y="4997518"/>
                                  <a:pt x="378950" y="5009160"/>
                                </a:cubicBezTo>
                                <a:cubicBezTo>
                                  <a:pt x="272864" y="5035065"/>
                                  <a:pt x="223928" y="5054621"/>
                                  <a:pt x="155942" y="5131326"/>
                                </a:cubicBezTo>
                                <a:lnTo>
                                  <a:pt x="0" y="5090842"/>
                                </a:lnTo>
                                <a:lnTo>
                                  <a:pt x="0" y="0"/>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4E7186" w14:textId="77777777" w:rsidR="00554990" w:rsidRPr="00865C79" w:rsidRDefault="00554990" w:rsidP="00AF284C">
                              <w:pPr>
                                <w:rPr>
                                  <w:sz w:val="16"/>
                                  <w:szCs w:val="16"/>
                                </w:rPr>
                              </w:pPr>
                            </w:p>
                          </w:txbxContent>
                        </wps:txbx>
                        <wps:bodyPr rot="0" vert="horz" wrap="square" lIns="91440" tIns="45720" rIns="91440" bIns="45720" anchor="ctr" anchorCtr="0" upright="1">
                          <a:noAutofit/>
                        </wps:bodyPr>
                      </wps:wsp>
                      <wps:wsp>
                        <wps:cNvPr id="28889" name="Gerade Verbindung mit Pfeil 1533"/>
                        <wps:cNvCnPr>
                          <a:cxnSpLocks noChangeShapeType="1"/>
                        </wps:cNvCnPr>
                        <wps:spPr bwMode="auto">
                          <a:xfrm flipH="1">
                            <a:off x="60" y="12778"/>
                            <a:ext cx="75094"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890" name="Gerade Verbindung 1534"/>
                        <wps:cNvCnPr/>
                        <wps:spPr bwMode="auto">
                          <a:xfrm flipV="1">
                            <a:off x="0" y="10220"/>
                            <a:ext cx="25"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891" name="Gerade Verbindung 1535"/>
                        <wps:cNvCnPr/>
                        <wps:spPr bwMode="auto">
                          <a:xfrm flipV="1">
                            <a:off x="75154" y="10131"/>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892" name="Textfeld 57"/>
                        <wps:cNvSpPr txBox="1">
                          <a:spLocks noChangeArrowheads="1"/>
                        </wps:cNvSpPr>
                        <wps:spPr bwMode="auto">
                          <a:xfrm>
                            <a:off x="28233" y="13670"/>
                            <a:ext cx="1301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5FB84" w14:textId="01485882" w:rsidR="00554990" w:rsidRPr="00865C79" w:rsidRDefault="00554990" w:rsidP="00AF284C">
                              <w:pPr>
                                <w:jc w:val="center"/>
                                <w:rPr>
                                  <w:sz w:val="16"/>
                                  <w:szCs w:val="16"/>
                                </w:rPr>
                              </w:pPr>
                              <w:r w:rsidRPr="00C635B0">
                                <w:rPr>
                                  <w:sz w:val="18"/>
                                  <w:szCs w:val="18"/>
                                </w:rPr>
                                <w:t>≥1 269</w:t>
                              </w:r>
                              <w:r>
                                <w:t xml:space="preserve"> mm</w:t>
                              </w:r>
                            </w:p>
                          </w:txbxContent>
                        </wps:txbx>
                        <wps:bodyPr rot="0" vert="horz" wrap="square" lIns="91440" tIns="45720" rIns="91440" bIns="45720" anchor="t" anchorCtr="0" upright="1">
                          <a:noAutofit/>
                        </wps:bodyPr>
                      </wps:wsp>
                      <wps:wsp>
                        <wps:cNvPr id="28893" name="Rechtwinkliges Dreieck 1537"/>
                        <wps:cNvSpPr>
                          <a:spLocks noChangeArrowheads="1"/>
                        </wps:cNvSpPr>
                        <wps:spPr bwMode="auto">
                          <a:xfrm flipH="1">
                            <a:off x="54850" y="137"/>
                            <a:ext cx="10152" cy="10152"/>
                          </a:xfrm>
                          <a:prstGeom prst="rtTriangle">
                            <a:avLst/>
                          </a:prstGeom>
                          <a:solidFill>
                            <a:srgbClr val="FF0000"/>
                          </a:solidFill>
                          <a:ln w="12700">
                            <a:solidFill>
                              <a:srgbClr val="FF0000"/>
                            </a:solidFill>
                            <a:miter lim="800000"/>
                            <a:headEnd/>
                            <a:tailEnd/>
                          </a:ln>
                        </wps:spPr>
                        <wps:txbx>
                          <w:txbxContent>
                            <w:p w14:paraId="7C6EEEFC" w14:textId="77777777" w:rsidR="00554990" w:rsidRPr="00865C79" w:rsidRDefault="00554990" w:rsidP="00AF284C">
                              <w:pPr>
                                <w:rPr>
                                  <w:sz w:val="16"/>
                                  <w:szCs w:val="16"/>
                                </w:rPr>
                              </w:pPr>
                            </w:p>
                          </w:txbxContent>
                        </wps:txbx>
                        <wps:bodyPr rot="0" vert="horz" wrap="square" lIns="91440" tIns="45720" rIns="91440" bIns="45720" anchor="ctr" anchorCtr="0" upright="1">
                          <a:noAutofit/>
                        </wps:bodyPr>
                      </wps:wsp>
                      <wps:wsp>
                        <wps:cNvPr id="28894" name="Rechtwinkliges Dreieck 1538"/>
                        <wps:cNvSpPr>
                          <a:spLocks noChangeArrowheads="1"/>
                        </wps:cNvSpPr>
                        <wps:spPr bwMode="auto">
                          <a:xfrm rot="10800000" flipH="1">
                            <a:off x="65002" y="137"/>
                            <a:ext cx="10152" cy="10152"/>
                          </a:xfrm>
                          <a:prstGeom prst="rtTriangle">
                            <a:avLst/>
                          </a:prstGeom>
                          <a:solidFill>
                            <a:srgbClr val="FF0000"/>
                          </a:solidFill>
                          <a:ln w="12700">
                            <a:solidFill>
                              <a:srgbClr val="FF0000"/>
                            </a:solidFill>
                            <a:miter lim="800000"/>
                            <a:headEnd/>
                            <a:tailEnd/>
                          </a:ln>
                        </wps:spPr>
                        <wps:txbx>
                          <w:txbxContent>
                            <w:p w14:paraId="46D33973" w14:textId="77777777" w:rsidR="00554990" w:rsidRPr="00865C79" w:rsidRDefault="00554990" w:rsidP="00AF284C">
                              <w:pPr>
                                <w:rPr>
                                  <w:sz w:val="16"/>
                                  <w:szCs w:val="16"/>
                                </w:rPr>
                              </w:pPr>
                            </w:p>
                          </w:txbxContent>
                        </wps:txbx>
                        <wps:bodyPr rot="0" vert="horz" wrap="square" lIns="91440" tIns="45720" rIns="91440" bIns="45720" anchor="ctr" anchorCtr="0" upright="1">
                          <a:noAutofit/>
                        </wps:bodyPr>
                      </wps:wsp>
                      <wps:wsp>
                        <wps:cNvPr id="28895" name="Rechteck 52"/>
                        <wps:cNvSpPr>
                          <a:spLocks/>
                        </wps:cNvSpPr>
                        <wps:spPr bwMode="auto">
                          <a:xfrm rot="16200000" flipH="1">
                            <a:off x="59304" y="-5562"/>
                            <a:ext cx="10152" cy="21549"/>
                          </a:xfrm>
                          <a:custGeom>
                            <a:avLst/>
                            <a:gdLst>
                              <a:gd name="T0" fmla="*/ 0 w 1015200"/>
                              <a:gd name="T1" fmla="*/ 92951 h 2154863"/>
                              <a:gd name="T2" fmla="*/ 151730 w 1015200"/>
                              <a:gd name="T3" fmla="*/ 135174 h 2154863"/>
                              <a:gd name="T4" fmla="*/ 334610 w 1015200"/>
                              <a:gd name="T5" fmla="*/ 0 h 2154863"/>
                              <a:gd name="T6" fmla="*/ 740124 w 1015200"/>
                              <a:gd name="T7" fmla="*/ 95415 h 2154863"/>
                              <a:gd name="T8" fmla="*/ 1015200 w 1015200"/>
                              <a:gd name="T9" fmla="*/ 92951 h 2154863"/>
                              <a:gd name="T10" fmla="*/ 1015200 w 1015200"/>
                              <a:gd name="T11" fmla="*/ 2154863 h 2154863"/>
                              <a:gd name="T12" fmla="*/ 0 w 1015200"/>
                              <a:gd name="T13" fmla="*/ 2154863 h 2154863"/>
                              <a:gd name="T14" fmla="*/ 0 w 1015200"/>
                              <a:gd name="T15" fmla="*/ 92951 h 2154863"/>
                              <a:gd name="T16" fmla="*/ 0 60000 65536"/>
                              <a:gd name="T17" fmla="*/ 0 60000 65536"/>
                              <a:gd name="T18" fmla="*/ 0 60000 65536"/>
                              <a:gd name="T19" fmla="*/ 0 60000 65536"/>
                              <a:gd name="T20" fmla="*/ 0 60000 65536"/>
                              <a:gd name="T21" fmla="*/ 0 60000 65536"/>
                              <a:gd name="T22" fmla="*/ 0 60000 65536"/>
                              <a:gd name="T23" fmla="*/ 0 60000 65536"/>
                              <a:gd name="T24" fmla="*/ 0 w 1015200"/>
                              <a:gd name="T25" fmla="*/ 0 h 2154863"/>
                              <a:gd name="T26" fmla="*/ 1015200 w 1015200"/>
                              <a:gd name="T27" fmla="*/ 2154863 h 21548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15200" h="2154863">
                                <a:moveTo>
                                  <a:pt x="0" y="92951"/>
                                </a:moveTo>
                                <a:lnTo>
                                  <a:pt x="151730" y="135174"/>
                                </a:lnTo>
                                <a:lnTo>
                                  <a:pt x="334610" y="0"/>
                                </a:lnTo>
                                <a:cubicBezTo>
                                  <a:pt x="477734" y="2651"/>
                                  <a:pt x="557247" y="100718"/>
                                  <a:pt x="740124" y="95415"/>
                                </a:cubicBezTo>
                                <a:cubicBezTo>
                                  <a:pt x="871575" y="30985"/>
                                  <a:pt x="923508" y="93772"/>
                                  <a:pt x="1015200" y="92951"/>
                                </a:cubicBezTo>
                                <a:lnTo>
                                  <a:pt x="1015200" y="2154863"/>
                                </a:lnTo>
                                <a:lnTo>
                                  <a:pt x="0" y="2154863"/>
                                </a:lnTo>
                                <a:lnTo>
                                  <a:pt x="0" y="92951"/>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04FCD04" w14:textId="77777777" w:rsidR="00554990" w:rsidRPr="00865C79" w:rsidRDefault="00554990" w:rsidP="00AF284C">
                              <w:pPr>
                                <w:rPr>
                                  <w:sz w:val="16"/>
                                  <w:szCs w:val="16"/>
                                </w:rPr>
                              </w:pPr>
                            </w:p>
                          </w:txbxContent>
                        </wps:txbx>
                        <wps:bodyPr rot="0" vert="horz" wrap="square" lIns="91440" tIns="45720" rIns="91440" bIns="45720" anchor="ctr" anchorCtr="0" upright="1">
                          <a:noAutofit/>
                        </wps:bodyPr>
                      </wps:wsp>
                    </wpg:wgp>
                  </a:graphicData>
                </a:graphic>
              </wp:inline>
            </w:drawing>
          </mc:Choice>
          <mc:Fallback>
            <w:pict>
              <v:group w14:anchorId="03646AE4" id="Group 448" o:spid="_x0000_s1096" style="width:368.45pt;height:116.2pt;mso-position-horizontal-relative:char;mso-position-vertical-relative:line" coordsize="75154,1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">
                <v:shapetype id="_x0000_t6" coordsize="21600,21600" o:spt="6" path="m,l,21600r21600,xe">
                  <v:stroke joinstyle="miter"/>
                  <v:path gradientshapeok="t" o:connecttype="custom" o:connectlocs="0,0;0,10800;0,21600;10800,21600;21600,21600;10800,10800" textboxrect="1800,12600,12600,19800"/>
                </v:shapetype>
                <v:shape id="Rechtwinkliges Dreieck 1527" o:spid="_x0000_s1097" type="#_x0000_t6" style="position:absolute;left:10184;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" fillcolor="red" strokecolor="red" strokeweight="1pt">
                  <v:textbox>
                    <w:txbxContent>
                      <w:p w14:paraId="6F02E5F0" w14:textId="77777777" w:rsidR="00554990" w:rsidRPr="00865C79" w:rsidRDefault="00554990" w:rsidP="00AF284C">
                        <w:pPr>
                          <w:rPr>
                            <w:sz w:val="16"/>
                            <w:szCs w:val="16"/>
                          </w:rPr>
                        </w:pPr>
                      </w:p>
                    </w:txbxContent>
                  </v:textbox>
                </v:shape>
                <v:shape id="Rechtwinkliges Dreieck 1528" o:spid="_x0000_s1098" type="#_x0000_t6" style="position:absolute;left:20336;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" fillcolor="red" strokecolor="red" strokeweight="1pt">
                  <v:textbox>
                    <w:txbxContent>
                      <w:p w14:paraId="5D3C2039" w14:textId="77777777" w:rsidR="00554990" w:rsidRPr="00865C79" w:rsidRDefault="00554990" w:rsidP="00AF284C">
                        <w:pPr>
                          <w:rPr>
                            <w:sz w:val="16"/>
                            <w:szCs w:val="16"/>
                          </w:rPr>
                        </w:pPr>
                      </w:p>
                    </w:txbxContent>
                  </v:textbox>
                </v:shape>
                <v:shape id="Rechtwinkliges Dreieck 1529" o:spid="_x0000_s1099" type="#_x0000_t6" style="position:absolute;left:32;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" fillcolor="red" strokecolor="red" strokeweight="1pt">
                  <v:textbox>
                    <w:txbxContent>
                      <w:p w14:paraId="66AD043F" w14:textId="77777777" w:rsidR="00554990" w:rsidRPr="00865C79" w:rsidRDefault="00554990" w:rsidP="00AF284C">
                        <w:pPr>
                          <w:rPr>
                            <w:sz w:val="16"/>
                            <w:szCs w:val="16"/>
                          </w:rPr>
                        </w:pPr>
                      </w:p>
                    </w:txbxContent>
                  </v:textbox>
                </v:shape>
                <v:shape id="Rechtwinkliges Dreieck 1530" o:spid="_x0000_s1100" type="#_x0000_t6" style="position:absolute;left:30636;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" fillcolor="red" strokecolor="red" strokeweight="1pt">
                  <v:textbox>
                    <w:txbxContent>
                      <w:p w14:paraId="1688C10D" w14:textId="77777777" w:rsidR="00554990" w:rsidRPr="00865C79" w:rsidRDefault="00554990" w:rsidP="00AF284C">
                        <w:pPr>
                          <w:rPr>
                            <w:sz w:val="16"/>
                            <w:szCs w:val="16"/>
                          </w:rPr>
                        </w:pPr>
                      </w:p>
                    </w:txbxContent>
                  </v:textbox>
                </v:shape>
                <v:shape id="Rechtwinkliges Dreieck 1531" o:spid="_x0000_s1101" type="#_x0000_t6" style="position:absolute;left:40788;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" fillcolor="red" strokecolor="red" strokeweight="1pt">
                  <v:textbox>
                    <w:txbxContent>
                      <w:p w14:paraId="1762D33C" w14:textId="77777777" w:rsidR="00554990" w:rsidRPr="00865C79" w:rsidRDefault="00554990" w:rsidP="00AF284C">
                        <w:pPr>
                          <w:rPr>
                            <w:sz w:val="16"/>
                            <w:szCs w:val="16"/>
                          </w:rPr>
                        </w:pPr>
                      </w:p>
                    </w:txbxContent>
                  </v:textbox>
                </v:shape>
                <v:shape id="Rechteck 46" o:spid="_x0000_s1102" style="position:absolute;left:20613;top:-20581;width:10152;height:51313;rotation:90;flip:x;visibility:visible;mso-wrap-style:square;v-text-anchor:middle" coordsize="1015200,5131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" adj="-11796480,,5400" path="m,l1015200,r,5090842l911592,5061476v-65951,-661,-226610,39411,-292100,25400c554002,5072865,445625,4997518,378950,5009160v-106086,25905,-155022,45461,-223008,122166l,5090842,,xe" filled="f" strokecolor="black [3213]" strokeweight="1pt">
                  <v:stroke joinstyle="miter"/>
                  <v:formulas/>
                  <v:path arrowok="t" o:connecttype="custom" o:connectlocs="0,0;10152,0;10152,50908;9116,50615;6195,50869;3790,50091;1559,51313;0,50908;0,0" o:connectangles="0,0,0,0,0,0,0,0,0" textboxrect="0,0,1015200,5131326"/>
                  <v:textbox>
                    <w:txbxContent>
                      <w:p w14:paraId="454E7186" w14:textId="77777777" w:rsidR="00554990" w:rsidRPr="00865C79" w:rsidRDefault="00554990" w:rsidP="00AF284C">
                        <w:pPr>
                          <w:rPr>
                            <w:sz w:val="16"/>
                            <w:szCs w:val="16"/>
                          </w:rPr>
                        </w:pPr>
                      </w:p>
                    </w:txbxContent>
                  </v:textbox>
                </v:shape>
                <v:shape id="Gerade Verbindung mit Pfeil 1533" o:spid="_x0000_s1103" type="#_x0000_t32" style="position:absolute;left:60;top:12778;width:750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" strokecolor="black [3213]">
                  <v:stroke startarrow="block" startarrowwidth="narrow" startarrowlength="long" endarrow="block" endarrowwidth="narrow" endarrowlength="long"/>
                </v:shape>
                <v:line id="Gerade Verbindung 1534" o:spid="_x0000_s1104" style="position:absolute;flip:y;visibility:visible;mso-wrap-style:square" from="0,10220" to="25,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" strokecolor="black [3213]"/>
                <v:line id="Gerade Verbindung 1535" o:spid="_x0000_s1105" style="position:absolute;flip:y;visibility:visible;mso-wrap-style:square" from="75154,10131" to="75154,1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" strokecolor="black [3213]"/>
                <v:shape id="Textfeld 57" o:spid="_x0000_s1106" type="#_x0000_t202" style="position:absolute;left:28233;top:13670;width:130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" filled="f" stroked="f">
                  <v:textbox>
                    <w:txbxContent>
                      <w:p w14:paraId="6D65FB84" w14:textId="01485882" w:rsidR="00554990" w:rsidRPr="00865C79" w:rsidRDefault="00554990" w:rsidP="00AF284C">
                        <w:pPr>
                          <w:jc w:val="center"/>
                          <w:rPr>
                            <w:sz w:val="16"/>
                            <w:szCs w:val="16"/>
                          </w:rPr>
                        </w:pPr>
                        <w:r w:rsidRPr="00C635B0">
                          <w:rPr>
                            <w:sz w:val="18"/>
                            <w:szCs w:val="18"/>
                          </w:rPr>
                          <w:t>≥1 269</w:t>
                        </w:r>
                        <w:r>
                          <w:t xml:space="preserve"> mm</w:t>
                        </w:r>
                      </w:p>
                    </w:txbxContent>
                  </v:textbox>
                </v:shape>
                <v:shape id="Rechtwinkliges Dreieck 1537" o:spid="_x0000_s1107" type="#_x0000_t6" style="position:absolute;left:54850;top:137;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" fillcolor="red" strokecolor="red" strokeweight="1pt">
                  <v:textbox>
                    <w:txbxContent>
                      <w:p w14:paraId="7C6EEEFC" w14:textId="77777777" w:rsidR="00554990" w:rsidRPr="00865C79" w:rsidRDefault="00554990" w:rsidP="00AF284C">
                        <w:pPr>
                          <w:rPr>
                            <w:sz w:val="16"/>
                            <w:szCs w:val="16"/>
                          </w:rPr>
                        </w:pPr>
                      </w:p>
                    </w:txbxContent>
                  </v:textbox>
                </v:shape>
                <v:shape id="Rechtwinkliges Dreieck 1538" o:spid="_x0000_s1108" type="#_x0000_t6" style="position:absolute;left:65002;top:137;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" fillcolor="red" strokecolor="red" strokeweight="1pt">
                  <v:textbox>
                    <w:txbxContent>
                      <w:p w14:paraId="46D33973" w14:textId="77777777" w:rsidR="00554990" w:rsidRPr="00865C79" w:rsidRDefault="00554990" w:rsidP="00AF284C">
                        <w:pPr>
                          <w:rPr>
                            <w:sz w:val="16"/>
                            <w:szCs w:val="16"/>
                          </w:rPr>
                        </w:pPr>
                      </w:p>
                    </w:txbxContent>
                  </v:textbox>
                </v:shape>
                <v:shape id="Rechteck 52" o:spid="_x0000_s1109" style="position:absolute;left:59304;top:-5562;width:10152;height:21549;rotation:90;flip:x;visibility:visible;mso-wrap-style:square;v-text-anchor:middle" coordsize="1015200,21548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" adj="-11796480,,5400" path="m,92951r151730,42223l334610,c477734,2651,557247,100718,740124,95415,871575,30985,923508,93772,1015200,92951r,2061912l,2154863,,92951xe" filled="f" strokecolor="black [3213]" strokeweight="1pt">
                  <v:stroke joinstyle="miter"/>
                  <v:formulas/>
                  <v:path arrowok="t" o:connecttype="custom" o:connectlocs="0,930;1517,1352;3346,0;7401,954;10152,930;10152,21549;0,21549;0,930" o:connectangles="0,0,0,0,0,0,0,0" textboxrect="0,0,1015200,2154863"/>
                  <v:textbox>
                    <w:txbxContent>
                      <w:p w14:paraId="304FCD04" w14:textId="77777777" w:rsidR="00554990" w:rsidRPr="00865C79" w:rsidRDefault="00554990" w:rsidP="00AF284C">
                        <w:pPr>
                          <w:rPr>
                            <w:sz w:val="16"/>
                            <w:szCs w:val="16"/>
                          </w:rPr>
                        </w:pPr>
                      </w:p>
                    </w:txbxContent>
                  </v:textbox>
                </v:shape>
                <w10:anchorlock/>
              </v:group>
            </w:pict>
          </mc:Fallback>
        </mc:AlternateContent>
      </w:r>
    </w:p>
    <w:p w14:paraId="34F996F5" w14:textId="4F782487" w:rsidR="00AF284C" w:rsidRPr="00C575F5" w:rsidRDefault="00AF284C" w:rsidP="00326EA7">
      <w:pPr>
        <w:pStyle w:val="Titre1"/>
        <w:rPr>
          <w:b/>
          <w:bCs/>
        </w:rPr>
      </w:pPr>
      <w:r w:rsidRPr="00C575F5">
        <w:rPr>
          <w:b/>
        </w:rPr>
        <w:tab/>
      </w:r>
      <w:r w:rsidRPr="00C575F5">
        <w:t xml:space="preserve">Figure A5-IV </w:t>
      </w:r>
      <w:r w:rsidRPr="00C575F5">
        <w:br/>
      </w:r>
      <w:r w:rsidRPr="00C575F5">
        <w:rPr>
          <w:b/>
          <w:bCs/>
        </w:rPr>
        <w:t>Matériau de marquage rétroréfléchissant de la classe 5</w:t>
      </w:r>
    </w:p>
    <w:p w14:paraId="66210D91" w14:textId="77777777" w:rsidR="00AF284C" w:rsidRPr="00C575F5" w:rsidRDefault="00AF284C" w:rsidP="00326EA7">
      <w:pPr>
        <w:spacing w:after="240" w:line="240" w:lineRule="auto"/>
        <w:ind w:left="1134" w:right="1134"/>
        <w:rPr>
          <w:rFonts w:eastAsia="MS Mincho"/>
          <w:bCs/>
        </w:rPr>
      </w:pPr>
      <w:r w:rsidRPr="00C575F5">
        <w:rPr>
          <w:rFonts w:eastAsia="MS Mincho"/>
          <w:bCs/>
          <w:noProof/>
          <w:lang w:eastAsia="fr-CH"/>
        </w:rPr>
        <w:drawing>
          <wp:inline distT="0" distB="0" distL="0" distR="0" wp14:anchorId="5215630B" wp14:editId="198570FE">
            <wp:extent cx="4624724" cy="3442070"/>
            <wp:effectExtent l="0" t="0" r="0" b="0"/>
            <wp:docPr id="29956" name="Immagine 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24011" cy="3441539"/>
                    </a:xfrm>
                    <a:prstGeom prst="rect">
                      <a:avLst/>
                    </a:prstGeom>
                    <a:noFill/>
                  </pic:spPr>
                </pic:pic>
              </a:graphicData>
            </a:graphic>
          </wp:inline>
        </w:drawing>
      </w:r>
    </w:p>
    <w:p w14:paraId="1D126857" w14:textId="5E127181" w:rsidR="00AF284C" w:rsidRPr="00C575F5" w:rsidRDefault="00AF284C" w:rsidP="00AF284C">
      <w:pPr>
        <w:pStyle w:val="SingleTxtG"/>
        <w:spacing w:before="120"/>
        <w:ind w:left="2268" w:hanging="1134"/>
        <w:rPr>
          <w:rFonts w:eastAsia="MS Mincho"/>
        </w:rPr>
      </w:pPr>
      <w:r w:rsidRPr="00C575F5">
        <w:t>6.</w:t>
      </w:r>
      <w:r w:rsidRPr="00C575F5">
        <w:tab/>
        <w:t>Forme et dimensions des plaques de signalisation arrière rétroréfléchissantes/</w:t>
      </w:r>
      <w:r w:rsidR="00784B19" w:rsidRPr="00C575F5">
        <w:t xml:space="preserve"> </w:t>
      </w:r>
      <w:r w:rsidRPr="00C575F5">
        <w:t>fluorescentes</w:t>
      </w:r>
    </w:p>
    <w:p w14:paraId="6639A453" w14:textId="77777777" w:rsidR="00AF284C" w:rsidRPr="00C575F5" w:rsidRDefault="00AF284C" w:rsidP="00AF284C">
      <w:pPr>
        <w:pStyle w:val="SingleTxtG"/>
        <w:ind w:left="2268" w:hanging="1134"/>
      </w:pPr>
      <w:r w:rsidRPr="00C575F5">
        <w:t>6.1</w:t>
      </w:r>
      <w:r w:rsidRPr="00C575F5">
        <w:tab/>
        <w:t>Forme</w:t>
      </w:r>
    </w:p>
    <w:p w14:paraId="4C61F25F" w14:textId="7CB7A00D" w:rsidR="00AF284C" w:rsidRPr="00C575F5" w:rsidRDefault="00AF284C" w:rsidP="00AF284C">
      <w:pPr>
        <w:pStyle w:val="SingleTxtG"/>
        <w:ind w:left="2268"/>
      </w:pPr>
      <w:r w:rsidRPr="00C575F5">
        <w:tab/>
        <w:t>Les plaques doivent être rectangulaires pour montage à l</w:t>
      </w:r>
      <w:r w:rsidR="00554990" w:rsidRPr="00C575F5">
        <w:t>’</w:t>
      </w:r>
      <w:r w:rsidRPr="00C575F5">
        <w:t>arrière des véhicules.</w:t>
      </w:r>
    </w:p>
    <w:p w14:paraId="649C07C4" w14:textId="77777777" w:rsidR="00AF284C" w:rsidRPr="00C575F5" w:rsidRDefault="00AF284C" w:rsidP="00AF284C">
      <w:pPr>
        <w:pStyle w:val="SingleTxtG"/>
        <w:ind w:left="2268" w:hanging="1134"/>
      </w:pPr>
      <w:r w:rsidRPr="00C575F5">
        <w:t>6.2</w:t>
      </w:r>
      <w:r w:rsidRPr="00C575F5">
        <w:tab/>
        <w:t>Dessin</w:t>
      </w:r>
    </w:p>
    <w:p w14:paraId="50E2E190" w14:textId="77777777" w:rsidR="00AF284C" w:rsidRPr="00C575F5" w:rsidRDefault="00AF284C" w:rsidP="00AF284C">
      <w:pPr>
        <w:pStyle w:val="SingleTxtG"/>
        <w:ind w:left="2268"/>
      </w:pPr>
      <w:r w:rsidRPr="00C575F5">
        <w:tab/>
        <w:t>Les plaques destinées à être montées sur des remorques ou des semi-remorques doivent avoir un fond jaune rétroréfléchissant et un bord rouge fluorescent ou rétroréfléchissant.</w:t>
      </w:r>
    </w:p>
    <w:p w14:paraId="2AF438B7" w14:textId="77777777" w:rsidR="00AF284C" w:rsidRPr="00C575F5" w:rsidRDefault="00AF284C" w:rsidP="00AF284C">
      <w:pPr>
        <w:pStyle w:val="SingleTxtG"/>
        <w:ind w:left="2268"/>
      </w:pPr>
      <w:r w:rsidRPr="00C575F5">
        <w:tab/>
        <w:t>Les plaques destinées à être montées sur des véhicules non articulés (tracteurs ou camions) doivent être du type « à chevrons » avec des bandes obliques alternées jaunes rétroréfléchissantes et rouges fluorescentes ou rétroréfléchissantes.</w:t>
      </w:r>
    </w:p>
    <w:p w14:paraId="7630916E" w14:textId="77777777" w:rsidR="00AF284C" w:rsidRPr="00C575F5" w:rsidRDefault="00AF284C" w:rsidP="00AF284C">
      <w:pPr>
        <w:pStyle w:val="SingleTxtG"/>
        <w:ind w:left="2268" w:hanging="1134"/>
      </w:pPr>
      <w:r w:rsidRPr="00C575F5">
        <w:t>6.3</w:t>
      </w:r>
      <w:r w:rsidRPr="00C575F5">
        <w:tab/>
        <w:t>Dimensions</w:t>
      </w:r>
    </w:p>
    <w:p w14:paraId="404817B5" w14:textId="0A2EC50B" w:rsidR="00AF284C" w:rsidRPr="00C575F5" w:rsidRDefault="00AF284C" w:rsidP="00AF284C">
      <w:pPr>
        <w:pStyle w:val="SingleTxtG"/>
        <w:ind w:left="2268"/>
      </w:pPr>
      <w:r w:rsidRPr="00C575F5">
        <w:tab/>
        <w:t>La longueur minimale totale additionnée d</w:t>
      </w:r>
      <w:r w:rsidR="00554990" w:rsidRPr="00C575F5">
        <w:t>’</w:t>
      </w:r>
      <w:r w:rsidRPr="00C575F5">
        <w:t>un jeu de plaques de signalisation arrière consistant en une, deux ou quatre plaque(s) rectangulaire(s) seulement, avec matériaux ou dispositifs rétroréfléchissants et fluorescents, doit être de 1 130 mm, la longueur maximale totale étant de</w:t>
      </w:r>
      <w:r w:rsidR="00784B19" w:rsidRPr="00C575F5">
        <w:t xml:space="preserve"> </w:t>
      </w:r>
      <w:r w:rsidRPr="00C575F5">
        <w:t>2 300 mm.</w:t>
      </w:r>
    </w:p>
    <w:p w14:paraId="28C24037" w14:textId="35D7F837" w:rsidR="00AF284C" w:rsidRPr="00C575F5" w:rsidRDefault="00AF284C" w:rsidP="00AF284C">
      <w:pPr>
        <w:pStyle w:val="SingleTxtG"/>
        <w:ind w:left="2268" w:hanging="1134"/>
      </w:pPr>
      <w:r w:rsidRPr="00C575F5">
        <w:t>6.3.1</w:t>
      </w:r>
      <w:r w:rsidRPr="00C575F5">
        <w:tab/>
        <w:t>La largeur d</w:t>
      </w:r>
      <w:r w:rsidR="00554990" w:rsidRPr="00C575F5">
        <w:t>’</w:t>
      </w:r>
      <w:r w:rsidRPr="00C575F5">
        <w:t>une plaque de signalisation arrière doit être :</w:t>
      </w:r>
    </w:p>
    <w:p w14:paraId="3F264011" w14:textId="6FBD3995" w:rsidR="00AF284C" w:rsidRPr="00C575F5" w:rsidRDefault="00AF284C" w:rsidP="00AF284C">
      <w:pPr>
        <w:pStyle w:val="SingleTxtG"/>
        <w:ind w:left="2268"/>
      </w:pPr>
      <w:r w:rsidRPr="00C575F5">
        <w:t>Pour les camions et tracteurs : 140</w:t>
      </w:r>
      <w:r w:rsidR="00326EA7" w:rsidRPr="00C575F5">
        <w:t xml:space="preserve"> </w:t>
      </w:r>
      <w:r w:rsidR="005A6D1E" w:rsidRPr="00C575F5">
        <w:sym w:font="Symbol" w:char="F0B1"/>
      </w:r>
      <w:r w:rsidRPr="00C575F5">
        <w:t xml:space="preserve"> 10 mm ;</w:t>
      </w:r>
    </w:p>
    <w:p w14:paraId="3974ADF5" w14:textId="77777777" w:rsidR="00AF284C" w:rsidRPr="00C575F5" w:rsidRDefault="00AF284C" w:rsidP="00AF284C">
      <w:pPr>
        <w:pStyle w:val="SingleTxtG"/>
        <w:ind w:left="2268"/>
      </w:pPr>
      <w:r w:rsidRPr="00C575F5">
        <w:t>Pour les remorques et les semi</w:t>
      </w:r>
      <w:r w:rsidRPr="00C575F5">
        <w:noBreakHyphen/>
        <w:t xml:space="preserve">remorques : 200 mm </w:t>
      </w:r>
      <m:oMath>
        <m:f>
          <m:fPr>
            <m:ctrlPr>
              <w:rPr>
                <w:rFonts w:ascii="Cambria Math" w:hAnsi="Cambria Math"/>
                <w:i/>
              </w:rPr>
            </m:ctrlPr>
          </m:fPr>
          <m:num>
            <m:r>
              <w:rPr>
                <w:rFonts w:ascii="Cambria Math" w:hAnsi="Cambria Math"/>
              </w:rPr>
              <m:t>+30</m:t>
            </m:r>
          </m:num>
          <m:den>
            <m:r>
              <w:rPr>
                <w:rFonts w:ascii="Cambria Math" w:hAnsi="Cambria Math"/>
              </w:rPr>
              <m:t>-5</m:t>
            </m:r>
          </m:den>
        </m:f>
      </m:oMath>
    </w:p>
    <w:p w14:paraId="4C426B6A" w14:textId="526DEE08" w:rsidR="00AF284C" w:rsidRPr="00C575F5" w:rsidRDefault="00AF284C" w:rsidP="00AF284C">
      <w:pPr>
        <w:pStyle w:val="SingleTxtG"/>
        <w:ind w:left="2268" w:hanging="1134"/>
      </w:pPr>
      <w:r w:rsidRPr="00C575F5">
        <w:t>6.3.2</w:t>
      </w:r>
      <w:r w:rsidRPr="00C575F5">
        <w:tab/>
        <w:t>La longueur de chaque plaque de signalisation arrière d</w:t>
      </w:r>
      <w:r w:rsidR="00554990" w:rsidRPr="00C575F5">
        <w:t>’</w:t>
      </w:r>
      <w:r w:rsidRPr="00C575F5">
        <w:t>un jeu composé de deux plaques pour camions et tracteurs, comme illustré aux figures A5-V et A5-VI, peut être ramenée à un minimum de 130 mm, à condition que la largeur soit accrue de telle façon que la surface de chaque plaque soit comprise entre 735 cm</w:t>
      </w:r>
      <w:r w:rsidRPr="00C575F5">
        <w:rPr>
          <w:vertAlign w:val="superscript"/>
        </w:rPr>
        <w:t>2</w:t>
      </w:r>
      <w:r w:rsidRPr="00C575F5">
        <w:t xml:space="preserve"> et 1 725 cm</w:t>
      </w:r>
      <w:r w:rsidRPr="00C575F5">
        <w:rPr>
          <w:vertAlign w:val="superscript"/>
        </w:rPr>
        <w:t>2</w:t>
      </w:r>
      <w:r w:rsidRPr="00C575F5">
        <w:t>, et que les plaques soient rectangulaires.</w:t>
      </w:r>
    </w:p>
    <w:p w14:paraId="2B1FB26D" w14:textId="12FE64C5" w:rsidR="00AF284C" w:rsidRPr="00C575F5" w:rsidRDefault="00AF284C" w:rsidP="00AF284C">
      <w:pPr>
        <w:pStyle w:val="SingleTxtG"/>
        <w:ind w:left="2268" w:hanging="1134"/>
      </w:pPr>
      <w:r w:rsidRPr="00C575F5">
        <w:t>6.3.3</w:t>
      </w:r>
      <w:r w:rsidRPr="00C575F5">
        <w:tab/>
        <w:t xml:space="preserve">La largeur des bords rouges fluorescents des plaques de signalisation arrière pour remorques et semi-remorques doit être de 40 mm </w:t>
      </w:r>
      <w:r w:rsidR="00326EA7" w:rsidRPr="00C575F5">
        <w:sym w:font="Symbol" w:char="F0B1"/>
      </w:r>
      <w:r w:rsidRPr="00C575F5">
        <w:t xml:space="preserve"> 1 mm.</w:t>
      </w:r>
    </w:p>
    <w:p w14:paraId="7A0CCF2B" w14:textId="7908DFEF" w:rsidR="00AF284C" w:rsidRPr="00C575F5" w:rsidRDefault="00AF284C" w:rsidP="00AF284C">
      <w:pPr>
        <w:pStyle w:val="SingleTxtG"/>
        <w:ind w:left="2268" w:hanging="1134"/>
      </w:pPr>
      <w:r w:rsidRPr="00C575F5">
        <w:t>6.3.4</w:t>
      </w:r>
      <w:r w:rsidRPr="00C575F5">
        <w:tab/>
        <w:t>L</w:t>
      </w:r>
      <w:r w:rsidR="00554990" w:rsidRPr="00C575F5">
        <w:t>’</w:t>
      </w:r>
      <w:r w:rsidRPr="00C575F5">
        <w:t>angle des chevrons obliques doit être de 45° </w:t>
      </w:r>
      <w:r w:rsidR="00326EA7" w:rsidRPr="00C575F5">
        <w:sym w:font="Symbol" w:char="F0B1"/>
      </w:r>
      <w:r w:rsidRPr="00C575F5">
        <w:t xml:space="preserve"> 5 °. La largeur des bandes doit être de 100 mm </w:t>
      </w:r>
      <w:r w:rsidR="00326EA7" w:rsidRPr="00C575F5">
        <w:sym w:font="Symbol" w:char="F0B1"/>
      </w:r>
      <w:r w:rsidRPr="00C575F5">
        <w:t xml:space="preserve"> 2,5 mm.</w:t>
      </w:r>
    </w:p>
    <w:p w14:paraId="5874A113" w14:textId="77777777" w:rsidR="00AF284C" w:rsidRPr="00C575F5" w:rsidRDefault="00AF284C" w:rsidP="00AF284C">
      <w:pPr>
        <w:pStyle w:val="SingleTxtG"/>
        <w:ind w:left="2268"/>
      </w:pPr>
      <w:r w:rsidRPr="00C575F5">
        <w:t>Les formes, dessins et caractéristiques dimensionnelles prescrits sont illustrés à la figure A5-V.</w:t>
      </w:r>
    </w:p>
    <w:p w14:paraId="0D544ADE" w14:textId="77777777" w:rsidR="00AF284C" w:rsidRPr="00C575F5" w:rsidRDefault="00AF284C" w:rsidP="00AF284C">
      <w:pPr>
        <w:pStyle w:val="SingleTxtG"/>
        <w:ind w:left="2268" w:hanging="1134"/>
      </w:pPr>
      <w:r w:rsidRPr="00C575F5">
        <w:t>6.3.5</w:t>
      </w:r>
      <w:r w:rsidRPr="00C575F5">
        <w:tab/>
        <w:t>Les plaques de signalisation arrière fournies en jeux doivent être appariées.</w:t>
      </w:r>
    </w:p>
    <w:p w14:paraId="75C8EEE0" w14:textId="7BFB6280" w:rsidR="00AF284C" w:rsidRPr="00C575F5" w:rsidRDefault="00AF284C" w:rsidP="00326EA7">
      <w:pPr>
        <w:pStyle w:val="Titre1"/>
        <w:spacing w:after="120"/>
        <w:rPr>
          <w:b/>
          <w:bCs/>
        </w:rPr>
      </w:pPr>
      <w:r w:rsidRPr="00C575F5">
        <w:rPr>
          <w:b/>
        </w:rPr>
        <w:tab/>
      </w:r>
      <w:r w:rsidRPr="00C575F5">
        <w:t xml:space="preserve">Figure A5-V </w:t>
      </w:r>
      <w:r w:rsidRPr="00C575F5">
        <w:br/>
      </w:r>
      <w:r w:rsidRPr="00C575F5">
        <w:rPr>
          <w:b/>
          <w:bCs/>
        </w:rPr>
        <w:t>Plaques de signalisation arrière (classe 1 et classe 3)</w:t>
      </w:r>
    </w:p>
    <w:p w14:paraId="38810B79" w14:textId="77777777" w:rsidR="00AF284C" w:rsidRPr="00C575F5" w:rsidRDefault="00AF284C" w:rsidP="00AF284C">
      <w:pPr>
        <w:ind w:left="1134" w:right="1134"/>
        <w:rPr>
          <w:u w:val="single"/>
        </w:rPr>
      </w:pPr>
      <w:r w:rsidRPr="00C575F5">
        <w:rPr>
          <w:noProof/>
          <w:lang w:eastAsia="fr-CH"/>
        </w:rPr>
        <mc:AlternateContent>
          <mc:Choice Requires="wpg">
            <w:drawing>
              <wp:inline distT="0" distB="0" distL="0" distR="0" wp14:anchorId="2F4C8B81" wp14:editId="2690956D">
                <wp:extent cx="5506085" cy="1961926"/>
                <wp:effectExtent l="0" t="0" r="0" b="635"/>
                <wp:docPr id="1220"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085" cy="1961926"/>
                          <a:chOff x="0" y="59"/>
                          <a:chExt cx="79089" cy="21759"/>
                        </a:xfrm>
                      </wpg:grpSpPr>
                      <wpg:grpSp>
                        <wpg:cNvPr id="1221" name="Gruppieren 1330"/>
                        <wpg:cNvGrpSpPr>
                          <a:grpSpLocks/>
                        </wpg:cNvGrpSpPr>
                        <wpg:grpSpPr bwMode="auto">
                          <a:xfrm>
                            <a:off x="13318" y="10729"/>
                            <a:ext cx="50940" cy="5076"/>
                            <a:chOff x="13318" y="10729"/>
                            <a:chExt cx="509402" cy="50760"/>
                          </a:xfrm>
                        </wpg:grpSpPr>
                        <wps:wsp>
                          <wps:cNvPr id="1222" name="Rechteck 1331"/>
                          <wps:cNvSpPr>
                            <a:spLocks noChangeArrowheads="1"/>
                          </wps:cNvSpPr>
                          <wps:spPr bwMode="auto">
                            <a:xfrm rot="5400000">
                              <a:off x="242640" y="-218593"/>
                              <a:ext cx="50760" cy="509403"/>
                            </a:xfrm>
                            <a:prstGeom prst="rect">
                              <a:avLst/>
                            </a:prstGeom>
                            <a:solidFill>
                              <a:srgbClr val="FFFF00"/>
                            </a:solidFill>
                            <a:ln w="12700">
                              <a:solidFill>
                                <a:srgbClr val="FFFF00"/>
                              </a:solidFill>
                              <a:miter lim="800000"/>
                              <a:headEnd/>
                              <a:tailEnd/>
                            </a:ln>
                          </wps:spPr>
                          <wps:txbx>
                            <w:txbxContent>
                              <w:p w14:paraId="0078DCF0" w14:textId="77777777" w:rsidR="00554990" w:rsidRPr="00611A34" w:rsidRDefault="00554990" w:rsidP="00AF284C">
                                <w:pPr>
                                  <w:rPr>
                                    <w:sz w:val="14"/>
                                    <w:szCs w:val="14"/>
                                  </w:rPr>
                                </w:pPr>
                              </w:p>
                            </w:txbxContent>
                          </wps:txbx>
                          <wps:bodyPr rot="0" vert="horz" wrap="square" lIns="91440" tIns="45720" rIns="91440" bIns="45720" anchor="ctr" anchorCtr="0" upright="1">
                            <a:noAutofit/>
                          </wps:bodyPr>
                        </wps:wsp>
                        <wps:wsp>
                          <wps:cNvPr id="1223" name="Rechtwinkliges Dreieck 1332"/>
                          <wps:cNvSpPr>
                            <a:spLocks noChangeArrowheads="1"/>
                          </wps:cNvSpPr>
                          <wps:spPr bwMode="auto">
                            <a:xfrm>
                              <a:off x="421201" y="10729"/>
                              <a:ext cx="50760" cy="50760"/>
                            </a:xfrm>
                            <a:prstGeom prst="rtTriangle">
                              <a:avLst/>
                            </a:prstGeom>
                            <a:solidFill>
                              <a:srgbClr val="FF0000"/>
                            </a:solidFill>
                            <a:ln w="12700">
                              <a:solidFill>
                                <a:srgbClr val="FF0000"/>
                              </a:solidFill>
                              <a:miter lim="800000"/>
                              <a:headEnd/>
                              <a:tailEnd/>
                            </a:ln>
                          </wps:spPr>
                          <wps:txbx>
                            <w:txbxContent>
                              <w:p w14:paraId="37C0856E" w14:textId="77777777" w:rsidR="00554990" w:rsidRPr="00611A34" w:rsidRDefault="00554990" w:rsidP="00AF284C">
                                <w:pPr>
                                  <w:rPr>
                                    <w:sz w:val="14"/>
                                    <w:szCs w:val="14"/>
                                  </w:rPr>
                                </w:pPr>
                              </w:p>
                            </w:txbxContent>
                          </wps:txbx>
                          <wps:bodyPr rot="0" vert="horz" wrap="square" lIns="91440" tIns="45720" rIns="91440" bIns="45720" anchor="ctr" anchorCtr="0" upright="1">
                            <a:noAutofit/>
                          </wps:bodyPr>
                        </wps:wsp>
                        <wps:wsp>
                          <wps:cNvPr id="1224" name="Rechtwinkliges Dreieck 1333"/>
                          <wps:cNvSpPr>
                            <a:spLocks noChangeArrowheads="1"/>
                          </wps:cNvSpPr>
                          <wps:spPr bwMode="auto">
                            <a:xfrm rot="10800000">
                              <a:off x="370441" y="10729"/>
                              <a:ext cx="50760" cy="50760"/>
                            </a:xfrm>
                            <a:prstGeom prst="rtTriangle">
                              <a:avLst/>
                            </a:prstGeom>
                            <a:solidFill>
                              <a:srgbClr val="FF0000"/>
                            </a:solidFill>
                            <a:ln w="12700">
                              <a:solidFill>
                                <a:srgbClr val="FF0000"/>
                              </a:solidFill>
                              <a:miter lim="800000"/>
                              <a:headEnd/>
                              <a:tailEnd/>
                            </a:ln>
                          </wps:spPr>
                          <wps:txbx>
                            <w:txbxContent>
                              <w:p w14:paraId="6FCBA72C" w14:textId="77777777" w:rsidR="00554990" w:rsidRPr="00611A34" w:rsidRDefault="00554990" w:rsidP="00AF284C">
                                <w:pPr>
                                  <w:rPr>
                                    <w:sz w:val="14"/>
                                    <w:szCs w:val="14"/>
                                  </w:rPr>
                                </w:pPr>
                              </w:p>
                            </w:txbxContent>
                          </wps:txbx>
                          <wps:bodyPr rot="0" vert="horz" wrap="square" lIns="91440" tIns="45720" rIns="91440" bIns="45720" anchor="ctr" anchorCtr="0" upright="1">
                            <a:noAutofit/>
                          </wps:bodyPr>
                        </wps:wsp>
                        <wps:wsp>
                          <wps:cNvPr id="1225" name="Rechtwinkliges Dreieck 1334"/>
                          <wps:cNvSpPr>
                            <a:spLocks noChangeArrowheads="1"/>
                          </wps:cNvSpPr>
                          <wps:spPr bwMode="auto">
                            <a:xfrm rot="10800000">
                              <a:off x="471961" y="10729"/>
                              <a:ext cx="50760" cy="50760"/>
                            </a:xfrm>
                            <a:prstGeom prst="rtTriangle">
                              <a:avLst/>
                            </a:prstGeom>
                            <a:solidFill>
                              <a:srgbClr val="FF0000"/>
                            </a:solidFill>
                            <a:ln w="12700">
                              <a:solidFill>
                                <a:srgbClr val="FF0000"/>
                              </a:solidFill>
                              <a:miter lim="800000"/>
                              <a:headEnd/>
                              <a:tailEnd/>
                            </a:ln>
                          </wps:spPr>
                          <wps:txbx>
                            <w:txbxContent>
                              <w:p w14:paraId="72D942F6" w14:textId="77777777" w:rsidR="00554990" w:rsidRPr="00611A34" w:rsidRDefault="00554990" w:rsidP="00AF284C">
                                <w:pPr>
                                  <w:rPr>
                                    <w:sz w:val="14"/>
                                    <w:szCs w:val="14"/>
                                  </w:rPr>
                                </w:pPr>
                              </w:p>
                            </w:txbxContent>
                          </wps:txbx>
                          <wps:bodyPr rot="0" vert="horz" wrap="square" lIns="91440" tIns="45720" rIns="91440" bIns="45720" anchor="ctr" anchorCtr="0" upright="1">
                            <a:noAutofit/>
                          </wps:bodyPr>
                        </wps:wsp>
                        <wps:wsp>
                          <wps:cNvPr id="1226" name="Rechtwinkliges Dreieck 1335"/>
                          <wps:cNvSpPr>
                            <a:spLocks noChangeArrowheads="1"/>
                          </wps:cNvSpPr>
                          <wps:spPr bwMode="auto">
                            <a:xfrm>
                              <a:off x="318939" y="10729"/>
                              <a:ext cx="50760" cy="50760"/>
                            </a:xfrm>
                            <a:prstGeom prst="rtTriangle">
                              <a:avLst/>
                            </a:prstGeom>
                            <a:solidFill>
                              <a:srgbClr val="FF0000"/>
                            </a:solidFill>
                            <a:ln w="12700">
                              <a:solidFill>
                                <a:srgbClr val="FF0000"/>
                              </a:solidFill>
                              <a:miter lim="800000"/>
                              <a:headEnd/>
                              <a:tailEnd/>
                            </a:ln>
                          </wps:spPr>
                          <wps:txbx>
                            <w:txbxContent>
                              <w:p w14:paraId="13EABA80" w14:textId="77777777" w:rsidR="00554990" w:rsidRPr="00611A34" w:rsidRDefault="00554990" w:rsidP="00AF284C">
                                <w:pPr>
                                  <w:rPr>
                                    <w:sz w:val="14"/>
                                    <w:szCs w:val="14"/>
                                  </w:rPr>
                                </w:pPr>
                              </w:p>
                            </w:txbxContent>
                          </wps:txbx>
                          <wps:bodyPr rot="0" vert="horz" wrap="square" lIns="91440" tIns="45720" rIns="91440" bIns="45720" anchor="ctr" anchorCtr="0" upright="1">
                            <a:noAutofit/>
                          </wps:bodyPr>
                        </wps:wsp>
                        <wps:wsp>
                          <wps:cNvPr id="1227" name="Rechtwinkliges Dreieck 1336"/>
                          <wps:cNvSpPr>
                            <a:spLocks noChangeArrowheads="1"/>
                          </wps:cNvSpPr>
                          <wps:spPr bwMode="auto">
                            <a:xfrm rot="10800000">
                              <a:off x="268179" y="10729"/>
                              <a:ext cx="50760" cy="50760"/>
                            </a:xfrm>
                            <a:prstGeom prst="rtTriangle">
                              <a:avLst/>
                            </a:prstGeom>
                            <a:solidFill>
                              <a:srgbClr val="FF0000"/>
                            </a:solidFill>
                            <a:ln w="12700">
                              <a:solidFill>
                                <a:srgbClr val="FF0000"/>
                              </a:solidFill>
                              <a:miter lim="800000"/>
                              <a:headEnd/>
                              <a:tailEnd/>
                            </a:ln>
                          </wps:spPr>
                          <wps:txbx>
                            <w:txbxContent>
                              <w:p w14:paraId="2F017FF7" w14:textId="77777777" w:rsidR="00554990" w:rsidRPr="00611A34" w:rsidRDefault="00554990" w:rsidP="00AF284C">
                                <w:pPr>
                                  <w:rPr>
                                    <w:sz w:val="14"/>
                                    <w:szCs w:val="14"/>
                                  </w:rPr>
                                </w:pPr>
                              </w:p>
                            </w:txbxContent>
                          </wps:txbx>
                          <wps:bodyPr rot="0" vert="horz" wrap="square" lIns="91440" tIns="45720" rIns="91440" bIns="45720" anchor="ctr" anchorCtr="0" upright="1">
                            <a:noAutofit/>
                          </wps:bodyPr>
                        </wps:wsp>
                        <wps:wsp>
                          <wps:cNvPr id="1228" name="Rechtwinkliges Dreieck 1337"/>
                          <wps:cNvSpPr>
                            <a:spLocks noChangeArrowheads="1"/>
                          </wps:cNvSpPr>
                          <wps:spPr bwMode="auto">
                            <a:xfrm flipV="1">
                              <a:off x="217419" y="10729"/>
                              <a:ext cx="50760" cy="50760"/>
                            </a:xfrm>
                            <a:prstGeom prst="rtTriangle">
                              <a:avLst/>
                            </a:prstGeom>
                            <a:solidFill>
                              <a:srgbClr val="FF0000"/>
                            </a:solidFill>
                            <a:ln w="12700">
                              <a:solidFill>
                                <a:srgbClr val="FF0000"/>
                              </a:solidFill>
                              <a:miter lim="800000"/>
                              <a:headEnd/>
                              <a:tailEnd/>
                            </a:ln>
                          </wps:spPr>
                          <wps:txbx>
                            <w:txbxContent>
                              <w:p w14:paraId="6796FACC" w14:textId="77777777" w:rsidR="00554990" w:rsidRPr="00611A34" w:rsidRDefault="00554990" w:rsidP="00AF284C">
                                <w:pPr>
                                  <w:rPr>
                                    <w:sz w:val="14"/>
                                    <w:szCs w:val="14"/>
                                  </w:rPr>
                                </w:pPr>
                              </w:p>
                            </w:txbxContent>
                          </wps:txbx>
                          <wps:bodyPr rot="0" vert="horz" wrap="square" lIns="91440" tIns="45720" rIns="91440" bIns="45720" anchor="ctr" anchorCtr="0" upright="1">
                            <a:noAutofit/>
                          </wps:bodyPr>
                        </wps:wsp>
                        <wps:wsp>
                          <wps:cNvPr id="1229" name="Rechtwinkliges Dreieck 1338"/>
                          <wps:cNvSpPr>
                            <a:spLocks noChangeArrowheads="1"/>
                          </wps:cNvSpPr>
                          <wps:spPr bwMode="auto">
                            <a:xfrm rot="10800000" flipV="1">
                              <a:off x="166659" y="10729"/>
                              <a:ext cx="50760" cy="50760"/>
                            </a:xfrm>
                            <a:prstGeom prst="rtTriangle">
                              <a:avLst/>
                            </a:prstGeom>
                            <a:solidFill>
                              <a:srgbClr val="FF0000"/>
                            </a:solidFill>
                            <a:ln w="12700">
                              <a:solidFill>
                                <a:srgbClr val="FF0000"/>
                              </a:solidFill>
                              <a:miter lim="800000"/>
                              <a:headEnd/>
                              <a:tailEnd/>
                            </a:ln>
                          </wps:spPr>
                          <wps:txbx>
                            <w:txbxContent>
                              <w:p w14:paraId="26205CAC" w14:textId="77777777" w:rsidR="00554990" w:rsidRPr="00611A34" w:rsidRDefault="00554990" w:rsidP="00AF284C">
                                <w:pPr>
                                  <w:rPr>
                                    <w:sz w:val="14"/>
                                    <w:szCs w:val="14"/>
                                  </w:rPr>
                                </w:pPr>
                              </w:p>
                            </w:txbxContent>
                          </wps:txbx>
                          <wps:bodyPr rot="0" vert="horz" wrap="square" lIns="91440" tIns="45720" rIns="91440" bIns="45720" anchor="ctr" anchorCtr="0" upright="1">
                            <a:noAutofit/>
                          </wps:bodyPr>
                        </wps:wsp>
                        <wps:wsp>
                          <wps:cNvPr id="1230" name="Rechtwinkliges Dreieck 1339"/>
                          <wps:cNvSpPr>
                            <a:spLocks noChangeArrowheads="1"/>
                          </wps:cNvSpPr>
                          <wps:spPr bwMode="auto">
                            <a:xfrm flipV="1">
                              <a:off x="112747" y="10729"/>
                              <a:ext cx="50760" cy="50760"/>
                            </a:xfrm>
                            <a:prstGeom prst="rtTriangle">
                              <a:avLst/>
                            </a:prstGeom>
                            <a:solidFill>
                              <a:srgbClr val="FF0000"/>
                            </a:solidFill>
                            <a:ln w="12700">
                              <a:solidFill>
                                <a:srgbClr val="FF0000"/>
                              </a:solidFill>
                              <a:miter lim="800000"/>
                              <a:headEnd/>
                              <a:tailEnd/>
                            </a:ln>
                          </wps:spPr>
                          <wps:txbx>
                            <w:txbxContent>
                              <w:p w14:paraId="428FEFED" w14:textId="77777777" w:rsidR="00554990" w:rsidRPr="00611A34" w:rsidRDefault="00554990" w:rsidP="00AF284C">
                                <w:pPr>
                                  <w:rPr>
                                    <w:sz w:val="14"/>
                                    <w:szCs w:val="14"/>
                                  </w:rPr>
                                </w:pPr>
                              </w:p>
                            </w:txbxContent>
                          </wps:txbx>
                          <wps:bodyPr rot="0" vert="horz" wrap="square" lIns="91440" tIns="45720" rIns="91440" bIns="45720" anchor="ctr" anchorCtr="0" upright="1">
                            <a:noAutofit/>
                          </wps:bodyPr>
                        </wps:wsp>
                        <wps:wsp>
                          <wps:cNvPr id="1231" name="Rechtwinkliges Dreieck 1340"/>
                          <wps:cNvSpPr>
                            <a:spLocks noChangeArrowheads="1"/>
                          </wps:cNvSpPr>
                          <wps:spPr bwMode="auto">
                            <a:xfrm rot="10800000" flipV="1">
                              <a:off x="61987" y="10729"/>
                              <a:ext cx="50760" cy="50760"/>
                            </a:xfrm>
                            <a:prstGeom prst="rtTriangle">
                              <a:avLst/>
                            </a:prstGeom>
                            <a:solidFill>
                              <a:srgbClr val="FF0000"/>
                            </a:solidFill>
                            <a:ln w="12700">
                              <a:solidFill>
                                <a:srgbClr val="FF0000"/>
                              </a:solidFill>
                              <a:miter lim="800000"/>
                              <a:headEnd/>
                              <a:tailEnd/>
                            </a:ln>
                          </wps:spPr>
                          <wps:txbx>
                            <w:txbxContent>
                              <w:p w14:paraId="26F42ED7" w14:textId="77777777" w:rsidR="00554990" w:rsidRPr="00611A34" w:rsidRDefault="00554990" w:rsidP="00AF284C">
                                <w:pPr>
                                  <w:rPr>
                                    <w:sz w:val="14"/>
                                    <w:szCs w:val="14"/>
                                  </w:rPr>
                                </w:pPr>
                              </w:p>
                            </w:txbxContent>
                          </wps:txbx>
                          <wps:bodyPr rot="0" vert="horz" wrap="square" lIns="91440" tIns="45720" rIns="91440" bIns="45720" anchor="ctr" anchorCtr="0" upright="1">
                            <a:noAutofit/>
                          </wps:bodyPr>
                        </wps:wsp>
                        <wps:wsp>
                          <wps:cNvPr id="1232" name="Rechtwinkliges Dreieck 1341"/>
                          <wps:cNvSpPr>
                            <a:spLocks noChangeArrowheads="1"/>
                          </wps:cNvSpPr>
                          <wps:spPr bwMode="auto">
                            <a:xfrm rot="5400000">
                              <a:off x="13318" y="10729"/>
                              <a:ext cx="50760" cy="50760"/>
                            </a:xfrm>
                            <a:prstGeom prst="rtTriangle">
                              <a:avLst/>
                            </a:prstGeom>
                            <a:solidFill>
                              <a:srgbClr val="FF0000"/>
                            </a:solidFill>
                            <a:ln w="12700">
                              <a:solidFill>
                                <a:srgbClr val="FF0000"/>
                              </a:solidFill>
                              <a:miter lim="800000"/>
                              <a:headEnd/>
                              <a:tailEnd/>
                            </a:ln>
                          </wps:spPr>
                          <wps:txbx>
                            <w:txbxContent>
                              <w:p w14:paraId="00B5BC7C" w14:textId="77777777" w:rsidR="00554990" w:rsidRPr="00611A34" w:rsidRDefault="00554990" w:rsidP="00AF284C">
                                <w:pPr>
                                  <w:rPr>
                                    <w:sz w:val="14"/>
                                    <w:szCs w:val="14"/>
                                  </w:rPr>
                                </w:pPr>
                              </w:p>
                            </w:txbxContent>
                          </wps:txbx>
                          <wps:bodyPr rot="0" vert="horz" wrap="square" lIns="91440" tIns="45720" rIns="91440" bIns="45720" anchor="ctr" anchorCtr="0" upright="1">
                            <a:noAutofit/>
                          </wps:bodyPr>
                        </wps:wsp>
                      </wpg:grpSp>
                      <wps:wsp>
                        <wps:cNvPr id="1233" name="Gerade Verbindung mit Pfeil 1342"/>
                        <wps:cNvCnPr>
                          <a:cxnSpLocks noChangeShapeType="1"/>
                        </wps:cNvCnPr>
                        <wps:spPr bwMode="auto">
                          <a:xfrm>
                            <a:off x="67371" y="10729"/>
                            <a:ext cx="0" cy="50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4" name="Gerade Verbindung mit Pfeil 1343"/>
                        <wps:cNvCnPr>
                          <a:cxnSpLocks noChangeShapeType="1"/>
                        </wps:cNvCnPr>
                        <wps:spPr bwMode="auto">
                          <a:xfrm flipH="1">
                            <a:off x="13480" y="1811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5" name="Gerade Verbindung 1344"/>
                        <wps:cNvCnPr>
                          <a:cxnSpLocks noChangeShapeType="1"/>
                        </wps:cNvCnPr>
                        <wps:spPr bwMode="auto">
                          <a:xfrm flipH="1">
                            <a:off x="64258" y="1580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6" name="Gerade Verbindung 1345"/>
                        <wps:cNvCnPr>
                          <a:cxnSpLocks noChangeShapeType="1"/>
                        </wps:cNvCnPr>
                        <wps:spPr bwMode="auto">
                          <a:xfrm flipH="1">
                            <a:off x="64258" y="10729"/>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7" name="Gerade Verbindung 1346"/>
                        <wps:cNvCnPr>
                          <a:cxnSpLocks noChangeShapeType="1"/>
                        </wps:cNvCnPr>
                        <wps:spPr bwMode="auto">
                          <a:xfrm flipV="1">
                            <a:off x="13247" y="15770"/>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8" name="Gerade Verbindung 1347"/>
                        <wps:cNvCnPr>
                          <a:cxnSpLocks noChangeShapeType="1"/>
                        </wps:cNvCnPr>
                        <wps:spPr bwMode="auto">
                          <a:xfrm flipV="1">
                            <a:off x="64258" y="15770"/>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9" name="Textfeld 98"/>
                        <wps:cNvSpPr txBox="1">
                          <a:spLocks noChangeArrowheads="1"/>
                        </wps:cNvSpPr>
                        <wps:spPr bwMode="auto">
                          <a:xfrm>
                            <a:off x="67287" y="11882"/>
                            <a:ext cx="11802"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C945F" w14:textId="108744FF" w:rsidR="00554990" w:rsidRPr="00E36C17" w:rsidRDefault="00554990" w:rsidP="00AF284C">
                              <w:pPr>
                                <w:jc w:val="center"/>
                                <w:rPr>
                                  <w:sz w:val="18"/>
                                  <w:szCs w:val="18"/>
                                </w:rPr>
                              </w:pPr>
                              <w:r w:rsidRPr="00E36C17">
                                <w:rPr>
                                  <w:sz w:val="18"/>
                                  <w:szCs w:val="18"/>
                                </w:rPr>
                                <w:t xml:space="preserve">140 </w:t>
                              </w:r>
                              <w:r w:rsidRPr="00326EA7">
                                <w:rPr>
                                  <w:sz w:val="18"/>
                                  <w:szCs w:val="18"/>
                                </w:rPr>
                                <w:sym w:font="Symbol" w:char="F0B1"/>
                              </w:r>
                              <w:r>
                                <w:rPr>
                                  <w:sz w:val="18"/>
                                  <w:szCs w:val="18"/>
                                </w:rPr>
                                <w:t xml:space="preserve"> </w:t>
                              </w:r>
                              <w:r w:rsidRPr="00E36C17">
                                <w:rPr>
                                  <w:sz w:val="18"/>
                                  <w:szCs w:val="18"/>
                                </w:rPr>
                                <w:t>10 mm</w:t>
                              </w:r>
                            </w:p>
                          </w:txbxContent>
                        </wps:txbx>
                        <wps:bodyPr rot="0" vert="horz" wrap="square" lIns="91440" tIns="45720" rIns="91440" bIns="45720" anchor="t" anchorCtr="0" upright="1">
                          <a:noAutofit/>
                        </wps:bodyPr>
                      </wps:wsp>
                      <wps:wsp>
                        <wps:cNvPr id="1240" name="Textfeld 99"/>
                        <wps:cNvSpPr txBox="1">
                          <a:spLocks noChangeArrowheads="1"/>
                        </wps:cNvSpPr>
                        <wps:spPr bwMode="auto">
                          <a:xfrm>
                            <a:off x="0" y="10419"/>
                            <a:ext cx="12831"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4EA9D" w14:textId="77777777" w:rsidR="00554990" w:rsidRPr="00C009E0" w:rsidRDefault="00554990" w:rsidP="00AF284C">
                              <w:pPr>
                                <w:jc w:val="center"/>
                                <w:rPr>
                                  <w:sz w:val="18"/>
                                  <w:szCs w:val="18"/>
                                </w:rPr>
                              </w:pPr>
                              <w:r w:rsidRPr="00C009E0">
                                <w:rPr>
                                  <w:sz w:val="18"/>
                                  <w:szCs w:val="18"/>
                                </w:rPr>
                                <w:t>Exemple</w:t>
                              </w:r>
                              <w:r>
                                <w:rPr>
                                  <w:sz w:val="18"/>
                                  <w:szCs w:val="18"/>
                                </w:rPr>
                                <w:t xml:space="preserve"> </w:t>
                              </w:r>
                              <w:r>
                                <w:rPr>
                                  <w:sz w:val="18"/>
                                  <w:szCs w:val="18"/>
                                </w:rPr>
                                <w:br/>
                              </w:r>
                              <w:r w:rsidRPr="00C009E0">
                                <w:rPr>
                                  <w:sz w:val="18"/>
                                  <w:szCs w:val="18"/>
                                </w:rPr>
                                <w:t>a)</w:t>
                              </w:r>
                            </w:p>
                          </w:txbxContent>
                        </wps:txbx>
                        <wps:bodyPr rot="0" vert="horz" wrap="square" lIns="0" tIns="0" rIns="0" bIns="0" anchor="t" anchorCtr="0" upright="1">
                          <a:noAutofit/>
                        </wps:bodyPr>
                      </wps:wsp>
                      <wps:wsp>
                        <wps:cNvPr id="1241" name="Textfeld 103"/>
                        <wps:cNvSpPr txBox="1">
                          <a:spLocks noChangeArrowheads="1"/>
                        </wps:cNvSpPr>
                        <wps:spPr bwMode="auto">
                          <a:xfrm>
                            <a:off x="30023" y="19151"/>
                            <a:ext cx="29499"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94FC5" w14:textId="77777777" w:rsidR="00554990" w:rsidRPr="00E36C17" w:rsidRDefault="00554990" w:rsidP="00AF284C">
                              <w:pPr>
                                <w:jc w:val="center"/>
                                <w:rPr>
                                  <w:sz w:val="18"/>
                                  <w:szCs w:val="18"/>
                                </w:rPr>
                              </w:pPr>
                              <w:r w:rsidRPr="00E36C17">
                                <w:rPr>
                                  <w:sz w:val="18"/>
                                  <w:szCs w:val="18"/>
                                </w:rPr>
                                <w:t>1 130 mm ≤ L ≤ 2 300 mm</w:t>
                              </w:r>
                            </w:p>
                          </w:txbxContent>
                        </wps:txbx>
                        <wps:bodyPr rot="0" vert="horz" wrap="square" lIns="91440" tIns="45720" rIns="91440" bIns="45720" anchor="t" anchorCtr="0" upright="1">
                          <a:noAutofit/>
                        </wps:bodyPr>
                      </wps:wsp>
                      <wps:wsp>
                        <wps:cNvPr id="1248" name="Textfeld 58"/>
                        <wps:cNvSpPr txBox="1">
                          <a:spLocks noChangeArrowheads="1"/>
                        </wps:cNvSpPr>
                        <wps:spPr bwMode="auto">
                          <a:xfrm>
                            <a:off x="32039" y="59"/>
                            <a:ext cx="15350" cy="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5FE07" w14:textId="47F0EF62" w:rsidR="00554990" w:rsidRPr="00E36C17" w:rsidRDefault="00554990" w:rsidP="00AF284C">
                              <w:pPr>
                                <w:jc w:val="center"/>
                                <w:rPr>
                                  <w:sz w:val="18"/>
                                  <w:szCs w:val="18"/>
                                </w:rPr>
                              </w:pPr>
                              <w:r w:rsidRPr="00E36C17">
                                <w:rPr>
                                  <w:sz w:val="18"/>
                                  <w:szCs w:val="18"/>
                                </w:rPr>
                                <w:t xml:space="preserve">100 </w:t>
                              </w:r>
                              <w:r w:rsidRPr="00326EA7">
                                <w:rPr>
                                  <w:sz w:val="18"/>
                                  <w:szCs w:val="18"/>
                                </w:rPr>
                                <w:sym w:font="Symbol" w:char="F0B1"/>
                              </w:r>
                              <w:r w:rsidRPr="00E36C17">
                                <w:rPr>
                                  <w:sz w:val="18"/>
                                  <w:szCs w:val="18"/>
                                </w:rPr>
                                <w:t xml:space="preserve"> 2,5 mm</w:t>
                              </w:r>
                            </w:p>
                          </w:txbxContent>
                        </wps:txbx>
                        <wps:bodyPr rot="0" vert="horz" wrap="square" lIns="91440" tIns="45720" rIns="91440" bIns="45720" anchor="t" anchorCtr="0" upright="1">
                          <a:noAutofit/>
                        </wps:bodyPr>
                      </wps:wsp>
                      <wps:wsp>
                        <wps:cNvPr id="1249" name="Gerade Verbindung mit Pfeil 1352"/>
                        <wps:cNvCnPr>
                          <a:cxnSpLocks noChangeShapeType="1"/>
                        </wps:cNvCnPr>
                        <wps:spPr bwMode="auto">
                          <a:xfrm rot="10800000" flipH="1" flipV="1">
                            <a:off x="32642" y="6512"/>
                            <a:ext cx="2334" cy="251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0" name="Gerade Verbindung 1353"/>
                        <wps:cNvCnPr>
                          <a:cxnSpLocks noChangeShapeType="1"/>
                        </wps:cNvCnPr>
                        <wps:spPr bwMode="auto">
                          <a:xfrm rot="10800000" flipV="1">
                            <a:off x="28873" y="5548"/>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1" name="Gerade Verbindung mit Pfeil 1354"/>
                        <wps:cNvCnPr>
                          <a:cxnSpLocks noChangeShapeType="1"/>
                        </wps:cNvCnPr>
                        <wps:spPr bwMode="auto">
                          <a:xfrm rot="10800000" flipH="1" flipV="1">
                            <a:off x="27615" y="6652"/>
                            <a:ext cx="2334" cy="2515"/>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2" name="Gerade Verbindung 1355"/>
                        <wps:cNvCnPr>
                          <a:cxnSpLocks noChangeShapeType="1"/>
                        </wps:cNvCnPr>
                        <wps:spPr bwMode="auto">
                          <a:xfrm flipV="1">
                            <a:off x="35988" y="2627"/>
                            <a:ext cx="526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3" name="Gerade Verbindung 1356"/>
                        <wps:cNvCnPr>
                          <a:cxnSpLocks noChangeShapeType="1"/>
                        </wps:cNvCnPr>
                        <wps:spPr bwMode="auto">
                          <a:xfrm flipV="1">
                            <a:off x="28782" y="2627"/>
                            <a:ext cx="7206" cy="502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4" name="Gerade Verbindung 1357"/>
                        <wps:cNvCnPr>
                          <a:cxnSpLocks noChangeShapeType="1"/>
                        </wps:cNvCnPr>
                        <wps:spPr bwMode="auto">
                          <a:xfrm flipV="1">
                            <a:off x="33728" y="2627"/>
                            <a:ext cx="2260" cy="528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5" name="Textfeld 64"/>
                        <wps:cNvSpPr txBox="1">
                          <a:spLocks noChangeArrowheads="1"/>
                        </wps:cNvSpPr>
                        <wps:spPr bwMode="auto">
                          <a:xfrm>
                            <a:off x="49605" y="934"/>
                            <a:ext cx="24645"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F14A0" w14:textId="77777777" w:rsidR="00554990" w:rsidRPr="00E36C17" w:rsidRDefault="00554990" w:rsidP="00AF284C">
                              <w:pPr>
                                <w:rPr>
                                  <w:sz w:val="18"/>
                                  <w:szCs w:val="18"/>
                                </w:rPr>
                              </w:pPr>
                              <w:r w:rsidRPr="00E36C17">
                                <w:rPr>
                                  <w:sz w:val="18"/>
                                  <w:szCs w:val="18"/>
                                </w:rPr>
                                <w:t>Rouge fluorescent (classe 1) ou</w:t>
                              </w:r>
                            </w:p>
                            <w:p w14:paraId="11F74646" w14:textId="77777777" w:rsidR="00554990" w:rsidRPr="00E36C17" w:rsidRDefault="00554990" w:rsidP="00AF284C">
                              <w:pPr>
                                <w:rPr>
                                  <w:sz w:val="18"/>
                                  <w:szCs w:val="18"/>
                                </w:rPr>
                              </w:pPr>
                              <w:r w:rsidRPr="00E36C17">
                                <w:rPr>
                                  <w:sz w:val="18"/>
                                  <w:szCs w:val="18"/>
                                </w:rPr>
                                <w:t>Rétroréfléchissant (classe 3)</w:t>
                              </w:r>
                            </w:p>
                          </w:txbxContent>
                        </wps:txbx>
                        <wps:bodyPr rot="0" vert="horz" wrap="square" lIns="91440" tIns="45720" rIns="91440" bIns="45720" anchor="t" anchorCtr="0" upright="1">
                          <a:noAutofit/>
                        </wps:bodyPr>
                      </wps:wsp>
                      <wps:wsp>
                        <wps:cNvPr id="1256" name="Textfeld 65"/>
                        <wps:cNvSpPr txBox="1">
                          <a:spLocks noChangeArrowheads="1"/>
                        </wps:cNvSpPr>
                        <wps:spPr bwMode="auto">
                          <a:xfrm>
                            <a:off x="51568" y="6577"/>
                            <a:ext cx="2051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FA08E" w14:textId="77777777" w:rsidR="00554990" w:rsidRPr="00E36C17" w:rsidRDefault="00554990" w:rsidP="00AF284C">
                              <w:pPr>
                                <w:rPr>
                                  <w:sz w:val="18"/>
                                  <w:szCs w:val="18"/>
                                </w:rPr>
                              </w:pPr>
                              <w:r w:rsidRPr="00E36C17">
                                <w:rPr>
                                  <w:sz w:val="18"/>
                                  <w:szCs w:val="18"/>
                                </w:rPr>
                                <w:t>Jaune rétroréfléchissant</w:t>
                              </w:r>
                            </w:p>
                          </w:txbxContent>
                        </wps:txbx>
                        <wps:bodyPr rot="0" vert="horz" wrap="square" lIns="91440" tIns="45720" rIns="91440" bIns="45720" anchor="t" anchorCtr="0" upright="1">
                          <a:noAutofit/>
                        </wps:bodyPr>
                      </wps:wsp>
                      <wps:wsp>
                        <wps:cNvPr id="1257" name="Gerade Verbindung 1360"/>
                        <wps:cNvCnPr>
                          <a:cxnSpLocks noChangeShapeType="1"/>
                        </wps:cNvCnPr>
                        <wps:spPr bwMode="auto">
                          <a:xfrm flipH="1">
                            <a:off x="41808" y="4319"/>
                            <a:ext cx="7797" cy="725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258" name="Gerade Verbindung 1361"/>
                        <wps:cNvCnPr>
                          <a:cxnSpLocks noChangeShapeType="1"/>
                        </wps:cNvCnPr>
                        <wps:spPr bwMode="auto">
                          <a:xfrm flipH="1">
                            <a:off x="47067" y="7963"/>
                            <a:ext cx="4501" cy="3612"/>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grpSp>
                        <wpg:cNvPr id="1259" name="Gruppieren 1362"/>
                        <wpg:cNvGrpSpPr>
                          <a:grpSpLocks/>
                        </wpg:cNvGrpSpPr>
                        <wpg:grpSpPr bwMode="auto">
                          <a:xfrm rot="10800000">
                            <a:off x="13312" y="5792"/>
                            <a:ext cx="8625" cy="4902"/>
                            <a:chOff x="13312" y="5792"/>
                            <a:chExt cx="8625" cy="4901"/>
                          </a:xfrm>
                        </wpg:grpSpPr>
                        <wps:wsp>
                          <wps:cNvPr id="1260" name="Gerade Verbindung 1363"/>
                          <wps:cNvCnPr>
                            <a:cxnSpLocks noChangeShapeType="1"/>
                          </wps:cNvCnPr>
                          <wps:spPr bwMode="auto">
                            <a:xfrm flipH="1">
                              <a:off x="13312" y="5792"/>
                              <a:ext cx="3565" cy="358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1" name="Gerade Verbindung 1364"/>
                          <wps:cNvCnPr>
                            <a:cxnSpLocks noChangeShapeType="1"/>
                          </wps:cNvCnPr>
                          <wps:spPr bwMode="auto">
                            <a:xfrm flipH="1" flipV="1">
                              <a:off x="21925" y="5815"/>
                              <a:ext cx="12" cy="4879"/>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262" name="Gruppieren 1365"/>
                          <wpg:cNvGrpSpPr>
                            <a:grpSpLocks/>
                          </wpg:cNvGrpSpPr>
                          <wpg:grpSpPr bwMode="auto">
                            <a:xfrm>
                              <a:off x="16693" y="5927"/>
                              <a:ext cx="5244" cy="3182"/>
                              <a:chOff x="16693" y="5927"/>
                              <a:chExt cx="5244" cy="3181"/>
                            </a:xfrm>
                          </wpg:grpSpPr>
                          <wps:wsp>
                            <wps:cNvPr id="1263" name="Bogen 14341"/>
                            <wps:cNvSpPr>
                              <a:spLocks/>
                            </wps:cNvSpPr>
                            <wps:spPr bwMode="auto">
                              <a:xfrm rot="-10474345">
                                <a:off x="16802" y="6067"/>
                                <a:ext cx="4878" cy="2787"/>
                              </a:xfrm>
                              <a:custGeom>
                                <a:avLst/>
                                <a:gdLst>
                                  <a:gd name="T0" fmla="*/ 212 w 581080"/>
                                  <a:gd name="T1" fmla="*/ 0 h 436153"/>
                                  <a:gd name="T2" fmla="*/ 4095 w 581080"/>
                                  <a:gd name="T3" fmla="*/ 1571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7CF391C" w14:textId="77777777" w:rsidR="00554990" w:rsidRPr="00611A34" w:rsidRDefault="00554990" w:rsidP="00AF284C">
                                  <w:pPr>
                                    <w:rPr>
                                      <w:sz w:val="14"/>
                                      <w:szCs w:val="14"/>
                                    </w:rPr>
                                  </w:pPr>
                                </w:p>
                              </w:txbxContent>
                            </wps:txbx>
                            <wps:bodyPr rot="0" vert="horz" wrap="square" lIns="91440" tIns="45720" rIns="91440" bIns="45720" anchor="ctr" anchorCtr="0" upright="1">
                              <a:noAutofit/>
                            </wps:bodyPr>
                          </wps:wsp>
                          <wps:wsp>
                            <wps:cNvPr id="1264" name="Gerade Verbindung mit Pfeil 1367"/>
                            <wps:cNvCnPr>
                              <a:cxnSpLocks noChangeShapeType="1"/>
                            </wps:cNvCnPr>
                            <wps:spPr bwMode="auto">
                              <a:xfrm>
                                <a:off x="20654" y="9005"/>
                                <a:ext cx="1283" cy="104"/>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1265" name="Gerade Verbindung mit Pfeil 1368"/>
                            <wps:cNvCnPr>
                              <a:cxnSpLocks noChangeShapeType="1"/>
                            </wps:cNvCnPr>
                            <wps:spPr bwMode="auto">
                              <a:xfrm flipH="1" flipV="1">
                                <a:off x="16693" y="5927"/>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g:grpSp>
                      <wps:wsp>
                        <wps:cNvPr id="1266" name="Textfeld 73"/>
                        <wps:cNvSpPr txBox="1">
                          <a:spLocks noChangeArrowheads="1"/>
                        </wps:cNvSpPr>
                        <wps:spPr bwMode="auto">
                          <a:xfrm>
                            <a:off x="14595" y="4956"/>
                            <a:ext cx="1182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EB29F" w14:textId="6195ACD4" w:rsidR="00554990" w:rsidRPr="00E36C17" w:rsidRDefault="00554990" w:rsidP="00AF284C">
                              <w:pPr>
                                <w:jc w:val="center"/>
                                <w:rPr>
                                  <w:sz w:val="18"/>
                                  <w:szCs w:val="18"/>
                                </w:rPr>
                              </w:pPr>
                              <w:r w:rsidRPr="00E36C17">
                                <w:rPr>
                                  <w:sz w:val="18"/>
                                  <w:szCs w:val="18"/>
                                </w:rPr>
                                <w:t xml:space="preserve">45° </w:t>
                              </w:r>
                              <w:r w:rsidRPr="00326EA7">
                                <w:rPr>
                                  <w:sz w:val="18"/>
                                  <w:szCs w:val="18"/>
                                </w:rPr>
                                <w:sym w:font="Symbol" w:char="F0B1"/>
                              </w:r>
                              <w:r w:rsidRPr="00E36C17">
                                <w:rPr>
                                  <w:sz w:val="18"/>
                                  <w:szCs w:val="18"/>
                                </w:rPr>
                                <w:t xml:space="preserve"> 5°</w:t>
                              </w:r>
                            </w:p>
                          </w:txbxContent>
                        </wps:txbx>
                        <wps:bodyPr rot="0" vert="horz" wrap="square" lIns="91440" tIns="45720" rIns="91440" bIns="45720" anchor="t" anchorCtr="0" upright="1">
                          <a:noAutofit/>
                        </wps:bodyPr>
                      </wps:wsp>
                      <wps:wsp>
                        <wps:cNvPr id="1267" name="Gerade Verbindung 1370"/>
                        <wps:cNvCnPr>
                          <a:cxnSpLocks noChangeShapeType="1"/>
                        </wps:cNvCnPr>
                        <wps:spPr bwMode="auto">
                          <a:xfrm rot="10800000" flipV="1">
                            <a:off x="18108" y="5792"/>
                            <a:ext cx="9939" cy="10024"/>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8" name="Gerade Verbindung 1371"/>
                        <wps:cNvCnPr>
                          <a:cxnSpLocks noChangeShapeType="1"/>
                        </wps:cNvCnPr>
                        <wps:spPr bwMode="auto">
                          <a:xfrm rot="10800000" flipV="1">
                            <a:off x="23394" y="5633"/>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4C8B81" id="Gruppieren 13" o:spid="_x0000_s1110" style="width:433.55pt;height:154.5pt;mso-position-horizontal-relative:char;mso-position-vertical-relative:line" coordorigin=",59" coordsize="79089,21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">
                <v:group id="Gruppieren 1330" o:spid="_x0000_s1111" style="position:absolute;left:13318;top:10729;width:50940;height:5076" coordorigin="13318,10729" coordsize="50940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rect id="Rechteck 1331" o:spid="_x0000_s1112" style="position:absolute;left:242640;top:-218593;width:50760;height:5094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" fillcolor="yellow" strokecolor="yellow" strokeweight="1pt">
                    <v:textbox>
                      <w:txbxContent>
                        <w:p w14:paraId="0078DCF0" w14:textId="77777777" w:rsidR="00554990" w:rsidRPr="00611A34" w:rsidRDefault="00554990" w:rsidP="00AF284C">
                          <w:pPr>
                            <w:rPr>
                              <w:sz w:val="14"/>
                              <w:szCs w:val="14"/>
                            </w:rPr>
                          </w:pPr>
                        </w:p>
                      </w:txbxContent>
                    </v:textbox>
                  </v:rect>
                  <v:shape id="Rechtwinkliges Dreieck 1332" o:spid="_x0000_s1113" type="#_x0000_t6" style="position:absolute;left:421201;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" fillcolor="red" strokecolor="red" strokeweight="1pt">
                    <v:textbox>
                      <w:txbxContent>
                        <w:p w14:paraId="37C0856E" w14:textId="77777777" w:rsidR="00554990" w:rsidRPr="00611A34" w:rsidRDefault="00554990" w:rsidP="00AF284C">
                          <w:pPr>
                            <w:rPr>
                              <w:sz w:val="14"/>
                              <w:szCs w:val="14"/>
                            </w:rPr>
                          </w:pPr>
                        </w:p>
                      </w:txbxContent>
                    </v:textbox>
                  </v:shape>
                  <v:shape id="Rechtwinkliges Dreieck 1333" o:spid="_x0000_s1114" type="#_x0000_t6" style="position:absolute;left:37044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" fillcolor="red" strokecolor="red" strokeweight="1pt">
                    <v:textbox>
                      <w:txbxContent>
                        <w:p w14:paraId="6FCBA72C" w14:textId="77777777" w:rsidR="00554990" w:rsidRPr="00611A34" w:rsidRDefault="00554990" w:rsidP="00AF284C">
                          <w:pPr>
                            <w:rPr>
                              <w:sz w:val="14"/>
                              <w:szCs w:val="14"/>
                            </w:rPr>
                          </w:pPr>
                        </w:p>
                      </w:txbxContent>
                    </v:textbox>
                  </v:shape>
                  <v:shape id="Rechtwinkliges Dreieck 1334" o:spid="_x0000_s1115" type="#_x0000_t6" style="position:absolute;left:47196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" fillcolor="red" strokecolor="red" strokeweight="1pt">
                    <v:textbox>
                      <w:txbxContent>
                        <w:p w14:paraId="72D942F6" w14:textId="77777777" w:rsidR="00554990" w:rsidRPr="00611A34" w:rsidRDefault="00554990" w:rsidP="00AF284C">
                          <w:pPr>
                            <w:rPr>
                              <w:sz w:val="14"/>
                              <w:szCs w:val="14"/>
                            </w:rPr>
                          </w:pPr>
                        </w:p>
                      </w:txbxContent>
                    </v:textbox>
                  </v:shape>
                  <v:shape id="Rechtwinkliges Dreieck 1335" o:spid="_x0000_s1116" type="#_x0000_t6" style="position:absolute;left:318939;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" fillcolor="red" strokecolor="red" strokeweight="1pt">
                    <v:textbox>
                      <w:txbxContent>
                        <w:p w14:paraId="13EABA80" w14:textId="77777777" w:rsidR="00554990" w:rsidRPr="00611A34" w:rsidRDefault="00554990" w:rsidP="00AF284C">
                          <w:pPr>
                            <w:rPr>
                              <w:sz w:val="14"/>
                              <w:szCs w:val="14"/>
                            </w:rPr>
                          </w:pPr>
                        </w:p>
                      </w:txbxContent>
                    </v:textbox>
                  </v:shape>
                  <v:shape id="Rechtwinkliges Dreieck 1336" o:spid="_x0000_s1117" type="#_x0000_t6" style="position:absolute;left:268179;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" fillcolor="red" strokecolor="red" strokeweight="1pt">
                    <v:textbox>
                      <w:txbxContent>
                        <w:p w14:paraId="2F017FF7" w14:textId="77777777" w:rsidR="00554990" w:rsidRPr="00611A34" w:rsidRDefault="00554990" w:rsidP="00AF284C">
                          <w:pPr>
                            <w:rPr>
                              <w:sz w:val="14"/>
                              <w:szCs w:val="14"/>
                            </w:rPr>
                          </w:pPr>
                        </w:p>
                      </w:txbxContent>
                    </v:textbox>
                  </v:shape>
                  <v:shape id="Rechtwinkliges Dreieck 1337" o:spid="_x0000_s1118" type="#_x0000_t6" style="position:absolute;left:217419;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" fillcolor="red" strokecolor="red" strokeweight="1pt">
                    <v:textbox>
                      <w:txbxContent>
                        <w:p w14:paraId="6796FACC" w14:textId="77777777" w:rsidR="00554990" w:rsidRPr="00611A34" w:rsidRDefault="00554990" w:rsidP="00AF284C">
                          <w:pPr>
                            <w:rPr>
                              <w:sz w:val="14"/>
                              <w:szCs w:val="14"/>
                            </w:rPr>
                          </w:pPr>
                        </w:p>
                      </w:txbxContent>
                    </v:textbox>
                  </v:shape>
                  <v:shape id="Rechtwinkliges Dreieck 1338" o:spid="_x0000_s1119" type="#_x0000_t6" style="position:absolute;left:166659;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" fillcolor="red" strokecolor="red" strokeweight="1pt">
                    <v:textbox>
                      <w:txbxContent>
                        <w:p w14:paraId="26205CAC" w14:textId="77777777" w:rsidR="00554990" w:rsidRPr="00611A34" w:rsidRDefault="00554990" w:rsidP="00AF284C">
                          <w:pPr>
                            <w:rPr>
                              <w:sz w:val="14"/>
                              <w:szCs w:val="14"/>
                            </w:rPr>
                          </w:pPr>
                        </w:p>
                      </w:txbxContent>
                    </v:textbox>
                  </v:shape>
                  <v:shape id="Rechtwinkliges Dreieck 1339" o:spid="_x0000_s1120" type="#_x0000_t6" style="position:absolute;left:112747;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" fillcolor="red" strokecolor="red" strokeweight="1pt">
                    <v:textbox>
                      <w:txbxContent>
                        <w:p w14:paraId="428FEFED" w14:textId="77777777" w:rsidR="00554990" w:rsidRPr="00611A34" w:rsidRDefault="00554990" w:rsidP="00AF284C">
                          <w:pPr>
                            <w:rPr>
                              <w:sz w:val="14"/>
                              <w:szCs w:val="14"/>
                            </w:rPr>
                          </w:pPr>
                        </w:p>
                      </w:txbxContent>
                    </v:textbox>
                  </v:shape>
                  <v:shape id="Rechtwinkliges Dreieck 1340" o:spid="_x0000_s1121" type="#_x0000_t6" style="position:absolute;left:61987;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" fillcolor="red" strokecolor="red" strokeweight="1pt">
                    <v:textbox>
                      <w:txbxContent>
                        <w:p w14:paraId="26F42ED7" w14:textId="77777777" w:rsidR="00554990" w:rsidRPr="00611A34" w:rsidRDefault="00554990" w:rsidP="00AF284C">
                          <w:pPr>
                            <w:rPr>
                              <w:sz w:val="14"/>
                              <w:szCs w:val="14"/>
                            </w:rPr>
                          </w:pPr>
                        </w:p>
                      </w:txbxContent>
                    </v:textbox>
                  </v:shape>
                  <v:shape id="Rechtwinkliges Dreieck 1341" o:spid="_x0000_s1122" type="#_x0000_t6" style="position:absolute;left:13318;top:10729;width:50760;height:50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" fillcolor="red" strokecolor="red" strokeweight="1pt">
                    <v:textbox>
                      <w:txbxContent>
                        <w:p w14:paraId="00B5BC7C" w14:textId="77777777" w:rsidR="00554990" w:rsidRPr="00611A34" w:rsidRDefault="00554990" w:rsidP="00AF284C">
                          <w:pPr>
                            <w:rPr>
                              <w:sz w:val="14"/>
                              <w:szCs w:val="14"/>
                            </w:rPr>
                          </w:pPr>
                        </w:p>
                      </w:txbxContent>
                    </v:textbox>
                  </v:shape>
                </v:group>
                <v:shape id="Gerade Verbindung mit Pfeil 1342" o:spid="_x0000_s1123" type="#_x0000_t32" style="position:absolute;left:67371;top:10729;width:0;height:5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" strokecolor="black [3213]">
                  <v:stroke startarrow="block" startarrowwidth="narrow" startarrowlength="long" endarrow="block" endarrowwidth="narrow" endarrowlength="long"/>
                </v:shape>
                <v:shape id="Gerade Verbindung mit Pfeil 1343" o:spid="_x0000_s1124" type="#_x0000_t32" style="position:absolute;left:13480;top:1811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" strokecolor="black [3213]">
                  <v:stroke startarrow="block" startarrowwidth="narrow" startarrowlength="long" endarrow="block" endarrowwidth="narrow" endarrowlength="long"/>
                </v:shape>
                <v:line id="Gerade Verbindung 1344" o:spid="_x0000_s1125" style="position:absolute;flip:x;visibility:visible;mso-wrap-style:square" from="64258,15805" to="67833,1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" strokecolor="black [3213]"/>
                <v:line id="Gerade Verbindung 1345" o:spid="_x0000_s1126" style="position:absolute;flip:x;visibility:visible;mso-wrap-style:square" from="64258,10729" to="67859,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" strokecolor="black [3213]"/>
                <v:line id="Gerade Verbindung 1346" o:spid="_x0000_s1127" style="position:absolute;flip:y;visibility:visible;mso-wrap-style:square" from="13247,15770" to="13273,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" strokecolor="black [3213]"/>
                <v:line id="Gerade Verbindung 1347" o:spid="_x0000_s1128" style="position:absolute;flip:y;visibility:visible;mso-wrap-style:square" from="64258,15770" to="64258,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" strokecolor="black [3213]"/>
                <v:shape id="Textfeld 98" o:spid="_x0000_s1129" type="#_x0000_t202" style="position:absolute;left:67287;top:11882;width:1180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" filled="f" stroked="f">
                  <v:textbox>
                    <w:txbxContent>
                      <w:p w14:paraId="570C945F" w14:textId="108744FF" w:rsidR="00554990" w:rsidRPr="00E36C17" w:rsidRDefault="00554990" w:rsidP="00AF284C">
                        <w:pPr>
                          <w:jc w:val="center"/>
                          <w:rPr>
                            <w:sz w:val="18"/>
                            <w:szCs w:val="18"/>
                          </w:rPr>
                        </w:pPr>
                        <w:r w:rsidRPr="00E36C17">
                          <w:rPr>
                            <w:sz w:val="18"/>
                            <w:szCs w:val="18"/>
                          </w:rPr>
                          <w:t xml:space="preserve">140 </w:t>
                        </w:r>
                        <w:r w:rsidRPr="00326EA7">
                          <w:rPr>
                            <w:sz w:val="18"/>
                            <w:szCs w:val="18"/>
                          </w:rPr>
                          <w:sym w:font="Symbol" w:char="F0B1"/>
                        </w:r>
                        <w:r>
                          <w:rPr>
                            <w:sz w:val="18"/>
                            <w:szCs w:val="18"/>
                          </w:rPr>
                          <w:t xml:space="preserve"> </w:t>
                        </w:r>
                        <w:r w:rsidRPr="00E36C17">
                          <w:rPr>
                            <w:sz w:val="18"/>
                            <w:szCs w:val="18"/>
                          </w:rPr>
                          <w:t>10 mm</w:t>
                        </w:r>
                      </w:p>
                    </w:txbxContent>
                  </v:textbox>
                </v:shape>
                <v:shape id="Textfeld 99" o:spid="_x0000_s1130" type="#_x0000_t202" style="position:absolute;top:10419;width:1283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aZ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mDa2mcYAAADdAAAA&#10;DwAAAAAAAAAAAAAAAAAHAgAAZHJzL2Rvd25yZXYueG1sUEsFBgAAAAADAAMAtwAAAPoCAAAAAA==&#10;" filled="f" stroked="f">
                  <v:textbox inset="0,0,0,0">
                    <w:txbxContent>
                      <w:p w14:paraId="18A4EA9D" w14:textId="77777777" w:rsidR="00554990" w:rsidRPr="00C009E0" w:rsidRDefault="00554990" w:rsidP="00AF284C">
                        <w:pPr>
                          <w:jc w:val="center"/>
                          <w:rPr>
                            <w:sz w:val="18"/>
                            <w:szCs w:val="18"/>
                          </w:rPr>
                        </w:pPr>
                        <w:r w:rsidRPr="00C009E0">
                          <w:rPr>
                            <w:sz w:val="18"/>
                            <w:szCs w:val="18"/>
                          </w:rPr>
                          <w:t>Exemple</w:t>
                        </w:r>
                        <w:r>
                          <w:rPr>
                            <w:sz w:val="18"/>
                            <w:szCs w:val="18"/>
                          </w:rPr>
                          <w:t xml:space="preserve"> </w:t>
                        </w:r>
                        <w:r>
                          <w:rPr>
                            <w:sz w:val="18"/>
                            <w:szCs w:val="18"/>
                          </w:rPr>
                          <w:br/>
                        </w:r>
                        <w:r w:rsidRPr="00C009E0">
                          <w:rPr>
                            <w:sz w:val="18"/>
                            <w:szCs w:val="18"/>
                          </w:rPr>
                          <w:t>a)</w:t>
                        </w:r>
                      </w:p>
                    </w:txbxContent>
                  </v:textbox>
                </v:shape>
                <v:shape id="Textfeld 103" o:spid="_x0000_s1131" type="#_x0000_t202" style="position:absolute;left:30023;top:19151;width:294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" filled="f" stroked="f">
                  <v:textbox>
                    <w:txbxContent>
                      <w:p w14:paraId="09C94FC5" w14:textId="77777777" w:rsidR="00554990" w:rsidRPr="00E36C17" w:rsidRDefault="00554990" w:rsidP="00AF284C">
                        <w:pPr>
                          <w:jc w:val="center"/>
                          <w:rPr>
                            <w:sz w:val="18"/>
                            <w:szCs w:val="18"/>
                          </w:rPr>
                        </w:pPr>
                        <w:r w:rsidRPr="00E36C17">
                          <w:rPr>
                            <w:sz w:val="18"/>
                            <w:szCs w:val="18"/>
                          </w:rPr>
                          <w:t>1 130 mm ≤ L ≤ 2 300 mm</w:t>
                        </w:r>
                      </w:p>
                    </w:txbxContent>
                  </v:textbox>
                </v:shape>
                <v:shape id="Textfeld 58" o:spid="_x0000_s1132" type="#_x0000_t202" style="position:absolute;left:32039;top:59;width:15350;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" filled="f" stroked="f">
                  <v:textbox>
                    <w:txbxContent>
                      <w:p w14:paraId="0B05FE07" w14:textId="47F0EF62" w:rsidR="00554990" w:rsidRPr="00E36C17" w:rsidRDefault="00554990" w:rsidP="00AF284C">
                        <w:pPr>
                          <w:jc w:val="center"/>
                          <w:rPr>
                            <w:sz w:val="18"/>
                            <w:szCs w:val="18"/>
                          </w:rPr>
                        </w:pPr>
                        <w:r w:rsidRPr="00E36C17">
                          <w:rPr>
                            <w:sz w:val="18"/>
                            <w:szCs w:val="18"/>
                          </w:rPr>
                          <w:t xml:space="preserve">100 </w:t>
                        </w:r>
                        <w:r w:rsidRPr="00326EA7">
                          <w:rPr>
                            <w:sz w:val="18"/>
                            <w:szCs w:val="18"/>
                          </w:rPr>
                          <w:sym w:font="Symbol" w:char="F0B1"/>
                        </w:r>
                        <w:r w:rsidRPr="00E36C17">
                          <w:rPr>
                            <w:sz w:val="18"/>
                            <w:szCs w:val="18"/>
                          </w:rPr>
                          <w:t xml:space="preserve"> 2,5 mm</w:t>
                        </w:r>
                      </w:p>
                    </w:txbxContent>
                  </v:textbox>
                </v:shape>
                <v:shape id="Gerade Verbindung mit Pfeil 1352" o:spid="_x0000_s1133" type="#_x0000_t32" style="position:absolute;left:32642;top:6512;width:2334;height:2514;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" strokecolor="black [3213]">
                  <v:stroke startarrow="block" startarrowwidth="narrow" startarrowlength="long" endarrow="block" endarrowwidth="narrow" endarrowlength="long"/>
                </v:shape>
                <v:line id="Gerade Verbindung 1353" o:spid="_x0000_s1134" style="position:absolute;rotation:180;flip:y;visibility:visible;mso-wrap-style:square" from="28873,5548" to="38813,1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" strokecolor="black [3213]"/>
                <v:shape id="Gerade Verbindung mit Pfeil 1354" o:spid="_x0000_s1135" type="#_x0000_t32" style="position:absolute;left:27615;top:6652;width:2334;height:2515;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" strokecolor="black [3213]">
                  <v:stroke startarrow="block" startarrowwidth="narrow" startarrowlength="long" endarrow="block" endarrowwidth="narrow" endarrowlength="long"/>
                </v:shape>
                <v:line id="Gerade Verbindung 1355" o:spid="_x0000_s1136" style="position:absolute;flip:y;visibility:visible;mso-wrap-style:square" from="35988,2627" to="4125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" strokecolor="black [3213]"/>
                <v:line id="Gerade Verbindung 1356" o:spid="_x0000_s1137" style="position:absolute;flip:y;visibility:visible;mso-wrap-style:square" from="28782,2627" to="3598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" strokecolor="black [3213]"/>
                <v:line id="Gerade Verbindung 1357" o:spid="_x0000_s1138" style="position:absolute;flip:y;visibility:visible;mso-wrap-style:square" from="33728,2627" to="35988,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" strokecolor="black [3213]"/>
                <v:shape id="Textfeld 64" o:spid="_x0000_s1139" type="#_x0000_t202" style="position:absolute;left:49605;top:934;width:24645;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" filled="f" stroked="f">
                  <v:textbox>
                    <w:txbxContent>
                      <w:p w14:paraId="7FEF14A0" w14:textId="77777777" w:rsidR="00554990" w:rsidRPr="00E36C17" w:rsidRDefault="00554990" w:rsidP="00AF284C">
                        <w:pPr>
                          <w:rPr>
                            <w:sz w:val="18"/>
                            <w:szCs w:val="18"/>
                          </w:rPr>
                        </w:pPr>
                        <w:r w:rsidRPr="00E36C17">
                          <w:rPr>
                            <w:sz w:val="18"/>
                            <w:szCs w:val="18"/>
                          </w:rPr>
                          <w:t>Rouge fluorescent (classe 1) ou</w:t>
                        </w:r>
                      </w:p>
                      <w:p w14:paraId="11F74646" w14:textId="77777777" w:rsidR="00554990" w:rsidRPr="00E36C17" w:rsidRDefault="00554990" w:rsidP="00AF284C">
                        <w:pPr>
                          <w:rPr>
                            <w:sz w:val="18"/>
                            <w:szCs w:val="18"/>
                          </w:rPr>
                        </w:pPr>
                        <w:r w:rsidRPr="00E36C17">
                          <w:rPr>
                            <w:sz w:val="18"/>
                            <w:szCs w:val="18"/>
                          </w:rPr>
                          <w:t>Rétroréfléchissant (classe 3)</w:t>
                        </w:r>
                      </w:p>
                    </w:txbxContent>
                  </v:textbox>
                </v:shape>
                <v:shape id="Textfeld 65" o:spid="_x0000_s1140" type="#_x0000_t202" style="position:absolute;left:51568;top:6577;width:205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" filled="f" stroked="f">
                  <v:textbox>
                    <w:txbxContent>
                      <w:p w14:paraId="564FA08E" w14:textId="77777777" w:rsidR="00554990" w:rsidRPr="00E36C17" w:rsidRDefault="00554990" w:rsidP="00AF284C">
                        <w:pPr>
                          <w:rPr>
                            <w:sz w:val="18"/>
                            <w:szCs w:val="18"/>
                          </w:rPr>
                        </w:pPr>
                        <w:r w:rsidRPr="00E36C17">
                          <w:rPr>
                            <w:sz w:val="18"/>
                            <w:szCs w:val="18"/>
                          </w:rPr>
                          <w:t>Jaune rétroréfléchissant</w:t>
                        </w:r>
                      </w:p>
                    </w:txbxContent>
                  </v:textbox>
                </v:shape>
                <v:line id="Gerade Verbindung 1360" o:spid="_x0000_s1141" style="position:absolute;flip:x;visibility:visible;mso-wrap-style:square" from="41808,4319" to="49605,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" strokecolor="black [3213]">
                  <v:stroke endarrow="oval"/>
                </v:line>
                <v:line id="Gerade Verbindung 1361" o:spid="_x0000_s1142" style="position:absolute;flip:x;visibility:visible;mso-wrap-style:square" from="47067,7963" to="51568,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" strokecolor="black [3213]">
                  <v:stroke endarrow="oval"/>
                </v:line>
                <v:group id="Gruppieren 1362" o:spid="_x0000_s1143" style="position:absolute;left:13312;top:5792;width:8625;height:4902;rotation:180" coordorigin="13312,5792" coordsize="8625,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">
                  <v:line id="Gerade Verbindung 1363" o:spid="_x0000_s1144" style="position:absolute;flip:x;visibility:visible;mso-wrap-style:square" from="13312,5792" to="16877,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" strokecolor="black [3213]"/>
                  <v:line id="Gerade Verbindung 1364" o:spid="_x0000_s1145" style="position:absolute;flip:x y;visibility:visible;mso-wrap-style:square" from="21925,5815" to="21937,1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" strokecolor="black [3213]"/>
                  <v:group id="Gruppieren 1365" o:spid="_x0000_s1146" style="position:absolute;left:16693;top:5927;width:5244;height:3182" coordorigin="16693,5927"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Bogen 14341" o:spid="_x0000_s1147" style="position:absolute;left:16802;top:6067;width:4878;height:2787;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0;34,10" o:connectangles="0,0" textboxrect="0,0,581080,436153"/>
                      <v:textbox>
                        <w:txbxContent>
                          <w:p w14:paraId="47CF391C" w14:textId="77777777" w:rsidR="00554990" w:rsidRPr="00611A34" w:rsidRDefault="00554990" w:rsidP="00AF284C">
                            <w:pPr>
                              <w:rPr>
                                <w:sz w:val="14"/>
                                <w:szCs w:val="14"/>
                              </w:rPr>
                            </w:pPr>
                          </w:p>
                        </w:txbxContent>
                      </v:textbox>
                    </v:shape>
                    <v:shape id="Gerade Verbindung mit Pfeil 1367" o:spid="_x0000_s1148" type="#_x0000_t32" style="position:absolute;left:20654;top:9005;width:1283;height: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" strokecolor="black [3213]">
                      <v:stroke startarrowwidth="narrow" startarrowlength="long" endarrow="block" endarrowwidth="narrow" endarrowlength="long"/>
                    </v:shape>
                    <v:shape id="Gerade Verbindung mit Pfeil 1368" o:spid="_x0000_s1149" type="#_x0000_t32" style="position:absolute;left:16693;top:5927;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" strokecolor="black [3213]">
                      <v:stroke startarrowwidth="narrow" startarrowlength="long" endarrow="block" endarrowwidth="narrow" endarrowlength="long"/>
                    </v:shape>
                  </v:group>
                </v:group>
                <v:shape id="Textfeld 73" o:spid="_x0000_s1150" type="#_x0000_t202" style="position:absolute;left:14595;top:4956;width:118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" filled="f" stroked="f">
                  <v:textbox>
                    <w:txbxContent>
                      <w:p w14:paraId="73CEB29F" w14:textId="6195ACD4" w:rsidR="00554990" w:rsidRPr="00E36C17" w:rsidRDefault="00554990" w:rsidP="00AF284C">
                        <w:pPr>
                          <w:jc w:val="center"/>
                          <w:rPr>
                            <w:sz w:val="18"/>
                            <w:szCs w:val="18"/>
                          </w:rPr>
                        </w:pPr>
                        <w:r w:rsidRPr="00E36C17">
                          <w:rPr>
                            <w:sz w:val="18"/>
                            <w:szCs w:val="18"/>
                          </w:rPr>
                          <w:t xml:space="preserve">45° </w:t>
                        </w:r>
                        <w:r w:rsidRPr="00326EA7">
                          <w:rPr>
                            <w:sz w:val="18"/>
                            <w:szCs w:val="18"/>
                          </w:rPr>
                          <w:sym w:font="Symbol" w:char="F0B1"/>
                        </w:r>
                        <w:r w:rsidRPr="00E36C17">
                          <w:rPr>
                            <w:sz w:val="18"/>
                            <w:szCs w:val="18"/>
                          </w:rPr>
                          <w:t xml:space="preserve"> 5°</w:t>
                        </w:r>
                      </w:p>
                    </w:txbxContent>
                  </v:textbox>
                </v:shape>
                <v:line id="Gerade Verbindung 1370" o:spid="_x0000_s1151" style="position:absolute;rotation:180;flip:y;visibility:visible;mso-wrap-style:square" from="18108,5792" to="28047,1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" strokecolor="black [3213]"/>
                <v:line id="Gerade Verbindung 1371" o:spid="_x0000_s1152" style="position:absolute;rotation:180;flip:y;visibility:visible;mso-wrap-style:square" from="23394,5633" to="33334,1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" strokecolor="black [3213]"/>
                <w10:anchorlock/>
              </v:group>
            </w:pict>
          </mc:Fallback>
        </mc:AlternateContent>
      </w:r>
    </w:p>
    <w:p w14:paraId="49A203CA" w14:textId="77777777" w:rsidR="00AF284C" w:rsidRPr="00C575F5" w:rsidRDefault="00AF284C" w:rsidP="00326EA7">
      <w:pPr>
        <w:spacing w:after="240" w:line="240" w:lineRule="auto"/>
        <w:ind w:left="1134" w:right="1134"/>
        <w:rPr>
          <w:u w:val="single"/>
        </w:rPr>
      </w:pPr>
      <w:r w:rsidRPr="00C575F5">
        <w:rPr>
          <w:noProof/>
          <w:lang w:eastAsia="fr-CH"/>
        </w:rPr>
        <mc:AlternateContent>
          <mc:Choice Requires="wpg">
            <w:drawing>
              <wp:inline distT="0" distB="0" distL="0" distR="0" wp14:anchorId="13C14DF8" wp14:editId="79D8CEA0">
                <wp:extent cx="5346704" cy="1371956"/>
                <wp:effectExtent l="0" t="0" r="25400" b="0"/>
                <wp:docPr id="1198" name="Gruppieren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4" cy="1371956"/>
                          <a:chOff x="-5548" y="0"/>
                          <a:chExt cx="75839" cy="11708"/>
                        </a:xfrm>
                      </wpg:grpSpPr>
                      <wpg:grpSp>
                        <wpg:cNvPr id="1199" name="Gruppieren 41"/>
                        <wpg:cNvGrpSpPr>
                          <a:grpSpLocks/>
                        </wpg:cNvGrpSpPr>
                        <wpg:grpSpPr bwMode="auto">
                          <a:xfrm>
                            <a:off x="43431" y="0"/>
                            <a:ext cx="26860" cy="5707"/>
                            <a:chOff x="43344" y="0"/>
                            <a:chExt cx="268601" cy="57078"/>
                          </a:xfrm>
                        </wpg:grpSpPr>
                        <wps:wsp>
                          <wps:cNvPr id="1200" name="Rectangle 2"/>
                          <wps:cNvSpPr>
                            <a:spLocks noChangeArrowheads="1"/>
                          </wps:cNvSpPr>
                          <wps:spPr bwMode="auto">
                            <a:xfrm>
                              <a:off x="43344" y="0"/>
                              <a:ext cx="24067"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BA77A97" w14:textId="77777777" w:rsidR="00554990" w:rsidRPr="00611A34" w:rsidRDefault="00554990" w:rsidP="00AF284C">
                                <w:pPr>
                                  <w:rPr>
                                    <w:sz w:val="14"/>
                                    <w:szCs w:val="14"/>
                                  </w:rPr>
                                </w:pPr>
                              </w:p>
                            </w:txbxContent>
                          </wps:txbx>
                          <wps:bodyPr rot="0" vert="horz" wrap="square" lIns="0" tIns="0" rIns="0" bIns="0" anchor="ctr" anchorCtr="0" upright="1">
                            <a:noAutofit/>
                          </wps:bodyPr>
                        </wps:wsp>
                        <wpg:grpSp>
                          <wpg:cNvPr id="1201" name="Gruppieren 1396"/>
                          <wpg:cNvGrpSpPr>
                            <a:grpSpLocks/>
                          </wpg:cNvGrpSpPr>
                          <wpg:grpSpPr bwMode="auto">
                            <a:xfrm>
                              <a:off x="57404" y="6318"/>
                              <a:ext cx="254542" cy="50760"/>
                              <a:chOff x="57404" y="6318"/>
                              <a:chExt cx="254542" cy="50760"/>
                            </a:xfrm>
                          </wpg:grpSpPr>
                          <wps:wsp>
                            <wps:cNvPr id="1202" name="Rechteck 1397"/>
                            <wps:cNvSpPr>
                              <a:spLocks noChangeArrowheads="1"/>
                            </wps:cNvSpPr>
                            <wps:spPr bwMode="auto">
                              <a:xfrm rot="5400000">
                                <a:off x="159373" y="-95495"/>
                                <a:ext cx="50760" cy="254386"/>
                              </a:xfrm>
                              <a:prstGeom prst="rect">
                                <a:avLst/>
                              </a:prstGeom>
                              <a:solidFill>
                                <a:srgbClr val="FFFF00"/>
                              </a:solidFill>
                              <a:ln w="12700">
                                <a:solidFill>
                                  <a:srgbClr val="FFFF00"/>
                                </a:solidFill>
                                <a:miter lim="800000"/>
                                <a:headEnd/>
                                <a:tailEnd/>
                              </a:ln>
                            </wps:spPr>
                            <wps:txbx>
                              <w:txbxContent>
                                <w:p w14:paraId="4316E45F" w14:textId="77777777" w:rsidR="00554990" w:rsidRPr="00611A34" w:rsidRDefault="00554990" w:rsidP="00AF284C">
                                  <w:pPr>
                                    <w:rPr>
                                      <w:sz w:val="14"/>
                                      <w:szCs w:val="14"/>
                                    </w:rPr>
                                  </w:pPr>
                                </w:p>
                              </w:txbxContent>
                            </wps:txbx>
                            <wps:bodyPr rot="0" vert="horz" wrap="square" lIns="0" tIns="0" rIns="0" bIns="0" anchor="ctr" anchorCtr="0" upright="1">
                              <a:noAutofit/>
                            </wps:bodyPr>
                          </wps:wsp>
                          <wps:wsp>
                            <wps:cNvPr id="1203" name="Rechtwinkliges Dreieck 1398"/>
                            <wps:cNvSpPr>
                              <a:spLocks noChangeArrowheads="1"/>
                            </wps:cNvSpPr>
                            <wps:spPr bwMode="auto">
                              <a:xfrm>
                                <a:off x="210426" y="6318"/>
                                <a:ext cx="50760" cy="50760"/>
                              </a:xfrm>
                              <a:prstGeom prst="rtTriangle">
                                <a:avLst/>
                              </a:prstGeom>
                              <a:solidFill>
                                <a:srgbClr val="FF0000"/>
                              </a:solidFill>
                              <a:ln w="12700">
                                <a:solidFill>
                                  <a:srgbClr val="FF0000"/>
                                </a:solidFill>
                                <a:miter lim="800000"/>
                                <a:headEnd/>
                                <a:tailEnd/>
                              </a:ln>
                            </wps:spPr>
                            <wps:txbx>
                              <w:txbxContent>
                                <w:p w14:paraId="6043F178" w14:textId="77777777" w:rsidR="00554990" w:rsidRPr="00611A34" w:rsidRDefault="00554990" w:rsidP="00AF284C">
                                  <w:pPr>
                                    <w:rPr>
                                      <w:sz w:val="14"/>
                                      <w:szCs w:val="14"/>
                                    </w:rPr>
                                  </w:pPr>
                                </w:p>
                              </w:txbxContent>
                            </wps:txbx>
                            <wps:bodyPr rot="0" vert="horz" wrap="square" lIns="0" tIns="0" rIns="0" bIns="0" anchor="ctr" anchorCtr="0" upright="1">
                              <a:noAutofit/>
                            </wps:bodyPr>
                          </wps:wsp>
                          <wps:wsp>
                            <wps:cNvPr id="1204" name="Rechtwinkliges Dreieck 1399"/>
                            <wps:cNvSpPr>
                              <a:spLocks noChangeArrowheads="1"/>
                            </wps:cNvSpPr>
                            <wps:spPr bwMode="auto">
                              <a:xfrm rot="10800000">
                                <a:off x="159666" y="6318"/>
                                <a:ext cx="50760" cy="50760"/>
                              </a:xfrm>
                              <a:prstGeom prst="rtTriangle">
                                <a:avLst/>
                              </a:prstGeom>
                              <a:solidFill>
                                <a:srgbClr val="FF0000"/>
                              </a:solidFill>
                              <a:ln w="12700">
                                <a:solidFill>
                                  <a:srgbClr val="FF0000"/>
                                </a:solidFill>
                                <a:miter lim="800000"/>
                                <a:headEnd/>
                                <a:tailEnd/>
                              </a:ln>
                            </wps:spPr>
                            <wps:txbx>
                              <w:txbxContent>
                                <w:p w14:paraId="29936415" w14:textId="77777777" w:rsidR="00554990" w:rsidRPr="00611A34" w:rsidRDefault="00554990" w:rsidP="00AF284C">
                                  <w:pPr>
                                    <w:rPr>
                                      <w:sz w:val="14"/>
                                      <w:szCs w:val="14"/>
                                    </w:rPr>
                                  </w:pPr>
                                </w:p>
                              </w:txbxContent>
                            </wps:txbx>
                            <wps:bodyPr rot="0" vert="horz" wrap="square" lIns="0" tIns="0" rIns="0" bIns="0" anchor="ctr" anchorCtr="0" upright="1">
                              <a:noAutofit/>
                            </wps:bodyPr>
                          </wps:wsp>
                          <wps:wsp>
                            <wps:cNvPr id="1205" name="Rechtwinkliges Dreieck 1400"/>
                            <wps:cNvSpPr>
                              <a:spLocks noChangeArrowheads="1"/>
                            </wps:cNvSpPr>
                            <wps:spPr bwMode="auto">
                              <a:xfrm rot="10800000">
                                <a:off x="261186" y="6318"/>
                                <a:ext cx="50760" cy="50760"/>
                              </a:xfrm>
                              <a:prstGeom prst="rtTriangle">
                                <a:avLst/>
                              </a:prstGeom>
                              <a:solidFill>
                                <a:srgbClr val="FF0000"/>
                              </a:solidFill>
                              <a:ln w="12700">
                                <a:solidFill>
                                  <a:srgbClr val="FF0000"/>
                                </a:solidFill>
                                <a:miter lim="800000"/>
                                <a:headEnd/>
                                <a:tailEnd/>
                              </a:ln>
                            </wps:spPr>
                            <wps:txbx>
                              <w:txbxContent>
                                <w:p w14:paraId="16734B27" w14:textId="77777777" w:rsidR="00554990" w:rsidRPr="00611A34" w:rsidRDefault="00554990" w:rsidP="00AF284C">
                                  <w:pPr>
                                    <w:rPr>
                                      <w:sz w:val="14"/>
                                      <w:szCs w:val="14"/>
                                    </w:rPr>
                                  </w:pPr>
                                </w:p>
                              </w:txbxContent>
                            </wps:txbx>
                            <wps:bodyPr rot="0" vert="horz" wrap="square" lIns="0" tIns="0" rIns="0" bIns="0" anchor="ctr" anchorCtr="0" upright="1">
                              <a:noAutofit/>
                            </wps:bodyPr>
                          </wps:wsp>
                          <wps:wsp>
                            <wps:cNvPr id="1206" name="Rechtwinkliges Dreieck 1401"/>
                            <wps:cNvSpPr>
                              <a:spLocks noChangeArrowheads="1"/>
                            </wps:cNvSpPr>
                            <wps:spPr bwMode="auto">
                              <a:xfrm>
                                <a:off x="108164" y="6318"/>
                                <a:ext cx="50760" cy="50760"/>
                              </a:xfrm>
                              <a:prstGeom prst="rtTriangle">
                                <a:avLst/>
                              </a:prstGeom>
                              <a:solidFill>
                                <a:srgbClr val="FF0000"/>
                              </a:solidFill>
                              <a:ln w="12700">
                                <a:solidFill>
                                  <a:srgbClr val="FF0000"/>
                                </a:solidFill>
                                <a:miter lim="800000"/>
                                <a:headEnd/>
                                <a:tailEnd/>
                              </a:ln>
                            </wps:spPr>
                            <wps:txbx>
                              <w:txbxContent>
                                <w:p w14:paraId="6016E29E" w14:textId="77777777" w:rsidR="00554990" w:rsidRPr="00611A34" w:rsidRDefault="00554990" w:rsidP="00AF284C">
                                  <w:pPr>
                                    <w:rPr>
                                      <w:sz w:val="14"/>
                                      <w:szCs w:val="14"/>
                                    </w:rPr>
                                  </w:pPr>
                                </w:p>
                              </w:txbxContent>
                            </wps:txbx>
                            <wps:bodyPr rot="0" vert="horz" wrap="square" lIns="0" tIns="0" rIns="0" bIns="0" anchor="ctr" anchorCtr="0" upright="1">
                              <a:noAutofit/>
                            </wps:bodyPr>
                          </wps:wsp>
                          <wps:wsp>
                            <wps:cNvPr id="1207" name="Rechtwinkliges Dreieck 1402"/>
                            <wps:cNvSpPr>
                              <a:spLocks noChangeArrowheads="1"/>
                            </wps:cNvSpPr>
                            <wps:spPr bwMode="auto">
                              <a:xfrm rot="10800000">
                                <a:off x="57404" y="6318"/>
                                <a:ext cx="50760" cy="50760"/>
                              </a:xfrm>
                              <a:prstGeom prst="rtTriangle">
                                <a:avLst/>
                              </a:prstGeom>
                              <a:solidFill>
                                <a:srgbClr val="FF0000"/>
                              </a:solidFill>
                              <a:ln w="12700">
                                <a:solidFill>
                                  <a:srgbClr val="FF0000"/>
                                </a:solidFill>
                                <a:miter lim="800000"/>
                                <a:headEnd/>
                                <a:tailEnd/>
                              </a:ln>
                            </wps:spPr>
                            <wps:txbx>
                              <w:txbxContent>
                                <w:p w14:paraId="6900C43A" w14:textId="77777777" w:rsidR="00554990" w:rsidRPr="00611A34" w:rsidRDefault="00554990" w:rsidP="00AF284C">
                                  <w:pPr>
                                    <w:rPr>
                                      <w:sz w:val="14"/>
                                      <w:szCs w:val="14"/>
                                    </w:rPr>
                                  </w:pPr>
                                </w:p>
                              </w:txbxContent>
                            </wps:txbx>
                            <wps:bodyPr rot="0" vert="horz" wrap="square" lIns="0" tIns="0" rIns="0" bIns="0" anchor="ctr" anchorCtr="0" upright="1">
                              <a:noAutofit/>
                            </wps:bodyPr>
                          </wps:wsp>
                        </wpg:grpSp>
                      </wpg:grpSp>
                      <wpg:grpSp>
                        <wpg:cNvPr id="1208" name="Gruppieren 40"/>
                        <wpg:cNvGrpSpPr>
                          <a:grpSpLocks/>
                        </wpg:cNvGrpSpPr>
                        <wpg:grpSpPr bwMode="auto">
                          <a:xfrm>
                            <a:off x="14312" y="596"/>
                            <a:ext cx="25454" cy="5076"/>
                            <a:chOff x="14330" y="631"/>
                            <a:chExt cx="254542" cy="50760"/>
                          </a:xfrm>
                        </wpg:grpSpPr>
                        <wps:wsp>
                          <wps:cNvPr id="1209" name="Rechteck 1404"/>
                          <wps:cNvSpPr>
                            <a:spLocks noChangeArrowheads="1"/>
                          </wps:cNvSpPr>
                          <wps:spPr bwMode="auto">
                            <a:xfrm rot="5400000" flipV="1">
                              <a:off x="116143" y="-101182"/>
                              <a:ext cx="50760" cy="254386"/>
                            </a:xfrm>
                            <a:prstGeom prst="rect">
                              <a:avLst/>
                            </a:prstGeom>
                            <a:solidFill>
                              <a:srgbClr val="FFFF00"/>
                            </a:solidFill>
                            <a:ln w="12700">
                              <a:solidFill>
                                <a:srgbClr val="FFFF00"/>
                              </a:solidFill>
                              <a:miter lim="800000"/>
                              <a:headEnd/>
                              <a:tailEnd/>
                            </a:ln>
                          </wps:spPr>
                          <wps:txbx>
                            <w:txbxContent>
                              <w:p w14:paraId="5D74D66F" w14:textId="77777777" w:rsidR="00554990" w:rsidRPr="00611A34" w:rsidRDefault="00554990" w:rsidP="00AF284C">
                                <w:pPr>
                                  <w:rPr>
                                    <w:sz w:val="14"/>
                                    <w:szCs w:val="14"/>
                                  </w:rPr>
                                </w:pPr>
                              </w:p>
                            </w:txbxContent>
                          </wps:txbx>
                          <wps:bodyPr rot="0" vert="horz" wrap="square" lIns="0" tIns="0" rIns="0" bIns="0" anchor="ctr" anchorCtr="0" upright="1">
                            <a:noAutofit/>
                          </wps:bodyPr>
                        </wps:wsp>
                        <wps:wsp>
                          <wps:cNvPr id="1210" name="Rechtwinkliges Dreieck 1405"/>
                          <wps:cNvSpPr>
                            <a:spLocks noChangeArrowheads="1"/>
                          </wps:cNvSpPr>
                          <wps:spPr bwMode="auto">
                            <a:xfrm rot="10800000" flipV="1">
                              <a:off x="65090" y="631"/>
                              <a:ext cx="50760" cy="50760"/>
                            </a:xfrm>
                            <a:prstGeom prst="rtTriangle">
                              <a:avLst/>
                            </a:prstGeom>
                            <a:solidFill>
                              <a:srgbClr val="FF0000"/>
                            </a:solidFill>
                            <a:ln w="12700">
                              <a:solidFill>
                                <a:srgbClr val="FF0000"/>
                              </a:solidFill>
                              <a:miter lim="800000"/>
                              <a:headEnd/>
                              <a:tailEnd/>
                            </a:ln>
                          </wps:spPr>
                          <wps:txbx>
                            <w:txbxContent>
                              <w:p w14:paraId="665359B5" w14:textId="77777777" w:rsidR="00554990" w:rsidRPr="00611A34" w:rsidRDefault="00554990" w:rsidP="00AF284C">
                                <w:pPr>
                                  <w:rPr>
                                    <w:sz w:val="14"/>
                                    <w:szCs w:val="14"/>
                                  </w:rPr>
                                </w:pPr>
                              </w:p>
                            </w:txbxContent>
                          </wps:txbx>
                          <wps:bodyPr rot="0" vert="horz" wrap="square" lIns="0" tIns="0" rIns="0" bIns="0" anchor="ctr" anchorCtr="0" upright="1">
                            <a:noAutofit/>
                          </wps:bodyPr>
                        </wps:wsp>
                        <wps:wsp>
                          <wps:cNvPr id="1211" name="Rechtwinkliges Dreieck 1406"/>
                          <wps:cNvSpPr>
                            <a:spLocks noChangeArrowheads="1"/>
                          </wps:cNvSpPr>
                          <wps:spPr bwMode="auto">
                            <a:xfrm flipV="1">
                              <a:off x="115850" y="631"/>
                              <a:ext cx="50760" cy="50760"/>
                            </a:xfrm>
                            <a:prstGeom prst="rtTriangle">
                              <a:avLst/>
                            </a:prstGeom>
                            <a:solidFill>
                              <a:srgbClr val="FF0000"/>
                            </a:solidFill>
                            <a:ln w="12700">
                              <a:solidFill>
                                <a:srgbClr val="FF0000"/>
                              </a:solidFill>
                              <a:miter lim="800000"/>
                              <a:headEnd/>
                              <a:tailEnd/>
                            </a:ln>
                          </wps:spPr>
                          <wps:txbx>
                            <w:txbxContent>
                              <w:p w14:paraId="26A5587C" w14:textId="77777777" w:rsidR="00554990" w:rsidRPr="00611A34" w:rsidRDefault="00554990" w:rsidP="00AF284C">
                                <w:pPr>
                                  <w:rPr>
                                    <w:sz w:val="14"/>
                                    <w:szCs w:val="14"/>
                                  </w:rPr>
                                </w:pPr>
                              </w:p>
                            </w:txbxContent>
                          </wps:txbx>
                          <wps:bodyPr rot="0" vert="horz" wrap="square" lIns="0" tIns="0" rIns="0" bIns="0" anchor="ctr" anchorCtr="0" upright="1">
                            <a:noAutofit/>
                          </wps:bodyPr>
                        </wps:wsp>
                        <wps:wsp>
                          <wps:cNvPr id="1212" name="Rechtwinkliges Dreieck 1407"/>
                          <wps:cNvSpPr>
                            <a:spLocks noChangeArrowheads="1"/>
                          </wps:cNvSpPr>
                          <wps:spPr bwMode="auto">
                            <a:xfrm flipV="1">
                              <a:off x="14330" y="631"/>
                              <a:ext cx="50760" cy="50760"/>
                            </a:xfrm>
                            <a:prstGeom prst="rtTriangle">
                              <a:avLst/>
                            </a:prstGeom>
                            <a:solidFill>
                              <a:srgbClr val="FF0000"/>
                            </a:solidFill>
                            <a:ln w="12700">
                              <a:solidFill>
                                <a:srgbClr val="FF0000"/>
                              </a:solidFill>
                              <a:miter lim="800000"/>
                              <a:headEnd/>
                              <a:tailEnd/>
                            </a:ln>
                          </wps:spPr>
                          <wps:txbx>
                            <w:txbxContent>
                              <w:p w14:paraId="30405DD2" w14:textId="77777777" w:rsidR="00554990" w:rsidRPr="00611A34" w:rsidRDefault="00554990" w:rsidP="00AF284C">
                                <w:pPr>
                                  <w:rPr>
                                    <w:sz w:val="14"/>
                                    <w:szCs w:val="14"/>
                                  </w:rPr>
                                </w:pPr>
                              </w:p>
                            </w:txbxContent>
                          </wps:txbx>
                          <wps:bodyPr rot="0" vert="horz" wrap="square" lIns="0" tIns="0" rIns="0" bIns="0" anchor="ctr" anchorCtr="0" upright="1">
                            <a:noAutofit/>
                          </wps:bodyPr>
                        </wps:wsp>
                        <wps:wsp>
                          <wps:cNvPr id="1213" name="Rechtwinkliges Dreieck 1408"/>
                          <wps:cNvSpPr>
                            <a:spLocks noChangeArrowheads="1"/>
                          </wps:cNvSpPr>
                          <wps:spPr bwMode="auto">
                            <a:xfrm rot="10800000" flipV="1">
                              <a:off x="167352" y="631"/>
                              <a:ext cx="50760" cy="50760"/>
                            </a:xfrm>
                            <a:prstGeom prst="rtTriangle">
                              <a:avLst/>
                            </a:prstGeom>
                            <a:solidFill>
                              <a:srgbClr val="FF0000"/>
                            </a:solidFill>
                            <a:ln w="12700">
                              <a:solidFill>
                                <a:srgbClr val="FF0000"/>
                              </a:solidFill>
                              <a:miter lim="800000"/>
                              <a:headEnd/>
                              <a:tailEnd/>
                            </a:ln>
                          </wps:spPr>
                          <wps:txbx>
                            <w:txbxContent>
                              <w:p w14:paraId="305C13C9" w14:textId="77777777" w:rsidR="00554990" w:rsidRPr="00611A34" w:rsidRDefault="00554990" w:rsidP="00AF284C">
                                <w:pPr>
                                  <w:rPr>
                                    <w:sz w:val="14"/>
                                    <w:szCs w:val="14"/>
                                  </w:rPr>
                                </w:pPr>
                              </w:p>
                            </w:txbxContent>
                          </wps:txbx>
                          <wps:bodyPr rot="0" vert="horz" wrap="square" lIns="0" tIns="0" rIns="0" bIns="0" anchor="ctr" anchorCtr="0" upright="1">
                            <a:noAutofit/>
                          </wps:bodyPr>
                        </wps:wsp>
                        <wps:wsp>
                          <wps:cNvPr id="1214" name="Rechtwinkliges Dreieck 1409"/>
                          <wps:cNvSpPr>
                            <a:spLocks noChangeArrowheads="1"/>
                          </wps:cNvSpPr>
                          <wps:spPr bwMode="auto">
                            <a:xfrm flipV="1">
                              <a:off x="218112" y="631"/>
                              <a:ext cx="50760" cy="50760"/>
                            </a:xfrm>
                            <a:prstGeom prst="rtTriangle">
                              <a:avLst/>
                            </a:prstGeom>
                            <a:solidFill>
                              <a:srgbClr val="FF0000"/>
                            </a:solidFill>
                            <a:ln w="12700">
                              <a:solidFill>
                                <a:srgbClr val="FF0000"/>
                              </a:solidFill>
                              <a:miter lim="800000"/>
                              <a:headEnd/>
                              <a:tailEnd/>
                            </a:ln>
                          </wps:spPr>
                          <wps:txbx>
                            <w:txbxContent>
                              <w:p w14:paraId="576FDF55" w14:textId="77777777" w:rsidR="00554990" w:rsidRPr="00611A34" w:rsidRDefault="00554990" w:rsidP="00AF284C">
                                <w:pPr>
                                  <w:rPr>
                                    <w:sz w:val="14"/>
                                    <w:szCs w:val="14"/>
                                  </w:rPr>
                                </w:pPr>
                              </w:p>
                            </w:txbxContent>
                          </wps:txbx>
                          <wps:bodyPr rot="0" vert="horz" wrap="square" lIns="0" tIns="0" rIns="0" bIns="0" anchor="ctr" anchorCtr="0" upright="1">
                            <a:noAutofit/>
                          </wps:bodyPr>
                        </wps:wsp>
                      </wpg:grpSp>
                      <wps:wsp>
                        <wps:cNvPr id="1215" name="Textfeld 120"/>
                        <wps:cNvSpPr txBox="1">
                          <a:spLocks noChangeArrowheads="1"/>
                        </wps:cNvSpPr>
                        <wps:spPr bwMode="auto">
                          <a:xfrm>
                            <a:off x="-5548" y="947"/>
                            <a:ext cx="11394" cy="3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7AD7F" w14:textId="77777777" w:rsidR="00554990" w:rsidRPr="00E36C17" w:rsidRDefault="00554990" w:rsidP="00AF284C">
                              <w:pPr>
                                <w:jc w:val="center"/>
                                <w:rPr>
                                  <w:sz w:val="18"/>
                                  <w:szCs w:val="18"/>
                                </w:rPr>
                              </w:pPr>
                              <w:r w:rsidRPr="00E36C17">
                                <w:rPr>
                                  <w:sz w:val="18"/>
                                  <w:szCs w:val="18"/>
                                </w:rPr>
                                <w:t>Exemple</w:t>
                              </w:r>
                              <w:r>
                                <w:rPr>
                                  <w:sz w:val="18"/>
                                  <w:szCs w:val="18"/>
                                </w:rPr>
                                <w:br/>
                              </w:r>
                              <w:r w:rsidRPr="00E36C17">
                                <w:rPr>
                                  <w:sz w:val="18"/>
                                  <w:szCs w:val="18"/>
                                </w:rPr>
                                <w:t>b)</w:t>
                              </w:r>
                            </w:p>
                          </w:txbxContent>
                        </wps:txbx>
                        <wps:bodyPr rot="0" vert="horz" wrap="square" lIns="0" tIns="0" rIns="0" bIns="0" anchor="t" anchorCtr="0" upright="1">
                          <a:noAutofit/>
                        </wps:bodyPr>
                      </wps:wsp>
                      <wps:wsp>
                        <wps:cNvPr id="1216" name="Gerade Verbindung mit Pfeil 24"/>
                        <wps:cNvCnPr>
                          <a:cxnSpLocks noChangeShapeType="1"/>
                        </wps:cNvCnPr>
                        <wps:spPr bwMode="auto">
                          <a:xfrm flipH="1">
                            <a:off x="14411" y="8050"/>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17" name="Gerade Verbindung 25"/>
                        <wps:cNvCnPr>
                          <a:cxnSpLocks noChangeShapeType="1"/>
                        </wps:cNvCnPr>
                        <wps:spPr bwMode="auto">
                          <a:xfrm flipV="1">
                            <a:off x="14312" y="5665"/>
                            <a:ext cx="25"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8" name="Gerade Verbindung 26"/>
                        <wps:cNvCnPr>
                          <a:cxnSpLocks noChangeShapeType="1"/>
                        </wps:cNvCnPr>
                        <wps:spPr bwMode="auto">
                          <a:xfrm flipV="1">
                            <a:off x="39756" y="5665"/>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9" name="Textfeld 27"/>
                        <wps:cNvSpPr txBox="1">
                          <a:spLocks noChangeArrowheads="1"/>
                        </wps:cNvSpPr>
                        <wps:spPr bwMode="auto">
                          <a:xfrm>
                            <a:off x="21566" y="9041"/>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7D75F" w14:textId="77777777" w:rsidR="00554990" w:rsidRPr="00E36C17" w:rsidRDefault="00554990" w:rsidP="00AF284C">
                              <w:pPr>
                                <w:jc w:val="center"/>
                                <w:rPr>
                                  <w:sz w:val="18"/>
                                  <w:szCs w:val="18"/>
                                </w:rPr>
                              </w:pPr>
                              <w:r w:rsidRPr="00E36C17">
                                <w:rPr>
                                  <w:sz w:val="18"/>
                                  <w:szCs w:val="18"/>
                                </w:rPr>
                                <w:t>L</w:t>
                              </w:r>
                              <w:r>
                                <w:rPr>
                                  <w:sz w:val="18"/>
                                  <w:szCs w:val="18"/>
                                </w:rPr>
                                <w:t>/</w:t>
                              </w:r>
                              <w:r w:rsidRPr="00E36C17">
                                <w:rPr>
                                  <w:sz w:val="18"/>
                                  <w:szCs w:val="18"/>
                                </w:rPr>
                                <w:t>2</w:t>
                              </w:r>
                            </w:p>
                          </w:txbxContent>
                        </wps:txbx>
                        <wps:bodyPr rot="0" vert="horz" wrap="square" lIns="0" tIns="0" rIns="0" bIns="0" anchor="t" anchorCtr="0" upright="1">
                          <a:noAutofit/>
                        </wps:bodyPr>
                      </wps:wsp>
                    </wpg:wgp>
                  </a:graphicData>
                </a:graphic>
              </wp:inline>
            </w:drawing>
          </mc:Choice>
          <mc:Fallback>
            <w:pict>
              <v:group w14:anchorId="13C14DF8" id="Gruppieren 1413" o:spid="_x0000_s1153" style="width:421pt;height:108.05pt;mso-position-horizontal-relative:char;mso-position-vertical-relative:line" coordorigin="-5548" coordsize="75839,1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">
                <v:group id="Gruppieren 41" o:spid="_x0000_s1154" style="position:absolute;left:43431;width:26860;height:5707" coordorigin="43344" coordsize="268601,5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rect id="Rectangle 2" o:spid="_x0000_s1155" style="position:absolute;left:43344;width:24067;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" filled="f" fillcolor="#4f81bd [3204]" stroked="f" strokecolor="black [3213]">
                    <v:textbox inset="0,0,0,0">
                      <w:txbxContent>
                        <w:p w14:paraId="5BA77A97" w14:textId="77777777" w:rsidR="00554990" w:rsidRPr="00611A34" w:rsidRDefault="00554990" w:rsidP="00AF284C">
                          <w:pPr>
                            <w:rPr>
                              <w:sz w:val="14"/>
                              <w:szCs w:val="14"/>
                            </w:rPr>
                          </w:pPr>
                        </w:p>
                      </w:txbxContent>
                    </v:textbox>
                  </v:rect>
                  <v:group id="Gruppieren 1396" o:spid="_x0000_s1156" style="position:absolute;left:57404;top:6318;width:254542;height:50760" coordorigin="57404,6318"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hteck 1397" o:spid="_x0000_s1157" style="position:absolute;left:159373;top:-95495;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" fillcolor="yellow" strokecolor="yellow" strokeweight="1pt">
                      <v:textbox inset="0,0,0,0">
                        <w:txbxContent>
                          <w:p w14:paraId="4316E45F" w14:textId="77777777" w:rsidR="00554990" w:rsidRPr="00611A34" w:rsidRDefault="00554990" w:rsidP="00AF284C">
                            <w:pPr>
                              <w:rPr>
                                <w:sz w:val="14"/>
                                <w:szCs w:val="14"/>
                              </w:rPr>
                            </w:pPr>
                          </w:p>
                        </w:txbxContent>
                      </v:textbox>
                    </v:rect>
                    <v:shape id="Rechtwinkliges Dreieck 1398" o:spid="_x0000_s1158" type="#_x0000_t6" style="position:absolute;left:210426;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" fillcolor="red" strokecolor="red" strokeweight="1pt">
                      <v:textbox inset="0,0,0,0">
                        <w:txbxContent>
                          <w:p w14:paraId="6043F178" w14:textId="77777777" w:rsidR="00554990" w:rsidRPr="00611A34" w:rsidRDefault="00554990" w:rsidP="00AF284C">
                            <w:pPr>
                              <w:rPr>
                                <w:sz w:val="14"/>
                                <w:szCs w:val="14"/>
                              </w:rPr>
                            </w:pPr>
                          </w:p>
                        </w:txbxContent>
                      </v:textbox>
                    </v:shape>
                    <v:shape id="Rechtwinkliges Dreieck 1399" o:spid="_x0000_s1159" type="#_x0000_t6" style="position:absolute;left:15966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" fillcolor="red" strokecolor="red" strokeweight="1pt">
                      <v:textbox inset="0,0,0,0">
                        <w:txbxContent>
                          <w:p w14:paraId="29936415" w14:textId="77777777" w:rsidR="00554990" w:rsidRPr="00611A34" w:rsidRDefault="00554990" w:rsidP="00AF284C">
                            <w:pPr>
                              <w:rPr>
                                <w:sz w:val="14"/>
                                <w:szCs w:val="14"/>
                              </w:rPr>
                            </w:pPr>
                          </w:p>
                        </w:txbxContent>
                      </v:textbox>
                    </v:shape>
                    <v:shape id="Rechtwinkliges Dreieck 1400" o:spid="_x0000_s1160" type="#_x0000_t6" style="position:absolute;left:26118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" fillcolor="red" strokecolor="red" strokeweight="1pt">
                      <v:textbox inset="0,0,0,0">
                        <w:txbxContent>
                          <w:p w14:paraId="16734B27" w14:textId="77777777" w:rsidR="00554990" w:rsidRPr="00611A34" w:rsidRDefault="00554990" w:rsidP="00AF284C">
                            <w:pPr>
                              <w:rPr>
                                <w:sz w:val="14"/>
                                <w:szCs w:val="14"/>
                              </w:rPr>
                            </w:pPr>
                          </w:p>
                        </w:txbxContent>
                      </v:textbox>
                    </v:shape>
                    <v:shape id="Rechtwinkliges Dreieck 1401" o:spid="_x0000_s1161" type="#_x0000_t6" style="position:absolute;left:108164;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" fillcolor="red" strokecolor="red" strokeweight="1pt">
                      <v:textbox inset="0,0,0,0">
                        <w:txbxContent>
                          <w:p w14:paraId="6016E29E" w14:textId="77777777" w:rsidR="00554990" w:rsidRPr="00611A34" w:rsidRDefault="00554990" w:rsidP="00AF284C">
                            <w:pPr>
                              <w:rPr>
                                <w:sz w:val="14"/>
                                <w:szCs w:val="14"/>
                              </w:rPr>
                            </w:pPr>
                          </w:p>
                        </w:txbxContent>
                      </v:textbox>
                    </v:shape>
                    <v:shape id="Rechtwinkliges Dreieck 1402" o:spid="_x0000_s1162" type="#_x0000_t6" style="position:absolute;left:57404;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" fillcolor="red" strokecolor="red" strokeweight="1pt">
                      <v:textbox inset="0,0,0,0">
                        <w:txbxContent>
                          <w:p w14:paraId="6900C43A" w14:textId="77777777" w:rsidR="00554990" w:rsidRPr="00611A34" w:rsidRDefault="00554990" w:rsidP="00AF284C">
                            <w:pPr>
                              <w:rPr>
                                <w:sz w:val="14"/>
                                <w:szCs w:val="14"/>
                              </w:rPr>
                            </w:pPr>
                          </w:p>
                        </w:txbxContent>
                      </v:textbox>
                    </v:shape>
                  </v:group>
                </v:group>
                <v:group id="Gruppieren 40" o:spid="_x0000_s1163" style="position:absolute;left:14312;top:596;width:25454;height:5076" coordorigin="14330,631"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hteck 1404" o:spid="_x0000_s1164" style="position:absolute;left:116143;top:-101182;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" fillcolor="yellow" strokecolor="yellow" strokeweight="1pt">
                    <v:textbox inset="0,0,0,0">
                      <w:txbxContent>
                        <w:p w14:paraId="5D74D66F" w14:textId="77777777" w:rsidR="00554990" w:rsidRPr="00611A34" w:rsidRDefault="00554990" w:rsidP="00AF284C">
                          <w:pPr>
                            <w:rPr>
                              <w:sz w:val="14"/>
                              <w:szCs w:val="14"/>
                            </w:rPr>
                          </w:pPr>
                        </w:p>
                      </w:txbxContent>
                    </v:textbox>
                  </v:rect>
                  <v:shape id="Rechtwinkliges Dreieck 1405" o:spid="_x0000_s1165" type="#_x0000_t6" style="position:absolute;left:65090;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" fillcolor="red" strokecolor="red" strokeweight="1pt">
                    <v:textbox inset="0,0,0,0">
                      <w:txbxContent>
                        <w:p w14:paraId="665359B5" w14:textId="77777777" w:rsidR="00554990" w:rsidRPr="00611A34" w:rsidRDefault="00554990" w:rsidP="00AF284C">
                          <w:pPr>
                            <w:rPr>
                              <w:sz w:val="14"/>
                              <w:szCs w:val="14"/>
                            </w:rPr>
                          </w:pPr>
                        </w:p>
                      </w:txbxContent>
                    </v:textbox>
                  </v:shape>
                  <v:shape id="Rechtwinkliges Dreieck 1406" o:spid="_x0000_s1166" type="#_x0000_t6" style="position:absolute;left:11585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" fillcolor="red" strokecolor="red" strokeweight="1pt">
                    <v:textbox inset="0,0,0,0">
                      <w:txbxContent>
                        <w:p w14:paraId="26A5587C" w14:textId="77777777" w:rsidR="00554990" w:rsidRPr="00611A34" w:rsidRDefault="00554990" w:rsidP="00AF284C">
                          <w:pPr>
                            <w:rPr>
                              <w:sz w:val="14"/>
                              <w:szCs w:val="14"/>
                            </w:rPr>
                          </w:pPr>
                        </w:p>
                      </w:txbxContent>
                    </v:textbox>
                  </v:shape>
                  <v:shape id="Rechtwinkliges Dreieck 1407" o:spid="_x0000_s1167" type="#_x0000_t6" style="position:absolute;left:1433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" fillcolor="red" strokecolor="red" strokeweight="1pt">
                    <v:textbox inset="0,0,0,0">
                      <w:txbxContent>
                        <w:p w14:paraId="30405DD2" w14:textId="77777777" w:rsidR="00554990" w:rsidRPr="00611A34" w:rsidRDefault="00554990" w:rsidP="00AF284C">
                          <w:pPr>
                            <w:rPr>
                              <w:sz w:val="14"/>
                              <w:szCs w:val="14"/>
                            </w:rPr>
                          </w:pPr>
                        </w:p>
                      </w:txbxContent>
                    </v:textbox>
                  </v:shape>
                  <v:shape id="Rechtwinkliges Dreieck 1408" o:spid="_x0000_s1168" type="#_x0000_t6" style="position:absolute;left:167352;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" fillcolor="red" strokecolor="red" strokeweight="1pt">
                    <v:textbox inset="0,0,0,0">
                      <w:txbxContent>
                        <w:p w14:paraId="305C13C9" w14:textId="77777777" w:rsidR="00554990" w:rsidRPr="00611A34" w:rsidRDefault="00554990" w:rsidP="00AF284C">
                          <w:pPr>
                            <w:rPr>
                              <w:sz w:val="14"/>
                              <w:szCs w:val="14"/>
                            </w:rPr>
                          </w:pPr>
                        </w:p>
                      </w:txbxContent>
                    </v:textbox>
                  </v:shape>
                  <v:shape id="Rechtwinkliges Dreieck 1409" o:spid="_x0000_s1169" type="#_x0000_t6" style="position:absolute;left:218112;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" fillcolor="red" strokecolor="red" strokeweight="1pt">
                    <v:textbox inset="0,0,0,0">
                      <w:txbxContent>
                        <w:p w14:paraId="576FDF55" w14:textId="77777777" w:rsidR="00554990" w:rsidRPr="00611A34" w:rsidRDefault="00554990" w:rsidP="00AF284C">
                          <w:pPr>
                            <w:rPr>
                              <w:sz w:val="14"/>
                              <w:szCs w:val="14"/>
                            </w:rPr>
                          </w:pPr>
                        </w:p>
                      </w:txbxContent>
                    </v:textbox>
                  </v:shape>
                </v:group>
                <v:shape id="Textfeld 120" o:spid="_x0000_s1170" type="#_x0000_t202" style="position:absolute;left:-5548;top:947;width:11394;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14:paraId="79D7AD7F" w14:textId="77777777" w:rsidR="00554990" w:rsidRPr="00E36C17" w:rsidRDefault="00554990" w:rsidP="00AF284C">
                        <w:pPr>
                          <w:jc w:val="center"/>
                          <w:rPr>
                            <w:sz w:val="18"/>
                            <w:szCs w:val="18"/>
                          </w:rPr>
                        </w:pPr>
                        <w:r w:rsidRPr="00E36C17">
                          <w:rPr>
                            <w:sz w:val="18"/>
                            <w:szCs w:val="18"/>
                          </w:rPr>
                          <w:t>Exemple</w:t>
                        </w:r>
                        <w:r>
                          <w:rPr>
                            <w:sz w:val="18"/>
                            <w:szCs w:val="18"/>
                          </w:rPr>
                          <w:br/>
                        </w:r>
                        <w:r w:rsidRPr="00E36C17">
                          <w:rPr>
                            <w:sz w:val="18"/>
                            <w:szCs w:val="18"/>
                          </w:rPr>
                          <w:t>b)</w:t>
                        </w:r>
                      </w:p>
                    </w:txbxContent>
                  </v:textbox>
                </v:shape>
                <v:shape id="Gerade Verbindung mit Pfeil 24" o:spid="_x0000_s1171" type="#_x0000_t32" style="position:absolute;left:14411;top:8050;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" strokecolor="black [3213]">
                  <v:stroke startarrow="block" startarrowwidth="narrow" startarrowlength="long" endarrow="block" endarrowwidth="narrow" endarrowlength="long"/>
                </v:shape>
                <v:line id="Gerade Verbindung 25" o:spid="_x0000_s1172" style="position:absolute;flip:y;visibility:visible;mso-wrap-style:square" from="14312,5665" to="14337,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" strokecolor="black [3213]"/>
                <v:line id="Gerade Verbindung 26" o:spid="_x0000_s1173" style="position:absolute;flip:y;visibility:visible;mso-wrap-style:square" from="39756,5665" to="39756,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" strokecolor="black [3213]"/>
                <v:shape id="Textfeld 27" o:spid="_x0000_s1174" type="#_x0000_t202" style="position:absolute;left:21566;top:9041;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" filled="f" stroked="f">
                  <v:textbox inset="0,0,0,0">
                    <w:txbxContent>
                      <w:p w14:paraId="6227D75F" w14:textId="77777777" w:rsidR="00554990" w:rsidRPr="00E36C17" w:rsidRDefault="00554990" w:rsidP="00AF284C">
                        <w:pPr>
                          <w:jc w:val="center"/>
                          <w:rPr>
                            <w:sz w:val="18"/>
                            <w:szCs w:val="18"/>
                          </w:rPr>
                        </w:pPr>
                        <w:r w:rsidRPr="00E36C17">
                          <w:rPr>
                            <w:sz w:val="18"/>
                            <w:szCs w:val="18"/>
                          </w:rPr>
                          <w:t>L</w:t>
                        </w:r>
                        <w:r>
                          <w:rPr>
                            <w:sz w:val="18"/>
                            <w:szCs w:val="18"/>
                          </w:rPr>
                          <w:t>/</w:t>
                        </w:r>
                        <w:r w:rsidRPr="00E36C17">
                          <w:rPr>
                            <w:sz w:val="18"/>
                            <w:szCs w:val="18"/>
                          </w:rPr>
                          <w:t>2</w:t>
                        </w:r>
                      </w:p>
                    </w:txbxContent>
                  </v:textbox>
                </v:shape>
                <w10:anchorlock/>
              </v:group>
            </w:pict>
          </mc:Fallback>
        </mc:AlternateContent>
      </w:r>
    </w:p>
    <w:p w14:paraId="67782643" w14:textId="77777777" w:rsidR="00AF284C" w:rsidRPr="00C575F5" w:rsidRDefault="00AF284C" w:rsidP="00AF284C">
      <w:pPr>
        <w:ind w:left="1134" w:right="1134"/>
      </w:pPr>
      <w:r w:rsidRPr="00C575F5">
        <w:rPr>
          <w:noProof/>
          <w:lang w:eastAsia="fr-CH"/>
        </w:rPr>
        <mc:AlternateContent>
          <mc:Choice Requires="wpg">
            <w:drawing>
              <wp:inline distT="0" distB="0" distL="0" distR="0" wp14:anchorId="0D7BBE6C" wp14:editId="5F44F718">
                <wp:extent cx="4582046" cy="2419109"/>
                <wp:effectExtent l="0" t="19050" r="28575" b="57785"/>
                <wp:docPr id="1176" name="Gruppieren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046" cy="2419109"/>
                          <a:chOff x="0" y="0"/>
                          <a:chExt cx="54176" cy="26538"/>
                        </a:xfrm>
                      </wpg:grpSpPr>
                      <wpg:grpSp>
                        <wpg:cNvPr id="1177" name="Gruppieren 98"/>
                        <wpg:cNvGrpSpPr>
                          <a:grpSpLocks/>
                        </wpg:cNvGrpSpPr>
                        <wpg:grpSpPr bwMode="auto">
                          <a:xfrm rot="-5400000">
                            <a:off x="38911" y="11083"/>
                            <a:ext cx="25454" cy="5076"/>
                            <a:chOff x="38847" y="11464"/>
                            <a:chExt cx="254542" cy="50760"/>
                          </a:xfrm>
                        </wpg:grpSpPr>
                        <wps:wsp>
                          <wps:cNvPr id="1178" name="Rechteck 1440"/>
                          <wps:cNvSpPr>
                            <a:spLocks noChangeArrowheads="1"/>
                          </wps:cNvSpPr>
                          <wps:spPr bwMode="auto">
                            <a:xfrm rot="5400000" flipV="1">
                              <a:off x="140660" y="-90349"/>
                              <a:ext cx="50760" cy="254386"/>
                            </a:xfrm>
                            <a:prstGeom prst="rect">
                              <a:avLst/>
                            </a:prstGeom>
                            <a:solidFill>
                              <a:srgbClr val="FFFF00"/>
                            </a:solidFill>
                            <a:ln w="12700">
                              <a:solidFill>
                                <a:srgbClr val="FFFF00"/>
                              </a:solidFill>
                              <a:miter lim="800000"/>
                              <a:headEnd/>
                              <a:tailEnd/>
                            </a:ln>
                          </wps:spPr>
                          <wps:txbx>
                            <w:txbxContent>
                              <w:p w14:paraId="2D7E49A1"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s:wsp>
                          <wps:cNvPr id="1179" name="Rechtwinkliges Dreieck 1441"/>
                          <wps:cNvSpPr>
                            <a:spLocks noChangeArrowheads="1"/>
                          </wps:cNvSpPr>
                          <wps:spPr bwMode="auto">
                            <a:xfrm rot="10800000" flipV="1">
                              <a:off x="89607" y="11464"/>
                              <a:ext cx="50760" cy="50760"/>
                            </a:xfrm>
                            <a:prstGeom prst="rtTriangle">
                              <a:avLst/>
                            </a:prstGeom>
                            <a:solidFill>
                              <a:srgbClr val="FF0000"/>
                            </a:solidFill>
                            <a:ln w="12700">
                              <a:solidFill>
                                <a:srgbClr val="FF0000"/>
                              </a:solidFill>
                              <a:miter lim="800000"/>
                              <a:headEnd/>
                              <a:tailEnd/>
                            </a:ln>
                          </wps:spPr>
                          <wps:txbx>
                            <w:txbxContent>
                              <w:p w14:paraId="60DB7177"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s:wsp>
                          <wps:cNvPr id="1180" name="Rechtwinkliges Dreieck 1442"/>
                          <wps:cNvSpPr>
                            <a:spLocks noChangeArrowheads="1"/>
                          </wps:cNvSpPr>
                          <wps:spPr bwMode="auto">
                            <a:xfrm flipV="1">
                              <a:off x="140367" y="11464"/>
                              <a:ext cx="50760" cy="50760"/>
                            </a:xfrm>
                            <a:prstGeom prst="rtTriangle">
                              <a:avLst/>
                            </a:prstGeom>
                            <a:solidFill>
                              <a:srgbClr val="FF0000"/>
                            </a:solidFill>
                            <a:ln w="12700">
                              <a:solidFill>
                                <a:srgbClr val="FF0000"/>
                              </a:solidFill>
                              <a:miter lim="800000"/>
                              <a:headEnd/>
                              <a:tailEnd/>
                            </a:ln>
                          </wps:spPr>
                          <wps:txbx>
                            <w:txbxContent>
                              <w:p w14:paraId="5D9CC31C"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s:wsp>
                          <wps:cNvPr id="1181" name="Rechtwinkliges Dreieck 1443"/>
                          <wps:cNvSpPr>
                            <a:spLocks noChangeArrowheads="1"/>
                          </wps:cNvSpPr>
                          <wps:spPr bwMode="auto">
                            <a:xfrm flipV="1">
                              <a:off x="38847" y="11464"/>
                              <a:ext cx="50760" cy="50760"/>
                            </a:xfrm>
                            <a:prstGeom prst="rtTriangle">
                              <a:avLst/>
                            </a:prstGeom>
                            <a:solidFill>
                              <a:srgbClr val="FF0000"/>
                            </a:solidFill>
                            <a:ln w="12700">
                              <a:solidFill>
                                <a:srgbClr val="FF0000"/>
                              </a:solidFill>
                              <a:miter lim="800000"/>
                              <a:headEnd/>
                              <a:tailEnd/>
                            </a:ln>
                          </wps:spPr>
                          <wps:txbx>
                            <w:txbxContent>
                              <w:p w14:paraId="61F6040D"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s:wsp>
                          <wps:cNvPr id="1182" name="Rechtwinkliges Dreieck 1444"/>
                          <wps:cNvSpPr>
                            <a:spLocks noChangeArrowheads="1"/>
                          </wps:cNvSpPr>
                          <wps:spPr bwMode="auto">
                            <a:xfrm rot="10800000" flipV="1">
                              <a:off x="191869" y="11464"/>
                              <a:ext cx="50760" cy="50760"/>
                            </a:xfrm>
                            <a:prstGeom prst="rtTriangle">
                              <a:avLst/>
                            </a:prstGeom>
                            <a:solidFill>
                              <a:srgbClr val="FF0000"/>
                            </a:solidFill>
                            <a:ln w="12700">
                              <a:solidFill>
                                <a:srgbClr val="FF0000"/>
                              </a:solidFill>
                              <a:miter lim="800000"/>
                              <a:headEnd/>
                              <a:tailEnd/>
                            </a:ln>
                          </wps:spPr>
                          <wps:txbx>
                            <w:txbxContent>
                              <w:p w14:paraId="360662BB"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s:wsp>
                          <wps:cNvPr id="1183" name="Rechtwinkliges Dreieck 1445"/>
                          <wps:cNvSpPr>
                            <a:spLocks noChangeArrowheads="1"/>
                          </wps:cNvSpPr>
                          <wps:spPr bwMode="auto">
                            <a:xfrm flipV="1">
                              <a:off x="242629" y="11464"/>
                              <a:ext cx="50760" cy="50760"/>
                            </a:xfrm>
                            <a:prstGeom prst="rtTriangle">
                              <a:avLst/>
                            </a:prstGeom>
                            <a:solidFill>
                              <a:srgbClr val="FF0000"/>
                            </a:solidFill>
                            <a:ln w="12700">
                              <a:solidFill>
                                <a:srgbClr val="FF0000"/>
                              </a:solidFill>
                              <a:miter lim="800000"/>
                              <a:headEnd/>
                              <a:tailEnd/>
                            </a:ln>
                          </wps:spPr>
                          <wps:txbx>
                            <w:txbxContent>
                              <w:p w14:paraId="2E066B03"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g:grpSp>
                      <wpg:grpSp>
                        <wpg:cNvPr id="1184" name="Gruppieren 105"/>
                        <wpg:cNvGrpSpPr>
                          <a:grpSpLocks/>
                        </wpg:cNvGrpSpPr>
                        <wpg:grpSpPr bwMode="auto">
                          <a:xfrm rot="5400000">
                            <a:off x="3230" y="10189"/>
                            <a:ext cx="25454" cy="5076"/>
                            <a:chOff x="17249" y="16893"/>
                            <a:chExt cx="254542" cy="50760"/>
                          </a:xfrm>
                        </wpg:grpSpPr>
                        <wps:wsp>
                          <wps:cNvPr id="1185" name="Rectangle 2"/>
                          <wps:cNvSpPr>
                            <a:spLocks noChangeArrowheads="1"/>
                          </wps:cNvSpPr>
                          <wps:spPr bwMode="auto">
                            <a:xfrm>
                              <a:off x="36955" y="44291"/>
                              <a:ext cx="24066"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7442C14"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g:grpSp>
                          <wpg:cNvPr id="1186" name="Gruppieren 1448"/>
                          <wpg:cNvGrpSpPr>
                            <a:grpSpLocks/>
                          </wpg:cNvGrpSpPr>
                          <wpg:grpSpPr bwMode="auto">
                            <a:xfrm>
                              <a:off x="17249" y="16893"/>
                              <a:ext cx="254542" cy="50760"/>
                              <a:chOff x="17249" y="16893"/>
                              <a:chExt cx="254542" cy="50760"/>
                            </a:xfrm>
                          </wpg:grpSpPr>
                          <wps:wsp>
                            <wps:cNvPr id="1187" name="Rechteck 1449"/>
                            <wps:cNvSpPr>
                              <a:spLocks noChangeArrowheads="1"/>
                            </wps:cNvSpPr>
                            <wps:spPr bwMode="auto">
                              <a:xfrm rot="5400000">
                                <a:off x="119218" y="-84920"/>
                                <a:ext cx="50760" cy="254386"/>
                              </a:xfrm>
                              <a:prstGeom prst="rect">
                                <a:avLst/>
                              </a:prstGeom>
                              <a:solidFill>
                                <a:srgbClr val="FFFF00"/>
                              </a:solidFill>
                              <a:ln w="12700">
                                <a:solidFill>
                                  <a:srgbClr val="FFFF00"/>
                                </a:solidFill>
                                <a:miter lim="800000"/>
                                <a:headEnd/>
                                <a:tailEnd/>
                              </a:ln>
                            </wps:spPr>
                            <wps:txbx>
                              <w:txbxContent>
                                <w:p w14:paraId="1D5BDAE0"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s:wsp>
                            <wps:cNvPr id="1188" name="Rechtwinkliges Dreieck 1450"/>
                            <wps:cNvSpPr>
                              <a:spLocks noChangeArrowheads="1"/>
                            </wps:cNvSpPr>
                            <wps:spPr bwMode="auto">
                              <a:xfrm>
                                <a:off x="170271" y="16893"/>
                                <a:ext cx="50760" cy="50760"/>
                              </a:xfrm>
                              <a:prstGeom prst="rtTriangle">
                                <a:avLst/>
                              </a:prstGeom>
                              <a:solidFill>
                                <a:srgbClr val="FF0000"/>
                              </a:solidFill>
                              <a:ln w="12700">
                                <a:solidFill>
                                  <a:srgbClr val="FF0000"/>
                                </a:solidFill>
                                <a:miter lim="800000"/>
                                <a:headEnd/>
                                <a:tailEnd/>
                              </a:ln>
                            </wps:spPr>
                            <wps:txbx>
                              <w:txbxContent>
                                <w:p w14:paraId="67E89485"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s:wsp>
                            <wps:cNvPr id="1189" name="Rechtwinkliges Dreieck 1451"/>
                            <wps:cNvSpPr>
                              <a:spLocks noChangeArrowheads="1"/>
                            </wps:cNvSpPr>
                            <wps:spPr bwMode="auto">
                              <a:xfrm rot="10800000">
                                <a:off x="119511" y="16893"/>
                                <a:ext cx="50760" cy="50760"/>
                              </a:xfrm>
                              <a:prstGeom prst="rtTriangle">
                                <a:avLst/>
                              </a:prstGeom>
                              <a:solidFill>
                                <a:srgbClr val="FF0000"/>
                              </a:solidFill>
                              <a:ln w="12700">
                                <a:solidFill>
                                  <a:srgbClr val="FF0000"/>
                                </a:solidFill>
                                <a:miter lim="800000"/>
                                <a:headEnd/>
                                <a:tailEnd/>
                              </a:ln>
                            </wps:spPr>
                            <wps:txbx>
                              <w:txbxContent>
                                <w:p w14:paraId="6096A7A7"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s:wsp>
                            <wps:cNvPr id="1190" name="Rechtwinkliges Dreieck 1452"/>
                            <wps:cNvSpPr>
                              <a:spLocks noChangeArrowheads="1"/>
                            </wps:cNvSpPr>
                            <wps:spPr bwMode="auto">
                              <a:xfrm rot="10800000">
                                <a:off x="221031" y="16893"/>
                                <a:ext cx="50760" cy="50760"/>
                              </a:xfrm>
                              <a:prstGeom prst="rtTriangle">
                                <a:avLst/>
                              </a:prstGeom>
                              <a:solidFill>
                                <a:srgbClr val="FF0000"/>
                              </a:solidFill>
                              <a:ln w="12700">
                                <a:solidFill>
                                  <a:srgbClr val="FF0000"/>
                                </a:solidFill>
                                <a:miter lim="800000"/>
                                <a:headEnd/>
                                <a:tailEnd/>
                              </a:ln>
                            </wps:spPr>
                            <wps:txbx>
                              <w:txbxContent>
                                <w:p w14:paraId="0EAA9CBE"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s:wsp>
                            <wps:cNvPr id="1191" name="Rechtwinkliges Dreieck 1453"/>
                            <wps:cNvSpPr>
                              <a:spLocks noChangeArrowheads="1"/>
                            </wps:cNvSpPr>
                            <wps:spPr bwMode="auto">
                              <a:xfrm>
                                <a:off x="68009" y="16893"/>
                                <a:ext cx="50760" cy="50760"/>
                              </a:xfrm>
                              <a:prstGeom prst="rtTriangle">
                                <a:avLst/>
                              </a:prstGeom>
                              <a:solidFill>
                                <a:srgbClr val="FF0000"/>
                              </a:solidFill>
                              <a:ln w="12700">
                                <a:solidFill>
                                  <a:srgbClr val="FF0000"/>
                                </a:solidFill>
                                <a:miter lim="800000"/>
                                <a:headEnd/>
                                <a:tailEnd/>
                              </a:ln>
                            </wps:spPr>
                            <wps:txbx>
                              <w:txbxContent>
                                <w:p w14:paraId="424BEE27"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s:wsp>
                            <wps:cNvPr id="1192" name="Rechtwinkliges Dreieck 1454"/>
                            <wps:cNvSpPr>
                              <a:spLocks noChangeArrowheads="1"/>
                            </wps:cNvSpPr>
                            <wps:spPr bwMode="auto">
                              <a:xfrm rot="10800000">
                                <a:off x="17249" y="16893"/>
                                <a:ext cx="50760" cy="50760"/>
                              </a:xfrm>
                              <a:prstGeom prst="rtTriangle">
                                <a:avLst/>
                              </a:prstGeom>
                              <a:solidFill>
                                <a:srgbClr val="FF0000"/>
                              </a:solidFill>
                              <a:ln w="12700">
                                <a:solidFill>
                                  <a:srgbClr val="FF0000"/>
                                </a:solidFill>
                                <a:miter lim="800000"/>
                                <a:headEnd/>
                                <a:tailEnd/>
                              </a:ln>
                            </wps:spPr>
                            <wps:txbx>
                              <w:txbxContent>
                                <w:p w14:paraId="75FC32CB"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g:grpSp>
                      </wpg:grpSp>
                      <wps:wsp>
                        <wps:cNvPr id="1193" name="Textfeld 123"/>
                        <wps:cNvSpPr txBox="1">
                          <a:spLocks noChangeArrowheads="1"/>
                        </wps:cNvSpPr>
                        <wps:spPr bwMode="auto">
                          <a:xfrm>
                            <a:off x="0" y="11331"/>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593C6" w14:textId="77777777" w:rsidR="00554990" w:rsidRPr="00E831E8" w:rsidRDefault="00554990" w:rsidP="00AF284C">
                              <w:pPr>
                                <w:jc w:val="center"/>
                                <w:rPr>
                                  <w:sz w:val="18"/>
                                  <w:szCs w:val="18"/>
                                </w:rPr>
                              </w:pPr>
                              <w:r w:rsidRPr="00E831E8">
                                <w:rPr>
                                  <w:sz w:val="18"/>
                                  <w:szCs w:val="18"/>
                                </w:rPr>
                                <w:t>Exemple</w:t>
                              </w:r>
                            </w:p>
                            <w:p w14:paraId="0D7300DA" w14:textId="77777777" w:rsidR="00554990" w:rsidRPr="00E831E8" w:rsidRDefault="00554990" w:rsidP="00AF284C">
                              <w:pPr>
                                <w:jc w:val="center"/>
                                <w:rPr>
                                  <w:sz w:val="18"/>
                                  <w:szCs w:val="18"/>
                                </w:rPr>
                              </w:pPr>
                              <w:r w:rsidRPr="00E831E8">
                                <w:rPr>
                                  <w:sz w:val="18"/>
                                  <w:szCs w:val="18"/>
                                </w:rPr>
                                <w:t>c)</w:t>
                              </w:r>
                            </w:p>
                          </w:txbxContent>
                        </wps:txbx>
                        <wps:bodyPr rot="0" vert="horz" wrap="square" lIns="91440" tIns="45720" rIns="91440" bIns="45720" anchor="t" anchorCtr="0" upright="1">
                          <a:noAutofit/>
                        </wps:bodyPr>
                      </wps:wsp>
                      <wps:wsp>
                        <wps:cNvPr id="1194" name="Gerade Verbindung mit Pfeil 19"/>
                        <wps:cNvCnPr>
                          <a:cxnSpLocks noChangeShapeType="1"/>
                        </wps:cNvCnPr>
                        <wps:spPr bwMode="auto">
                          <a:xfrm flipV="1">
                            <a:off x="21667" y="1194"/>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95" name="Gerade Verbindung 20"/>
                        <wps:cNvCnPr>
                          <a:cxnSpLocks noChangeShapeType="1"/>
                        </wps:cNvCnPr>
                        <wps:spPr bwMode="auto">
                          <a:xfrm flipH="1">
                            <a:off x="18884" y="26538"/>
                            <a:ext cx="359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6" name="Gerade Verbindung 21"/>
                        <wps:cNvCnPr>
                          <a:cxnSpLocks noChangeShapeType="1"/>
                        </wps:cNvCnPr>
                        <wps:spPr bwMode="auto">
                          <a:xfrm flipH="1">
                            <a:off x="18884" y="1094"/>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7" name="Textfeld 22"/>
                        <wps:cNvSpPr txBox="1">
                          <a:spLocks noChangeArrowheads="1"/>
                        </wps:cNvSpPr>
                        <wps:spPr bwMode="auto">
                          <a:xfrm>
                            <a:off x="19180" y="12424"/>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47095" w14:textId="77777777" w:rsidR="00554990" w:rsidRPr="00E831E8" w:rsidRDefault="00554990" w:rsidP="00AF284C">
                              <w:pPr>
                                <w:jc w:val="center"/>
                                <w:rPr>
                                  <w:sz w:val="18"/>
                                  <w:szCs w:val="18"/>
                                </w:rPr>
                              </w:pPr>
                              <w:r w:rsidRPr="00E831E8">
                                <w:rPr>
                                  <w:sz w:val="18"/>
                                  <w:szCs w:val="18"/>
                                </w:rPr>
                                <w:t>L/2</w:t>
                              </w:r>
                            </w:p>
                          </w:txbxContent>
                        </wps:txbx>
                        <wps:bodyPr rot="0" vert="horz" wrap="square" lIns="91440" tIns="45720" rIns="91440" bIns="45720" anchor="t" anchorCtr="0" upright="1">
                          <a:noAutofit/>
                        </wps:bodyPr>
                      </wps:wsp>
                    </wpg:wgp>
                  </a:graphicData>
                </a:graphic>
              </wp:inline>
            </w:drawing>
          </mc:Choice>
          <mc:Fallback>
            <w:pict>
              <v:group w14:anchorId="0D7BBE6C" id="Gruppieren 126" o:spid="_x0000_s1175" style="width:360.8pt;height:190.5pt;mso-position-horizontal-relative:char;mso-position-vertical-relative:line" coordsize="54176,2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">
                <v:group id="Gruppieren 98" o:spid="_x0000_s1176" style="position:absolute;left:38911;top:11083;width:25454;height:5076;rotation:-90" coordorigin="38847,11464"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">
                  <v:rect id="Rechteck 1440" o:spid="_x0000_s1177" style="position:absolute;left:140660;top:-90349;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" fillcolor="yellow" strokecolor="yellow" strokeweight="1pt">
                    <v:textbox>
                      <w:txbxContent>
                        <w:p w14:paraId="2D7E49A1" w14:textId="77777777" w:rsidR="00554990" w:rsidRPr="00516614" w:rsidRDefault="00554990" w:rsidP="00AF284C">
                          <w:pPr>
                            <w:rPr>
                              <w:sz w:val="14"/>
                              <w:szCs w:val="14"/>
                            </w:rPr>
                          </w:pPr>
                        </w:p>
                      </w:txbxContent>
                    </v:textbox>
                  </v:rect>
                  <v:shape id="Rechtwinkliges Dreieck 1441" o:spid="_x0000_s1178" type="#_x0000_t6" style="position:absolute;left:89607;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" fillcolor="red" strokecolor="red" strokeweight="1pt">
                    <v:textbox>
                      <w:txbxContent>
                        <w:p w14:paraId="60DB7177" w14:textId="77777777" w:rsidR="00554990" w:rsidRPr="00516614" w:rsidRDefault="00554990" w:rsidP="00AF284C">
                          <w:pPr>
                            <w:rPr>
                              <w:sz w:val="14"/>
                              <w:szCs w:val="14"/>
                            </w:rPr>
                          </w:pPr>
                        </w:p>
                      </w:txbxContent>
                    </v:textbox>
                  </v:shape>
                  <v:shape id="Rechtwinkliges Dreieck 1442" o:spid="_x0000_s1179" type="#_x0000_t6" style="position:absolute;left:14036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" fillcolor="red" strokecolor="red" strokeweight="1pt">
                    <v:textbox>
                      <w:txbxContent>
                        <w:p w14:paraId="5D9CC31C" w14:textId="77777777" w:rsidR="00554990" w:rsidRPr="00516614" w:rsidRDefault="00554990" w:rsidP="00AF284C">
                          <w:pPr>
                            <w:rPr>
                              <w:sz w:val="14"/>
                              <w:szCs w:val="14"/>
                            </w:rPr>
                          </w:pPr>
                        </w:p>
                      </w:txbxContent>
                    </v:textbox>
                  </v:shape>
                  <v:shape id="Rechtwinkliges Dreieck 1443" o:spid="_x0000_s1180" type="#_x0000_t6" style="position:absolute;left:3884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" fillcolor="red" strokecolor="red" strokeweight="1pt">
                    <v:textbox>
                      <w:txbxContent>
                        <w:p w14:paraId="61F6040D" w14:textId="77777777" w:rsidR="00554990" w:rsidRPr="00516614" w:rsidRDefault="00554990" w:rsidP="00AF284C">
                          <w:pPr>
                            <w:rPr>
                              <w:sz w:val="14"/>
                              <w:szCs w:val="14"/>
                            </w:rPr>
                          </w:pPr>
                        </w:p>
                      </w:txbxContent>
                    </v:textbox>
                  </v:shape>
                  <v:shape id="Rechtwinkliges Dreieck 1444" o:spid="_x0000_s1181" type="#_x0000_t6" style="position:absolute;left:191869;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" fillcolor="red" strokecolor="red" strokeweight="1pt">
                    <v:textbox>
                      <w:txbxContent>
                        <w:p w14:paraId="360662BB" w14:textId="77777777" w:rsidR="00554990" w:rsidRPr="00516614" w:rsidRDefault="00554990" w:rsidP="00AF284C">
                          <w:pPr>
                            <w:rPr>
                              <w:sz w:val="14"/>
                              <w:szCs w:val="14"/>
                            </w:rPr>
                          </w:pPr>
                        </w:p>
                      </w:txbxContent>
                    </v:textbox>
                  </v:shape>
                  <v:shape id="Rechtwinkliges Dreieck 1445" o:spid="_x0000_s1182" type="#_x0000_t6" style="position:absolute;left:242629;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" fillcolor="red" strokecolor="red" strokeweight="1pt">
                    <v:textbox>
                      <w:txbxContent>
                        <w:p w14:paraId="2E066B03" w14:textId="77777777" w:rsidR="00554990" w:rsidRPr="00516614" w:rsidRDefault="00554990" w:rsidP="00AF284C">
                          <w:pPr>
                            <w:rPr>
                              <w:sz w:val="14"/>
                              <w:szCs w:val="14"/>
                            </w:rPr>
                          </w:pPr>
                        </w:p>
                      </w:txbxContent>
                    </v:textbox>
                  </v:shape>
                </v:group>
                <v:group id="Gruppieren 105" o:spid="_x0000_s1183" style="position:absolute;left:3230;top:10189;width:25454;height:5076;rotation:9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">
                  <v:rect id="Rectangle 2" o:spid="_x0000_s1184" style="position:absolute;left:36955;top:44291;width:24066;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" filled="f" fillcolor="#4f81bd [3204]" stroked="f" strokecolor="black [3213]">
                    <v:textbox>
                      <w:txbxContent>
                        <w:p w14:paraId="47442C14" w14:textId="77777777" w:rsidR="00554990" w:rsidRPr="00516614" w:rsidRDefault="00554990" w:rsidP="00AF284C">
                          <w:pPr>
                            <w:rPr>
                              <w:sz w:val="14"/>
                              <w:szCs w:val="14"/>
                            </w:rPr>
                          </w:pPr>
                        </w:p>
                      </w:txbxContent>
                    </v:textbox>
                  </v:rect>
                  <v:group id="Gruppieren 1448" o:spid="_x0000_s1185" style="position:absolute;left:17249;top:16893;width:254542;height:5076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rect id="Rechteck 1449" o:spid="_x0000_s1186" style="position:absolute;left:119218;top:-84920;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" fillcolor="yellow" strokecolor="yellow" strokeweight="1pt">
                      <v:textbox>
                        <w:txbxContent>
                          <w:p w14:paraId="1D5BDAE0" w14:textId="77777777" w:rsidR="00554990" w:rsidRPr="00516614" w:rsidRDefault="00554990" w:rsidP="00AF284C">
                            <w:pPr>
                              <w:rPr>
                                <w:sz w:val="14"/>
                                <w:szCs w:val="14"/>
                              </w:rPr>
                            </w:pPr>
                          </w:p>
                        </w:txbxContent>
                      </v:textbox>
                    </v:rect>
                    <v:shape id="Rechtwinkliges Dreieck 1450" o:spid="_x0000_s1187" type="#_x0000_t6" style="position:absolute;left:170271;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" fillcolor="red" strokecolor="red" strokeweight="1pt">
                      <v:textbox>
                        <w:txbxContent>
                          <w:p w14:paraId="67E89485" w14:textId="77777777" w:rsidR="00554990" w:rsidRPr="00516614" w:rsidRDefault="00554990" w:rsidP="00AF284C">
                            <w:pPr>
                              <w:rPr>
                                <w:sz w:val="14"/>
                                <w:szCs w:val="14"/>
                              </w:rPr>
                            </w:pPr>
                          </w:p>
                        </w:txbxContent>
                      </v:textbox>
                    </v:shape>
                    <v:shape id="Rechtwinkliges Dreieck 1451" o:spid="_x0000_s1188" type="#_x0000_t6" style="position:absolute;left:11951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" fillcolor="red" strokecolor="red" strokeweight="1pt">
                      <v:textbox>
                        <w:txbxContent>
                          <w:p w14:paraId="6096A7A7" w14:textId="77777777" w:rsidR="00554990" w:rsidRPr="00516614" w:rsidRDefault="00554990" w:rsidP="00AF284C">
                            <w:pPr>
                              <w:rPr>
                                <w:sz w:val="14"/>
                                <w:szCs w:val="14"/>
                              </w:rPr>
                            </w:pPr>
                          </w:p>
                        </w:txbxContent>
                      </v:textbox>
                    </v:shape>
                    <v:shape id="Rechtwinkliges Dreieck 1452" o:spid="_x0000_s1189" type="#_x0000_t6" style="position:absolute;left:22103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" fillcolor="red" strokecolor="red" strokeweight="1pt">
                      <v:textbox>
                        <w:txbxContent>
                          <w:p w14:paraId="0EAA9CBE" w14:textId="77777777" w:rsidR="00554990" w:rsidRPr="00516614" w:rsidRDefault="00554990" w:rsidP="00AF284C">
                            <w:pPr>
                              <w:rPr>
                                <w:sz w:val="14"/>
                                <w:szCs w:val="14"/>
                              </w:rPr>
                            </w:pPr>
                          </w:p>
                        </w:txbxContent>
                      </v:textbox>
                    </v:shape>
                    <v:shape id="Rechtwinkliges Dreieck 1453" o:spid="_x0000_s1190" type="#_x0000_t6" style="position:absolute;left:68009;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" fillcolor="red" strokecolor="red" strokeweight="1pt">
                      <v:textbox>
                        <w:txbxContent>
                          <w:p w14:paraId="424BEE27" w14:textId="77777777" w:rsidR="00554990" w:rsidRPr="00516614" w:rsidRDefault="00554990" w:rsidP="00AF284C">
                            <w:pPr>
                              <w:rPr>
                                <w:sz w:val="14"/>
                                <w:szCs w:val="14"/>
                              </w:rPr>
                            </w:pPr>
                          </w:p>
                        </w:txbxContent>
                      </v:textbox>
                    </v:shape>
                    <v:shape id="Rechtwinkliges Dreieck 1454" o:spid="_x0000_s1191" type="#_x0000_t6" style="position:absolute;left:17249;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" fillcolor="red" strokecolor="red" strokeweight="1pt">
                      <v:textbox>
                        <w:txbxContent>
                          <w:p w14:paraId="75FC32CB" w14:textId="77777777" w:rsidR="00554990" w:rsidRPr="00516614" w:rsidRDefault="00554990" w:rsidP="00AF284C">
                            <w:pPr>
                              <w:rPr>
                                <w:sz w:val="14"/>
                                <w:szCs w:val="14"/>
                              </w:rPr>
                            </w:pPr>
                          </w:p>
                        </w:txbxContent>
                      </v:textbox>
                    </v:shape>
                  </v:group>
                </v:group>
                <v:shape id="Textfeld 123" o:spid="_x0000_s1192" type="#_x0000_t202" style="position:absolute;top:11331;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14:paraId="673593C6" w14:textId="77777777" w:rsidR="00554990" w:rsidRPr="00E831E8" w:rsidRDefault="00554990" w:rsidP="00AF284C">
                        <w:pPr>
                          <w:jc w:val="center"/>
                          <w:rPr>
                            <w:sz w:val="18"/>
                            <w:szCs w:val="18"/>
                          </w:rPr>
                        </w:pPr>
                        <w:r w:rsidRPr="00E831E8">
                          <w:rPr>
                            <w:sz w:val="18"/>
                            <w:szCs w:val="18"/>
                          </w:rPr>
                          <w:t>Exemple</w:t>
                        </w:r>
                      </w:p>
                      <w:p w14:paraId="0D7300DA" w14:textId="77777777" w:rsidR="00554990" w:rsidRPr="00E831E8" w:rsidRDefault="00554990" w:rsidP="00AF284C">
                        <w:pPr>
                          <w:jc w:val="center"/>
                          <w:rPr>
                            <w:sz w:val="18"/>
                            <w:szCs w:val="18"/>
                          </w:rPr>
                        </w:pPr>
                        <w:r w:rsidRPr="00E831E8">
                          <w:rPr>
                            <w:sz w:val="18"/>
                            <w:szCs w:val="18"/>
                          </w:rPr>
                          <w:t>c)</w:t>
                        </w:r>
                      </w:p>
                    </w:txbxContent>
                  </v:textbox>
                </v:shape>
                <v:shape id="Gerade Verbindung mit Pfeil 19" o:spid="_x0000_s1193" type="#_x0000_t32" style="position:absolute;left:21667;top:1194;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" strokecolor="black [3213]">
                  <v:stroke startarrow="block" startarrowwidth="narrow" startarrowlength="long" endarrow="block" endarrowwidth="narrow" endarrowlength="long"/>
                </v:shape>
                <v:line id="Gerade Verbindung 20" o:spid="_x0000_s1194" style="position:absolute;flip:x;visibility:visible;mso-wrap-style:square" from="18884,26538" to="22475,2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" strokecolor="black [3213]"/>
                <v:line id="Gerade Verbindung 21" o:spid="_x0000_s1195" style="position:absolute;flip:x;visibility:visible;mso-wrap-style:square" from="18884,1094" to="22500,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" strokecolor="black [3213]"/>
                <v:shape id="Textfeld 22" o:spid="_x0000_s1196" type="#_x0000_t202" style="position:absolute;left:19180;top:12424;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" filled="f" stroked="f">
                  <v:textbox>
                    <w:txbxContent>
                      <w:p w14:paraId="0FF47095" w14:textId="77777777" w:rsidR="00554990" w:rsidRPr="00E831E8" w:rsidRDefault="00554990" w:rsidP="00AF284C">
                        <w:pPr>
                          <w:jc w:val="center"/>
                          <w:rPr>
                            <w:sz w:val="18"/>
                            <w:szCs w:val="18"/>
                          </w:rPr>
                        </w:pPr>
                        <w:r w:rsidRPr="00E831E8">
                          <w:rPr>
                            <w:sz w:val="18"/>
                            <w:szCs w:val="18"/>
                          </w:rPr>
                          <w:t>L/2</w:t>
                        </w:r>
                      </w:p>
                    </w:txbxContent>
                  </v:textbox>
                </v:shape>
                <w10:anchorlock/>
              </v:group>
            </w:pict>
          </mc:Fallback>
        </mc:AlternateContent>
      </w:r>
    </w:p>
    <w:p w14:paraId="0760B5EE" w14:textId="77777777" w:rsidR="00AF284C" w:rsidRPr="00C575F5" w:rsidRDefault="00AF284C" w:rsidP="00326EA7">
      <w:pPr>
        <w:spacing w:after="240" w:line="240" w:lineRule="auto"/>
        <w:ind w:left="1134" w:right="1134"/>
      </w:pPr>
      <w:r w:rsidRPr="00C575F5">
        <w:rPr>
          <w:noProof/>
          <w:lang w:eastAsia="fr-CH"/>
        </w:rPr>
        <mc:AlternateContent>
          <mc:Choice Requires="wpg">
            <w:drawing>
              <wp:inline distT="0" distB="0" distL="0" distR="0" wp14:anchorId="73C846F5" wp14:editId="5525FC0A">
                <wp:extent cx="4545572" cy="2175864"/>
                <wp:effectExtent l="0" t="57150" r="45720" b="0"/>
                <wp:docPr id="28900"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5572" cy="2175864"/>
                          <a:chOff x="0" y="0"/>
                          <a:chExt cx="54002" cy="28325"/>
                        </a:xfrm>
                      </wpg:grpSpPr>
                      <wpg:grpSp>
                        <wpg:cNvPr id="28901" name="Gruppieren 1461"/>
                        <wpg:cNvGrpSpPr>
                          <a:grpSpLocks/>
                        </wpg:cNvGrpSpPr>
                        <wpg:grpSpPr bwMode="auto">
                          <a:xfrm>
                            <a:off x="38774" y="18074"/>
                            <a:ext cx="15228" cy="5076"/>
                            <a:chOff x="38774" y="18074"/>
                            <a:chExt cx="15228" cy="5076"/>
                          </a:xfrm>
                        </wpg:grpSpPr>
                        <wps:wsp>
                          <wps:cNvPr id="28902" name="Rechteck 1462"/>
                          <wps:cNvSpPr>
                            <a:spLocks noChangeArrowheads="1"/>
                          </wps:cNvSpPr>
                          <wps:spPr bwMode="auto">
                            <a:xfrm rot="5400000">
                              <a:off x="43850" y="12998"/>
                              <a:ext cx="5076" cy="15228"/>
                            </a:xfrm>
                            <a:prstGeom prst="rect">
                              <a:avLst/>
                            </a:prstGeom>
                            <a:solidFill>
                              <a:srgbClr val="FFFF00"/>
                            </a:solidFill>
                            <a:ln w="12700">
                              <a:solidFill>
                                <a:srgbClr val="FFFF00"/>
                              </a:solidFill>
                              <a:miter lim="800000"/>
                              <a:headEnd/>
                              <a:tailEnd/>
                            </a:ln>
                          </wps:spPr>
                          <wps:txbx>
                            <w:txbxContent>
                              <w:p w14:paraId="2F8FBF40"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s:wsp>
                          <wps:cNvPr id="28903" name="Rechtwinkliges Dreieck 1463"/>
                          <wps:cNvSpPr>
                            <a:spLocks noChangeArrowheads="1"/>
                          </wps:cNvSpPr>
                          <wps:spPr bwMode="auto">
                            <a:xfrm>
                              <a:off x="43850" y="18074"/>
                              <a:ext cx="5076" cy="5076"/>
                            </a:xfrm>
                            <a:prstGeom prst="rtTriangle">
                              <a:avLst/>
                            </a:prstGeom>
                            <a:solidFill>
                              <a:srgbClr val="FF0000"/>
                            </a:solidFill>
                            <a:ln w="12700">
                              <a:solidFill>
                                <a:srgbClr val="FF0000"/>
                              </a:solidFill>
                              <a:miter lim="800000"/>
                              <a:headEnd/>
                              <a:tailEnd/>
                            </a:ln>
                          </wps:spPr>
                          <wps:txbx>
                            <w:txbxContent>
                              <w:p w14:paraId="38A8B9CA"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s:wsp>
                          <wps:cNvPr id="28904" name="Rechtwinkliges Dreieck 1464"/>
                          <wps:cNvSpPr>
                            <a:spLocks noChangeArrowheads="1"/>
                          </wps:cNvSpPr>
                          <wps:spPr bwMode="auto">
                            <a:xfrm rot="10800000">
                              <a:off x="38774" y="18074"/>
                              <a:ext cx="5076" cy="5076"/>
                            </a:xfrm>
                            <a:prstGeom prst="rtTriangle">
                              <a:avLst/>
                            </a:prstGeom>
                            <a:solidFill>
                              <a:srgbClr val="FF0000"/>
                            </a:solidFill>
                            <a:ln w="12700">
                              <a:solidFill>
                                <a:srgbClr val="FF0000"/>
                              </a:solidFill>
                              <a:miter lim="800000"/>
                              <a:headEnd/>
                              <a:tailEnd/>
                            </a:ln>
                          </wps:spPr>
                          <wps:txbx>
                            <w:txbxContent>
                              <w:p w14:paraId="3BEC556C"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s:wsp>
                          <wps:cNvPr id="28905" name="Rechtwinkliges Dreieck 1465"/>
                          <wps:cNvSpPr>
                            <a:spLocks noChangeArrowheads="1"/>
                          </wps:cNvSpPr>
                          <wps:spPr bwMode="auto">
                            <a:xfrm rot="10800000">
                              <a:off x="48926" y="18074"/>
                              <a:ext cx="5076" cy="5076"/>
                            </a:xfrm>
                            <a:prstGeom prst="rtTriangle">
                              <a:avLst/>
                            </a:prstGeom>
                            <a:solidFill>
                              <a:srgbClr val="FF0000"/>
                            </a:solidFill>
                            <a:ln w="12700">
                              <a:solidFill>
                                <a:srgbClr val="FF0000"/>
                              </a:solidFill>
                              <a:miter lim="800000"/>
                              <a:headEnd/>
                              <a:tailEnd/>
                            </a:ln>
                          </wps:spPr>
                          <wps:txbx>
                            <w:txbxContent>
                              <w:p w14:paraId="7495DE4F"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g:grpSp>
                      <wpg:grpSp>
                        <wpg:cNvPr id="28906" name="Gruppieren 1466"/>
                        <wpg:cNvGrpSpPr>
                          <a:grpSpLocks/>
                        </wpg:cNvGrpSpPr>
                        <wpg:grpSpPr bwMode="auto">
                          <a:xfrm>
                            <a:off x="13878" y="18074"/>
                            <a:ext cx="15228" cy="5076"/>
                            <a:chOff x="13878" y="18074"/>
                            <a:chExt cx="15228" cy="5076"/>
                          </a:xfrm>
                        </wpg:grpSpPr>
                        <wps:wsp>
                          <wps:cNvPr id="28907" name="Rechteck 1467"/>
                          <wps:cNvSpPr>
                            <a:spLocks noChangeArrowheads="1"/>
                          </wps:cNvSpPr>
                          <wps:spPr bwMode="auto">
                            <a:xfrm rot="5400000" flipV="1">
                              <a:off x="18954" y="12998"/>
                              <a:ext cx="5076" cy="15228"/>
                            </a:xfrm>
                            <a:prstGeom prst="rect">
                              <a:avLst/>
                            </a:prstGeom>
                            <a:solidFill>
                              <a:srgbClr val="FFFF00"/>
                            </a:solidFill>
                            <a:ln w="12700">
                              <a:solidFill>
                                <a:srgbClr val="FFFF00"/>
                              </a:solidFill>
                              <a:miter lim="800000"/>
                              <a:headEnd/>
                              <a:tailEnd/>
                            </a:ln>
                          </wps:spPr>
                          <wps:txbx>
                            <w:txbxContent>
                              <w:p w14:paraId="347E60E1"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s:wsp>
                          <wps:cNvPr id="28908" name="Rechtwinkliges Dreieck 1468"/>
                          <wps:cNvSpPr>
                            <a:spLocks noChangeArrowheads="1"/>
                          </wps:cNvSpPr>
                          <wps:spPr bwMode="auto">
                            <a:xfrm rot="10800000" flipV="1">
                              <a:off x="18954" y="18074"/>
                              <a:ext cx="5076" cy="5076"/>
                            </a:xfrm>
                            <a:prstGeom prst="rtTriangle">
                              <a:avLst/>
                            </a:prstGeom>
                            <a:solidFill>
                              <a:srgbClr val="FF0000"/>
                            </a:solidFill>
                            <a:ln w="12700">
                              <a:solidFill>
                                <a:srgbClr val="FF0000"/>
                              </a:solidFill>
                              <a:miter lim="800000"/>
                              <a:headEnd/>
                              <a:tailEnd/>
                            </a:ln>
                          </wps:spPr>
                          <wps:txbx>
                            <w:txbxContent>
                              <w:p w14:paraId="6F576C08"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s:wsp>
                          <wps:cNvPr id="28909" name="Rechtwinkliges Dreieck 1469"/>
                          <wps:cNvSpPr>
                            <a:spLocks noChangeArrowheads="1"/>
                          </wps:cNvSpPr>
                          <wps:spPr bwMode="auto">
                            <a:xfrm flipV="1">
                              <a:off x="24030" y="18074"/>
                              <a:ext cx="5076" cy="5076"/>
                            </a:xfrm>
                            <a:prstGeom prst="rtTriangle">
                              <a:avLst/>
                            </a:prstGeom>
                            <a:solidFill>
                              <a:srgbClr val="FF0000"/>
                            </a:solidFill>
                            <a:ln w="12700">
                              <a:solidFill>
                                <a:srgbClr val="FF0000"/>
                              </a:solidFill>
                              <a:miter lim="800000"/>
                              <a:headEnd/>
                              <a:tailEnd/>
                            </a:ln>
                          </wps:spPr>
                          <wps:txbx>
                            <w:txbxContent>
                              <w:p w14:paraId="07D85603"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s:wsp>
                          <wps:cNvPr id="28910" name="Rechtwinkliges Dreieck 1470"/>
                          <wps:cNvSpPr>
                            <a:spLocks noChangeArrowheads="1"/>
                          </wps:cNvSpPr>
                          <wps:spPr bwMode="auto">
                            <a:xfrm flipV="1">
                              <a:off x="13878" y="18074"/>
                              <a:ext cx="5076" cy="5076"/>
                            </a:xfrm>
                            <a:prstGeom prst="rtTriangle">
                              <a:avLst/>
                            </a:prstGeom>
                            <a:solidFill>
                              <a:srgbClr val="FF0000"/>
                            </a:solidFill>
                            <a:ln w="12700">
                              <a:solidFill>
                                <a:srgbClr val="FF0000"/>
                              </a:solidFill>
                              <a:miter lim="800000"/>
                              <a:headEnd/>
                              <a:tailEnd/>
                            </a:ln>
                          </wps:spPr>
                          <wps:txbx>
                            <w:txbxContent>
                              <w:p w14:paraId="1168622C"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g:grpSp>
                      <wpg:grpSp>
                        <wpg:cNvPr id="28911" name="Gruppieren 1471"/>
                        <wpg:cNvGrpSpPr>
                          <a:grpSpLocks/>
                        </wpg:cNvGrpSpPr>
                        <wpg:grpSpPr bwMode="auto">
                          <a:xfrm rot="5400000">
                            <a:off x="8496" y="5086"/>
                            <a:ext cx="15228" cy="5076"/>
                            <a:chOff x="8496" y="5086"/>
                            <a:chExt cx="15228" cy="5076"/>
                          </a:xfrm>
                        </wpg:grpSpPr>
                        <wps:wsp>
                          <wps:cNvPr id="28912" name="Rechteck 1472"/>
                          <wps:cNvSpPr>
                            <a:spLocks noChangeArrowheads="1"/>
                          </wps:cNvSpPr>
                          <wps:spPr bwMode="auto">
                            <a:xfrm rot="5400000">
                              <a:off x="13572" y="10"/>
                              <a:ext cx="5076" cy="15228"/>
                            </a:xfrm>
                            <a:prstGeom prst="rect">
                              <a:avLst/>
                            </a:prstGeom>
                            <a:solidFill>
                              <a:srgbClr val="FFFF00"/>
                            </a:solidFill>
                            <a:ln w="12700">
                              <a:solidFill>
                                <a:srgbClr val="FFFF00"/>
                              </a:solidFill>
                              <a:miter lim="800000"/>
                              <a:headEnd/>
                              <a:tailEnd/>
                            </a:ln>
                          </wps:spPr>
                          <wps:txbx>
                            <w:txbxContent>
                              <w:p w14:paraId="6C8AE47C"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s:wsp>
                          <wps:cNvPr id="28913" name="Rechtwinkliges Dreieck 1473"/>
                          <wps:cNvSpPr>
                            <a:spLocks noChangeArrowheads="1"/>
                          </wps:cNvSpPr>
                          <wps:spPr bwMode="auto">
                            <a:xfrm>
                              <a:off x="13572" y="5086"/>
                              <a:ext cx="5076" cy="5076"/>
                            </a:xfrm>
                            <a:prstGeom prst="rtTriangle">
                              <a:avLst/>
                            </a:prstGeom>
                            <a:solidFill>
                              <a:srgbClr val="FF0000"/>
                            </a:solidFill>
                            <a:ln w="12700">
                              <a:solidFill>
                                <a:srgbClr val="FF0000"/>
                              </a:solidFill>
                              <a:miter lim="800000"/>
                              <a:headEnd/>
                              <a:tailEnd/>
                            </a:ln>
                          </wps:spPr>
                          <wps:txbx>
                            <w:txbxContent>
                              <w:p w14:paraId="276C5339"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s:wsp>
                          <wps:cNvPr id="28941" name="Rechtwinkliges Dreieck 1474"/>
                          <wps:cNvSpPr>
                            <a:spLocks noChangeArrowheads="1"/>
                          </wps:cNvSpPr>
                          <wps:spPr bwMode="auto">
                            <a:xfrm rot="10800000">
                              <a:off x="8496" y="5086"/>
                              <a:ext cx="5076" cy="5076"/>
                            </a:xfrm>
                            <a:prstGeom prst="rtTriangle">
                              <a:avLst/>
                            </a:prstGeom>
                            <a:solidFill>
                              <a:srgbClr val="FF0000"/>
                            </a:solidFill>
                            <a:ln w="12700">
                              <a:solidFill>
                                <a:srgbClr val="FF0000"/>
                              </a:solidFill>
                              <a:miter lim="800000"/>
                              <a:headEnd/>
                              <a:tailEnd/>
                            </a:ln>
                          </wps:spPr>
                          <wps:txbx>
                            <w:txbxContent>
                              <w:p w14:paraId="01C17406"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s:wsp>
                          <wps:cNvPr id="28942" name="Rechtwinkliges Dreieck 1475"/>
                          <wps:cNvSpPr>
                            <a:spLocks noChangeArrowheads="1"/>
                          </wps:cNvSpPr>
                          <wps:spPr bwMode="auto">
                            <a:xfrm rot="10800000">
                              <a:off x="18648" y="5086"/>
                              <a:ext cx="5076" cy="5076"/>
                            </a:xfrm>
                            <a:prstGeom prst="rtTriangle">
                              <a:avLst/>
                            </a:prstGeom>
                            <a:solidFill>
                              <a:srgbClr val="FF0000"/>
                            </a:solidFill>
                            <a:ln w="12700">
                              <a:solidFill>
                                <a:srgbClr val="FF0000"/>
                              </a:solidFill>
                              <a:miter lim="800000"/>
                              <a:headEnd/>
                              <a:tailEnd/>
                            </a:ln>
                          </wps:spPr>
                          <wps:txbx>
                            <w:txbxContent>
                              <w:p w14:paraId="758CB423"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g:grpSp>
                      <wps:wsp>
                        <wps:cNvPr id="28943" name="Textfeld 91"/>
                        <wps:cNvSpPr txBox="1">
                          <a:spLocks noChangeArrowheads="1"/>
                        </wps:cNvSpPr>
                        <wps:spPr bwMode="auto">
                          <a:xfrm>
                            <a:off x="0" y="9390"/>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79822" w14:textId="77777777" w:rsidR="00554990" w:rsidRPr="008257D9" w:rsidRDefault="00554990" w:rsidP="00AF284C">
                              <w:pPr>
                                <w:jc w:val="center"/>
                                <w:rPr>
                                  <w:sz w:val="18"/>
                                  <w:szCs w:val="18"/>
                                </w:rPr>
                              </w:pPr>
                              <w:r w:rsidRPr="008257D9">
                                <w:rPr>
                                  <w:noProof/>
                                  <w:sz w:val="18"/>
                                  <w:szCs w:val="18"/>
                                  <w:lang w:eastAsia="fr-CH"/>
                                </w:rPr>
                                <w:drawing>
                                  <wp:inline distT="0" distB="0" distL="0" distR="0" wp14:anchorId="1CC40CAC" wp14:editId="2826DE6E">
                                    <wp:extent cx="659130" cy="469424"/>
                                    <wp:effectExtent l="0" t="0" r="0" b="0"/>
                                    <wp:docPr id="28957" name="Image 2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130" cy="46942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28944" name="Gruppieren 1477"/>
                        <wpg:cNvGrpSpPr>
                          <a:grpSpLocks/>
                        </wpg:cNvGrpSpPr>
                        <wpg:grpSpPr bwMode="auto">
                          <a:xfrm rot="16200000" flipH="1">
                            <a:off x="43850" y="5086"/>
                            <a:ext cx="15228" cy="5076"/>
                            <a:chOff x="43850" y="5086"/>
                            <a:chExt cx="15228" cy="5076"/>
                          </a:xfrm>
                        </wpg:grpSpPr>
                        <wps:wsp>
                          <wps:cNvPr id="28945" name="Rechteck 1478"/>
                          <wps:cNvSpPr>
                            <a:spLocks noChangeArrowheads="1"/>
                          </wps:cNvSpPr>
                          <wps:spPr bwMode="auto">
                            <a:xfrm rot="5400000">
                              <a:off x="48926" y="10"/>
                              <a:ext cx="5076" cy="15228"/>
                            </a:xfrm>
                            <a:prstGeom prst="rect">
                              <a:avLst/>
                            </a:prstGeom>
                            <a:solidFill>
                              <a:srgbClr val="FFFF00"/>
                            </a:solidFill>
                            <a:ln w="12700">
                              <a:solidFill>
                                <a:srgbClr val="FFFF00"/>
                              </a:solidFill>
                              <a:miter lim="800000"/>
                              <a:headEnd/>
                              <a:tailEnd/>
                            </a:ln>
                          </wps:spPr>
                          <wps:txbx>
                            <w:txbxContent>
                              <w:p w14:paraId="762FE16C"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s:wsp>
                          <wps:cNvPr id="28946" name="Rechtwinkliges Dreieck 1479"/>
                          <wps:cNvSpPr>
                            <a:spLocks noChangeArrowheads="1"/>
                          </wps:cNvSpPr>
                          <wps:spPr bwMode="auto">
                            <a:xfrm>
                              <a:off x="48926" y="5086"/>
                              <a:ext cx="5076" cy="5076"/>
                            </a:xfrm>
                            <a:prstGeom prst="rtTriangle">
                              <a:avLst/>
                            </a:prstGeom>
                            <a:solidFill>
                              <a:srgbClr val="FF0000"/>
                            </a:solidFill>
                            <a:ln w="12700">
                              <a:solidFill>
                                <a:srgbClr val="FF0000"/>
                              </a:solidFill>
                              <a:miter lim="800000"/>
                              <a:headEnd/>
                              <a:tailEnd/>
                            </a:ln>
                          </wps:spPr>
                          <wps:txbx>
                            <w:txbxContent>
                              <w:p w14:paraId="25E7E6AB"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s:wsp>
                          <wps:cNvPr id="28947" name="Rechtwinkliges Dreieck 1480"/>
                          <wps:cNvSpPr>
                            <a:spLocks noChangeArrowheads="1"/>
                          </wps:cNvSpPr>
                          <wps:spPr bwMode="auto">
                            <a:xfrm rot="10800000">
                              <a:off x="43850" y="5086"/>
                              <a:ext cx="5076" cy="5076"/>
                            </a:xfrm>
                            <a:prstGeom prst="rtTriangle">
                              <a:avLst/>
                            </a:prstGeom>
                            <a:solidFill>
                              <a:srgbClr val="FF0000"/>
                            </a:solidFill>
                            <a:ln w="12700">
                              <a:solidFill>
                                <a:srgbClr val="FF0000"/>
                              </a:solidFill>
                              <a:miter lim="800000"/>
                              <a:headEnd/>
                              <a:tailEnd/>
                            </a:ln>
                          </wps:spPr>
                          <wps:txbx>
                            <w:txbxContent>
                              <w:p w14:paraId="4C890078"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s:wsp>
                          <wps:cNvPr id="28948" name="Rechtwinkliges Dreieck 1481"/>
                          <wps:cNvSpPr>
                            <a:spLocks noChangeArrowheads="1"/>
                          </wps:cNvSpPr>
                          <wps:spPr bwMode="auto">
                            <a:xfrm rot="10800000">
                              <a:off x="54002" y="5086"/>
                              <a:ext cx="5076" cy="5076"/>
                            </a:xfrm>
                            <a:prstGeom prst="rtTriangle">
                              <a:avLst/>
                            </a:prstGeom>
                            <a:solidFill>
                              <a:srgbClr val="FF0000"/>
                            </a:solidFill>
                            <a:ln w="12700">
                              <a:solidFill>
                                <a:srgbClr val="FF0000"/>
                              </a:solidFill>
                              <a:miter lim="800000"/>
                              <a:headEnd/>
                              <a:tailEnd/>
                            </a:ln>
                          </wps:spPr>
                          <wps:txbx>
                            <w:txbxContent>
                              <w:p w14:paraId="3EE3C6F9" w14:textId="77777777" w:rsidR="00554990" w:rsidRPr="00516614" w:rsidRDefault="00554990" w:rsidP="00AF284C">
                                <w:pPr>
                                  <w:rPr>
                                    <w:sz w:val="14"/>
                                    <w:szCs w:val="14"/>
                                  </w:rPr>
                                </w:pPr>
                              </w:p>
                            </w:txbxContent>
                          </wps:txbx>
                          <wps:bodyPr rot="0" vert="horz" wrap="square" lIns="91440" tIns="45720" rIns="91440" bIns="45720" anchor="ctr" anchorCtr="0" upright="1">
                            <a:noAutofit/>
                          </wps:bodyPr>
                        </wps:wsp>
                      </wpg:grpSp>
                      <wps:wsp>
                        <wps:cNvPr id="28949" name="Gerade Verbindung mit Pfeil 1482"/>
                        <wps:cNvCnPr>
                          <a:cxnSpLocks noChangeShapeType="1"/>
                        </wps:cNvCnPr>
                        <wps:spPr bwMode="auto">
                          <a:xfrm flipV="1">
                            <a:off x="21235" y="0"/>
                            <a:ext cx="0" cy="1514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50" name="Gerade Verbindung 1483"/>
                        <wps:cNvCnPr>
                          <a:cxnSpLocks noChangeShapeType="1"/>
                        </wps:cNvCnPr>
                        <wps:spPr bwMode="auto">
                          <a:xfrm flipH="1">
                            <a:off x="18780" y="15267"/>
                            <a:ext cx="355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51" name="Gerade Verbindung 1484"/>
                        <wps:cNvCnPr>
                          <a:cxnSpLocks noChangeShapeType="1"/>
                        </wps:cNvCnPr>
                        <wps:spPr bwMode="auto">
                          <a:xfrm flipH="1">
                            <a:off x="18755"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52" name="Textfeld 26"/>
                        <wps:cNvSpPr txBox="1">
                          <a:spLocks noChangeArrowheads="1"/>
                        </wps:cNvSpPr>
                        <wps:spPr bwMode="auto">
                          <a:xfrm>
                            <a:off x="20321" y="6827"/>
                            <a:ext cx="6617" cy="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50DF5" w14:textId="77777777" w:rsidR="00554990" w:rsidRPr="00845011" w:rsidRDefault="00554990" w:rsidP="00AF284C">
                              <w:pPr>
                                <w:jc w:val="center"/>
                                <w:rPr>
                                  <w:sz w:val="18"/>
                                  <w:szCs w:val="18"/>
                                </w:rPr>
                              </w:pPr>
                              <w:r w:rsidRPr="00845011">
                                <w:rPr>
                                  <w:sz w:val="18"/>
                                  <w:szCs w:val="18"/>
                                  <w:lang w:val="ru-RU"/>
                                </w:rPr>
                                <w:t>L/4</w:t>
                              </w:r>
                            </w:p>
                          </w:txbxContent>
                        </wps:txbx>
                        <wps:bodyPr rot="0" vert="horz" wrap="square" lIns="91440" tIns="45720" rIns="91440" bIns="45720" anchor="t" anchorCtr="0" upright="1">
                          <a:noAutofit/>
                        </wps:bodyPr>
                      </wps:wsp>
                      <wps:wsp>
                        <wps:cNvPr id="28953" name="Gerade Verbindung mit Pfeil 1486"/>
                        <wps:cNvCnPr>
                          <a:cxnSpLocks noChangeShapeType="1"/>
                        </wps:cNvCnPr>
                        <wps:spPr bwMode="auto">
                          <a:xfrm flipH="1">
                            <a:off x="13876" y="24975"/>
                            <a:ext cx="1523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54" name="Gerade Verbindung 1487"/>
                        <wps:cNvCnPr>
                          <a:cxnSpLocks noChangeShapeType="1"/>
                        </wps:cNvCnPr>
                        <wps:spPr bwMode="auto">
                          <a:xfrm flipV="1">
                            <a:off x="13876" y="23276"/>
                            <a:ext cx="25"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55" name="Gerade Verbindung 1488"/>
                        <wps:cNvCnPr>
                          <a:cxnSpLocks noChangeShapeType="1"/>
                        </wps:cNvCnPr>
                        <wps:spPr bwMode="auto">
                          <a:xfrm flipV="1">
                            <a:off x="29106" y="23276"/>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56" name="Textfeld 31"/>
                        <wps:cNvSpPr txBox="1">
                          <a:spLocks noChangeArrowheads="1"/>
                        </wps:cNvSpPr>
                        <wps:spPr bwMode="auto">
                          <a:xfrm>
                            <a:off x="18780" y="25455"/>
                            <a:ext cx="6616" cy="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53F21" w14:textId="77777777" w:rsidR="00554990" w:rsidRPr="00845011" w:rsidRDefault="00554990" w:rsidP="00AF284C">
                              <w:pPr>
                                <w:jc w:val="center"/>
                                <w:rPr>
                                  <w:sz w:val="18"/>
                                  <w:szCs w:val="18"/>
                                </w:rPr>
                              </w:pPr>
                              <w:r w:rsidRPr="00845011">
                                <w:rPr>
                                  <w:sz w:val="18"/>
                                  <w:szCs w:val="18"/>
                                  <w:lang w:val="ru-RU"/>
                                </w:rPr>
                                <w:t>L/4</w:t>
                              </w:r>
                            </w:p>
                          </w:txbxContent>
                        </wps:txbx>
                        <wps:bodyPr rot="0" vert="horz" wrap="square" lIns="91440" tIns="45720" rIns="91440" bIns="45720" anchor="t" anchorCtr="0" upright="1">
                          <a:noAutofit/>
                        </wps:bodyPr>
                      </wps:wsp>
                    </wpg:wgp>
                  </a:graphicData>
                </a:graphic>
              </wp:inline>
            </w:drawing>
          </mc:Choice>
          <mc:Fallback>
            <w:pict>
              <v:group w14:anchorId="73C846F5" id="Gruppieren 3" o:spid="_x0000_s1197" style="width:357.9pt;height:171.35pt;mso-position-horizontal-relative:char;mso-position-vertical-relative:line" coordsize="54002,2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">
                <v:group id="Gruppieren 1461" o:spid="_x0000_s1198" style="position:absolute;left:38774;top:18074;width:15228;height:5076" coordorigin="38774,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">
                  <v:rect id="Rechteck 1462" o:spid="_x0000_s1199" style="position:absolute;left:43850;top:12998;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" fillcolor="yellow" strokecolor="yellow" strokeweight="1pt">
                    <v:textbox>
                      <w:txbxContent>
                        <w:p w14:paraId="2F8FBF40" w14:textId="77777777" w:rsidR="00554990" w:rsidRPr="00516614" w:rsidRDefault="00554990" w:rsidP="00AF284C">
                          <w:pPr>
                            <w:rPr>
                              <w:sz w:val="14"/>
                              <w:szCs w:val="14"/>
                            </w:rPr>
                          </w:pPr>
                        </w:p>
                      </w:txbxContent>
                    </v:textbox>
                  </v:rect>
                  <v:shape id="Rechtwinkliges Dreieck 1463" o:spid="_x0000_s1200" type="#_x0000_t6" style="position:absolute;left:43850;top:18074;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" fillcolor="red" strokecolor="red" strokeweight="1pt">
                    <v:textbox>
                      <w:txbxContent>
                        <w:p w14:paraId="38A8B9CA" w14:textId="77777777" w:rsidR="00554990" w:rsidRPr="00516614" w:rsidRDefault="00554990" w:rsidP="00AF284C">
                          <w:pPr>
                            <w:rPr>
                              <w:sz w:val="14"/>
                              <w:szCs w:val="14"/>
                            </w:rPr>
                          </w:pPr>
                        </w:p>
                      </w:txbxContent>
                    </v:textbox>
                  </v:shape>
                  <v:shape id="Rechtwinkliges Dreieck 1464" o:spid="_x0000_s1201" type="#_x0000_t6" style="position:absolute;left:38774;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" fillcolor="red" strokecolor="red" strokeweight="1pt">
                    <v:textbox>
                      <w:txbxContent>
                        <w:p w14:paraId="3BEC556C" w14:textId="77777777" w:rsidR="00554990" w:rsidRPr="00516614" w:rsidRDefault="00554990" w:rsidP="00AF284C">
                          <w:pPr>
                            <w:rPr>
                              <w:sz w:val="14"/>
                              <w:szCs w:val="14"/>
                            </w:rPr>
                          </w:pPr>
                        </w:p>
                      </w:txbxContent>
                    </v:textbox>
                  </v:shape>
                  <v:shape id="Rechtwinkliges Dreieck 1465" o:spid="_x0000_s1202" type="#_x0000_t6" style="position:absolute;left:48926;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" fillcolor="red" strokecolor="red" strokeweight="1pt">
                    <v:textbox>
                      <w:txbxContent>
                        <w:p w14:paraId="7495DE4F" w14:textId="77777777" w:rsidR="00554990" w:rsidRPr="00516614" w:rsidRDefault="00554990" w:rsidP="00AF284C">
                          <w:pPr>
                            <w:rPr>
                              <w:sz w:val="14"/>
                              <w:szCs w:val="14"/>
                            </w:rPr>
                          </w:pPr>
                        </w:p>
                      </w:txbxContent>
                    </v:textbox>
                  </v:shape>
                </v:group>
                <v:group id="Gruppieren 1466" o:spid="_x0000_s1203" style="position:absolute;left:13878;top:18074;width:15228;height:5076" coordorigin="13878,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">
                  <v:rect id="Rechteck 1467" o:spid="_x0000_s1204" style="position:absolute;left:18954;top:12998;width:5076;height:1522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" fillcolor="yellow" strokecolor="yellow" strokeweight="1pt">
                    <v:textbox>
                      <w:txbxContent>
                        <w:p w14:paraId="347E60E1" w14:textId="77777777" w:rsidR="00554990" w:rsidRPr="00516614" w:rsidRDefault="00554990" w:rsidP="00AF284C">
                          <w:pPr>
                            <w:rPr>
                              <w:sz w:val="14"/>
                              <w:szCs w:val="14"/>
                            </w:rPr>
                          </w:pPr>
                        </w:p>
                      </w:txbxContent>
                    </v:textbox>
                  </v:rect>
                  <v:shape id="Rechtwinkliges Dreieck 1468" o:spid="_x0000_s1205" type="#_x0000_t6" style="position:absolute;left:18954;top:18074;width:5076;height:507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" fillcolor="red" strokecolor="red" strokeweight="1pt">
                    <v:textbox>
                      <w:txbxContent>
                        <w:p w14:paraId="6F576C08" w14:textId="77777777" w:rsidR="00554990" w:rsidRPr="00516614" w:rsidRDefault="00554990" w:rsidP="00AF284C">
                          <w:pPr>
                            <w:rPr>
                              <w:sz w:val="14"/>
                              <w:szCs w:val="14"/>
                            </w:rPr>
                          </w:pPr>
                        </w:p>
                      </w:txbxContent>
                    </v:textbox>
                  </v:shape>
                  <v:shape id="Rechtwinkliges Dreieck 1469" o:spid="_x0000_s1206" type="#_x0000_t6" style="position:absolute;left:24030;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" fillcolor="red" strokecolor="red" strokeweight="1pt">
                    <v:textbox>
                      <w:txbxContent>
                        <w:p w14:paraId="07D85603" w14:textId="77777777" w:rsidR="00554990" w:rsidRPr="00516614" w:rsidRDefault="00554990" w:rsidP="00AF284C">
                          <w:pPr>
                            <w:rPr>
                              <w:sz w:val="14"/>
                              <w:szCs w:val="14"/>
                            </w:rPr>
                          </w:pPr>
                        </w:p>
                      </w:txbxContent>
                    </v:textbox>
                  </v:shape>
                  <v:shape id="Rechtwinkliges Dreieck 1470" o:spid="_x0000_s1207" type="#_x0000_t6" style="position:absolute;left:13878;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" fillcolor="red" strokecolor="red" strokeweight="1pt">
                    <v:textbox>
                      <w:txbxContent>
                        <w:p w14:paraId="1168622C" w14:textId="77777777" w:rsidR="00554990" w:rsidRPr="00516614" w:rsidRDefault="00554990" w:rsidP="00AF284C">
                          <w:pPr>
                            <w:rPr>
                              <w:sz w:val="14"/>
                              <w:szCs w:val="14"/>
                            </w:rPr>
                          </w:pPr>
                        </w:p>
                      </w:txbxContent>
                    </v:textbox>
                  </v:shape>
                </v:group>
                <v:group id="Gruppieren 1471" o:spid="_x0000_s1208" style="position:absolute;left:8496;top:5086;width:15228;height:5076;rotation:90" coordorigin="8496,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">
                  <v:rect id="Rechteck 1472" o:spid="_x0000_s1209" style="position:absolute;left:13572;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" fillcolor="yellow" strokecolor="yellow" strokeweight="1pt">
                    <v:textbox>
                      <w:txbxContent>
                        <w:p w14:paraId="6C8AE47C" w14:textId="77777777" w:rsidR="00554990" w:rsidRPr="00516614" w:rsidRDefault="00554990" w:rsidP="00AF284C">
                          <w:pPr>
                            <w:rPr>
                              <w:sz w:val="14"/>
                              <w:szCs w:val="14"/>
                            </w:rPr>
                          </w:pPr>
                        </w:p>
                      </w:txbxContent>
                    </v:textbox>
                  </v:rect>
                  <v:shape id="Rechtwinkliges Dreieck 1473" o:spid="_x0000_s1210" type="#_x0000_t6" style="position:absolute;left:13572;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" fillcolor="red" strokecolor="red" strokeweight="1pt">
                    <v:textbox>
                      <w:txbxContent>
                        <w:p w14:paraId="276C5339" w14:textId="77777777" w:rsidR="00554990" w:rsidRPr="00516614" w:rsidRDefault="00554990" w:rsidP="00AF284C">
                          <w:pPr>
                            <w:rPr>
                              <w:sz w:val="14"/>
                              <w:szCs w:val="14"/>
                            </w:rPr>
                          </w:pPr>
                        </w:p>
                      </w:txbxContent>
                    </v:textbox>
                  </v:shape>
                  <v:shape id="Rechtwinkliges Dreieck 1474" o:spid="_x0000_s1211" type="#_x0000_t6" style="position:absolute;left:8496;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" fillcolor="red" strokecolor="red" strokeweight="1pt">
                    <v:textbox>
                      <w:txbxContent>
                        <w:p w14:paraId="01C17406" w14:textId="77777777" w:rsidR="00554990" w:rsidRPr="00516614" w:rsidRDefault="00554990" w:rsidP="00AF284C">
                          <w:pPr>
                            <w:rPr>
                              <w:sz w:val="14"/>
                              <w:szCs w:val="14"/>
                            </w:rPr>
                          </w:pPr>
                        </w:p>
                      </w:txbxContent>
                    </v:textbox>
                  </v:shape>
                  <v:shape id="Rechtwinkliges Dreieck 1475" o:spid="_x0000_s1212" type="#_x0000_t6" style="position:absolute;left:18648;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" fillcolor="red" strokecolor="red" strokeweight="1pt">
                    <v:textbox>
                      <w:txbxContent>
                        <w:p w14:paraId="758CB423" w14:textId="77777777" w:rsidR="00554990" w:rsidRPr="00516614" w:rsidRDefault="00554990" w:rsidP="00AF284C">
                          <w:pPr>
                            <w:rPr>
                              <w:sz w:val="14"/>
                              <w:szCs w:val="14"/>
                            </w:rPr>
                          </w:pPr>
                        </w:p>
                      </w:txbxContent>
                    </v:textbox>
                  </v:shape>
                </v:group>
                <v:shape id="Textfeld 91" o:spid="_x0000_s1213" type="#_x0000_t202" style="position:absolute;top:9390;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" filled="f" stroked="f">
                  <v:textbox>
                    <w:txbxContent>
                      <w:p w14:paraId="31E79822" w14:textId="77777777" w:rsidR="00554990" w:rsidRPr="008257D9" w:rsidRDefault="00554990" w:rsidP="00AF284C">
                        <w:pPr>
                          <w:jc w:val="center"/>
                          <w:rPr>
                            <w:sz w:val="18"/>
                            <w:szCs w:val="18"/>
                          </w:rPr>
                        </w:pPr>
                        <w:r w:rsidRPr="008257D9">
                          <w:rPr>
                            <w:noProof/>
                            <w:sz w:val="18"/>
                            <w:szCs w:val="18"/>
                            <w:lang w:eastAsia="fr-CH"/>
                          </w:rPr>
                          <w:drawing>
                            <wp:inline distT="0" distB="0" distL="0" distR="0" wp14:anchorId="1CC40CAC" wp14:editId="2826DE6E">
                              <wp:extent cx="659130" cy="469424"/>
                              <wp:effectExtent l="0" t="0" r="0" b="0"/>
                              <wp:docPr id="28957" name="Image 2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9130" cy="469424"/>
                                      </a:xfrm>
                                      <a:prstGeom prst="rect">
                                        <a:avLst/>
                                      </a:prstGeom>
                                      <a:noFill/>
                                      <a:ln>
                                        <a:noFill/>
                                      </a:ln>
                                    </pic:spPr>
                                  </pic:pic>
                                </a:graphicData>
                              </a:graphic>
                            </wp:inline>
                          </w:drawing>
                        </w:r>
                      </w:p>
                    </w:txbxContent>
                  </v:textbox>
                </v:shape>
                <v:group id="Gruppieren 1477" o:spid="_x0000_s1214" style="position:absolute;left:43850;top:5086;width:15228;height:5076;rotation:90;flip:x" coordorigin="43850,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">
                  <v:rect id="Rechteck 1478" o:spid="_x0000_s1215" style="position:absolute;left:48926;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" fillcolor="yellow" strokecolor="yellow" strokeweight="1pt">
                    <v:textbox>
                      <w:txbxContent>
                        <w:p w14:paraId="762FE16C" w14:textId="77777777" w:rsidR="00554990" w:rsidRPr="00516614" w:rsidRDefault="00554990" w:rsidP="00AF284C">
                          <w:pPr>
                            <w:rPr>
                              <w:sz w:val="14"/>
                              <w:szCs w:val="14"/>
                            </w:rPr>
                          </w:pPr>
                        </w:p>
                      </w:txbxContent>
                    </v:textbox>
                  </v:rect>
                  <v:shape id="Rechtwinkliges Dreieck 1479" o:spid="_x0000_s1216" type="#_x0000_t6" style="position:absolute;left:48926;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" fillcolor="red" strokecolor="red" strokeweight="1pt">
                    <v:textbox>
                      <w:txbxContent>
                        <w:p w14:paraId="25E7E6AB" w14:textId="77777777" w:rsidR="00554990" w:rsidRPr="00516614" w:rsidRDefault="00554990" w:rsidP="00AF284C">
                          <w:pPr>
                            <w:rPr>
                              <w:sz w:val="14"/>
                              <w:szCs w:val="14"/>
                            </w:rPr>
                          </w:pPr>
                        </w:p>
                      </w:txbxContent>
                    </v:textbox>
                  </v:shape>
                  <v:shape id="Rechtwinkliges Dreieck 1480" o:spid="_x0000_s1217" type="#_x0000_t6" style="position:absolute;left:43850;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" fillcolor="red" strokecolor="red" strokeweight="1pt">
                    <v:textbox>
                      <w:txbxContent>
                        <w:p w14:paraId="4C890078" w14:textId="77777777" w:rsidR="00554990" w:rsidRPr="00516614" w:rsidRDefault="00554990" w:rsidP="00AF284C">
                          <w:pPr>
                            <w:rPr>
                              <w:sz w:val="14"/>
                              <w:szCs w:val="14"/>
                            </w:rPr>
                          </w:pPr>
                        </w:p>
                      </w:txbxContent>
                    </v:textbox>
                  </v:shape>
                  <v:shape id="Rechtwinkliges Dreieck 1481" o:spid="_x0000_s1218" type="#_x0000_t6" style="position:absolute;left:54002;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" fillcolor="red" strokecolor="red" strokeweight="1pt">
                    <v:textbox>
                      <w:txbxContent>
                        <w:p w14:paraId="3EE3C6F9" w14:textId="77777777" w:rsidR="00554990" w:rsidRPr="00516614" w:rsidRDefault="00554990" w:rsidP="00AF284C">
                          <w:pPr>
                            <w:rPr>
                              <w:sz w:val="14"/>
                              <w:szCs w:val="14"/>
                            </w:rPr>
                          </w:pPr>
                        </w:p>
                      </w:txbxContent>
                    </v:textbox>
                  </v:shape>
                </v:group>
                <v:shape id="Gerade Verbindung mit Pfeil 1482" o:spid="_x0000_s1219" type="#_x0000_t32" style="position:absolute;left:21235;width:0;height:15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" strokecolor="black [3213]">
                  <v:stroke startarrow="block" startarrowwidth="narrow" startarrowlength="long" endarrow="block" endarrowwidth="narrow" endarrowlength="long"/>
                </v:shape>
                <v:line id="Gerade Verbindung 1483" o:spid="_x0000_s1220" style="position:absolute;flip:x;visibility:visible;mso-wrap-style:square" from="18780,15267" to="22333,1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" strokecolor="black [3213]"/>
                <v:line id="Gerade Verbindung 1484" o:spid="_x0000_s1221" style="position:absolute;flip:x;visibility:visible;mso-wrap-style:square" from="18755,0" to="22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" strokecolor="black [3213]"/>
                <v:shape id="Textfeld 26" o:spid="_x0000_s1222" type="#_x0000_t202" style="position:absolute;left:20321;top:6827;width:6617;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" filled="f" stroked="f">
                  <v:textbox>
                    <w:txbxContent>
                      <w:p w14:paraId="43550DF5" w14:textId="77777777" w:rsidR="00554990" w:rsidRPr="00845011" w:rsidRDefault="00554990" w:rsidP="00AF284C">
                        <w:pPr>
                          <w:jc w:val="center"/>
                          <w:rPr>
                            <w:sz w:val="18"/>
                            <w:szCs w:val="18"/>
                          </w:rPr>
                        </w:pPr>
                        <w:r w:rsidRPr="00845011">
                          <w:rPr>
                            <w:sz w:val="18"/>
                            <w:szCs w:val="18"/>
                            <w:lang w:val="ru-RU"/>
                          </w:rPr>
                          <w:t>L/4</w:t>
                        </w:r>
                      </w:p>
                    </w:txbxContent>
                  </v:textbox>
                </v:shape>
                <v:shape id="Gerade Verbindung mit Pfeil 1486" o:spid="_x0000_s1223" type="#_x0000_t32" style="position:absolute;left:13876;top:24975;width:152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" strokecolor="black [3213]">
                  <v:stroke startarrow="block" startarrowwidth="narrow" startarrowlength="long" endarrow="block" endarrowwidth="narrow" endarrowlength="long"/>
                </v:shape>
                <v:line id="Gerade Verbindung 1487" o:spid="_x0000_s1224" style="position:absolute;flip:y;visibility:visible;mso-wrap-style:square" from="13876,23276" to="13901,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" strokecolor="black [3213]"/>
                <v:line id="Gerade Verbindung 1488" o:spid="_x0000_s1225" style="position:absolute;flip:y;visibility:visible;mso-wrap-style:square" from="29106,23276" to="29106,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" strokecolor="black [3213]"/>
                <v:shape id="Textfeld 31" o:spid="_x0000_s1226" type="#_x0000_t202" style="position:absolute;left:18780;top:25455;width:661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" filled="f" stroked="f">
                  <v:textbox>
                    <w:txbxContent>
                      <w:p w14:paraId="31053F21" w14:textId="77777777" w:rsidR="00554990" w:rsidRPr="00845011" w:rsidRDefault="00554990" w:rsidP="00AF284C">
                        <w:pPr>
                          <w:jc w:val="center"/>
                          <w:rPr>
                            <w:sz w:val="18"/>
                            <w:szCs w:val="18"/>
                          </w:rPr>
                        </w:pPr>
                        <w:r w:rsidRPr="00845011">
                          <w:rPr>
                            <w:sz w:val="18"/>
                            <w:szCs w:val="18"/>
                            <w:lang w:val="ru-RU"/>
                          </w:rPr>
                          <w:t>L/4</w:t>
                        </w:r>
                      </w:p>
                    </w:txbxContent>
                  </v:textbox>
                </v:shape>
                <w10:anchorlock/>
              </v:group>
            </w:pict>
          </mc:Fallback>
        </mc:AlternateContent>
      </w:r>
    </w:p>
    <w:p w14:paraId="243019EB" w14:textId="36E8A067" w:rsidR="00AF284C" w:rsidRPr="00C575F5" w:rsidRDefault="00AF284C" w:rsidP="00326EA7">
      <w:pPr>
        <w:pStyle w:val="Titre1"/>
        <w:rPr>
          <w:b/>
          <w:bCs/>
        </w:rPr>
      </w:pPr>
      <w:r w:rsidRPr="00C575F5">
        <w:rPr>
          <w:b/>
        </w:rPr>
        <w:tab/>
      </w:r>
      <w:r w:rsidRPr="00C575F5">
        <w:t xml:space="preserve">Figure A5-VI </w:t>
      </w:r>
      <w:r w:rsidRPr="00C575F5">
        <w:br/>
      </w:r>
      <w:r w:rsidRPr="00C575F5">
        <w:rPr>
          <w:b/>
          <w:bCs/>
        </w:rPr>
        <w:t>Plaques de signalisation arrière (classe 2 et classe 4)</w:t>
      </w:r>
    </w:p>
    <w:p w14:paraId="645F1786" w14:textId="77777777" w:rsidR="00AF284C" w:rsidRPr="00C575F5" w:rsidRDefault="00AF284C" w:rsidP="00AF284C">
      <w:pPr>
        <w:ind w:left="1134" w:right="1134"/>
      </w:pPr>
      <w:r w:rsidRPr="00C575F5">
        <w:rPr>
          <w:noProof/>
          <w:lang w:eastAsia="fr-CH"/>
        </w:rPr>
        <mc:AlternateContent>
          <mc:Choice Requires="wps">
            <w:drawing>
              <wp:anchor distT="0" distB="0" distL="114300" distR="114300" simplePos="0" relativeHeight="251699200" behindDoc="0" locked="0" layoutInCell="1" allowOverlap="1" wp14:anchorId="57921E29" wp14:editId="1B9BEC01">
                <wp:simplePos x="0" y="0"/>
                <wp:positionH relativeFrom="column">
                  <wp:posOffset>4956479</wp:posOffset>
                </wp:positionH>
                <wp:positionV relativeFrom="paragraph">
                  <wp:posOffset>919658</wp:posOffset>
                </wp:positionV>
                <wp:extent cx="694944" cy="292608"/>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694944" cy="292608"/>
                        </a:xfrm>
                        <a:prstGeom prst="rect">
                          <a:avLst/>
                        </a:prstGeom>
                        <a:solidFill>
                          <a:schemeClr val="lt1"/>
                        </a:solidFill>
                        <a:ln w="6350">
                          <a:noFill/>
                        </a:ln>
                      </wps:spPr>
                      <wps:txbx>
                        <w:txbxContent>
                          <w:p w14:paraId="3153A7A3" w14:textId="77777777" w:rsidR="00554990" w:rsidRDefault="00554990" w:rsidP="00AF284C">
                            <w:r>
                              <w:t>200 mm</w:t>
                            </w:r>
                            <w:r w:rsidRPr="005B611E">
                              <w:t xml:space="preserve"> </w:t>
                            </w:r>
                            <m:oMath>
                              <m:f>
                                <m:fPr>
                                  <m:ctrlPr>
                                    <w:rPr>
                                      <w:rFonts w:ascii="Cambria Math" w:hAnsi="Cambria Math"/>
                                      <w:i/>
                                    </w:rPr>
                                  </m:ctrlPr>
                                </m:fPr>
                                <m:num>
                                  <m:r>
                                    <w:rPr>
                                      <w:rFonts w:ascii="Cambria Math" w:hAnsi="Cambria Math"/>
                                    </w:rPr>
                                    <m:t>+30</m:t>
                                  </m:r>
                                </m:num>
                                <m:den>
                                  <m:r>
                                    <w:rPr>
                                      <w:rFonts w:ascii="Cambria Math" w:hAnsi="Cambria Math"/>
                                    </w:rPr>
                                    <m:t>-5</m:t>
                                  </m:r>
                                </m:den>
                              </m:f>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21E29" id="Zone de texte 8" o:spid="_x0000_s1227" type="#_x0000_t202" style="position:absolute;left:0;text-align:left;margin-left:390.25pt;margin-top:72.4pt;width:54.7pt;height:23.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" fillcolor="white [3201]" stroked="f" strokeweight=".5pt">
                <v:textbox inset="0,0,0,0">
                  <w:txbxContent>
                    <w:p w14:paraId="3153A7A3" w14:textId="77777777" w:rsidR="00554990" w:rsidRDefault="00554990" w:rsidP="00AF284C">
                      <w:r>
                        <w:t>200 mm</w:t>
                      </w:r>
                      <w:r w:rsidRPr="005B611E">
                        <w:t xml:space="preserve"> </w:t>
                      </w:r>
                      <m:oMath>
                        <m:f>
                          <m:fPr>
                            <m:ctrlPr>
                              <w:rPr>
                                <w:rFonts w:ascii="Cambria Math" w:hAnsi="Cambria Math"/>
                                <w:i/>
                              </w:rPr>
                            </m:ctrlPr>
                          </m:fPr>
                          <m:num>
                            <m:r>
                              <w:rPr>
                                <w:rFonts w:ascii="Cambria Math" w:hAnsi="Cambria Math"/>
                              </w:rPr>
                              <m:t>+30</m:t>
                            </m:r>
                          </m:num>
                          <m:den>
                            <m:r>
                              <w:rPr>
                                <w:rFonts w:ascii="Cambria Math" w:hAnsi="Cambria Math"/>
                              </w:rPr>
                              <m:t>-5</m:t>
                            </m:r>
                          </m:den>
                        </m:f>
                      </m:oMath>
                    </w:p>
                  </w:txbxContent>
                </v:textbox>
              </v:shape>
            </w:pict>
          </mc:Fallback>
        </mc:AlternateContent>
      </w:r>
      <w:r w:rsidRPr="00C575F5">
        <w:rPr>
          <w:noProof/>
          <w:lang w:eastAsia="fr-CH"/>
        </w:rPr>
        <mc:AlternateContent>
          <mc:Choice Requires="wpg">
            <w:drawing>
              <wp:inline distT="0" distB="0" distL="0" distR="0" wp14:anchorId="47B9A56D" wp14:editId="380C0FE1">
                <wp:extent cx="4253837" cy="1717837"/>
                <wp:effectExtent l="0" t="0" r="71120" b="0"/>
                <wp:docPr id="37"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3837" cy="1717837"/>
                          <a:chOff x="-697" y="-646"/>
                          <a:chExt cx="67511" cy="26225"/>
                        </a:xfrm>
                      </wpg:grpSpPr>
                      <wpg:grpSp>
                        <wpg:cNvPr id="38" name="Gruppieren 1174"/>
                        <wpg:cNvGrpSpPr>
                          <a:grpSpLocks/>
                        </wpg:cNvGrpSpPr>
                        <wpg:grpSpPr bwMode="auto">
                          <a:xfrm>
                            <a:off x="12202" y="11615"/>
                            <a:ext cx="50904" cy="7200"/>
                            <a:chOff x="12202" y="11615"/>
                            <a:chExt cx="50904" cy="7200"/>
                          </a:xfrm>
                        </wpg:grpSpPr>
                        <wps:wsp>
                          <wps:cNvPr id="39" name="Rechteck 1175"/>
                          <wps:cNvSpPr>
                            <a:spLocks noChangeArrowheads="1"/>
                          </wps:cNvSpPr>
                          <wps:spPr bwMode="auto">
                            <a:xfrm rot="5400000" flipV="1">
                              <a:off x="34054" y="-10237"/>
                              <a:ext cx="7200" cy="50904"/>
                            </a:xfrm>
                            <a:prstGeom prst="rect">
                              <a:avLst/>
                            </a:prstGeom>
                            <a:solidFill>
                              <a:srgbClr val="FF0000"/>
                            </a:solidFill>
                            <a:ln w="12700">
                              <a:solidFill>
                                <a:srgbClr val="FF0000"/>
                              </a:solidFill>
                              <a:miter lim="800000"/>
                              <a:headEnd/>
                              <a:tailEnd/>
                            </a:ln>
                          </wps:spPr>
                          <wps:txbx>
                            <w:txbxContent>
                              <w:p w14:paraId="7152D91A" w14:textId="77777777" w:rsidR="00554990" w:rsidRPr="003644D2" w:rsidRDefault="00554990" w:rsidP="00AF284C">
                                <w:pPr>
                                  <w:rPr>
                                    <w:sz w:val="14"/>
                                    <w:szCs w:val="14"/>
                                  </w:rPr>
                                </w:pPr>
                              </w:p>
                            </w:txbxContent>
                          </wps:txbx>
                          <wps:bodyPr rot="0" vert="horz" wrap="square" lIns="91440" tIns="45720" rIns="91440" bIns="45720" anchor="ctr" anchorCtr="0" upright="1">
                            <a:noAutofit/>
                          </wps:bodyPr>
                        </wps:wsp>
                        <wps:wsp>
                          <wps:cNvPr id="40" name="Rechteck 1176"/>
                          <wps:cNvSpPr>
                            <a:spLocks noChangeArrowheads="1"/>
                          </wps:cNvSpPr>
                          <wps:spPr bwMode="auto">
                            <a:xfrm rot="5400000" flipV="1">
                              <a:off x="35483" y="-8808"/>
                              <a:ext cx="4320" cy="48024"/>
                            </a:xfrm>
                            <a:prstGeom prst="rect">
                              <a:avLst/>
                            </a:prstGeom>
                            <a:solidFill>
                              <a:srgbClr val="FFFF00"/>
                            </a:solidFill>
                            <a:ln w="12700">
                              <a:solidFill>
                                <a:srgbClr val="FFFF00"/>
                              </a:solidFill>
                              <a:miter lim="800000"/>
                              <a:headEnd/>
                              <a:tailEnd/>
                            </a:ln>
                          </wps:spPr>
                          <wps:txbx>
                            <w:txbxContent>
                              <w:p w14:paraId="125F9FD4" w14:textId="77777777" w:rsidR="00554990" w:rsidRPr="003644D2" w:rsidRDefault="00554990" w:rsidP="00AF284C">
                                <w:pPr>
                                  <w:rPr>
                                    <w:sz w:val="14"/>
                                    <w:szCs w:val="14"/>
                                  </w:rPr>
                                </w:pPr>
                              </w:p>
                            </w:txbxContent>
                          </wps:txbx>
                          <wps:bodyPr rot="0" vert="horz" wrap="square" lIns="91440" tIns="45720" rIns="91440" bIns="45720" anchor="ctr" anchorCtr="0" upright="1">
                            <a:noAutofit/>
                          </wps:bodyPr>
                        </wps:wsp>
                      </wpg:grpSp>
                      <wps:wsp>
                        <wps:cNvPr id="41" name="Textfeld 29"/>
                        <wps:cNvSpPr txBox="1">
                          <a:spLocks noChangeArrowheads="1"/>
                        </wps:cNvSpPr>
                        <wps:spPr bwMode="auto">
                          <a:xfrm>
                            <a:off x="-697" y="12286"/>
                            <a:ext cx="11610" cy="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33259" w14:textId="77777777" w:rsidR="00554990" w:rsidRPr="00BD5D7D" w:rsidRDefault="00554990" w:rsidP="00AF284C">
                              <w:pPr>
                                <w:jc w:val="center"/>
                                <w:rPr>
                                  <w:sz w:val="14"/>
                                  <w:szCs w:val="14"/>
                                </w:rPr>
                              </w:pPr>
                              <w:r w:rsidRPr="00845011">
                                <w:rPr>
                                  <w:sz w:val="18"/>
                                  <w:szCs w:val="18"/>
                                </w:rPr>
                                <w:t>Exemple</w:t>
                              </w:r>
                            </w:p>
                            <w:p w14:paraId="392F7239" w14:textId="77777777" w:rsidR="00554990" w:rsidRPr="00BD4B4E" w:rsidRDefault="00554990" w:rsidP="00AF284C">
                              <w:pPr>
                                <w:jc w:val="center"/>
                                <w:rPr>
                                  <w:sz w:val="18"/>
                                  <w:szCs w:val="18"/>
                                </w:rPr>
                              </w:pPr>
                              <w:r w:rsidRPr="00BD4B4E">
                                <w:rPr>
                                  <w:sz w:val="18"/>
                                  <w:szCs w:val="18"/>
                                  <w:lang w:val="ru-RU"/>
                                </w:rPr>
                                <w:t>а)</w:t>
                              </w:r>
                            </w:p>
                          </w:txbxContent>
                        </wps:txbx>
                        <wps:bodyPr rot="0" vert="horz" wrap="square" lIns="91440" tIns="45720" rIns="91440" bIns="45720" anchor="t" anchorCtr="0" upright="1">
                          <a:noAutofit/>
                        </wps:bodyPr>
                      </wps:wsp>
                      <wps:wsp>
                        <wps:cNvPr id="42" name="Gerade Verbindung mit Pfeil 1178"/>
                        <wps:cNvCnPr>
                          <a:cxnSpLocks noChangeShapeType="1"/>
                        </wps:cNvCnPr>
                        <wps:spPr bwMode="auto">
                          <a:xfrm flipH="1">
                            <a:off x="12435" y="2112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43" name="Gerade Verbindung 1179"/>
                        <wps:cNvCnPr>
                          <a:cxnSpLocks noChangeShapeType="1"/>
                        </wps:cNvCnPr>
                        <wps:spPr bwMode="auto">
                          <a:xfrm flipV="1">
                            <a:off x="12202" y="18780"/>
                            <a:ext cx="26"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4" name="Gerade Verbindung 1180"/>
                        <wps:cNvCnPr>
                          <a:cxnSpLocks noChangeShapeType="1"/>
                        </wps:cNvCnPr>
                        <wps:spPr bwMode="auto">
                          <a:xfrm flipV="1">
                            <a:off x="63213" y="18780"/>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5" name="Textfeld 34"/>
                        <wps:cNvSpPr txBox="1">
                          <a:spLocks noChangeArrowheads="1"/>
                        </wps:cNvSpPr>
                        <wps:spPr bwMode="auto">
                          <a:xfrm>
                            <a:off x="25635" y="21607"/>
                            <a:ext cx="24377" cy="3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DD224" w14:textId="77777777" w:rsidR="00554990" w:rsidRPr="00845011" w:rsidRDefault="00554990" w:rsidP="00AF284C">
                              <w:pPr>
                                <w:jc w:val="center"/>
                                <w:rPr>
                                  <w:sz w:val="18"/>
                                  <w:szCs w:val="18"/>
                                </w:rPr>
                              </w:pPr>
                              <w:r w:rsidRPr="00845011">
                                <w:rPr>
                                  <w:sz w:val="18"/>
                                  <w:szCs w:val="18"/>
                                  <w:lang w:val="ru-RU"/>
                                </w:rPr>
                                <w:t xml:space="preserve">1 130 </w:t>
                              </w:r>
                              <w:r w:rsidRPr="00845011">
                                <w:rPr>
                                  <w:sz w:val="18"/>
                                  <w:szCs w:val="18"/>
                                </w:rPr>
                                <w:t>mm</w:t>
                              </w:r>
                              <w:r w:rsidRPr="00845011">
                                <w:rPr>
                                  <w:sz w:val="18"/>
                                  <w:szCs w:val="18"/>
                                  <w:lang w:val="ru-RU"/>
                                </w:rPr>
                                <w:t xml:space="preserve"> ≤ L ≤ 2 300 </w:t>
                              </w:r>
                              <w:r w:rsidRPr="00845011">
                                <w:rPr>
                                  <w:sz w:val="18"/>
                                  <w:szCs w:val="18"/>
                                </w:rPr>
                                <w:t>mm</w:t>
                              </w:r>
                            </w:p>
                          </w:txbxContent>
                        </wps:txbx>
                        <wps:bodyPr rot="0" vert="horz" wrap="square" lIns="91440" tIns="45720" rIns="91440" bIns="45720" anchor="t" anchorCtr="0" upright="1">
                          <a:noAutofit/>
                        </wps:bodyPr>
                      </wps:wsp>
                      <wps:wsp>
                        <wps:cNvPr id="46" name="Gerade Verbindung mit Pfeil 1182"/>
                        <wps:cNvCnPr>
                          <a:cxnSpLocks noChangeShapeType="1"/>
                        </wps:cNvCnPr>
                        <wps:spPr bwMode="auto">
                          <a:xfrm>
                            <a:off x="66326" y="11615"/>
                            <a:ext cx="0" cy="720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47" name="Gerade Verbindung 1183"/>
                        <wps:cNvCnPr>
                          <a:cxnSpLocks noChangeShapeType="1"/>
                        </wps:cNvCnPr>
                        <wps:spPr bwMode="auto">
                          <a:xfrm flipH="1">
                            <a:off x="63213" y="1881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8" name="Gerade Verbindung 1184"/>
                        <wps:cNvCnPr>
                          <a:cxnSpLocks noChangeShapeType="1"/>
                        </wps:cNvCnPr>
                        <wps:spPr bwMode="auto">
                          <a:xfrm flipH="1">
                            <a:off x="63213" y="11615"/>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2" name="Textfeld 66"/>
                        <wps:cNvSpPr txBox="1">
                          <a:spLocks noChangeArrowheads="1"/>
                        </wps:cNvSpPr>
                        <wps:spPr bwMode="auto">
                          <a:xfrm>
                            <a:off x="52436" y="6390"/>
                            <a:ext cx="10387" cy="3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39C54" w14:textId="77777777" w:rsidR="00554990" w:rsidRPr="00845011" w:rsidRDefault="00554990" w:rsidP="00AF284C">
                              <w:pPr>
                                <w:rPr>
                                  <w:sz w:val="14"/>
                                  <w:szCs w:val="14"/>
                                </w:rPr>
                              </w:pPr>
                              <w:r w:rsidRPr="00BD5D7D">
                                <w:rPr>
                                  <w:sz w:val="14"/>
                                  <w:szCs w:val="14"/>
                                  <w:lang w:val="ru-RU"/>
                                </w:rPr>
                                <w:t xml:space="preserve">40 ± 1 </w:t>
                              </w:r>
                              <w:r>
                                <w:rPr>
                                  <w:sz w:val="14"/>
                                  <w:szCs w:val="14"/>
                                </w:rPr>
                                <w:t>mm</w:t>
                              </w:r>
                            </w:p>
                          </w:txbxContent>
                        </wps:txbx>
                        <wps:bodyPr rot="0" vert="horz" wrap="square" lIns="91440" tIns="45720" rIns="91440" bIns="45720" anchor="t" anchorCtr="0" upright="1">
                          <a:noAutofit/>
                        </wps:bodyPr>
                      </wps:wsp>
                      <wps:wsp>
                        <wps:cNvPr id="53" name="Gerade Verbindung mit Pfeil 1189"/>
                        <wps:cNvCnPr>
                          <a:cxnSpLocks noChangeShapeType="1"/>
                        </wps:cNvCnPr>
                        <wps:spPr bwMode="auto">
                          <a:xfrm>
                            <a:off x="52628" y="8787"/>
                            <a:ext cx="0" cy="2807"/>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54" name="Gerade Verbindung mit Pfeil 1190"/>
                        <wps:cNvCnPr>
                          <a:cxnSpLocks noChangeShapeType="1"/>
                        </wps:cNvCnPr>
                        <wps:spPr bwMode="auto">
                          <a:xfrm>
                            <a:off x="52628" y="13046"/>
                            <a:ext cx="0" cy="3977"/>
                          </a:xfrm>
                          <a:prstGeom prst="straightConnector1">
                            <a:avLst/>
                          </a:prstGeom>
                          <a:noFill/>
                          <a:ln w="9525">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55" name="Textfeld 26"/>
                        <wps:cNvSpPr txBox="1">
                          <a:spLocks noChangeArrowheads="1"/>
                        </wps:cNvSpPr>
                        <wps:spPr bwMode="auto">
                          <a:xfrm>
                            <a:off x="23206" y="-646"/>
                            <a:ext cx="29236" cy="5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0EFB2" w14:textId="77777777" w:rsidR="00554990" w:rsidRPr="00845011" w:rsidRDefault="00554990" w:rsidP="00AF284C">
                              <w:pPr>
                                <w:rPr>
                                  <w:sz w:val="18"/>
                                  <w:szCs w:val="18"/>
                                </w:rPr>
                              </w:pPr>
                              <w:r w:rsidRPr="00845011">
                                <w:rPr>
                                  <w:sz w:val="18"/>
                                  <w:szCs w:val="18"/>
                                </w:rPr>
                                <w:t>Rouge fluorescent (classe 2) ou</w:t>
                              </w:r>
                            </w:p>
                            <w:p w14:paraId="28786DCF" w14:textId="77777777" w:rsidR="00554990" w:rsidRPr="007143E6" w:rsidRDefault="00554990" w:rsidP="00AF284C">
                              <w:pPr>
                                <w:rPr>
                                  <w:sz w:val="14"/>
                                  <w:szCs w:val="14"/>
                                </w:rPr>
                              </w:pPr>
                              <w:r w:rsidRPr="00845011">
                                <w:rPr>
                                  <w:sz w:val="18"/>
                                  <w:szCs w:val="18"/>
                                </w:rPr>
                                <w:t>Rétroréfléchissant (classe 4)</w:t>
                              </w:r>
                            </w:p>
                          </w:txbxContent>
                        </wps:txbx>
                        <wps:bodyPr rot="0" vert="horz" wrap="square" lIns="91440" tIns="45720" rIns="91440" bIns="45720" anchor="t" anchorCtr="0" upright="1">
                          <a:noAutofit/>
                        </wps:bodyPr>
                      </wps:wsp>
                      <wps:wsp>
                        <wps:cNvPr id="56" name="Textfeld 27"/>
                        <wps:cNvSpPr txBox="1">
                          <a:spLocks noChangeArrowheads="1"/>
                        </wps:cNvSpPr>
                        <wps:spPr bwMode="auto">
                          <a:xfrm>
                            <a:off x="28611" y="6211"/>
                            <a:ext cx="21543" cy="3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978A4" w14:textId="77777777" w:rsidR="00554990" w:rsidRPr="00845011" w:rsidRDefault="00554990" w:rsidP="00AF284C">
                              <w:pPr>
                                <w:rPr>
                                  <w:sz w:val="18"/>
                                  <w:szCs w:val="18"/>
                                </w:rPr>
                              </w:pPr>
                              <w:r w:rsidRPr="00845011">
                                <w:rPr>
                                  <w:sz w:val="18"/>
                                  <w:szCs w:val="18"/>
                                </w:rPr>
                                <w:t>Jaune rétroréfléchissant</w:t>
                              </w:r>
                            </w:p>
                          </w:txbxContent>
                        </wps:txbx>
                        <wps:bodyPr rot="0" vert="horz" wrap="square" lIns="91440" tIns="45720" rIns="91440" bIns="45720" anchor="t" anchorCtr="0" upright="1">
                          <a:noAutofit/>
                        </wps:bodyPr>
                      </wps:wsp>
                      <wps:wsp>
                        <wps:cNvPr id="57" name="Gerade Verbindung 1193"/>
                        <wps:cNvCnPr>
                          <a:cxnSpLocks noChangeShapeType="1"/>
                        </wps:cNvCnPr>
                        <wps:spPr bwMode="auto">
                          <a:xfrm flipH="1">
                            <a:off x="15811" y="4779"/>
                            <a:ext cx="7798"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58" name="Gerade Verbindung 1194"/>
                        <wps:cNvCnPr>
                          <a:cxnSpLocks noChangeShapeType="1"/>
                        </wps:cNvCnPr>
                        <wps:spPr bwMode="auto">
                          <a:xfrm flipH="1">
                            <a:off x="20820" y="7621"/>
                            <a:ext cx="7797"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7B9A56D" id="Group 606" o:spid="_x0000_s1228" style="width:334.95pt;height:135.25pt;mso-position-horizontal-relative:char;mso-position-vertical-relative:line" coordorigin="-697,-646" coordsize="67511,2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">
                <v:group id="Gruppieren 1174" o:spid="_x0000_s1229" style="position:absolute;left:12202;top:11615;width:50904;height:7200" coordorigin="12202,11615" coordsize="5090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hteck 1175" o:spid="_x0000_s1230" style="position:absolute;left:34054;top:-10237;width:7200;height:5090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" fillcolor="red" strokecolor="red" strokeweight="1pt">
                    <v:textbox>
                      <w:txbxContent>
                        <w:p w14:paraId="7152D91A" w14:textId="77777777" w:rsidR="00554990" w:rsidRPr="003644D2" w:rsidRDefault="00554990" w:rsidP="00AF284C">
                          <w:pPr>
                            <w:rPr>
                              <w:sz w:val="14"/>
                              <w:szCs w:val="14"/>
                            </w:rPr>
                          </w:pPr>
                        </w:p>
                      </w:txbxContent>
                    </v:textbox>
                  </v:rect>
                  <v:rect id="Rechteck 1176" o:spid="_x0000_s1231" style="position:absolute;left:35483;top:-8808;width:4320;height:4802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" fillcolor="yellow" strokecolor="yellow" strokeweight="1pt">
                    <v:textbox>
                      <w:txbxContent>
                        <w:p w14:paraId="125F9FD4" w14:textId="77777777" w:rsidR="00554990" w:rsidRPr="003644D2" w:rsidRDefault="00554990" w:rsidP="00AF284C">
                          <w:pPr>
                            <w:rPr>
                              <w:sz w:val="14"/>
                              <w:szCs w:val="14"/>
                            </w:rPr>
                          </w:pPr>
                        </w:p>
                      </w:txbxContent>
                    </v:textbox>
                  </v:rect>
                </v:group>
                <v:shape id="Textfeld 29" o:spid="_x0000_s1232" type="#_x0000_t202" style="position:absolute;left:-697;top:12286;width:11610;height:6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79833259" w14:textId="77777777" w:rsidR="00554990" w:rsidRPr="00BD5D7D" w:rsidRDefault="00554990" w:rsidP="00AF284C">
                        <w:pPr>
                          <w:jc w:val="center"/>
                          <w:rPr>
                            <w:sz w:val="14"/>
                            <w:szCs w:val="14"/>
                          </w:rPr>
                        </w:pPr>
                        <w:r w:rsidRPr="00845011">
                          <w:rPr>
                            <w:sz w:val="18"/>
                            <w:szCs w:val="18"/>
                          </w:rPr>
                          <w:t>Exemple</w:t>
                        </w:r>
                      </w:p>
                      <w:p w14:paraId="392F7239" w14:textId="77777777" w:rsidR="00554990" w:rsidRPr="00BD4B4E" w:rsidRDefault="00554990" w:rsidP="00AF284C">
                        <w:pPr>
                          <w:jc w:val="center"/>
                          <w:rPr>
                            <w:sz w:val="18"/>
                            <w:szCs w:val="18"/>
                          </w:rPr>
                        </w:pPr>
                        <w:r w:rsidRPr="00BD4B4E">
                          <w:rPr>
                            <w:sz w:val="18"/>
                            <w:szCs w:val="18"/>
                            <w:lang w:val="ru-RU"/>
                          </w:rPr>
                          <w:t>а)</w:t>
                        </w:r>
                      </w:p>
                    </w:txbxContent>
                  </v:textbox>
                </v:shape>
                <v:shape id="Gerade Verbindung mit Pfeil 1178" o:spid="_x0000_s1233" type="#_x0000_t32" style="position:absolute;left:12435;top:2112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" strokecolor="black [3213]">
                  <v:stroke startarrow="block" startarrowwidth="narrow" startarrowlength="long" endarrow="block" endarrowwidth="narrow" endarrowlength="long"/>
                </v:shape>
                <v:line id="Gerade Verbindung 1179" o:spid="_x0000_s1234" style="position:absolute;flip:y;visibility:visible;mso-wrap-style:square" from="12202,18780" to="12228,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" strokecolor="black [3213]"/>
                <v:line id="Gerade Verbindung 1180" o:spid="_x0000_s1235" style="position:absolute;flip:y;visibility:visible;mso-wrap-style:square" from="63213,18780" to="63213,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" strokecolor="black [3213]"/>
                <v:shape id="Textfeld 34" o:spid="_x0000_s1236" type="#_x0000_t202" style="position:absolute;left:25635;top:21607;width:24377;height:3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6C3DD224" w14:textId="77777777" w:rsidR="00554990" w:rsidRPr="00845011" w:rsidRDefault="00554990" w:rsidP="00AF284C">
                        <w:pPr>
                          <w:jc w:val="center"/>
                          <w:rPr>
                            <w:sz w:val="18"/>
                            <w:szCs w:val="18"/>
                          </w:rPr>
                        </w:pPr>
                        <w:r w:rsidRPr="00845011">
                          <w:rPr>
                            <w:sz w:val="18"/>
                            <w:szCs w:val="18"/>
                            <w:lang w:val="ru-RU"/>
                          </w:rPr>
                          <w:t xml:space="preserve">1 130 </w:t>
                        </w:r>
                        <w:r w:rsidRPr="00845011">
                          <w:rPr>
                            <w:sz w:val="18"/>
                            <w:szCs w:val="18"/>
                          </w:rPr>
                          <w:t>mm</w:t>
                        </w:r>
                        <w:r w:rsidRPr="00845011">
                          <w:rPr>
                            <w:sz w:val="18"/>
                            <w:szCs w:val="18"/>
                            <w:lang w:val="ru-RU"/>
                          </w:rPr>
                          <w:t xml:space="preserve"> ≤ L ≤ 2 300 </w:t>
                        </w:r>
                        <w:r w:rsidRPr="00845011">
                          <w:rPr>
                            <w:sz w:val="18"/>
                            <w:szCs w:val="18"/>
                          </w:rPr>
                          <w:t>mm</w:t>
                        </w:r>
                      </w:p>
                    </w:txbxContent>
                  </v:textbox>
                </v:shape>
                <v:shape id="Gerade Verbindung mit Pfeil 1182" o:spid="_x0000_s1237" type="#_x0000_t32" style="position:absolute;left:66326;top:11615;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" strokecolor="black [3213]">
                  <v:stroke startarrow="block" startarrowwidth="narrow" startarrowlength="long" endarrow="block" endarrowwidth="narrow" endarrowlength="long"/>
                </v:shape>
                <v:line id="Gerade Verbindung 1183" o:spid="_x0000_s1238" style="position:absolute;flip:x;visibility:visible;mso-wrap-style:square" from="63213,18815" to="66788,1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" strokecolor="black [3213]"/>
                <v:line id="Gerade Verbindung 1184" o:spid="_x0000_s1239" style="position:absolute;flip:x;visibility:visible;mso-wrap-style:square" from="63213,11615" to="6681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" strokecolor="black [3213]"/>
                <v:shape id="Textfeld 66" o:spid="_x0000_s1240" type="#_x0000_t202" style="position:absolute;left:52436;top:6390;width:10387;height:3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1AB39C54" w14:textId="77777777" w:rsidR="00554990" w:rsidRPr="00845011" w:rsidRDefault="00554990" w:rsidP="00AF284C">
                        <w:pPr>
                          <w:rPr>
                            <w:sz w:val="14"/>
                            <w:szCs w:val="14"/>
                          </w:rPr>
                        </w:pPr>
                        <w:r w:rsidRPr="00BD5D7D">
                          <w:rPr>
                            <w:sz w:val="14"/>
                            <w:szCs w:val="14"/>
                            <w:lang w:val="ru-RU"/>
                          </w:rPr>
                          <w:t xml:space="preserve">40 ± 1 </w:t>
                        </w:r>
                        <w:r>
                          <w:rPr>
                            <w:sz w:val="14"/>
                            <w:szCs w:val="14"/>
                          </w:rPr>
                          <w:t>mm</w:t>
                        </w:r>
                      </w:p>
                    </w:txbxContent>
                  </v:textbox>
                </v:shape>
                <v:shape id="Gerade Verbindung mit Pfeil 1189" o:spid="_x0000_s1241" type="#_x0000_t32" style="position:absolute;left:52628;top:8787;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" strokecolor="black [3213]">
                  <v:stroke startarrowwidth="narrow" startarrowlength="long" endarrow="block" endarrowwidth="narrow" endarrowlength="long"/>
                </v:shape>
                <v:shape id="Gerade Verbindung mit Pfeil 1190" o:spid="_x0000_s1242" type="#_x0000_t32" style="position:absolute;left:52628;top:13046;width:0;height:39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" strokecolor="black [3213]">
                  <v:stroke startarrow="block" startarrowwidth="narrow" startarrowlength="long" endarrowwidth="narrow" endarrowlength="long"/>
                </v:shape>
                <v:shape id="Textfeld 26" o:spid="_x0000_s1243" type="#_x0000_t202" style="position:absolute;left:23206;top:-646;width:29236;height: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7780EFB2" w14:textId="77777777" w:rsidR="00554990" w:rsidRPr="00845011" w:rsidRDefault="00554990" w:rsidP="00AF284C">
                        <w:pPr>
                          <w:rPr>
                            <w:sz w:val="18"/>
                            <w:szCs w:val="18"/>
                          </w:rPr>
                        </w:pPr>
                        <w:r w:rsidRPr="00845011">
                          <w:rPr>
                            <w:sz w:val="18"/>
                            <w:szCs w:val="18"/>
                          </w:rPr>
                          <w:t>Rouge fluorescent (classe 2) ou</w:t>
                        </w:r>
                      </w:p>
                      <w:p w14:paraId="28786DCF" w14:textId="77777777" w:rsidR="00554990" w:rsidRPr="007143E6" w:rsidRDefault="00554990" w:rsidP="00AF284C">
                        <w:pPr>
                          <w:rPr>
                            <w:sz w:val="14"/>
                            <w:szCs w:val="14"/>
                          </w:rPr>
                        </w:pPr>
                        <w:r w:rsidRPr="00845011">
                          <w:rPr>
                            <w:sz w:val="18"/>
                            <w:szCs w:val="18"/>
                          </w:rPr>
                          <w:t>Rétroréfléchissant (classe 4)</w:t>
                        </w:r>
                      </w:p>
                    </w:txbxContent>
                  </v:textbox>
                </v:shape>
                <v:shape id="Textfeld 27" o:spid="_x0000_s1244" type="#_x0000_t202" style="position:absolute;left:28611;top:6211;width:21543;height:3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2F1978A4" w14:textId="77777777" w:rsidR="00554990" w:rsidRPr="00845011" w:rsidRDefault="00554990" w:rsidP="00AF284C">
                        <w:pPr>
                          <w:rPr>
                            <w:sz w:val="18"/>
                            <w:szCs w:val="18"/>
                          </w:rPr>
                        </w:pPr>
                        <w:r w:rsidRPr="00845011">
                          <w:rPr>
                            <w:sz w:val="18"/>
                            <w:szCs w:val="18"/>
                          </w:rPr>
                          <w:t>Jaune rétroréfléchissant</w:t>
                        </w:r>
                      </w:p>
                    </w:txbxContent>
                  </v:textbox>
                </v:shape>
                <v:line id="Gerade Verbindung 1193" o:spid="_x0000_s1245" style="position:absolute;flip:x;visibility:visible;mso-wrap-style:square" from="15811,4779" to="23609,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" strokecolor="black [3213]">
                  <v:stroke endarrow="oval"/>
                </v:line>
                <v:line id="Gerade Verbindung 1194" o:spid="_x0000_s1246" style="position:absolute;flip:x;visibility:visible;mso-wrap-style:square" from="20820,7621" to="28617,1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" strokecolor="black [3213]">
                  <v:stroke endarrow="oval"/>
                </v:line>
                <w10:anchorlock/>
              </v:group>
            </w:pict>
          </mc:Fallback>
        </mc:AlternateContent>
      </w:r>
    </w:p>
    <w:p w14:paraId="2F1650A3" w14:textId="77777777" w:rsidR="00AF284C" w:rsidRPr="00C575F5" w:rsidRDefault="00AF284C" w:rsidP="00326EA7">
      <w:pPr>
        <w:spacing w:after="240" w:line="240" w:lineRule="auto"/>
        <w:ind w:left="1134" w:right="1134"/>
      </w:pPr>
      <w:r w:rsidRPr="00C575F5">
        <w:rPr>
          <w:noProof/>
          <w:lang w:eastAsia="fr-CH"/>
        </w:rPr>
        <mc:AlternateContent>
          <mc:Choice Requires="wpg">
            <w:drawing>
              <wp:inline distT="0" distB="0" distL="0" distR="0" wp14:anchorId="41C9F6F1" wp14:editId="7C134AF9">
                <wp:extent cx="4632201" cy="1203767"/>
                <wp:effectExtent l="0" t="0" r="16510" b="0"/>
                <wp:docPr id="1120"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2201" cy="1203767"/>
                          <a:chOff x="-6242" y="0"/>
                          <a:chExt cx="85475" cy="13788"/>
                        </a:xfrm>
                      </wpg:grpSpPr>
                      <wps:wsp>
                        <wps:cNvPr id="1121" name="Textfeld 42"/>
                        <wps:cNvSpPr txBox="1">
                          <a:spLocks noChangeArrowheads="1"/>
                        </wps:cNvSpPr>
                        <wps:spPr bwMode="auto">
                          <a:xfrm>
                            <a:off x="-6242" y="734"/>
                            <a:ext cx="12191"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5E844" w14:textId="77777777" w:rsidR="00554990" w:rsidRPr="00ED3595" w:rsidRDefault="00554990" w:rsidP="00AF284C">
                              <w:pPr>
                                <w:jc w:val="center"/>
                                <w:rPr>
                                  <w:sz w:val="18"/>
                                  <w:szCs w:val="18"/>
                                </w:rPr>
                              </w:pPr>
                              <w:r w:rsidRPr="00ED3595">
                                <w:rPr>
                                  <w:sz w:val="18"/>
                                  <w:szCs w:val="18"/>
                                </w:rPr>
                                <w:t>Exemple</w:t>
                              </w:r>
                            </w:p>
                            <w:p w14:paraId="521C7DDA" w14:textId="77777777" w:rsidR="00554990" w:rsidRPr="00ED3595" w:rsidRDefault="00554990" w:rsidP="00AF284C">
                              <w:pPr>
                                <w:jc w:val="center"/>
                                <w:rPr>
                                  <w:sz w:val="18"/>
                                  <w:szCs w:val="18"/>
                                </w:rPr>
                              </w:pPr>
                              <w:r w:rsidRPr="00ED3595">
                                <w:rPr>
                                  <w:sz w:val="18"/>
                                  <w:szCs w:val="18"/>
                                </w:rPr>
                                <w:t>b)</w:t>
                              </w:r>
                            </w:p>
                          </w:txbxContent>
                        </wps:txbx>
                        <wps:bodyPr rot="0" vert="horz" wrap="square" lIns="91440" tIns="45720" rIns="91440" bIns="45720" anchor="t" anchorCtr="0" upright="1">
                          <a:noAutofit/>
                        </wps:bodyPr>
                      </wps:wsp>
                      <wpg:grpSp>
                        <wpg:cNvPr id="1122" name="Gruppieren 1197"/>
                        <wpg:cNvGrpSpPr>
                          <a:grpSpLocks/>
                        </wpg:cNvGrpSpPr>
                        <wpg:grpSpPr bwMode="auto">
                          <a:xfrm>
                            <a:off x="12795" y="0"/>
                            <a:ext cx="66438" cy="13788"/>
                            <a:chOff x="12795" y="0"/>
                            <a:chExt cx="66437" cy="13788"/>
                          </a:xfrm>
                        </wpg:grpSpPr>
                        <wpg:grpSp>
                          <wpg:cNvPr id="1123" name="Gruppieren 1198"/>
                          <wpg:cNvGrpSpPr>
                            <a:grpSpLocks/>
                          </wpg:cNvGrpSpPr>
                          <wpg:grpSpPr bwMode="auto">
                            <a:xfrm>
                              <a:off x="53794" y="241"/>
                              <a:ext cx="25438" cy="7200"/>
                              <a:chOff x="53794" y="241"/>
                              <a:chExt cx="25438" cy="7200"/>
                            </a:xfrm>
                          </wpg:grpSpPr>
                          <wps:wsp>
                            <wps:cNvPr id="1124" name="Rechteck 1199"/>
                            <wps:cNvSpPr>
                              <a:spLocks noChangeArrowheads="1"/>
                            </wps:cNvSpPr>
                            <wps:spPr bwMode="auto">
                              <a:xfrm rot="5400000" flipV="1">
                                <a:off x="62913" y="-8878"/>
                                <a:ext cx="7200" cy="25438"/>
                              </a:xfrm>
                              <a:prstGeom prst="rect">
                                <a:avLst/>
                              </a:prstGeom>
                              <a:solidFill>
                                <a:srgbClr val="FF0000"/>
                              </a:solidFill>
                              <a:ln w="12700">
                                <a:solidFill>
                                  <a:srgbClr val="FF0000"/>
                                </a:solidFill>
                                <a:miter lim="800000"/>
                                <a:headEnd/>
                                <a:tailEnd/>
                              </a:ln>
                            </wps:spPr>
                            <wps:txbx>
                              <w:txbxContent>
                                <w:p w14:paraId="2A14E57F" w14:textId="77777777" w:rsidR="00554990" w:rsidRPr="003644D2" w:rsidRDefault="00554990" w:rsidP="00AF284C">
                                  <w:pPr>
                                    <w:rPr>
                                      <w:sz w:val="14"/>
                                      <w:szCs w:val="14"/>
                                    </w:rPr>
                                  </w:pPr>
                                </w:p>
                              </w:txbxContent>
                            </wps:txbx>
                            <wps:bodyPr rot="0" vert="horz" wrap="square" lIns="91440" tIns="45720" rIns="91440" bIns="45720" anchor="ctr" anchorCtr="0" upright="1">
                              <a:noAutofit/>
                            </wps:bodyPr>
                          </wps:wsp>
                          <wps:wsp>
                            <wps:cNvPr id="1125" name="Rechteck 1200"/>
                            <wps:cNvSpPr>
                              <a:spLocks noChangeArrowheads="1"/>
                            </wps:cNvSpPr>
                            <wps:spPr bwMode="auto">
                              <a:xfrm rot="5400000" flipV="1">
                                <a:off x="64353" y="-7438"/>
                                <a:ext cx="4320" cy="22536"/>
                              </a:xfrm>
                              <a:prstGeom prst="rect">
                                <a:avLst/>
                              </a:prstGeom>
                              <a:solidFill>
                                <a:srgbClr val="FFFF00"/>
                              </a:solidFill>
                              <a:ln w="12700">
                                <a:solidFill>
                                  <a:srgbClr val="FFFF00"/>
                                </a:solidFill>
                                <a:miter lim="800000"/>
                                <a:headEnd/>
                                <a:tailEnd/>
                              </a:ln>
                            </wps:spPr>
                            <wps:txbx>
                              <w:txbxContent>
                                <w:p w14:paraId="7EB4EFAE" w14:textId="77777777" w:rsidR="00554990" w:rsidRPr="003644D2" w:rsidRDefault="00554990" w:rsidP="00AF284C">
                                  <w:pPr>
                                    <w:rPr>
                                      <w:sz w:val="14"/>
                                      <w:szCs w:val="14"/>
                                    </w:rPr>
                                  </w:pPr>
                                </w:p>
                              </w:txbxContent>
                            </wps:txbx>
                            <wps:bodyPr rot="0" vert="horz" wrap="square" lIns="91440" tIns="45720" rIns="91440" bIns="45720" anchor="ctr" anchorCtr="0" upright="1">
                              <a:noAutofit/>
                            </wps:bodyPr>
                          </wps:wsp>
                        </wpg:grpSp>
                        <wpg:grpSp>
                          <wpg:cNvPr id="1126" name="Gruppieren 1201"/>
                          <wpg:cNvGrpSpPr>
                            <a:grpSpLocks/>
                          </wpg:cNvGrpSpPr>
                          <wpg:grpSpPr bwMode="auto">
                            <a:xfrm>
                              <a:off x="12801" y="0"/>
                              <a:ext cx="25439" cy="7200"/>
                              <a:chOff x="12801" y="0"/>
                              <a:chExt cx="25438" cy="7200"/>
                            </a:xfrm>
                          </wpg:grpSpPr>
                          <wps:wsp>
                            <wps:cNvPr id="1127" name="Rechteck 1202"/>
                            <wps:cNvSpPr>
                              <a:spLocks noChangeArrowheads="1"/>
                            </wps:cNvSpPr>
                            <wps:spPr bwMode="auto">
                              <a:xfrm rot="5400000" flipV="1">
                                <a:off x="21921" y="-9120"/>
                                <a:ext cx="7200" cy="25439"/>
                              </a:xfrm>
                              <a:prstGeom prst="rect">
                                <a:avLst/>
                              </a:prstGeom>
                              <a:solidFill>
                                <a:srgbClr val="FF0000"/>
                              </a:solidFill>
                              <a:ln w="12700">
                                <a:solidFill>
                                  <a:srgbClr val="FF0000"/>
                                </a:solidFill>
                                <a:miter lim="800000"/>
                                <a:headEnd/>
                                <a:tailEnd/>
                              </a:ln>
                            </wps:spPr>
                            <wps:txbx>
                              <w:txbxContent>
                                <w:p w14:paraId="7E5BEF67" w14:textId="77777777" w:rsidR="00554990" w:rsidRPr="003644D2" w:rsidRDefault="00554990" w:rsidP="00AF284C">
                                  <w:pPr>
                                    <w:rPr>
                                      <w:sz w:val="14"/>
                                      <w:szCs w:val="14"/>
                                    </w:rPr>
                                  </w:pPr>
                                </w:p>
                              </w:txbxContent>
                            </wps:txbx>
                            <wps:bodyPr rot="0" vert="horz" wrap="square" lIns="91440" tIns="45720" rIns="91440" bIns="45720" anchor="ctr" anchorCtr="0" upright="1">
                              <a:noAutofit/>
                            </wps:bodyPr>
                          </wps:wsp>
                          <wps:wsp>
                            <wps:cNvPr id="1128" name="Rechteck 1203"/>
                            <wps:cNvSpPr>
                              <a:spLocks noChangeArrowheads="1"/>
                            </wps:cNvSpPr>
                            <wps:spPr bwMode="auto">
                              <a:xfrm rot="5400000" flipV="1">
                                <a:off x="23361" y="-7680"/>
                                <a:ext cx="4320" cy="22536"/>
                              </a:xfrm>
                              <a:prstGeom prst="rect">
                                <a:avLst/>
                              </a:prstGeom>
                              <a:solidFill>
                                <a:srgbClr val="FFFF00"/>
                              </a:solidFill>
                              <a:ln w="12700">
                                <a:solidFill>
                                  <a:srgbClr val="FFFF00"/>
                                </a:solidFill>
                                <a:miter lim="800000"/>
                                <a:headEnd/>
                                <a:tailEnd/>
                              </a:ln>
                            </wps:spPr>
                            <wps:txbx>
                              <w:txbxContent>
                                <w:p w14:paraId="27FC32BD" w14:textId="77777777" w:rsidR="00554990" w:rsidRPr="003644D2" w:rsidRDefault="00554990" w:rsidP="00AF284C">
                                  <w:pPr>
                                    <w:rPr>
                                      <w:sz w:val="14"/>
                                      <w:szCs w:val="14"/>
                                    </w:rPr>
                                  </w:pPr>
                                </w:p>
                              </w:txbxContent>
                            </wps:txbx>
                            <wps:bodyPr rot="0" vert="horz" wrap="square" lIns="91440" tIns="45720" rIns="91440" bIns="45720" anchor="ctr" anchorCtr="0" upright="1">
                              <a:noAutofit/>
                            </wps:bodyPr>
                          </wps:wsp>
                        </wpg:grpSp>
                        <wps:wsp>
                          <wps:cNvPr id="1129" name="Gerade Verbindung mit Pfeil 1204"/>
                          <wps:cNvCnPr>
                            <a:cxnSpLocks noChangeShapeType="1"/>
                          </wps:cNvCnPr>
                          <wps:spPr bwMode="auto">
                            <a:xfrm flipH="1">
                              <a:off x="12821" y="9643"/>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30" name="Gerade Verbindung 1205"/>
                          <wps:cNvCnPr>
                            <a:cxnSpLocks noChangeShapeType="1"/>
                          </wps:cNvCnPr>
                          <wps:spPr bwMode="auto">
                            <a:xfrm flipV="1">
                              <a:off x="12795" y="7302"/>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1" name="Gerade Verbindung 1206"/>
                          <wps:cNvCnPr>
                            <a:cxnSpLocks noChangeShapeType="1"/>
                          </wps:cNvCnPr>
                          <wps:spPr bwMode="auto">
                            <a:xfrm flipV="1">
                              <a:off x="38240" y="7302"/>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2" name="Textfeld 12"/>
                          <wps:cNvSpPr txBox="1">
                            <a:spLocks noChangeArrowheads="1"/>
                          </wps:cNvSpPr>
                          <wps:spPr bwMode="auto">
                            <a:xfrm>
                              <a:off x="20139" y="10527"/>
                              <a:ext cx="9360" cy="3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33AEE" w14:textId="77777777" w:rsidR="00554990" w:rsidRPr="00ED3595" w:rsidRDefault="00554990" w:rsidP="00AF284C">
                                <w:pPr>
                                  <w:jc w:val="center"/>
                                  <w:rPr>
                                    <w:sz w:val="18"/>
                                    <w:szCs w:val="18"/>
                                  </w:rPr>
                                </w:pPr>
                                <w:r w:rsidRPr="00ED3595">
                                  <w:rPr>
                                    <w:sz w:val="18"/>
                                    <w:szCs w:val="18"/>
                                  </w:rPr>
                                  <w:t>L</w:t>
                                </w:r>
                                <w:r>
                                  <w:rPr>
                                    <w:sz w:val="18"/>
                                    <w:szCs w:val="18"/>
                                  </w:rPr>
                                  <w:t>/</w:t>
                                </w:r>
                                <w:r w:rsidRPr="00ED3595">
                                  <w:rPr>
                                    <w:sz w:val="18"/>
                                    <w:szCs w:val="18"/>
                                  </w:rPr>
                                  <w:t>2</w:t>
                                </w:r>
                              </w:p>
                            </w:txbxContent>
                          </wps:txbx>
                          <wps:bodyPr rot="0" vert="horz" wrap="square" lIns="91440" tIns="45720" rIns="91440" bIns="45720" anchor="t" anchorCtr="0" upright="1">
                            <a:noAutofit/>
                          </wps:bodyPr>
                        </wps:wsp>
                      </wpg:grpSp>
                    </wpg:wgp>
                  </a:graphicData>
                </a:graphic>
              </wp:inline>
            </w:drawing>
          </mc:Choice>
          <mc:Fallback>
            <w:pict>
              <v:group w14:anchorId="41C9F6F1" id="Gruppieren 4" o:spid="_x0000_s1247" style="width:364.75pt;height:94.8pt;mso-position-horizontal-relative:char;mso-position-vertical-relative:line" coordorigin="-6242" coordsize="85475,1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">
                <v:shape id="_x0000_s1248" type="#_x0000_t202" style="position:absolute;left:-6242;top:734;width:1219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" filled="f" stroked="f">
                  <v:textbox>
                    <w:txbxContent>
                      <w:p w14:paraId="7F35E844" w14:textId="77777777" w:rsidR="00554990" w:rsidRPr="00ED3595" w:rsidRDefault="00554990" w:rsidP="00AF284C">
                        <w:pPr>
                          <w:jc w:val="center"/>
                          <w:rPr>
                            <w:sz w:val="18"/>
                            <w:szCs w:val="18"/>
                          </w:rPr>
                        </w:pPr>
                        <w:r w:rsidRPr="00ED3595">
                          <w:rPr>
                            <w:sz w:val="18"/>
                            <w:szCs w:val="18"/>
                          </w:rPr>
                          <w:t>Exemple</w:t>
                        </w:r>
                      </w:p>
                      <w:p w14:paraId="521C7DDA" w14:textId="77777777" w:rsidR="00554990" w:rsidRPr="00ED3595" w:rsidRDefault="00554990" w:rsidP="00AF284C">
                        <w:pPr>
                          <w:jc w:val="center"/>
                          <w:rPr>
                            <w:sz w:val="18"/>
                            <w:szCs w:val="18"/>
                          </w:rPr>
                        </w:pPr>
                        <w:r w:rsidRPr="00ED3595">
                          <w:rPr>
                            <w:sz w:val="18"/>
                            <w:szCs w:val="18"/>
                          </w:rPr>
                          <w:t>b)</w:t>
                        </w:r>
                      </w:p>
                    </w:txbxContent>
                  </v:textbox>
                </v:shape>
                <v:group id="Gruppieren 1197" o:spid="_x0000_s1249" style="position:absolute;left:12795;width:66438;height:13788" coordorigin="12795" coordsize="66437,1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group id="Gruppieren 1198" o:spid="_x0000_s1250" style="position:absolute;left:53794;top:241;width:25438;height:7200" coordorigin="53794,24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rect id="Rechteck 1199" o:spid="_x0000_s1251" style="position:absolute;left:62913;top:-8878;width:7200;height:2543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" fillcolor="red" strokecolor="red" strokeweight="1pt">
                      <v:textbox>
                        <w:txbxContent>
                          <w:p w14:paraId="2A14E57F" w14:textId="77777777" w:rsidR="00554990" w:rsidRPr="003644D2" w:rsidRDefault="00554990" w:rsidP="00AF284C">
                            <w:pPr>
                              <w:rPr>
                                <w:sz w:val="14"/>
                                <w:szCs w:val="14"/>
                              </w:rPr>
                            </w:pPr>
                          </w:p>
                        </w:txbxContent>
                      </v:textbox>
                    </v:rect>
                    <v:rect id="Rechteck 1200" o:spid="_x0000_s1252" style="position:absolute;left:64353;top:-7438;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" fillcolor="yellow" strokecolor="yellow" strokeweight="1pt">
                      <v:textbox>
                        <w:txbxContent>
                          <w:p w14:paraId="7EB4EFAE" w14:textId="77777777" w:rsidR="00554990" w:rsidRPr="003644D2" w:rsidRDefault="00554990" w:rsidP="00AF284C">
                            <w:pPr>
                              <w:rPr>
                                <w:sz w:val="14"/>
                                <w:szCs w:val="14"/>
                              </w:rPr>
                            </w:pPr>
                          </w:p>
                        </w:txbxContent>
                      </v:textbox>
                    </v:rect>
                  </v:group>
                  <v:group id="Gruppieren 1201" o:spid="_x0000_s1253" style="position:absolute;left:12801;width:25439;height:7200" coordorigin="1280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rect id="Rechteck 1202" o:spid="_x0000_s1254" style="position:absolute;left:21921;top:-9120;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" fillcolor="red" strokecolor="red" strokeweight="1pt">
                      <v:textbox>
                        <w:txbxContent>
                          <w:p w14:paraId="7E5BEF67" w14:textId="77777777" w:rsidR="00554990" w:rsidRPr="003644D2" w:rsidRDefault="00554990" w:rsidP="00AF284C">
                            <w:pPr>
                              <w:rPr>
                                <w:sz w:val="14"/>
                                <w:szCs w:val="14"/>
                              </w:rPr>
                            </w:pPr>
                          </w:p>
                        </w:txbxContent>
                      </v:textbox>
                    </v:rect>
                    <v:rect id="Rechteck 1203" o:spid="_x0000_s1255" style="position:absolute;left:23361;top:-768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" fillcolor="yellow" strokecolor="yellow" strokeweight="1pt">
                      <v:textbox>
                        <w:txbxContent>
                          <w:p w14:paraId="27FC32BD" w14:textId="77777777" w:rsidR="00554990" w:rsidRPr="003644D2" w:rsidRDefault="00554990" w:rsidP="00AF284C">
                            <w:pPr>
                              <w:rPr>
                                <w:sz w:val="14"/>
                                <w:szCs w:val="14"/>
                              </w:rPr>
                            </w:pPr>
                          </w:p>
                        </w:txbxContent>
                      </v:textbox>
                    </v:rect>
                  </v:group>
                  <v:shape id="Gerade Verbindung mit Pfeil 1204" o:spid="_x0000_s1256" type="#_x0000_t32" style="position:absolute;left:12821;top:9643;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" strokecolor="black [3213]">
                    <v:stroke startarrow="block" startarrowwidth="narrow" startarrowlength="long" endarrow="block" endarrowwidth="narrow" endarrowlength="long"/>
                  </v:shape>
                  <v:line id="Gerade Verbindung 1205" o:spid="_x0000_s1257" style="position:absolute;flip:y;visibility:visible;mso-wrap-style:square" from="12795,7302" to="12821,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" strokecolor="black [3213]"/>
                  <v:line id="Gerade Verbindung 1206" o:spid="_x0000_s1258" style="position:absolute;flip:y;visibility:visible;mso-wrap-style:square" from="38240,7302" to="38240,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" strokecolor="black [3213]"/>
                  <v:shape id="Textfeld 12" o:spid="_x0000_s1259" type="#_x0000_t202" style="position:absolute;left:20139;top:10527;width:9360;height: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" filled="f" stroked="f">
                    <v:textbox>
                      <w:txbxContent>
                        <w:p w14:paraId="11333AEE" w14:textId="77777777" w:rsidR="00554990" w:rsidRPr="00ED3595" w:rsidRDefault="00554990" w:rsidP="00AF284C">
                          <w:pPr>
                            <w:jc w:val="center"/>
                            <w:rPr>
                              <w:sz w:val="18"/>
                              <w:szCs w:val="18"/>
                            </w:rPr>
                          </w:pPr>
                          <w:r w:rsidRPr="00ED3595">
                            <w:rPr>
                              <w:sz w:val="18"/>
                              <w:szCs w:val="18"/>
                            </w:rPr>
                            <w:t>L</w:t>
                          </w:r>
                          <w:r>
                            <w:rPr>
                              <w:sz w:val="18"/>
                              <w:szCs w:val="18"/>
                            </w:rPr>
                            <w:t>/</w:t>
                          </w:r>
                          <w:r w:rsidRPr="00ED3595">
                            <w:rPr>
                              <w:sz w:val="18"/>
                              <w:szCs w:val="18"/>
                            </w:rPr>
                            <w:t>2</w:t>
                          </w:r>
                        </w:p>
                      </w:txbxContent>
                    </v:textbox>
                  </v:shape>
                </v:group>
                <w10:anchorlock/>
              </v:group>
            </w:pict>
          </mc:Fallback>
        </mc:AlternateContent>
      </w:r>
    </w:p>
    <w:p w14:paraId="062058B5" w14:textId="77777777" w:rsidR="00AF284C" w:rsidRPr="00C575F5" w:rsidRDefault="00AF284C" w:rsidP="00AF284C">
      <w:pPr>
        <w:ind w:left="1134" w:right="1134"/>
      </w:pPr>
      <w:r w:rsidRPr="00C575F5">
        <w:rPr>
          <w:noProof/>
          <w:lang w:eastAsia="fr-CH"/>
        </w:rPr>
        <mc:AlternateContent>
          <mc:Choice Requires="wpg">
            <w:drawing>
              <wp:inline distT="0" distB="0" distL="0" distR="0" wp14:anchorId="0B3020FB" wp14:editId="506DEDA9">
                <wp:extent cx="4432300" cy="1967696"/>
                <wp:effectExtent l="0" t="38100" r="25400" b="52070"/>
                <wp:docPr id="26684"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0" cy="1967696"/>
                          <a:chOff x="0" y="0"/>
                          <a:chExt cx="63888" cy="25438"/>
                        </a:xfrm>
                      </wpg:grpSpPr>
                      <wpg:grpSp>
                        <wpg:cNvPr id="26685" name="Gruppieren 1209"/>
                        <wpg:cNvGrpSpPr>
                          <a:grpSpLocks/>
                        </wpg:cNvGrpSpPr>
                        <wpg:grpSpPr bwMode="auto">
                          <a:xfrm rot="5400000">
                            <a:off x="3865" y="9119"/>
                            <a:ext cx="25438" cy="7200"/>
                            <a:chOff x="3865" y="9119"/>
                            <a:chExt cx="25438" cy="7200"/>
                          </a:xfrm>
                        </wpg:grpSpPr>
                        <wps:wsp>
                          <wps:cNvPr id="26686" name="Rechteck 1210"/>
                          <wps:cNvSpPr>
                            <a:spLocks noChangeArrowheads="1"/>
                          </wps:cNvSpPr>
                          <wps:spPr bwMode="auto">
                            <a:xfrm rot="5400000" flipV="1">
                              <a:off x="12985" y="-1"/>
                              <a:ext cx="7200" cy="25439"/>
                            </a:xfrm>
                            <a:prstGeom prst="rect">
                              <a:avLst/>
                            </a:prstGeom>
                            <a:solidFill>
                              <a:srgbClr val="FF0000"/>
                            </a:solidFill>
                            <a:ln w="12700">
                              <a:solidFill>
                                <a:srgbClr val="FF0000"/>
                              </a:solidFill>
                              <a:miter lim="800000"/>
                              <a:headEnd/>
                              <a:tailEnd/>
                            </a:ln>
                          </wps:spPr>
                          <wps:txbx>
                            <w:txbxContent>
                              <w:p w14:paraId="75686DC3" w14:textId="77777777" w:rsidR="00554990" w:rsidRPr="003644D2" w:rsidRDefault="00554990" w:rsidP="00AF284C">
                                <w:pPr>
                                  <w:rPr>
                                    <w:sz w:val="14"/>
                                    <w:szCs w:val="14"/>
                                  </w:rPr>
                                </w:pPr>
                              </w:p>
                            </w:txbxContent>
                          </wps:txbx>
                          <wps:bodyPr rot="0" vert="horz" wrap="square" lIns="91440" tIns="45720" rIns="91440" bIns="45720" anchor="ctr" anchorCtr="0" upright="1">
                            <a:noAutofit/>
                          </wps:bodyPr>
                        </wps:wsp>
                        <wps:wsp>
                          <wps:cNvPr id="26687" name="Rechteck 1211"/>
                          <wps:cNvSpPr>
                            <a:spLocks noChangeArrowheads="1"/>
                          </wps:cNvSpPr>
                          <wps:spPr bwMode="auto">
                            <a:xfrm rot="5400000" flipV="1">
                              <a:off x="14424" y="1440"/>
                              <a:ext cx="4320" cy="22536"/>
                            </a:xfrm>
                            <a:prstGeom prst="rect">
                              <a:avLst/>
                            </a:prstGeom>
                            <a:solidFill>
                              <a:srgbClr val="FFFF00"/>
                            </a:solidFill>
                            <a:ln w="12700">
                              <a:solidFill>
                                <a:srgbClr val="FFFF00"/>
                              </a:solidFill>
                              <a:miter lim="800000"/>
                              <a:headEnd/>
                              <a:tailEnd/>
                            </a:ln>
                          </wps:spPr>
                          <wps:txbx>
                            <w:txbxContent>
                              <w:p w14:paraId="4247BF9C" w14:textId="77777777" w:rsidR="00554990" w:rsidRPr="003644D2" w:rsidRDefault="00554990" w:rsidP="00AF284C">
                                <w:pPr>
                                  <w:rPr>
                                    <w:sz w:val="14"/>
                                    <w:szCs w:val="14"/>
                                  </w:rPr>
                                </w:pPr>
                              </w:p>
                            </w:txbxContent>
                          </wps:txbx>
                          <wps:bodyPr rot="0" vert="horz" wrap="square" lIns="91440" tIns="45720" rIns="91440" bIns="45720" anchor="ctr" anchorCtr="0" upright="1">
                            <a:noAutofit/>
                          </wps:bodyPr>
                        </wps:wsp>
                      </wpg:grpSp>
                      <wpg:grpSp>
                        <wpg:cNvPr id="1099" name="Gruppieren 1212"/>
                        <wpg:cNvGrpSpPr>
                          <a:grpSpLocks/>
                        </wpg:cNvGrpSpPr>
                        <wpg:grpSpPr bwMode="auto">
                          <a:xfrm rot="5400000">
                            <a:off x="47569" y="9119"/>
                            <a:ext cx="25438" cy="7200"/>
                            <a:chOff x="47569" y="9119"/>
                            <a:chExt cx="25438" cy="7200"/>
                          </a:xfrm>
                        </wpg:grpSpPr>
                        <wps:wsp>
                          <wps:cNvPr id="1100" name="Rechteck 1213"/>
                          <wps:cNvSpPr>
                            <a:spLocks noChangeArrowheads="1"/>
                          </wps:cNvSpPr>
                          <wps:spPr bwMode="auto">
                            <a:xfrm rot="5400000" flipV="1">
                              <a:off x="56689" y="-1"/>
                              <a:ext cx="7200" cy="25439"/>
                            </a:xfrm>
                            <a:prstGeom prst="rect">
                              <a:avLst/>
                            </a:prstGeom>
                            <a:solidFill>
                              <a:srgbClr val="FF0000"/>
                            </a:solidFill>
                            <a:ln w="12700">
                              <a:solidFill>
                                <a:srgbClr val="FF0000"/>
                              </a:solidFill>
                              <a:miter lim="800000"/>
                              <a:headEnd/>
                              <a:tailEnd/>
                            </a:ln>
                          </wps:spPr>
                          <wps:txbx>
                            <w:txbxContent>
                              <w:p w14:paraId="558EA18E" w14:textId="77777777" w:rsidR="00554990" w:rsidRPr="003644D2" w:rsidRDefault="00554990" w:rsidP="00AF284C">
                                <w:pPr>
                                  <w:rPr>
                                    <w:sz w:val="14"/>
                                    <w:szCs w:val="14"/>
                                  </w:rPr>
                                </w:pPr>
                              </w:p>
                            </w:txbxContent>
                          </wps:txbx>
                          <wps:bodyPr rot="0" vert="horz" wrap="square" lIns="91440" tIns="45720" rIns="91440" bIns="45720" anchor="ctr" anchorCtr="0" upright="1">
                            <a:noAutofit/>
                          </wps:bodyPr>
                        </wps:wsp>
                        <wps:wsp>
                          <wps:cNvPr id="1101" name="Rechteck 1214"/>
                          <wps:cNvSpPr>
                            <a:spLocks noChangeArrowheads="1"/>
                          </wps:cNvSpPr>
                          <wps:spPr bwMode="auto">
                            <a:xfrm rot="5400000" flipV="1">
                              <a:off x="58128" y="1440"/>
                              <a:ext cx="4320" cy="22536"/>
                            </a:xfrm>
                            <a:prstGeom prst="rect">
                              <a:avLst/>
                            </a:prstGeom>
                            <a:solidFill>
                              <a:srgbClr val="FFFF00"/>
                            </a:solidFill>
                            <a:ln w="12700">
                              <a:solidFill>
                                <a:srgbClr val="FFFF00"/>
                              </a:solidFill>
                              <a:miter lim="800000"/>
                              <a:headEnd/>
                              <a:tailEnd/>
                            </a:ln>
                          </wps:spPr>
                          <wps:txbx>
                            <w:txbxContent>
                              <w:p w14:paraId="5BD8B547" w14:textId="77777777" w:rsidR="00554990" w:rsidRPr="003644D2" w:rsidRDefault="00554990" w:rsidP="00AF284C">
                                <w:pPr>
                                  <w:rPr>
                                    <w:sz w:val="14"/>
                                    <w:szCs w:val="14"/>
                                  </w:rPr>
                                </w:pPr>
                              </w:p>
                            </w:txbxContent>
                          </wps:txbx>
                          <wps:bodyPr rot="0" vert="horz" wrap="square" lIns="91440" tIns="45720" rIns="91440" bIns="45720" anchor="ctr" anchorCtr="0" upright="1">
                            <a:noAutofit/>
                          </wps:bodyPr>
                        </wps:wsp>
                      </wpg:grpSp>
                      <wps:wsp>
                        <wps:cNvPr id="1102" name="Textfeld 37"/>
                        <wps:cNvSpPr txBox="1">
                          <a:spLocks noChangeArrowheads="1"/>
                        </wps:cNvSpPr>
                        <wps:spPr bwMode="auto">
                          <a:xfrm>
                            <a:off x="0" y="9793"/>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F45D4" w14:textId="77777777" w:rsidR="00554990" w:rsidRPr="00ED3595" w:rsidRDefault="00554990" w:rsidP="00AF284C">
                              <w:pPr>
                                <w:jc w:val="center"/>
                                <w:rPr>
                                  <w:sz w:val="18"/>
                                  <w:szCs w:val="18"/>
                                </w:rPr>
                              </w:pPr>
                              <w:r w:rsidRPr="00ED3595">
                                <w:rPr>
                                  <w:sz w:val="18"/>
                                  <w:szCs w:val="18"/>
                                </w:rPr>
                                <w:t>Exemple</w:t>
                              </w:r>
                            </w:p>
                            <w:p w14:paraId="1616921C" w14:textId="77777777" w:rsidR="00554990" w:rsidRPr="00ED3595" w:rsidRDefault="00554990" w:rsidP="00AF284C">
                              <w:pPr>
                                <w:jc w:val="center"/>
                                <w:rPr>
                                  <w:sz w:val="18"/>
                                  <w:szCs w:val="18"/>
                                </w:rPr>
                              </w:pPr>
                              <w:r w:rsidRPr="00ED3595">
                                <w:rPr>
                                  <w:sz w:val="18"/>
                                  <w:szCs w:val="18"/>
                                </w:rPr>
                                <w:t>c)</w:t>
                              </w:r>
                            </w:p>
                          </w:txbxContent>
                        </wps:txbx>
                        <wps:bodyPr rot="0" vert="horz" wrap="square" lIns="91440" tIns="45720" rIns="91440" bIns="45720" anchor="t" anchorCtr="0" upright="1">
                          <a:noAutofit/>
                        </wps:bodyPr>
                      </wps:wsp>
                      <wps:wsp>
                        <wps:cNvPr id="1103" name="Gerade Verbindung mit Pfeil 1216"/>
                        <wps:cNvCnPr>
                          <a:cxnSpLocks noChangeShapeType="1"/>
                        </wps:cNvCnPr>
                        <wps:spPr bwMode="auto">
                          <a:xfrm flipV="1">
                            <a:off x="23084" y="63"/>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04" name="Gerade Verbindung 1217"/>
                        <wps:cNvCnPr>
                          <a:cxnSpLocks noChangeShapeType="1"/>
                        </wps:cNvCnPr>
                        <wps:spPr bwMode="auto">
                          <a:xfrm flipH="1">
                            <a:off x="20310" y="25371"/>
                            <a:ext cx="35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5" name="Gerade Verbindung 1218"/>
                        <wps:cNvCnPr>
                          <a:cxnSpLocks noChangeShapeType="1"/>
                        </wps:cNvCnPr>
                        <wps:spPr bwMode="auto">
                          <a:xfrm flipH="1">
                            <a:off x="20284" y="63"/>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6" name="Textfeld 12"/>
                        <wps:cNvSpPr txBox="1">
                          <a:spLocks noChangeArrowheads="1"/>
                        </wps:cNvSpPr>
                        <wps:spPr bwMode="auto">
                          <a:xfrm>
                            <a:off x="20568" y="11333"/>
                            <a:ext cx="9360"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00992" w14:textId="77777777" w:rsidR="00554990" w:rsidRPr="00ED3595" w:rsidRDefault="00554990" w:rsidP="00AF284C">
                              <w:pPr>
                                <w:jc w:val="center"/>
                                <w:rPr>
                                  <w:sz w:val="18"/>
                                  <w:szCs w:val="18"/>
                                </w:rPr>
                              </w:pPr>
                              <w:r w:rsidRPr="00ED3595">
                                <w:rPr>
                                  <w:sz w:val="18"/>
                                  <w:szCs w:val="18"/>
                                </w:rPr>
                                <w:t>L</w:t>
                              </w:r>
                              <w:r>
                                <w:rPr>
                                  <w:sz w:val="18"/>
                                  <w:szCs w:val="18"/>
                                </w:rPr>
                                <w:t>/</w:t>
                              </w:r>
                              <w:r w:rsidRPr="00ED3595">
                                <w:rPr>
                                  <w:sz w:val="18"/>
                                  <w:szCs w:val="18"/>
                                </w:rPr>
                                <w:t>2</w:t>
                              </w:r>
                            </w:p>
                          </w:txbxContent>
                        </wps:txbx>
                        <wps:bodyPr rot="0" vert="horz" wrap="square" lIns="91440" tIns="45720" rIns="91440" bIns="45720" anchor="t" anchorCtr="0" upright="1">
                          <a:noAutofit/>
                        </wps:bodyPr>
                      </wps:wsp>
                    </wpg:wgp>
                  </a:graphicData>
                </a:graphic>
              </wp:inline>
            </w:drawing>
          </mc:Choice>
          <mc:Fallback>
            <w:pict>
              <v:group w14:anchorId="0B3020FB" id="Group 641" o:spid="_x0000_s1260" style="width:349pt;height:154.95pt;mso-position-horizontal-relative:char;mso-position-vertical-relative:line" coordsize="63888,2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">
                <v:group id="Gruppieren 1209" o:spid="_x0000_s1261" style="position:absolute;left:3865;top:9119;width:25438;height:7200;rotation:90" coordorigin="3865,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">
                  <v:rect id="Rechteck 1210" o:spid="_x0000_s1262" style="position:absolute;left:12985;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" fillcolor="red" strokecolor="red" strokeweight="1pt">
                    <v:textbox>
                      <w:txbxContent>
                        <w:p w14:paraId="75686DC3" w14:textId="77777777" w:rsidR="00554990" w:rsidRPr="003644D2" w:rsidRDefault="00554990" w:rsidP="00AF284C">
                          <w:pPr>
                            <w:rPr>
                              <w:sz w:val="14"/>
                              <w:szCs w:val="14"/>
                            </w:rPr>
                          </w:pPr>
                        </w:p>
                      </w:txbxContent>
                    </v:textbox>
                  </v:rect>
                  <v:rect id="Rechteck 1211" o:spid="_x0000_s1263" style="position:absolute;left:14424;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" fillcolor="yellow" strokecolor="yellow" strokeweight="1pt">
                    <v:textbox>
                      <w:txbxContent>
                        <w:p w14:paraId="4247BF9C" w14:textId="77777777" w:rsidR="00554990" w:rsidRPr="003644D2" w:rsidRDefault="00554990" w:rsidP="00AF284C">
                          <w:pPr>
                            <w:rPr>
                              <w:sz w:val="14"/>
                              <w:szCs w:val="14"/>
                            </w:rPr>
                          </w:pPr>
                        </w:p>
                      </w:txbxContent>
                    </v:textbox>
                  </v:rect>
                </v:group>
                <v:group id="Gruppieren 1212" o:spid="_x0000_s1264" style="position:absolute;left:47569;top:9119;width:25438;height:7200;rotation:90" coordorigin="47569,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">
                  <v:rect id="Rechteck 1213" o:spid="_x0000_s1265" style="position:absolute;left:56689;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" fillcolor="red" strokecolor="red" strokeweight="1pt">
                    <v:textbox>
                      <w:txbxContent>
                        <w:p w14:paraId="558EA18E" w14:textId="77777777" w:rsidR="00554990" w:rsidRPr="003644D2" w:rsidRDefault="00554990" w:rsidP="00AF284C">
                          <w:pPr>
                            <w:rPr>
                              <w:sz w:val="14"/>
                              <w:szCs w:val="14"/>
                            </w:rPr>
                          </w:pPr>
                        </w:p>
                      </w:txbxContent>
                    </v:textbox>
                  </v:rect>
                  <v:rect id="Rechteck 1214" o:spid="_x0000_s1266" style="position:absolute;left:58128;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" fillcolor="yellow" strokecolor="yellow" strokeweight="1pt">
                    <v:textbox>
                      <w:txbxContent>
                        <w:p w14:paraId="5BD8B547" w14:textId="77777777" w:rsidR="00554990" w:rsidRPr="003644D2" w:rsidRDefault="00554990" w:rsidP="00AF284C">
                          <w:pPr>
                            <w:rPr>
                              <w:sz w:val="14"/>
                              <w:szCs w:val="14"/>
                            </w:rPr>
                          </w:pPr>
                        </w:p>
                      </w:txbxContent>
                    </v:textbox>
                  </v:rect>
                </v:group>
                <v:shape id="Textfeld 37" o:spid="_x0000_s1267" type="#_x0000_t202" style="position:absolute;top:9793;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" filled="f" stroked="f">
                  <v:textbox>
                    <w:txbxContent>
                      <w:p w14:paraId="23AF45D4" w14:textId="77777777" w:rsidR="00554990" w:rsidRPr="00ED3595" w:rsidRDefault="00554990" w:rsidP="00AF284C">
                        <w:pPr>
                          <w:jc w:val="center"/>
                          <w:rPr>
                            <w:sz w:val="18"/>
                            <w:szCs w:val="18"/>
                          </w:rPr>
                        </w:pPr>
                        <w:r w:rsidRPr="00ED3595">
                          <w:rPr>
                            <w:sz w:val="18"/>
                            <w:szCs w:val="18"/>
                          </w:rPr>
                          <w:t>Exemple</w:t>
                        </w:r>
                      </w:p>
                      <w:p w14:paraId="1616921C" w14:textId="77777777" w:rsidR="00554990" w:rsidRPr="00ED3595" w:rsidRDefault="00554990" w:rsidP="00AF284C">
                        <w:pPr>
                          <w:jc w:val="center"/>
                          <w:rPr>
                            <w:sz w:val="18"/>
                            <w:szCs w:val="18"/>
                          </w:rPr>
                        </w:pPr>
                        <w:r w:rsidRPr="00ED3595">
                          <w:rPr>
                            <w:sz w:val="18"/>
                            <w:szCs w:val="18"/>
                          </w:rPr>
                          <w:t>c)</w:t>
                        </w:r>
                      </w:p>
                    </w:txbxContent>
                  </v:textbox>
                </v:shape>
                <v:shape id="Gerade Verbindung mit Pfeil 1216" o:spid="_x0000_s1268" type="#_x0000_t32" style="position:absolute;left:23084;top:63;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" strokecolor="black [3213]">
                  <v:stroke startarrow="block" startarrowwidth="narrow" startarrowlength="long" endarrow="block" endarrowwidth="narrow" endarrowlength="long"/>
                </v:shape>
                <v:line id="Gerade Verbindung 1217" o:spid="_x0000_s1269" style="position:absolute;flip:x;visibility:visible;mso-wrap-style:square" from="20310,25371" to="23900,2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" strokecolor="black [3213]"/>
                <v:line id="Gerade Verbindung 1218" o:spid="_x0000_s1270" style="position:absolute;flip:x;visibility:visible;mso-wrap-style:square" from="20284,63" to="239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" strokecolor="black [3213]"/>
                <v:shape id="Textfeld 12" o:spid="_x0000_s1271" type="#_x0000_t202" style="position:absolute;left:20568;top:11333;width:9360;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" filled="f" stroked="f">
                  <v:textbox>
                    <w:txbxContent>
                      <w:p w14:paraId="7AF00992" w14:textId="77777777" w:rsidR="00554990" w:rsidRPr="00ED3595" w:rsidRDefault="00554990" w:rsidP="00AF284C">
                        <w:pPr>
                          <w:jc w:val="center"/>
                          <w:rPr>
                            <w:sz w:val="18"/>
                            <w:szCs w:val="18"/>
                          </w:rPr>
                        </w:pPr>
                        <w:r w:rsidRPr="00ED3595">
                          <w:rPr>
                            <w:sz w:val="18"/>
                            <w:szCs w:val="18"/>
                          </w:rPr>
                          <w:t>L</w:t>
                        </w:r>
                        <w:r>
                          <w:rPr>
                            <w:sz w:val="18"/>
                            <w:szCs w:val="18"/>
                          </w:rPr>
                          <w:t>/</w:t>
                        </w:r>
                        <w:r w:rsidRPr="00ED3595">
                          <w:rPr>
                            <w:sz w:val="18"/>
                            <w:szCs w:val="18"/>
                          </w:rPr>
                          <w:t>2</w:t>
                        </w:r>
                      </w:p>
                    </w:txbxContent>
                  </v:textbox>
                </v:shape>
                <w10:anchorlock/>
              </v:group>
            </w:pict>
          </mc:Fallback>
        </mc:AlternateContent>
      </w:r>
    </w:p>
    <w:p w14:paraId="21F7C2EA" w14:textId="77777777" w:rsidR="00AF284C" w:rsidRPr="00C575F5" w:rsidRDefault="00AF284C" w:rsidP="00326EA7">
      <w:pPr>
        <w:spacing w:after="240" w:line="240" w:lineRule="auto"/>
        <w:ind w:left="1134" w:right="1134"/>
      </w:pPr>
      <w:r w:rsidRPr="00C575F5">
        <w:rPr>
          <w:noProof/>
          <w:lang w:eastAsia="fr-CH"/>
        </w:rPr>
        <mc:AlternateContent>
          <mc:Choice Requires="wpg">
            <w:drawing>
              <wp:inline distT="0" distB="0" distL="0" distR="0" wp14:anchorId="24435A3E" wp14:editId="46E9BAF0">
                <wp:extent cx="4461510" cy="2384385"/>
                <wp:effectExtent l="0" t="38100" r="15240" b="0"/>
                <wp:docPr id="26662"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1510" cy="2384385"/>
                          <a:chOff x="0" y="0"/>
                          <a:chExt cx="64608" cy="29218"/>
                        </a:xfrm>
                      </wpg:grpSpPr>
                      <wpg:grpSp>
                        <wpg:cNvPr id="26663" name="Gruppieren 1221"/>
                        <wpg:cNvGrpSpPr>
                          <a:grpSpLocks/>
                        </wpg:cNvGrpSpPr>
                        <wpg:grpSpPr bwMode="auto">
                          <a:xfrm>
                            <a:off x="13704" y="16513"/>
                            <a:ext cx="12744" cy="7200"/>
                            <a:chOff x="13704" y="16513"/>
                            <a:chExt cx="12744" cy="7200"/>
                          </a:xfrm>
                        </wpg:grpSpPr>
                        <wps:wsp>
                          <wps:cNvPr id="26664" name="Rechteck 1222"/>
                          <wps:cNvSpPr>
                            <a:spLocks noChangeArrowheads="1"/>
                          </wps:cNvSpPr>
                          <wps:spPr bwMode="auto">
                            <a:xfrm rot="5400000" flipV="1">
                              <a:off x="16476" y="13741"/>
                              <a:ext cx="7200" cy="12744"/>
                            </a:xfrm>
                            <a:prstGeom prst="rect">
                              <a:avLst/>
                            </a:prstGeom>
                            <a:solidFill>
                              <a:srgbClr val="FF0000"/>
                            </a:solidFill>
                            <a:ln w="12700">
                              <a:solidFill>
                                <a:srgbClr val="FF0000"/>
                              </a:solidFill>
                              <a:miter lim="800000"/>
                              <a:headEnd/>
                              <a:tailEnd/>
                            </a:ln>
                          </wps:spPr>
                          <wps:txbx>
                            <w:txbxContent>
                              <w:p w14:paraId="65AC183A" w14:textId="77777777" w:rsidR="00554990" w:rsidRPr="003644D2" w:rsidRDefault="00554990" w:rsidP="00AF284C">
                                <w:pPr>
                                  <w:rPr>
                                    <w:sz w:val="14"/>
                                    <w:szCs w:val="14"/>
                                  </w:rPr>
                                </w:pPr>
                              </w:p>
                            </w:txbxContent>
                          </wps:txbx>
                          <wps:bodyPr rot="0" vert="horz" wrap="square" lIns="91440" tIns="45720" rIns="91440" bIns="45720" anchor="ctr" anchorCtr="0" upright="1">
                            <a:noAutofit/>
                          </wps:bodyPr>
                        </wps:wsp>
                        <wps:wsp>
                          <wps:cNvPr id="26665" name="Rechteck 1223"/>
                          <wps:cNvSpPr>
                            <a:spLocks noChangeArrowheads="1"/>
                          </wps:cNvSpPr>
                          <wps:spPr bwMode="auto">
                            <a:xfrm rot="5400000" flipV="1">
                              <a:off x="17905" y="15170"/>
                              <a:ext cx="4320" cy="9864"/>
                            </a:xfrm>
                            <a:prstGeom prst="rect">
                              <a:avLst/>
                            </a:prstGeom>
                            <a:solidFill>
                              <a:srgbClr val="FFFF00"/>
                            </a:solidFill>
                            <a:ln w="12700">
                              <a:solidFill>
                                <a:srgbClr val="FFFF00"/>
                              </a:solidFill>
                              <a:miter lim="800000"/>
                              <a:headEnd/>
                              <a:tailEnd/>
                            </a:ln>
                          </wps:spPr>
                          <wps:txbx>
                            <w:txbxContent>
                              <w:p w14:paraId="162A6262" w14:textId="77777777" w:rsidR="00554990" w:rsidRPr="003644D2" w:rsidRDefault="00554990" w:rsidP="00AF284C">
                                <w:pPr>
                                  <w:rPr>
                                    <w:sz w:val="14"/>
                                    <w:szCs w:val="14"/>
                                  </w:rPr>
                                </w:pPr>
                              </w:p>
                            </w:txbxContent>
                          </wps:txbx>
                          <wps:bodyPr rot="0" vert="horz" wrap="square" lIns="91440" tIns="45720" rIns="91440" bIns="45720" anchor="ctr" anchorCtr="0" upright="1">
                            <a:noAutofit/>
                          </wps:bodyPr>
                        </wps:wsp>
                      </wpg:grpSp>
                      <wpg:grpSp>
                        <wpg:cNvPr id="26666" name="Gruppieren 1224"/>
                        <wpg:cNvGrpSpPr>
                          <a:grpSpLocks/>
                        </wpg:cNvGrpSpPr>
                        <wpg:grpSpPr bwMode="auto">
                          <a:xfrm>
                            <a:off x="51864" y="16513"/>
                            <a:ext cx="12744" cy="7200"/>
                            <a:chOff x="51864" y="16513"/>
                            <a:chExt cx="12744" cy="7200"/>
                          </a:xfrm>
                        </wpg:grpSpPr>
                        <wps:wsp>
                          <wps:cNvPr id="26667" name="Rechteck 1225"/>
                          <wps:cNvSpPr>
                            <a:spLocks noChangeArrowheads="1"/>
                          </wps:cNvSpPr>
                          <wps:spPr bwMode="auto">
                            <a:xfrm rot="5400000" flipV="1">
                              <a:off x="54636" y="13741"/>
                              <a:ext cx="7200" cy="12744"/>
                            </a:xfrm>
                            <a:prstGeom prst="rect">
                              <a:avLst/>
                            </a:prstGeom>
                            <a:solidFill>
                              <a:srgbClr val="FF0000"/>
                            </a:solidFill>
                            <a:ln w="12700">
                              <a:solidFill>
                                <a:srgbClr val="FF0000"/>
                              </a:solidFill>
                              <a:miter lim="800000"/>
                              <a:headEnd/>
                              <a:tailEnd/>
                            </a:ln>
                          </wps:spPr>
                          <wps:txbx>
                            <w:txbxContent>
                              <w:p w14:paraId="730CFFFF" w14:textId="77777777" w:rsidR="00554990" w:rsidRPr="003644D2" w:rsidRDefault="00554990" w:rsidP="00AF284C">
                                <w:pPr>
                                  <w:rPr>
                                    <w:sz w:val="14"/>
                                    <w:szCs w:val="14"/>
                                  </w:rPr>
                                </w:pPr>
                              </w:p>
                            </w:txbxContent>
                          </wps:txbx>
                          <wps:bodyPr rot="0" vert="horz" wrap="square" lIns="91440" tIns="45720" rIns="91440" bIns="45720" anchor="ctr" anchorCtr="0" upright="1">
                            <a:noAutofit/>
                          </wps:bodyPr>
                        </wps:wsp>
                        <wps:wsp>
                          <wps:cNvPr id="26668" name="Rechteck 1226"/>
                          <wps:cNvSpPr>
                            <a:spLocks noChangeArrowheads="1"/>
                          </wps:cNvSpPr>
                          <wps:spPr bwMode="auto">
                            <a:xfrm rot="5400000" flipV="1">
                              <a:off x="56065" y="15170"/>
                              <a:ext cx="4320" cy="9864"/>
                            </a:xfrm>
                            <a:prstGeom prst="rect">
                              <a:avLst/>
                            </a:prstGeom>
                            <a:solidFill>
                              <a:srgbClr val="FFFF00"/>
                            </a:solidFill>
                            <a:ln w="12700">
                              <a:solidFill>
                                <a:srgbClr val="FFFF00"/>
                              </a:solidFill>
                              <a:miter lim="800000"/>
                              <a:headEnd/>
                              <a:tailEnd/>
                            </a:ln>
                          </wps:spPr>
                          <wps:txbx>
                            <w:txbxContent>
                              <w:p w14:paraId="54C5D4E5" w14:textId="77777777" w:rsidR="00554990" w:rsidRPr="003644D2" w:rsidRDefault="00554990" w:rsidP="00AF284C">
                                <w:pPr>
                                  <w:rPr>
                                    <w:sz w:val="14"/>
                                    <w:szCs w:val="14"/>
                                  </w:rPr>
                                </w:pPr>
                              </w:p>
                            </w:txbxContent>
                          </wps:txbx>
                          <wps:bodyPr rot="0" vert="horz" wrap="square" lIns="91440" tIns="45720" rIns="91440" bIns="45720" anchor="ctr" anchorCtr="0" upright="1">
                            <a:noAutofit/>
                          </wps:bodyPr>
                        </wps:wsp>
                      </wpg:grpSp>
                      <wpg:grpSp>
                        <wpg:cNvPr id="26669" name="Gruppieren 1227"/>
                        <wpg:cNvGrpSpPr>
                          <a:grpSpLocks/>
                        </wpg:cNvGrpSpPr>
                        <wpg:grpSpPr bwMode="auto">
                          <a:xfrm rot="5400000">
                            <a:off x="10932" y="2772"/>
                            <a:ext cx="12744" cy="7200"/>
                            <a:chOff x="10932" y="2772"/>
                            <a:chExt cx="12744" cy="7200"/>
                          </a:xfrm>
                        </wpg:grpSpPr>
                        <wps:wsp>
                          <wps:cNvPr id="26670" name="Rechteck 1228"/>
                          <wps:cNvSpPr>
                            <a:spLocks noChangeArrowheads="1"/>
                          </wps:cNvSpPr>
                          <wps:spPr bwMode="auto">
                            <a:xfrm rot="5400000" flipV="1">
                              <a:off x="13704" y="0"/>
                              <a:ext cx="7200" cy="12744"/>
                            </a:xfrm>
                            <a:prstGeom prst="rect">
                              <a:avLst/>
                            </a:prstGeom>
                            <a:solidFill>
                              <a:srgbClr val="FF0000"/>
                            </a:solidFill>
                            <a:ln w="12700">
                              <a:solidFill>
                                <a:srgbClr val="FF0000"/>
                              </a:solidFill>
                              <a:miter lim="800000"/>
                              <a:headEnd/>
                              <a:tailEnd/>
                            </a:ln>
                          </wps:spPr>
                          <wps:txbx>
                            <w:txbxContent>
                              <w:p w14:paraId="44852763" w14:textId="77777777" w:rsidR="00554990" w:rsidRPr="003644D2" w:rsidRDefault="00554990" w:rsidP="00AF284C">
                                <w:pPr>
                                  <w:rPr>
                                    <w:sz w:val="14"/>
                                    <w:szCs w:val="14"/>
                                  </w:rPr>
                                </w:pPr>
                              </w:p>
                            </w:txbxContent>
                          </wps:txbx>
                          <wps:bodyPr rot="0" vert="horz" wrap="square" lIns="91440" tIns="45720" rIns="91440" bIns="45720" anchor="ctr" anchorCtr="0" upright="1">
                            <a:noAutofit/>
                          </wps:bodyPr>
                        </wps:wsp>
                        <wps:wsp>
                          <wps:cNvPr id="26671" name="Rechteck 1229"/>
                          <wps:cNvSpPr>
                            <a:spLocks noChangeArrowheads="1"/>
                          </wps:cNvSpPr>
                          <wps:spPr bwMode="auto">
                            <a:xfrm rot="5400000" flipV="1">
                              <a:off x="15133" y="1428"/>
                              <a:ext cx="4320" cy="9864"/>
                            </a:xfrm>
                            <a:prstGeom prst="rect">
                              <a:avLst/>
                            </a:prstGeom>
                            <a:solidFill>
                              <a:srgbClr val="FFFF00"/>
                            </a:solidFill>
                            <a:ln w="12700">
                              <a:solidFill>
                                <a:srgbClr val="FFFF00"/>
                              </a:solidFill>
                              <a:miter lim="800000"/>
                              <a:headEnd/>
                              <a:tailEnd/>
                            </a:ln>
                          </wps:spPr>
                          <wps:txbx>
                            <w:txbxContent>
                              <w:p w14:paraId="4344E4C5" w14:textId="77777777" w:rsidR="00554990" w:rsidRPr="003644D2" w:rsidRDefault="00554990" w:rsidP="00AF284C">
                                <w:pPr>
                                  <w:rPr>
                                    <w:sz w:val="14"/>
                                    <w:szCs w:val="14"/>
                                  </w:rPr>
                                </w:pPr>
                              </w:p>
                            </w:txbxContent>
                          </wps:txbx>
                          <wps:bodyPr rot="0" vert="horz" wrap="square" lIns="91440" tIns="45720" rIns="91440" bIns="45720" anchor="ctr" anchorCtr="0" upright="1">
                            <a:noAutofit/>
                          </wps:bodyPr>
                        </wps:wsp>
                      </wpg:grpSp>
                      <wpg:grpSp>
                        <wpg:cNvPr id="26672" name="Gruppieren 1230"/>
                        <wpg:cNvGrpSpPr>
                          <a:grpSpLocks/>
                        </wpg:cNvGrpSpPr>
                        <wpg:grpSpPr bwMode="auto">
                          <a:xfrm rot="5400000">
                            <a:off x="54636" y="2772"/>
                            <a:ext cx="12744" cy="7200"/>
                            <a:chOff x="54636" y="2772"/>
                            <a:chExt cx="12744" cy="7200"/>
                          </a:xfrm>
                        </wpg:grpSpPr>
                        <wps:wsp>
                          <wps:cNvPr id="26673" name="Rechteck 1231"/>
                          <wps:cNvSpPr>
                            <a:spLocks noChangeArrowheads="1"/>
                          </wps:cNvSpPr>
                          <wps:spPr bwMode="auto">
                            <a:xfrm rot="5400000" flipV="1">
                              <a:off x="57408" y="0"/>
                              <a:ext cx="7200" cy="12744"/>
                            </a:xfrm>
                            <a:prstGeom prst="rect">
                              <a:avLst/>
                            </a:prstGeom>
                            <a:solidFill>
                              <a:srgbClr val="FF0000"/>
                            </a:solidFill>
                            <a:ln w="12700">
                              <a:solidFill>
                                <a:srgbClr val="FF0000"/>
                              </a:solidFill>
                              <a:miter lim="800000"/>
                              <a:headEnd/>
                              <a:tailEnd/>
                            </a:ln>
                          </wps:spPr>
                          <wps:txbx>
                            <w:txbxContent>
                              <w:p w14:paraId="4509314F" w14:textId="77777777" w:rsidR="00554990" w:rsidRPr="003644D2" w:rsidRDefault="00554990" w:rsidP="00AF284C">
                                <w:pPr>
                                  <w:rPr>
                                    <w:sz w:val="14"/>
                                    <w:szCs w:val="14"/>
                                  </w:rPr>
                                </w:pPr>
                              </w:p>
                            </w:txbxContent>
                          </wps:txbx>
                          <wps:bodyPr rot="0" vert="horz" wrap="square" lIns="91440" tIns="45720" rIns="91440" bIns="45720" anchor="ctr" anchorCtr="0" upright="1">
                            <a:noAutofit/>
                          </wps:bodyPr>
                        </wps:wsp>
                        <wps:wsp>
                          <wps:cNvPr id="26674" name="Rechteck 1232"/>
                          <wps:cNvSpPr>
                            <a:spLocks noChangeArrowheads="1"/>
                          </wps:cNvSpPr>
                          <wps:spPr bwMode="auto">
                            <a:xfrm rot="5400000" flipV="1">
                              <a:off x="58837" y="1428"/>
                              <a:ext cx="4320" cy="9864"/>
                            </a:xfrm>
                            <a:prstGeom prst="rect">
                              <a:avLst/>
                            </a:prstGeom>
                            <a:solidFill>
                              <a:srgbClr val="FFFF00"/>
                            </a:solidFill>
                            <a:ln w="12700">
                              <a:solidFill>
                                <a:srgbClr val="FFFF00"/>
                              </a:solidFill>
                              <a:miter lim="800000"/>
                              <a:headEnd/>
                              <a:tailEnd/>
                            </a:ln>
                          </wps:spPr>
                          <wps:txbx>
                            <w:txbxContent>
                              <w:p w14:paraId="0CB57214" w14:textId="77777777" w:rsidR="00554990" w:rsidRPr="003644D2" w:rsidRDefault="00554990" w:rsidP="00AF284C">
                                <w:pPr>
                                  <w:rPr>
                                    <w:sz w:val="14"/>
                                    <w:szCs w:val="14"/>
                                  </w:rPr>
                                </w:pPr>
                              </w:p>
                            </w:txbxContent>
                          </wps:txbx>
                          <wps:bodyPr rot="0" vert="horz" wrap="square" lIns="91440" tIns="45720" rIns="91440" bIns="45720" anchor="ctr" anchorCtr="0" upright="1">
                            <a:noAutofit/>
                          </wps:bodyPr>
                        </wps:wsp>
                      </wpg:grpSp>
                      <wps:wsp>
                        <wps:cNvPr id="26675" name="Textfeld 29"/>
                        <wps:cNvSpPr txBox="1">
                          <a:spLocks noChangeArrowheads="1"/>
                        </wps:cNvSpPr>
                        <wps:spPr bwMode="auto">
                          <a:xfrm>
                            <a:off x="0" y="9818"/>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61C98" w14:textId="77777777" w:rsidR="00554990" w:rsidRPr="00ED3595" w:rsidRDefault="00554990" w:rsidP="00AF284C">
                              <w:pPr>
                                <w:jc w:val="center"/>
                                <w:rPr>
                                  <w:sz w:val="18"/>
                                  <w:szCs w:val="18"/>
                                </w:rPr>
                              </w:pPr>
                              <w:r w:rsidRPr="00ED3595">
                                <w:rPr>
                                  <w:sz w:val="18"/>
                                  <w:szCs w:val="18"/>
                                </w:rPr>
                                <w:t>Exemple</w:t>
                              </w:r>
                            </w:p>
                            <w:p w14:paraId="41E3B6F4" w14:textId="77777777" w:rsidR="00554990" w:rsidRPr="00ED3595" w:rsidRDefault="00554990" w:rsidP="00AF284C">
                              <w:pPr>
                                <w:jc w:val="center"/>
                                <w:rPr>
                                  <w:sz w:val="18"/>
                                  <w:szCs w:val="18"/>
                                </w:rPr>
                              </w:pPr>
                              <w:r w:rsidRPr="00ED3595">
                                <w:rPr>
                                  <w:sz w:val="18"/>
                                  <w:szCs w:val="18"/>
                                </w:rPr>
                                <w:t>d)</w:t>
                              </w:r>
                            </w:p>
                          </w:txbxContent>
                        </wps:txbx>
                        <wps:bodyPr rot="0" vert="horz" wrap="square" lIns="91440" tIns="45720" rIns="91440" bIns="45720" anchor="t" anchorCtr="0" upright="1">
                          <a:noAutofit/>
                        </wps:bodyPr>
                      </wps:wsp>
                      <wps:wsp>
                        <wps:cNvPr id="26676" name="Gerade Verbindung mit Pfeil 1234"/>
                        <wps:cNvCnPr>
                          <a:cxnSpLocks noChangeShapeType="1"/>
                        </wps:cNvCnPr>
                        <wps:spPr bwMode="auto">
                          <a:xfrm flipH="1">
                            <a:off x="13704" y="25244"/>
                            <a:ext cx="12744"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77" name="Gerade Verbindung 1235"/>
                        <wps:cNvCnPr>
                          <a:cxnSpLocks noChangeShapeType="1"/>
                        </wps:cNvCnPr>
                        <wps:spPr bwMode="auto">
                          <a:xfrm flipV="1">
                            <a:off x="13704" y="23713"/>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8" name="Gerade Verbindung 1236"/>
                        <wps:cNvCnPr>
                          <a:cxnSpLocks noChangeShapeType="1"/>
                        </wps:cNvCnPr>
                        <wps:spPr bwMode="auto">
                          <a:xfrm flipV="1">
                            <a:off x="26373" y="23713"/>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9" name="Textfeld 19"/>
                        <wps:cNvSpPr txBox="1">
                          <a:spLocks noChangeArrowheads="1"/>
                        </wps:cNvSpPr>
                        <wps:spPr bwMode="auto">
                          <a:xfrm>
                            <a:off x="16766" y="25722"/>
                            <a:ext cx="6610" cy="3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E9045" w14:textId="77777777" w:rsidR="00554990" w:rsidRPr="00ED3595" w:rsidRDefault="00554990" w:rsidP="00AF284C">
                              <w:pPr>
                                <w:jc w:val="center"/>
                                <w:rPr>
                                  <w:sz w:val="18"/>
                                  <w:szCs w:val="18"/>
                                </w:rPr>
                              </w:pPr>
                              <w:r w:rsidRPr="00ED3595">
                                <w:rPr>
                                  <w:sz w:val="18"/>
                                  <w:szCs w:val="18"/>
                                </w:rPr>
                                <w:t>L</w:t>
                              </w:r>
                              <w:r>
                                <w:rPr>
                                  <w:sz w:val="18"/>
                                  <w:szCs w:val="18"/>
                                </w:rPr>
                                <w:t>/</w:t>
                              </w:r>
                              <w:r w:rsidRPr="00ED3595">
                                <w:rPr>
                                  <w:sz w:val="18"/>
                                  <w:szCs w:val="18"/>
                                </w:rPr>
                                <w:t>4</w:t>
                              </w:r>
                            </w:p>
                          </w:txbxContent>
                        </wps:txbx>
                        <wps:bodyPr rot="0" vert="horz" wrap="square" lIns="91440" tIns="45720" rIns="91440" bIns="45720" anchor="t" anchorCtr="0" upright="1">
                          <a:noAutofit/>
                        </wps:bodyPr>
                      </wps:wsp>
                      <wps:wsp>
                        <wps:cNvPr id="26680" name="Gerade Verbindung mit Pfeil 1238"/>
                        <wps:cNvCnPr>
                          <a:cxnSpLocks noChangeShapeType="1"/>
                        </wps:cNvCnPr>
                        <wps:spPr bwMode="auto">
                          <a:xfrm flipV="1">
                            <a:off x="23385" y="0"/>
                            <a:ext cx="0" cy="1274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81" name="Gerade Verbindung 1239"/>
                        <wps:cNvCnPr>
                          <a:cxnSpLocks noChangeShapeType="1"/>
                        </wps:cNvCnPr>
                        <wps:spPr bwMode="auto">
                          <a:xfrm flipH="1">
                            <a:off x="20930" y="12744"/>
                            <a:ext cx="355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2" name="Gerade Verbindung 1240"/>
                        <wps:cNvCnPr>
                          <a:cxnSpLocks noChangeShapeType="1"/>
                        </wps:cNvCnPr>
                        <wps:spPr bwMode="auto">
                          <a:xfrm flipH="1">
                            <a:off x="20904"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3" name="Textfeld 24"/>
                        <wps:cNvSpPr txBox="1">
                          <a:spLocks noChangeArrowheads="1"/>
                        </wps:cNvSpPr>
                        <wps:spPr bwMode="auto">
                          <a:xfrm>
                            <a:off x="22450" y="4986"/>
                            <a:ext cx="6617"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19AE7" w14:textId="77777777" w:rsidR="00554990" w:rsidRPr="00ED3595" w:rsidRDefault="00554990" w:rsidP="00AF284C">
                              <w:pPr>
                                <w:jc w:val="center"/>
                                <w:rPr>
                                  <w:sz w:val="18"/>
                                  <w:szCs w:val="18"/>
                                </w:rPr>
                              </w:pPr>
                              <w:r w:rsidRPr="00ED3595">
                                <w:rPr>
                                  <w:sz w:val="18"/>
                                  <w:szCs w:val="18"/>
                                </w:rPr>
                                <w:t>L/4</w:t>
                              </w:r>
                            </w:p>
                          </w:txbxContent>
                        </wps:txbx>
                        <wps:bodyPr rot="0" vert="horz" wrap="square" lIns="91440" tIns="45720" rIns="91440" bIns="45720" anchor="t" anchorCtr="0" upright="1">
                          <a:noAutofit/>
                        </wps:bodyPr>
                      </wps:wsp>
                    </wpg:wgp>
                  </a:graphicData>
                </a:graphic>
              </wp:inline>
            </w:drawing>
          </mc:Choice>
          <mc:Fallback>
            <w:pict>
              <v:group w14:anchorId="24435A3E" id="Group 653" o:spid="_x0000_s1272" style="width:351.3pt;height:187.75pt;mso-position-horizontal-relative:char;mso-position-vertical-relative:line" coordsize="64608,2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">
                <v:group id="Gruppieren 1221" o:spid="_x0000_s1273" style="position:absolute;left:13704;top:16513;width:12744;height:7200" coordorigin="1370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">
                  <v:rect id="Rechteck 1222" o:spid="_x0000_s1274" style="position:absolute;left:1647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" fillcolor="red" strokecolor="red" strokeweight="1pt">
                    <v:textbox>
                      <w:txbxContent>
                        <w:p w14:paraId="65AC183A" w14:textId="77777777" w:rsidR="00554990" w:rsidRPr="003644D2" w:rsidRDefault="00554990" w:rsidP="00AF284C">
                          <w:pPr>
                            <w:rPr>
                              <w:sz w:val="14"/>
                              <w:szCs w:val="14"/>
                            </w:rPr>
                          </w:pPr>
                        </w:p>
                      </w:txbxContent>
                    </v:textbox>
                  </v:rect>
                  <v:rect id="Rechteck 1223" o:spid="_x0000_s1275" style="position:absolute;left:1790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" fillcolor="yellow" strokecolor="yellow" strokeweight="1pt">
                    <v:textbox>
                      <w:txbxContent>
                        <w:p w14:paraId="162A6262" w14:textId="77777777" w:rsidR="00554990" w:rsidRPr="003644D2" w:rsidRDefault="00554990" w:rsidP="00AF284C">
                          <w:pPr>
                            <w:rPr>
                              <w:sz w:val="14"/>
                              <w:szCs w:val="14"/>
                            </w:rPr>
                          </w:pPr>
                        </w:p>
                      </w:txbxContent>
                    </v:textbox>
                  </v:rect>
                </v:group>
                <v:group id="Gruppieren 1224" o:spid="_x0000_s1276" style="position:absolute;left:51864;top:16513;width:12744;height:7200" coordorigin="5186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">
                  <v:rect id="Rechteck 1225" o:spid="_x0000_s1277" style="position:absolute;left:5463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" fillcolor="red" strokecolor="red" strokeweight="1pt">
                    <v:textbox>
                      <w:txbxContent>
                        <w:p w14:paraId="730CFFFF" w14:textId="77777777" w:rsidR="00554990" w:rsidRPr="003644D2" w:rsidRDefault="00554990" w:rsidP="00AF284C">
                          <w:pPr>
                            <w:rPr>
                              <w:sz w:val="14"/>
                              <w:szCs w:val="14"/>
                            </w:rPr>
                          </w:pPr>
                        </w:p>
                      </w:txbxContent>
                    </v:textbox>
                  </v:rect>
                  <v:rect id="Rechteck 1226" o:spid="_x0000_s1278" style="position:absolute;left:5606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" fillcolor="yellow" strokecolor="yellow" strokeweight="1pt">
                    <v:textbox>
                      <w:txbxContent>
                        <w:p w14:paraId="54C5D4E5" w14:textId="77777777" w:rsidR="00554990" w:rsidRPr="003644D2" w:rsidRDefault="00554990" w:rsidP="00AF284C">
                          <w:pPr>
                            <w:rPr>
                              <w:sz w:val="14"/>
                              <w:szCs w:val="14"/>
                            </w:rPr>
                          </w:pPr>
                        </w:p>
                      </w:txbxContent>
                    </v:textbox>
                  </v:rect>
                </v:group>
                <v:group id="Gruppieren 1227" o:spid="_x0000_s1279" style="position:absolute;left:10932;top:2772;width:12744;height:7200;rotation:90" coordorigin="10932,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">
                  <v:rect id="Rechteck 1228" o:spid="_x0000_s1280" style="position:absolute;left:13704;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" fillcolor="red" strokecolor="red" strokeweight="1pt">
                    <v:textbox>
                      <w:txbxContent>
                        <w:p w14:paraId="44852763" w14:textId="77777777" w:rsidR="00554990" w:rsidRPr="003644D2" w:rsidRDefault="00554990" w:rsidP="00AF284C">
                          <w:pPr>
                            <w:rPr>
                              <w:sz w:val="14"/>
                              <w:szCs w:val="14"/>
                            </w:rPr>
                          </w:pPr>
                        </w:p>
                      </w:txbxContent>
                    </v:textbox>
                  </v:rect>
                  <v:rect id="Rechteck 1229" o:spid="_x0000_s1281" style="position:absolute;left:15133;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" fillcolor="yellow" strokecolor="yellow" strokeweight="1pt">
                    <v:textbox>
                      <w:txbxContent>
                        <w:p w14:paraId="4344E4C5" w14:textId="77777777" w:rsidR="00554990" w:rsidRPr="003644D2" w:rsidRDefault="00554990" w:rsidP="00AF284C">
                          <w:pPr>
                            <w:rPr>
                              <w:sz w:val="14"/>
                              <w:szCs w:val="14"/>
                            </w:rPr>
                          </w:pPr>
                        </w:p>
                      </w:txbxContent>
                    </v:textbox>
                  </v:rect>
                </v:group>
                <v:group id="Gruppieren 1230" o:spid="_x0000_s1282" style="position:absolute;left:54636;top:2772;width:12744;height:7200;rotation:90" coordorigin="54636,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">
                  <v:rect id="Rechteck 1231" o:spid="_x0000_s1283" style="position:absolute;left:57408;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" fillcolor="red" strokecolor="red" strokeweight="1pt">
                    <v:textbox>
                      <w:txbxContent>
                        <w:p w14:paraId="4509314F" w14:textId="77777777" w:rsidR="00554990" w:rsidRPr="003644D2" w:rsidRDefault="00554990" w:rsidP="00AF284C">
                          <w:pPr>
                            <w:rPr>
                              <w:sz w:val="14"/>
                              <w:szCs w:val="14"/>
                            </w:rPr>
                          </w:pPr>
                        </w:p>
                      </w:txbxContent>
                    </v:textbox>
                  </v:rect>
                  <v:rect id="Rechteck 1232" o:spid="_x0000_s1284" style="position:absolute;left:58837;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" fillcolor="yellow" strokecolor="yellow" strokeweight="1pt">
                    <v:textbox>
                      <w:txbxContent>
                        <w:p w14:paraId="0CB57214" w14:textId="77777777" w:rsidR="00554990" w:rsidRPr="003644D2" w:rsidRDefault="00554990" w:rsidP="00AF284C">
                          <w:pPr>
                            <w:rPr>
                              <w:sz w:val="14"/>
                              <w:szCs w:val="14"/>
                            </w:rPr>
                          </w:pPr>
                        </w:p>
                      </w:txbxContent>
                    </v:textbox>
                  </v:rect>
                </v:group>
                <v:shape id="Textfeld 29" o:spid="_x0000_s1285" type="#_x0000_t202" style="position:absolute;top:9818;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" filled="f" stroked="f">
                  <v:textbox>
                    <w:txbxContent>
                      <w:p w14:paraId="27E61C98" w14:textId="77777777" w:rsidR="00554990" w:rsidRPr="00ED3595" w:rsidRDefault="00554990" w:rsidP="00AF284C">
                        <w:pPr>
                          <w:jc w:val="center"/>
                          <w:rPr>
                            <w:sz w:val="18"/>
                            <w:szCs w:val="18"/>
                          </w:rPr>
                        </w:pPr>
                        <w:r w:rsidRPr="00ED3595">
                          <w:rPr>
                            <w:sz w:val="18"/>
                            <w:szCs w:val="18"/>
                          </w:rPr>
                          <w:t>Exemple</w:t>
                        </w:r>
                      </w:p>
                      <w:p w14:paraId="41E3B6F4" w14:textId="77777777" w:rsidR="00554990" w:rsidRPr="00ED3595" w:rsidRDefault="00554990" w:rsidP="00AF284C">
                        <w:pPr>
                          <w:jc w:val="center"/>
                          <w:rPr>
                            <w:sz w:val="18"/>
                            <w:szCs w:val="18"/>
                          </w:rPr>
                        </w:pPr>
                        <w:r w:rsidRPr="00ED3595">
                          <w:rPr>
                            <w:sz w:val="18"/>
                            <w:szCs w:val="18"/>
                          </w:rPr>
                          <w:t>d)</w:t>
                        </w:r>
                      </w:p>
                    </w:txbxContent>
                  </v:textbox>
                </v:shape>
                <v:shape id="Gerade Verbindung mit Pfeil 1234" o:spid="_x0000_s1286" type="#_x0000_t32" style="position:absolute;left:13704;top:25244;width:127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" strokecolor="black [3213]">
                  <v:stroke startarrow="block" startarrowwidth="narrow" startarrowlength="long" endarrow="block" endarrowwidth="narrow" endarrowlength="long"/>
                </v:shape>
                <v:line id="Gerade Verbindung 1235" o:spid="_x0000_s1287" style="position:absolute;flip:y;visibility:visible;mso-wrap-style:square" from="13704,23713" to="13730,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" strokecolor="black [3213]"/>
                <v:line id="Gerade Verbindung 1236" o:spid="_x0000_s1288" style="position:absolute;flip:y;visibility:visible;mso-wrap-style:square" from="26373,23713" to="26373,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" strokecolor="black [3213]"/>
                <v:shape id="Textfeld 19" o:spid="_x0000_s1289" type="#_x0000_t202" style="position:absolute;left:16766;top:25722;width:6610;height:3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" filled="f" stroked="f">
                  <v:textbox>
                    <w:txbxContent>
                      <w:p w14:paraId="57EE9045" w14:textId="77777777" w:rsidR="00554990" w:rsidRPr="00ED3595" w:rsidRDefault="00554990" w:rsidP="00AF284C">
                        <w:pPr>
                          <w:jc w:val="center"/>
                          <w:rPr>
                            <w:sz w:val="18"/>
                            <w:szCs w:val="18"/>
                          </w:rPr>
                        </w:pPr>
                        <w:r w:rsidRPr="00ED3595">
                          <w:rPr>
                            <w:sz w:val="18"/>
                            <w:szCs w:val="18"/>
                          </w:rPr>
                          <w:t>L</w:t>
                        </w:r>
                        <w:r>
                          <w:rPr>
                            <w:sz w:val="18"/>
                            <w:szCs w:val="18"/>
                          </w:rPr>
                          <w:t>/</w:t>
                        </w:r>
                        <w:r w:rsidRPr="00ED3595">
                          <w:rPr>
                            <w:sz w:val="18"/>
                            <w:szCs w:val="18"/>
                          </w:rPr>
                          <w:t>4</w:t>
                        </w:r>
                      </w:p>
                    </w:txbxContent>
                  </v:textbox>
                </v:shape>
                <v:shape id="Gerade Verbindung mit Pfeil 1238" o:spid="_x0000_s1290" type="#_x0000_t32" style="position:absolute;left:23385;width:0;height:127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" strokecolor="black [3213]">
                  <v:stroke startarrow="block" startarrowwidth="narrow" startarrowlength="long" endarrow="block" endarrowwidth="narrow" endarrowlength="long"/>
                </v:shape>
                <v:line id="Gerade Verbindung 1239" o:spid="_x0000_s1291" style="position:absolute;flip:x;visibility:visible;mso-wrap-style:square" from="20930,12744" to="24482,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" strokecolor="black [3213]"/>
                <v:line id="Gerade Verbindung 1240" o:spid="_x0000_s1292" style="position:absolute;flip:x;visibility:visible;mso-wrap-style:square" from="20904,0" to="2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" strokecolor="black [3213]"/>
                <v:shape id="Textfeld 24" o:spid="_x0000_s1293" type="#_x0000_t202" style="position:absolute;left:22450;top:4986;width:6617;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" filled="f" stroked="f">
                  <v:textbox>
                    <w:txbxContent>
                      <w:p w14:paraId="76219AE7" w14:textId="77777777" w:rsidR="00554990" w:rsidRPr="00ED3595" w:rsidRDefault="00554990" w:rsidP="00AF284C">
                        <w:pPr>
                          <w:jc w:val="center"/>
                          <w:rPr>
                            <w:sz w:val="18"/>
                            <w:szCs w:val="18"/>
                          </w:rPr>
                        </w:pPr>
                        <w:r w:rsidRPr="00ED3595">
                          <w:rPr>
                            <w:sz w:val="18"/>
                            <w:szCs w:val="18"/>
                          </w:rPr>
                          <w:t>L/4</w:t>
                        </w:r>
                      </w:p>
                    </w:txbxContent>
                  </v:textbox>
                </v:shape>
                <w10:anchorlock/>
              </v:group>
            </w:pict>
          </mc:Fallback>
        </mc:AlternateContent>
      </w:r>
    </w:p>
    <w:p w14:paraId="38FD5676" w14:textId="77777777" w:rsidR="00AF284C" w:rsidRPr="00C575F5" w:rsidRDefault="00AF284C" w:rsidP="00AF284C">
      <w:pPr>
        <w:pStyle w:val="SingleTxtG"/>
        <w:spacing w:before="240"/>
        <w:ind w:left="2268" w:hanging="1134"/>
        <w:rPr>
          <w:rFonts w:eastAsia="MS Mincho"/>
        </w:rPr>
      </w:pPr>
      <w:r w:rsidRPr="00C575F5">
        <w:t>7.</w:t>
      </w:r>
      <w:r w:rsidRPr="00C575F5">
        <w:tab/>
        <w:t>Forme et dimensions des plaques de signalisation arrière pour véhicules lents rétroréfléchissantes/fluorescentes (classe 1) ou seulement rétroréflechissantes (classe 2)</w:t>
      </w:r>
    </w:p>
    <w:p w14:paraId="69EAC355" w14:textId="77777777" w:rsidR="00AF284C" w:rsidRPr="00C575F5" w:rsidRDefault="00AF284C" w:rsidP="00AF284C">
      <w:pPr>
        <w:pStyle w:val="SingleTxtG"/>
        <w:ind w:left="2268" w:hanging="1134"/>
      </w:pPr>
      <w:r w:rsidRPr="00C575F5">
        <w:t>7.1</w:t>
      </w:r>
      <w:r w:rsidRPr="00C575F5">
        <w:tab/>
      </w:r>
      <w:r w:rsidRPr="00C575F5">
        <w:tab/>
        <w:t>Forme</w:t>
      </w:r>
    </w:p>
    <w:p w14:paraId="6E54853E" w14:textId="284927AD" w:rsidR="00AF284C" w:rsidRPr="00C575F5" w:rsidRDefault="00AF284C" w:rsidP="00AF284C">
      <w:pPr>
        <w:pStyle w:val="SingleTxtG"/>
        <w:ind w:left="2268"/>
      </w:pPr>
      <w:r w:rsidRPr="00C575F5">
        <w:tab/>
        <w:t>Les plaques doivent avoir la forme d</w:t>
      </w:r>
      <w:r w:rsidR="00554990" w:rsidRPr="00C575F5">
        <w:t>’</w:t>
      </w:r>
      <w:r w:rsidRPr="00C575F5">
        <w:t>un triangle équilatéral avec les sommets tronqués, pour montage avec un sommet vers le haut à l</w:t>
      </w:r>
      <w:r w:rsidR="00554990" w:rsidRPr="00C575F5">
        <w:t>’</w:t>
      </w:r>
      <w:r w:rsidRPr="00C575F5">
        <w:t>arrière des véhicules lents.</w:t>
      </w:r>
    </w:p>
    <w:p w14:paraId="3B8894E8" w14:textId="77777777" w:rsidR="00AF284C" w:rsidRPr="00C575F5" w:rsidRDefault="00AF284C" w:rsidP="00AF284C">
      <w:pPr>
        <w:pStyle w:val="SingleTxtG"/>
        <w:ind w:left="2268" w:hanging="1134"/>
      </w:pPr>
      <w:r w:rsidRPr="00C575F5">
        <w:t>7.2</w:t>
      </w:r>
      <w:r w:rsidRPr="00C575F5">
        <w:tab/>
        <w:t>Dessin</w:t>
      </w:r>
    </w:p>
    <w:p w14:paraId="01C56C04" w14:textId="77777777" w:rsidR="00AF284C" w:rsidRPr="00C575F5" w:rsidRDefault="00AF284C" w:rsidP="00AF284C">
      <w:pPr>
        <w:pStyle w:val="SingleTxtG"/>
        <w:ind w:left="2268"/>
      </w:pPr>
      <w:r w:rsidRPr="00C575F5">
        <w:tab/>
        <w:t>Les plaques de signalisation arrière pour véhicules lents doivent avoir un centre rouge fluorescent et un bord rouge rétroréfléchissant soit en un film ou un enduit rétroréfléchissant, soit en réflecteurs prismatiques en plastique (classe 1). Les plaques de la classe 2 doivent avoir un centre rétroréfléchissant.</w:t>
      </w:r>
    </w:p>
    <w:p w14:paraId="0DCD7FDE" w14:textId="77777777" w:rsidR="00AF284C" w:rsidRPr="00C575F5" w:rsidRDefault="00AF284C" w:rsidP="00AF284C">
      <w:pPr>
        <w:pStyle w:val="SingleTxtG"/>
        <w:ind w:left="2268" w:hanging="1134"/>
      </w:pPr>
      <w:r w:rsidRPr="00C575F5">
        <w:t>7.3</w:t>
      </w:r>
      <w:r w:rsidRPr="00C575F5">
        <w:tab/>
        <w:t>Dimensions</w:t>
      </w:r>
    </w:p>
    <w:p w14:paraId="1FAF13C9" w14:textId="5CED0520" w:rsidR="00AF284C" w:rsidRPr="00C575F5" w:rsidRDefault="00AF284C" w:rsidP="00AF284C">
      <w:pPr>
        <w:pStyle w:val="SingleTxtG"/>
        <w:ind w:left="2268"/>
      </w:pPr>
      <w:r w:rsidRPr="00C575F5">
        <w:tab/>
        <w:t>La base du triangle fluorescent (classe 1) ou du triangle rétroréfléchissant (classe 2) doit mesurer au minimum 350 mm et au maximum 365 mm de long. La largeur de la plage éclairante du bord rouge rétroréfléchissant doit être comprise entre 45 mm et 48 mm. Ces particularités sont illustrées par l</w:t>
      </w:r>
      <w:r w:rsidR="00554990" w:rsidRPr="00C575F5">
        <w:t>’</w:t>
      </w:r>
      <w:r w:rsidRPr="00C575F5">
        <w:t>exemple donné à l</w:t>
      </w:r>
      <w:r w:rsidR="00554990" w:rsidRPr="00C575F5">
        <w:t>’</w:t>
      </w:r>
      <w:r w:rsidRPr="00C575F5">
        <w:t>annexe 12.</w:t>
      </w:r>
    </w:p>
    <w:p w14:paraId="1A96CFFA" w14:textId="77777777" w:rsidR="00AF284C" w:rsidRPr="00C575F5" w:rsidRDefault="00AF284C" w:rsidP="007F5B4F">
      <w:pPr>
        <w:pStyle w:val="SingleTxtG"/>
        <w:keepLines/>
        <w:ind w:left="2268" w:hanging="1134"/>
      </w:pPr>
      <w:r w:rsidRPr="00C575F5">
        <w:t>7.4</w:t>
      </w:r>
      <w:r w:rsidRPr="00C575F5">
        <w:tab/>
        <w:t>Plaques de signalisation arrière pour véhicules lents et leurs remorques</w:t>
      </w:r>
    </w:p>
    <w:p w14:paraId="26B56803" w14:textId="44B22632" w:rsidR="00AF284C" w:rsidRPr="00C575F5" w:rsidRDefault="00AF284C" w:rsidP="00326EA7">
      <w:pPr>
        <w:pStyle w:val="Titre1"/>
        <w:spacing w:after="120"/>
        <w:rPr>
          <w:b/>
          <w:bCs/>
        </w:rPr>
      </w:pPr>
      <w:r w:rsidRPr="00C575F5">
        <w:rPr>
          <w:b/>
        </w:rPr>
        <w:tab/>
      </w:r>
      <w:r w:rsidRPr="00C575F5">
        <w:t xml:space="preserve">Figure A5-VII </w:t>
      </w:r>
      <w:r w:rsidRPr="00C575F5">
        <w:br/>
      </w:r>
      <w:r w:rsidRPr="00C575F5">
        <w:rPr>
          <w:b/>
          <w:bCs/>
        </w:rPr>
        <w:t>Exemple de plaque pour véhicule lent</w:t>
      </w:r>
    </w:p>
    <w:p w14:paraId="18640BCA" w14:textId="77777777" w:rsidR="00AF284C" w:rsidRPr="00C575F5" w:rsidRDefault="00AF284C" w:rsidP="00326EA7">
      <w:pPr>
        <w:spacing w:after="240" w:line="240" w:lineRule="auto"/>
        <w:ind w:left="1134" w:right="1134"/>
        <w:rPr>
          <w:sz w:val="18"/>
          <w:szCs w:val="18"/>
        </w:rPr>
      </w:pPr>
      <w:r w:rsidRPr="00C575F5">
        <w:rPr>
          <w:noProof/>
          <w:u w:val="single"/>
          <w:lang w:eastAsia="fr-CH"/>
        </w:rPr>
        <mc:AlternateContent>
          <mc:Choice Requires="wpg">
            <w:drawing>
              <wp:inline distT="0" distB="0" distL="0" distR="0" wp14:anchorId="0FB56ECB" wp14:editId="3E6820E9">
                <wp:extent cx="4810125" cy="3188335"/>
                <wp:effectExtent l="0" t="0" r="0" b="0"/>
                <wp:docPr id="2932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3188335"/>
                          <a:chOff x="0" y="0"/>
                          <a:chExt cx="62266" cy="35527"/>
                        </a:xfrm>
                      </wpg:grpSpPr>
                      <wps:wsp>
                        <wps:cNvPr id="29327" name="Sechseck 7"/>
                        <wps:cNvSpPr>
                          <a:spLocks/>
                        </wps:cNvSpPr>
                        <wps:spPr bwMode="auto">
                          <a:xfrm>
                            <a:off x="24928" y="4042"/>
                            <a:ext cx="28949" cy="26159"/>
                          </a:xfrm>
                          <a:custGeom>
                            <a:avLst/>
                            <a:gdLst>
                              <a:gd name="T0" fmla="*/ 36464 w 2777598"/>
                              <a:gd name="T1" fmla="*/ 2127705 h 2517710"/>
                              <a:gd name="T2" fmla="*/ 20686 w 2777598"/>
                              <a:gd name="T3" fmla="*/ 1825196 h 2517710"/>
                              <a:gd name="T4" fmla="*/ 978742 w 2777598"/>
                              <a:gd name="T5" fmla="*/ 127204 h 2517710"/>
                              <a:gd name="T6" fmla="*/ 1271094 w 2777598"/>
                              <a:gd name="T7" fmla="*/ 0 h 2517710"/>
                              <a:gd name="T8" fmla="*/ 1636603 w 2777598"/>
                              <a:gd name="T9" fmla="*/ 2211 h 2517710"/>
                              <a:gd name="T10" fmla="*/ 1902582 w 2777598"/>
                              <a:gd name="T11" fmla="*/ 120893 h 2517710"/>
                              <a:gd name="T12" fmla="*/ 2864969 w 2777598"/>
                              <a:gd name="T13" fmla="*/ 1806890 h 2517710"/>
                              <a:gd name="T14" fmla="*/ 2860482 w 2777598"/>
                              <a:gd name="T15" fmla="*/ 2134654 h 2517710"/>
                              <a:gd name="T16" fmla="*/ 2673192 w 2777598"/>
                              <a:gd name="T17" fmla="*/ 2458372 h 2517710"/>
                              <a:gd name="T18" fmla="*/ 2445339 w 2777598"/>
                              <a:gd name="T19" fmla="*/ 2615813 h 2517710"/>
                              <a:gd name="T20" fmla="*/ 468166 w 2777598"/>
                              <a:gd name="T21" fmla="*/ 2603133 h 2517710"/>
                              <a:gd name="T22" fmla="*/ 223606 w 2777598"/>
                              <a:gd name="T23" fmla="*/ 2443361 h 2517710"/>
                              <a:gd name="T24" fmla="*/ 36464 w 2777598"/>
                              <a:gd name="T25" fmla="*/ 2127705 h 25177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77598"/>
                              <a:gd name="T40" fmla="*/ 0 h 2517710"/>
                              <a:gd name="T41" fmla="*/ 2777598 w 2777598"/>
                              <a:gd name="T42" fmla="*/ 2517710 h 251771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77598" h="2517710">
                                <a:moveTo>
                                  <a:pt x="34986" y="2047908"/>
                                </a:moveTo>
                                <a:cubicBezTo>
                                  <a:pt x="-13024" y="1921114"/>
                                  <a:pt x="-5076" y="1877155"/>
                                  <a:pt x="19848" y="1756744"/>
                                </a:cubicBezTo>
                                <a:lnTo>
                                  <a:pt x="939080" y="122433"/>
                                </a:lnTo>
                                <a:cubicBezTo>
                                  <a:pt x="1035786" y="18486"/>
                                  <a:pt x="1089491" y="27929"/>
                                  <a:pt x="1219585" y="0"/>
                                </a:cubicBezTo>
                                <a:lnTo>
                                  <a:pt x="1570282" y="2128"/>
                                </a:lnTo>
                                <a:cubicBezTo>
                                  <a:pt x="1689840" y="15712"/>
                                  <a:pt x="1746350" y="26822"/>
                                  <a:pt x="1825483" y="116359"/>
                                </a:cubicBezTo>
                                <a:cubicBezTo>
                                  <a:pt x="2011883" y="424908"/>
                                  <a:pt x="2406091" y="1110964"/>
                                  <a:pt x="2748870" y="1739125"/>
                                </a:cubicBezTo>
                                <a:cubicBezTo>
                                  <a:pt x="2787098" y="1852985"/>
                                  <a:pt x="2788663" y="1931516"/>
                                  <a:pt x="2744565" y="2054596"/>
                                </a:cubicBezTo>
                                <a:lnTo>
                                  <a:pt x="2564865" y="2366174"/>
                                </a:lnTo>
                                <a:cubicBezTo>
                                  <a:pt x="2511052" y="2419855"/>
                                  <a:pt x="2460732" y="2493734"/>
                                  <a:pt x="2346245" y="2517710"/>
                                </a:cubicBezTo>
                                <a:lnTo>
                                  <a:pt x="449194" y="2505506"/>
                                </a:lnTo>
                                <a:cubicBezTo>
                                  <a:pt x="328491" y="2482393"/>
                                  <a:pt x="274535" y="2428278"/>
                                  <a:pt x="214545" y="2351726"/>
                                </a:cubicBezTo>
                                <a:cubicBezTo>
                                  <a:pt x="141992" y="2222513"/>
                                  <a:pt x="206599" y="2337141"/>
                                  <a:pt x="34986" y="2047908"/>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2408915" w14:textId="77777777" w:rsidR="00554990" w:rsidRPr="005E6C66" w:rsidRDefault="00554990" w:rsidP="00AF284C">
                              <w:pPr>
                                <w:rPr>
                                  <w:sz w:val="18"/>
                                  <w:szCs w:val="18"/>
                                </w:rPr>
                              </w:pPr>
                            </w:p>
                          </w:txbxContent>
                        </wps:txbx>
                        <wps:bodyPr rot="0" vert="horz" wrap="square" lIns="91440" tIns="45720" rIns="91440" bIns="45720" anchor="ctr" anchorCtr="0" upright="1">
                          <a:noAutofit/>
                        </wps:bodyPr>
                      </wps:wsp>
                      <wps:wsp>
                        <wps:cNvPr id="29328" name="Sechseck 7"/>
                        <wps:cNvSpPr>
                          <a:spLocks/>
                        </wps:cNvSpPr>
                        <wps:spPr bwMode="auto">
                          <a:xfrm>
                            <a:off x="25276" y="4280"/>
                            <a:ext cx="28185" cy="25446"/>
                          </a:xfrm>
                          <a:custGeom>
                            <a:avLst/>
                            <a:gdLst>
                              <a:gd name="T0" fmla="*/ 29142 w 2763292"/>
                              <a:gd name="T1" fmla="*/ 2088866 h 2494791"/>
                              <a:gd name="T2" fmla="*/ 27685 w 2763292"/>
                              <a:gd name="T3" fmla="*/ 1805905 h 2494791"/>
                              <a:gd name="T4" fmla="*/ 969962 w 2763292"/>
                              <a:gd name="T5" fmla="*/ 134233 h 2494791"/>
                              <a:gd name="T6" fmla="*/ 1237433 w 2763292"/>
                              <a:gd name="T7" fmla="*/ 0 h 2494791"/>
                              <a:gd name="T8" fmla="*/ 1595144 w 2763292"/>
                              <a:gd name="T9" fmla="*/ 2171 h 2494791"/>
                              <a:gd name="T10" fmla="*/ 1832145 w 2763292"/>
                              <a:gd name="T11" fmla="*/ 118686 h 2494791"/>
                              <a:gd name="T12" fmla="*/ 2778661 w 2763292"/>
                              <a:gd name="T13" fmla="*/ 1773908 h 2494791"/>
                              <a:gd name="T14" fmla="*/ 2792913 w 2763292"/>
                              <a:gd name="T15" fmla="*/ 2095688 h 2494791"/>
                              <a:gd name="T16" fmla="*/ 2609619 w 2763292"/>
                              <a:gd name="T17" fmla="*/ 2413498 h 2494791"/>
                              <a:gd name="T18" fmla="*/ 2381965 w 2763292"/>
                              <a:gd name="T19" fmla="*/ 2544687 h 2494791"/>
                              <a:gd name="T20" fmla="*/ 451635 w 2763292"/>
                              <a:gd name="T21" fmla="*/ 2536915 h 2494791"/>
                              <a:gd name="T22" fmla="*/ 212293 w 2763292"/>
                              <a:gd name="T23" fmla="*/ 2398761 h 2494791"/>
                              <a:gd name="T24" fmla="*/ 29142 w 2763292"/>
                              <a:gd name="T25" fmla="*/ 2088866 h 24947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63292"/>
                              <a:gd name="T40" fmla="*/ 0 h 2494791"/>
                              <a:gd name="T41" fmla="*/ 2763292 w 2763292"/>
                              <a:gd name="T42" fmla="*/ 2494791 h 2494791"/>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63292" h="2494791">
                                <a:moveTo>
                                  <a:pt x="28571" y="2047908"/>
                                </a:moveTo>
                                <a:cubicBezTo>
                                  <a:pt x="-19439" y="1921114"/>
                                  <a:pt x="2218" y="1890906"/>
                                  <a:pt x="27142" y="1770495"/>
                                </a:cubicBezTo>
                                <a:lnTo>
                                  <a:pt x="950943" y="131601"/>
                                </a:lnTo>
                                <a:cubicBezTo>
                                  <a:pt x="1047649" y="27654"/>
                                  <a:pt x="1083076" y="27929"/>
                                  <a:pt x="1213170" y="0"/>
                                </a:cubicBezTo>
                                <a:lnTo>
                                  <a:pt x="1563867" y="2128"/>
                                </a:lnTo>
                                <a:cubicBezTo>
                                  <a:pt x="1683425" y="15712"/>
                                  <a:pt x="1717087" y="26822"/>
                                  <a:pt x="1796220" y="116359"/>
                                </a:cubicBezTo>
                                <a:cubicBezTo>
                                  <a:pt x="1982620" y="424908"/>
                                  <a:pt x="2381398" y="1110964"/>
                                  <a:pt x="2724177" y="1739125"/>
                                </a:cubicBezTo>
                                <a:cubicBezTo>
                                  <a:pt x="2762405" y="1852985"/>
                                  <a:pt x="2782248" y="1931516"/>
                                  <a:pt x="2738150" y="2054596"/>
                                </a:cubicBezTo>
                                <a:lnTo>
                                  <a:pt x="2558450" y="2366174"/>
                                </a:lnTo>
                                <a:cubicBezTo>
                                  <a:pt x="2504637" y="2419855"/>
                                  <a:pt x="2449747" y="2470815"/>
                                  <a:pt x="2335260" y="2494791"/>
                                </a:cubicBezTo>
                                <a:lnTo>
                                  <a:pt x="442779" y="2487171"/>
                                </a:lnTo>
                                <a:cubicBezTo>
                                  <a:pt x="322076" y="2464058"/>
                                  <a:pt x="268120" y="2428278"/>
                                  <a:pt x="208130" y="2351726"/>
                                </a:cubicBezTo>
                                <a:cubicBezTo>
                                  <a:pt x="135577" y="2222513"/>
                                  <a:pt x="200184" y="2337141"/>
                                  <a:pt x="28571" y="2047908"/>
                                </a:cubicBezTo>
                                <a:close/>
                              </a:path>
                            </a:pathLst>
                          </a:custGeom>
                          <a:solidFill>
                            <a:srgbClr val="FF0000"/>
                          </a:solidFill>
                          <a:ln w="12700">
                            <a:solidFill>
                              <a:schemeClr val="tx1">
                                <a:lumMod val="100000"/>
                                <a:lumOff val="0"/>
                              </a:schemeClr>
                            </a:solidFill>
                            <a:miter lim="800000"/>
                            <a:headEnd/>
                            <a:tailEnd/>
                          </a:ln>
                        </wps:spPr>
                        <wps:txbx>
                          <w:txbxContent>
                            <w:p w14:paraId="00D7932B" w14:textId="77777777" w:rsidR="00554990" w:rsidRPr="005E6C66" w:rsidRDefault="00554990" w:rsidP="00AF284C">
                              <w:pPr>
                                <w:rPr>
                                  <w:sz w:val="18"/>
                                  <w:szCs w:val="18"/>
                                </w:rPr>
                              </w:pPr>
                            </w:p>
                          </w:txbxContent>
                        </wps:txbx>
                        <wps:bodyPr rot="0" vert="horz" wrap="square" lIns="91440" tIns="45720" rIns="91440" bIns="45720" anchor="ctr" anchorCtr="0" upright="1">
                          <a:noAutofit/>
                        </wps:bodyPr>
                      </wps:wsp>
                      <wps:wsp>
                        <wps:cNvPr id="29329" name="Gleichschenkliges Dreieck 1075"/>
                        <wps:cNvSpPr>
                          <a:spLocks noChangeArrowheads="1"/>
                        </wps:cNvSpPr>
                        <wps:spPr bwMode="auto">
                          <a:xfrm>
                            <a:off x="27005" y="4280"/>
                            <a:ext cx="24948" cy="22659"/>
                          </a:xfrm>
                          <a:prstGeom prst="triangle">
                            <a:avLst>
                              <a:gd name="adj" fmla="val 50000"/>
                            </a:avLst>
                          </a:prstGeom>
                          <a:solidFill>
                            <a:schemeClr val="bg1">
                              <a:lumMod val="100000"/>
                              <a:lumOff val="0"/>
                            </a:schemeClr>
                          </a:solidFill>
                          <a:ln w="12700" cap="sq">
                            <a:solidFill>
                              <a:schemeClr val="tx1">
                                <a:lumMod val="100000"/>
                                <a:lumOff val="0"/>
                              </a:schemeClr>
                            </a:solidFill>
                            <a:miter lim="800000"/>
                            <a:headEnd/>
                            <a:tailEnd/>
                          </a:ln>
                        </wps:spPr>
                        <wps:txbx>
                          <w:txbxContent>
                            <w:p w14:paraId="6935965D" w14:textId="77777777" w:rsidR="00554990" w:rsidRPr="005E6C66" w:rsidRDefault="00554990" w:rsidP="00AF284C">
                              <w:pPr>
                                <w:rPr>
                                  <w:sz w:val="18"/>
                                  <w:szCs w:val="18"/>
                                </w:rPr>
                              </w:pPr>
                            </w:p>
                          </w:txbxContent>
                        </wps:txbx>
                        <wps:bodyPr rot="0" vert="horz" wrap="square" lIns="91440" tIns="45720" rIns="91440" bIns="45720" anchor="ctr" anchorCtr="0" upright="1">
                          <a:noAutofit/>
                        </wps:bodyPr>
                      </wps:wsp>
                      <wps:wsp>
                        <wps:cNvPr id="29330" name="Gleichschenkliges Dreieck 5"/>
                        <wps:cNvSpPr>
                          <a:spLocks/>
                        </wps:cNvSpPr>
                        <wps:spPr bwMode="auto">
                          <a:xfrm>
                            <a:off x="27543" y="5019"/>
                            <a:ext cx="23784" cy="21536"/>
                          </a:xfrm>
                          <a:custGeom>
                            <a:avLst/>
                            <a:gdLst>
                              <a:gd name="T0" fmla="*/ 0 w 2378391"/>
                              <a:gd name="T1" fmla="*/ 2153634 h 2153634"/>
                              <a:gd name="T2" fmla="*/ 1192000 w 2378391"/>
                              <a:gd name="T3" fmla="*/ 0 h 2153634"/>
                              <a:gd name="T4" fmla="*/ 2378391 w 2378391"/>
                              <a:gd name="T5" fmla="*/ 2153634 h 2153634"/>
                              <a:gd name="T6" fmla="*/ 0 w 2378391"/>
                              <a:gd name="T7" fmla="*/ 2153634 h 2153634"/>
                              <a:gd name="T8" fmla="*/ 0 60000 65536"/>
                              <a:gd name="T9" fmla="*/ 0 60000 65536"/>
                              <a:gd name="T10" fmla="*/ 0 60000 65536"/>
                              <a:gd name="T11" fmla="*/ 0 60000 65536"/>
                              <a:gd name="T12" fmla="*/ 0 w 2378391"/>
                              <a:gd name="T13" fmla="*/ 0 h 2153634"/>
                              <a:gd name="T14" fmla="*/ 2378391 w 2378391"/>
                              <a:gd name="T15" fmla="*/ 2153634 h 2153634"/>
                            </a:gdLst>
                            <a:ahLst/>
                            <a:cxnLst>
                              <a:cxn ang="T8">
                                <a:pos x="T0" y="T1"/>
                              </a:cxn>
                              <a:cxn ang="T9">
                                <a:pos x="T2" y="T3"/>
                              </a:cxn>
                              <a:cxn ang="T10">
                                <a:pos x="T4" y="T5"/>
                              </a:cxn>
                              <a:cxn ang="T11">
                                <a:pos x="T6" y="T7"/>
                              </a:cxn>
                            </a:cxnLst>
                            <a:rect l="T12" t="T13" r="T14" b="T15"/>
                            <a:pathLst>
                              <a:path w="2378391" h="2153634">
                                <a:moveTo>
                                  <a:pt x="0" y="2153634"/>
                                </a:moveTo>
                                <a:lnTo>
                                  <a:pt x="1192000" y="0"/>
                                </a:lnTo>
                                <a:lnTo>
                                  <a:pt x="2378391" y="2153634"/>
                                </a:lnTo>
                                <a:lnTo>
                                  <a:pt x="0" y="2153634"/>
                                </a:lnTo>
                                <a:close/>
                              </a:path>
                            </a:pathLst>
                          </a:custGeom>
                          <a:solidFill>
                            <a:srgbClr val="FFC000"/>
                          </a:solidFill>
                          <a:ln w="12700" cap="sq">
                            <a:solidFill>
                              <a:schemeClr val="tx1">
                                <a:lumMod val="100000"/>
                                <a:lumOff val="0"/>
                              </a:schemeClr>
                            </a:solidFill>
                            <a:miter lim="800000"/>
                            <a:headEnd/>
                            <a:tailEnd/>
                          </a:ln>
                        </wps:spPr>
                        <wps:txbx>
                          <w:txbxContent>
                            <w:p w14:paraId="47D65209" w14:textId="77777777" w:rsidR="00554990" w:rsidRPr="005E6C66" w:rsidRDefault="00554990" w:rsidP="00AF284C">
                              <w:pPr>
                                <w:rPr>
                                  <w:sz w:val="18"/>
                                  <w:szCs w:val="18"/>
                                </w:rPr>
                              </w:pPr>
                            </w:p>
                          </w:txbxContent>
                        </wps:txbx>
                        <wps:bodyPr rot="0" vert="horz" wrap="square" lIns="91440" tIns="45720" rIns="91440" bIns="45720" anchor="ctr" anchorCtr="0" upright="1">
                          <a:noAutofit/>
                        </wps:bodyPr>
                      </wps:wsp>
                      <wps:wsp>
                        <wps:cNvPr id="29331" name="Gerade Verbindung 1077"/>
                        <wps:cNvCnPr/>
                        <wps:spPr bwMode="auto">
                          <a:xfrm flipH="1">
                            <a:off x="49381" y="30201"/>
                            <a:ext cx="5918"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29332" name="Gruppieren 1078"/>
                        <wpg:cNvGrpSpPr>
                          <a:grpSpLocks/>
                        </wpg:cNvGrpSpPr>
                        <wpg:grpSpPr bwMode="auto">
                          <a:xfrm rot="-9570870">
                            <a:off x="51995" y="27410"/>
                            <a:ext cx="3113" cy="2319"/>
                            <a:chOff x="51995" y="27410"/>
                            <a:chExt cx="5244" cy="3181"/>
                          </a:xfrm>
                        </wpg:grpSpPr>
                        <wps:wsp>
                          <wps:cNvPr id="29333" name="Bogen 14341"/>
                          <wps:cNvSpPr>
                            <a:spLocks/>
                          </wps:cNvSpPr>
                          <wps:spPr bwMode="auto">
                            <a:xfrm rot="-10474345">
                              <a:off x="52104" y="27549"/>
                              <a:ext cx="4878" cy="2788"/>
                            </a:xfrm>
                            <a:custGeom>
                              <a:avLst/>
                              <a:gdLst>
                                <a:gd name="T0" fmla="*/ 25259 w 581080"/>
                                <a:gd name="T1" fmla="*/ -1 h 436153"/>
                                <a:gd name="T2" fmla="*/ 487785 w 581080"/>
                                <a:gd name="T3" fmla="*/ 245914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415EB5B" w14:textId="77777777" w:rsidR="00554990" w:rsidRPr="005E6C66" w:rsidRDefault="00554990" w:rsidP="00AF284C">
                                <w:pPr>
                                  <w:rPr>
                                    <w:sz w:val="18"/>
                                    <w:szCs w:val="18"/>
                                  </w:rPr>
                                </w:pPr>
                              </w:p>
                            </w:txbxContent>
                          </wps:txbx>
                          <wps:bodyPr rot="0" vert="horz" wrap="square" lIns="91440" tIns="45720" rIns="91440" bIns="45720" anchor="ctr" anchorCtr="0" upright="1">
                            <a:noAutofit/>
                          </wps:bodyPr>
                        </wps:wsp>
                        <wps:wsp>
                          <wps:cNvPr id="29334" name="Gerade Verbindung mit Pfeil 1080"/>
                          <wps:cNvCnPr>
                            <a:cxnSpLocks noChangeShapeType="1"/>
                          </wps:cNvCnPr>
                          <wps:spPr bwMode="auto">
                            <a:xfrm>
                              <a:off x="55956" y="30488"/>
                              <a:ext cx="1283" cy="103"/>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9335" name="Gerade Verbindung mit Pfeil 1081"/>
                          <wps:cNvCnPr>
                            <a:cxnSpLocks noChangeShapeType="1"/>
                          </wps:cNvCnPr>
                          <wps:spPr bwMode="auto">
                            <a:xfrm flipH="1" flipV="1">
                              <a:off x="51995" y="27410"/>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s:wsp>
                        <wps:cNvPr id="29336" name="Textfeld 26"/>
                        <wps:cNvSpPr txBox="1">
                          <a:spLocks noChangeArrowheads="1"/>
                        </wps:cNvSpPr>
                        <wps:spPr bwMode="auto">
                          <a:xfrm>
                            <a:off x="54164" y="26933"/>
                            <a:ext cx="559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2AB7E" w14:textId="77777777" w:rsidR="00554990" w:rsidRPr="00601DFE" w:rsidRDefault="00554990" w:rsidP="00AF284C">
                              <w:pPr>
                                <w:rPr>
                                  <w:sz w:val="18"/>
                                  <w:szCs w:val="18"/>
                                </w:rPr>
                              </w:pPr>
                              <w:r w:rsidRPr="00601DFE">
                                <w:rPr>
                                  <w:sz w:val="18"/>
                                  <w:szCs w:val="18"/>
                                </w:rPr>
                                <w:t>60°</w:t>
                              </w:r>
                            </w:p>
                          </w:txbxContent>
                        </wps:txbx>
                        <wps:bodyPr rot="0" vert="horz" wrap="square" lIns="91440" tIns="45720" rIns="91440" bIns="45720" anchor="t" anchorCtr="0" upright="1">
                          <a:noAutofit/>
                        </wps:bodyPr>
                      </wps:wsp>
                      <wps:wsp>
                        <wps:cNvPr id="29337" name="Gerade Verbindung mit Pfeil 1083"/>
                        <wps:cNvCnPr>
                          <a:cxnSpLocks noChangeShapeType="1"/>
                        </wps:cNvCnPr>
                        <wps:spPr bwMode="auto">
                          <a:xfrm flipH="1">
                            <a:off x="27083" y="32864"/>
                            <a:ext cx="2487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9338" name="Gerade Verbindung 1084"/>
                        <wps:cNvCnPr/>
                        <wps:spPr bwMode="auto">
                          <a:xfrm flipV="1">
                            <a:off x="27036" y="27408"/>
                            <a:ext cx="0" cy="627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340" name="Gerade Verbindung 1085"/>
                        <wps:cNvCnPr/>
                        <wps:spPr bwMode="auto">
                          <a:xfrm flipV="1">
                            <a:off x="51953" y="27014"/>
                            <a:ext cx="0" cy="666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341" name="Textfeld 32"/>
                        <wps:cNvSpPr txBox="1">
                          <a:spLocks noChangeArrowheads="1"/>
                        </wps:cNvSpPr>
                        <wps:spPr bwMode="auto">
                          <a:xfrm>
                            <a:off x="30815" y="32860"/>
                            <a:ext cx="1780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9EBC6" w14:textId="77777777" w:rsidR="00554990" w:rsidRPr="00601DFE" w:rsidRDefault="00554990" w:rsidP="00AF284C">
                              <w:pPr>
                                <w:jc w:val="center"/>
                                <w:rPr>
                                  <w:sz w:val="18"/>
                                  <w:szCs w:val="18"/>
                                </w:rPr>
                              </w:pPr>
                              <w:r>
                                <w:rPr>
                                  <w:sz w:val="18"/>
                                  <w:szCs w:val="18"/>
                                </w:rPr>
                                <w:t>350-</w:t>
                              </w:r>
                              <w:r w:rsidRPr="00601DFE">
                                <w:rPr>
                                  <w:sz w:val="18"/>
                                  <w:szCs w:val="18"/>
                                </w:rPr>
                                <w:t>365 mm</w:t>
                              </w:r>
                            </w:p>
                          </w:txbxContent>
                        </wps:txbx>
                        <wps:bodyPr rot="0" vert="horz" wrap="square" lIns="91440" tIns="45720" rIns="91440" bIns="45720" anchor="t" anchorCtr="0" upright="1">
                          <a:noAutofit/>
                        </wps:bodyPr>
                      </wps:wsp>
                      <wps:wsp>
                        <wps:cNvPr id="29342" name="Gerade Verbindung 1087"/>
                        <wps:cNvCnPr/>
                        <wps:spPr bwMode="auto">
                          <a:xfrm flipH="1">
                            <a:off x="49381" y="7496"/>
                            <a:ext cx="419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343" name="Gerade Verbindung mit Pfeil 1088"/>
                        <wps:cNvCnPr>
                          <a:cxnSpLocks noChangeShapeType="1"/>
                        </wps:cNvCnPr>
                        <wps:spPr bwMode="auto">
                          <a:xfrm flipH="1">
                            <a:off x="43231" y="7496"/>
                            <a:ext cx="6150" cy="3471"/>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27" name="Gerade Verbindung mit Pfeil 1089"/>
                        <wps:cNvCnPr>
                          <a:cxnSpLocks noChangeShapeType="1"/>
                        </wps:cNvCnPr>
                        <wps:spPr bwMode="auto">
                          <a:xfrm flipH="1">
                            <a:off x="40379" y="11132"/>
                            <a:ext cx="2477"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29920" name="Gerade Verbindung mit Pfeil 1090"/>
                        <wps:cNvCnPr>
                          <a:cxnSpLocks noChangeShapeType="1"/>
                        </wps:cNvCnPr>
                        <wps:spPr bwMode="auto">
                          <a:xfrm flipH="1">
                            <a:off x="47413" y="17003"/>
                            <a:ext cx="2736" cy="1617"/>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9921" name="Textfeld 54"/>
                        <wps:cNvSpPr txBox="1">
                          <a:spLocks noChangeArrowheads="1"/>
                        </wps:cNvSpPr>
                        <wps:spPr bwMode="auto">
                          <a:xfrm>
                            <a:off x="49104" y="4752"/>
                            <a:ext cx="831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6CD17" w14:textId="77777777" w:rsidR="00554990" w:rsidRPr="00601DFE" w:rsidRDefault="00554990" w:rsidP="00AF284C">
                              <w:pPr>
                                <w:rPr>
                                  <w:sz w:val="18"/>
                                  <w:szCs w:val="18"/>
                                </w:rPr>
                              </w:pPr>
                              <w:r w:rsidRPr="00601DFE">
                                <w:rPr>
                                  <w:sz w:val="18"/>
                                  <w:szCs w:val="18"/>
                                </w:rPr>
                                <w:t>≤5 mm</w:t>
                              </w:r>
                            </w:p>
                          </w:txbxContent>
                        </wps:txbx>
                        <wps:bodyPr rot="0" vert="horz" wrap="square" lIns="91440" tIns="45720" rIns="91440" bIns="45720" anchor="t" anchorCtr="0" upright="1">
                          <a:noAutofit/>
                        </wps:bodyPr>
                      </wps:wsp>
                      <wps:wsp>
                        <wps:cNvPr id="29922" name="Gerade Verbindung 1092"/>
                        <wps:cNvCnPr/>
                        <wps:spPr bwMode="auto">
                          <a:xfrm flipH="1">
                            <a:off x="51046" y="12551"/>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23" name="Gerade Verbindung mit Pfeil 1093"/>
                        <wps:cNvCnPr>
                          <a:cxnSpLocks noChangeShapeType="1"/>
                        </wps:cNvCnPr>
                        <wps:spPr bwMode="auto">
                          <a:xfrm flipH="1">
                            <a:off x="48955" y="12551"/>
                            <a:ext cx="2096" cy="11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24" name="Gerade Verbindung mit Pfeil 1094"/>
                        <wps:cNvCnPr>
                          <a:cxnSpLocks noChangeShapeType="1"/>
                        </wps:cNvCnPr>
                        <wps:spPr bwMode="auto">
                          <a:xfrm flipH="1">
                            <a:off x="46074" y="13945"/>
                            <a:ext cx="2476"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29925" name="Textfeld 59"/>
                        <wps:cNvSpPr txBox="1">
                          <a:spLocks noChangeArrowheads="1"/>
                        </wps:cNvSpPr>
                        <wps:spPr bwMode="auto">
                          <a:xfrm>
                            <a:off x="50220" y="9976"/>
                            <a:ext cx="10259"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6D41A" w14:textId="77777777" w:rsidR="00554990" w:rsidRPr="007F450E" w:rsidRDefault="00554990" w:rsidP="00AF284C">
                              <w:pPr>
                                <w:rPr>
                                  <w:sz w:val="18"/>
                                  <w:szCs w:val="18"/>
                                </w:rPr>
                              </w:pPr>
                              <w:r w:rsidRPr="007F450E">
                                <w:rPr>
                                  <w:sz w:val="18"/>
                                  <w:szCs w:val="18"/>
                                </w:rPr>
                                <w:t>≥1 mm</w:t>
                              </w:r>
                            </w:p>
                          </w:txbxContent>
                        </wps:txbx>
                        <wps:bodyPr rot="0" vert="horz" wrap="square" lIns="91440" tIns="45720" rIns="91440" bIns="45720" anchor="t" anchorCtr="0" upright="1">
                          <a:noAutofit/>
                        </wps:bodyPr>
                      </wps:wsp>
                      <wps:wsp>
                        <wps:cNvPr id="29926" name="Textfeld 60"/>
                        <wps:cNvSpPr txBox="1">
                          <a:spLocks noChangeArrowheads="1"/>
                        </wps:cNvSpPr>
                        <wps:spPr bwMode="auto">
                          <a:xfrm>
                            <a:off x="52385" y="15389"/>
                            <a:ext cx="9881"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3E73F" w14:textId="77777777" w:rsidR="00554990" w:rsidRPr="007F450E" w:rsidRDefault="00554990" w:rsidP="00AF284C">
                              <w:pPr>
                                <w:rPr>
                                  <w:sz w:val="18"/>
                                  <w:szCs w:val="18"/>
                                </w:rPr>
                              </w:pPr>
                              <w:r w:rsidRPr="007F450E">
                                <w:rPr>
                                  <w:sz w:val="18"/>
                                  <w:szCs w:val="18"/>
                                </w:rPr>
                                <w:t>4</w:t>
                              </w:r>
                              <w:r>
                                <w:rPr>
                                  <w:sz w:val="18"/>
                                  <w:szCs w:val="18"/>
                                </w:rPr>
                                <w:t>5-</w:t>
                              </w:r>
                              <w:r w:rsidRPr="007F450E">
                                <w:rPr>
                                  <w:sz w:val="18"/>
                                  <w:szCs w:val="18"/>
                                </w:rPr>
                                <w:t>48 mm</w:t>
                              </w:r>
                            </w:p>
                          </w:txbxContent>
                        </wps:txbx>
                        <wps:bodyPr rot="0" vert="horz" wrap="square" lIns="91440" tIns="45720" rIns="91440" bIns="45720" anchor="t" anchorCtr="0" upright="1">
                          <a:noAutofit/>
                        </wps:bodyPr>
                      </wps:wsp>
                      <wps:wsp>
                        <wps:cNvPr id="29927" name="Gerade Verbindung 1097"/>
                        <wps:cNvCnPr/>
                        <wps:spPr bwMode="auto">
                          <a:xfrm flipH="1">
                            <a:off x="48890" y="17811"/>
                            <a:ext cx="1087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28" name="Gerade Verbindung 1098"/>
                        <wps:cNvCnPr/>
                        <wps:spPr bwMode="auto">
                          <a:xfrm flipH="1">
                            <a:off x="44252" y="2668"/>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29" name="Gerade Verbindung mit Pfeil 1099"/>
                        <wps:cNvCnPr>
                          <a:cxnSpLocks noChangeShapeType="1"/>
                        </wps:cNvCnPr>
                        <wps:spPr bwMode="auto">
                          <a:xfrm flipH="1">
                            <a:off x="43231" y="2668"/>
                            <a:ext cx="1048" cy="1789"/>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30" name="Textfeld 43"/>
                        <wps:cNvSpPr txBox="1">
                          <a:spLocks noChangeArrowheads="1"/>
                        </wps:cNvSpPr>
                        <wps:spPr bwMode="auto">
                          <a:xfrm>
                            <a:off x="44276" y="15"/>
                            <a:ext cx="1348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B5B30" w14:textId="77777777" w:rsidR="00554990" w:rsidRPr="007F450E" w:rsidRDefault="00554990" w:rsidP="00AF284C">
                              <w:pPr>
                                <w:rPr>
                                  <w:sz w:val="18"/>
                                  <w:szCs w:val="18"/>
                                </w:rPr>
                              </w:pPr>
                              <w:r w:rsidRPr="007F450E">
                                <w:rPr>
                                  <w:sz w:val="18"/>
                                  <w:szCs w:val="18"/>
                                </w:rPr>
                                <w:t>r</w:t>
                              </w:r>
                              <w:r>
                                <w:rPr>
                                  <w:sz w:val="18"/>
                                  <w:szCs w:val="18"/>
                                </w:rPr>
                                <w:t xml:space="preserve"> = 15-</w:t>
                              </w:r>
                              <w:r w:rsidRPr="007F450E">
                                <w:rPr>
                                  <w:sz w:val="18"/>
                                  <w:szCs w:val="18"/>
                                </w:rPr>
                                <w:t xml:space="preserve">18 mm </w:t>
                              </w:r>
                            </w:p>
                          </w:txbxContent>
                        </wps:txbx>
                        <wps:bodyPr rot="0" vert="horz" wrap="square" lIns="91440" tIns="45720" rIns="91440" bIns="45720" anchor="t" anchorCtr="0" upright="1">
                          <a:noAutofit/>
                        </wps:bodyPr>
                      </wps:wsp>
                      <wps:wsp>
                        <wps:cNvPr id="29931" name="Textfeld 51"/>
                        <wps:cNvSpPr txBox="1">
                          <a:spLocks noChangeArrowheads="1"/>
                        </wps:cNvSpPr>
                        <wps:spPr bwMode="auto">
                          <a:xfrm>
                            <a:off x="0" y="8515"/>
                            <a:ext cx="28816"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63194" w14:textId="77777777" w:rsidR="00554990" w:rsidRPr="007F450E" w:rsidRDefault="00554990" w:rsidP="00AF284C">
                              <w:pPr>
                                <w:rPr>
                                  <w:sz w:val="18"/>
                                  <w:szCs w:val="18"/>
                                </w:rPr>
                              </w:pPr>
                              <w:r w:rsidRPr="007F450E">
                                <w:rPr>
                                  <w:sz w:val="18"/>
                                  <w:szCs w:val="18"/>
                                </w:rPr>
                                <w:t>Matériau rouge rétroréfléchissant ou réflecteur prismatique (classe 1 ou classe 2)</w:t>
                              </w:r>
                            </w:p>
                          </w:txbxContent>
                        </wps:txbx>
                        <wps:bodyPr rot="0" vert="horz" wrap="square" lIns="91440" tIns="45720" rIns="91440" bIns="45720" anchor="t" anchorCtr="0" upright="1">
                          <a:noAutofit/>
                        </wps:bodyPr>
                      </wps:wsp>
                      <wps:wsp>
                        <wps:cNvPr id="29932" name="Textfeld 52"/>
                        <wps:cNvSpPr txBox="1">
                          <a:spLocks noChangeArrowheads="1"/>
                        </wps:cNvSpPr>
                        <wps:spPr bwMode="auto">
                          <a:xfrm>
                            <a:off x="4447" y="0"/>
                            <a:ext cx="29245"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DF3E" w14:textId="77777777" w:rsidR="00554990" w:rsidRPr="007F450E" w:rsidRDefault="00554990" w:rsidP="00AF284C">
                              <w:pPr>
                                <w:rPr>
                                  <w:sz w:val="18"/>
                                  <w:szCs w:val="18"/>
                                </w:rPr>
                              </w:pPr>
                              <w:r w:rsidRPr="007F450E">
                                <w:rPr>
                                  <w:sz w:val="18"/>
                                  <w:szCs w:val="18"/>
                                </w:rPr>
                                <w:t>Matériau rouge fluorescent (classe 1) ou matériau rouge rétroréfléchissant (classe 2)</w:t>
                              </w:r>
                            </w:p>
                          </w:txbxContent>
                        </wps:txbx>
                        <wps:bodyPr rot="0" vert="horz" wrap="square" lIns="91440" tIns="45720" rIns="91440" bIns="45720" anchor="t" anchorCtr="0" upright="1">
                          <a:noAutofit/>
                        </wps:bodyPr>
                      </wps:wsp>
                      <wps:wsp>
                        <wps:cNvPr id="29933" name="Gerade Verbindung 1103"/>
                        <wps:cNvCnPr/>
                        <wps:spPr bwMode="auto">
                          <a:xfrm>
                            <a:off x="27005" y="13133"/>
                            <a:ext cx="2748" cy="4678"/>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9934" name="Gerade Verbindung 1104"/>
                        <wps:cNvCnPr/>
                        <wps:spPr bwMode="auto">
                          <a:xfrm>
                            <a:off x="32257" y="4457"/>
                            <a:ext cx="5760" cy="12319"/>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FB56ECB" id="Group 675" o:spid="_x0000_s1294" style="width:378.75pt;height:251.05pt;mso-position-horizontal-relative:char;mso-position-vertical-relative:line" coordsize="62266,3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">
                <v:shape id="Sechseck 7" o:spid="_x0000_s1295" style="position:absolute;left:24928;top:4042;width:28949;height:26159;visibility:visible;mso-wrap-style:square;v-text-anchor:middle" coordsize="2777598,2517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" adj="-11796480,,5400" path="m34986,2047908c-13024,1921114,-5076,1877155,19848,1756744l939080,122433c1035786,18486,1089491,27929,1219585,r350697,2128c1689840,15712,1746350,26822,1825483,116359v186400,308549,580608,994605,923387,1622766c2787098,1852985,2788663,1931516,2744565,2054596r-179700,311578c2511052,2419855,2460732,2493734,2346245,2517710l449194,2505506c328491,2482393,274535,2428278,214545,2351726,141992,2222513,206599,2337141,34986,2047908xe" filled="f" strokecolor="black [3213]" strokeweight="1pt">
                  <v:stroke joinstyle="miter"/>
                  <v:formulas/>
                  <v:path arrowok="t" o:connecttype="custom" o:connectlocs="380,22107;216,18964;10201,1322;13248,0;17057,23;19829,1256;29860,18774;29813,22179;27861,25542;25486,27178;4879,27047;2330,25387;380,22107" o:connectangles="0,0,0,0,0,0,0,0,0,0,0,0,0" textboxrect="0,0,2777598,2517710"/>
                  <v:textbox>
                    <w:txbxContent>
                      <w:p w14:paraId="02408915" w14:textId="77777777" w:rsidR="00554990" w:rsidRPr="005E6C66" w:rsidRDefault="00554990" w:rsidP="00AF284C">
                        <w:pPr>
                          <w:rPr>
                            <w:sz w:val="18"/>
                            <w:szCs w:val="18"/>
                          </w:rPr>
                        </w:pPr>
                      </w:p>
                    </w:txbxContent>
                  </v:textbox>
                </v:shape>
                <v:shape id="Sechseck 7" o:spid="_x0000_s1296" style="position:absolute;left:25276;top:4280;width:28185;height:25446;visibility:visible;mso-wrap-style:square;v-text-anchor:middle" coordsize="2763292,2494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" adj="-11796480,,5400" path="m28571,2047908c-19439,1921114,2218,1890906,27142,1770495l950943,131601c1047649,27654,1083076,27929,1213170,r350697,2128c1683425,15712,1717087,26822,1796220,116359v186400,308549,585178,994605,927957,1622766c2762405,1852985,2782248,1931516,2738150,2054596r-179700,311578c2504637,2419855,2449747,2470815,2335260,2494791l442779,2487171c322076,2464058,268120,2428278,208130,2351726,135577,2222513,200184,2337141,28571,2047908xe" fillcolor="red" strokecolor="black [3213]" strokeweight="1pt">
                  <v:stroke joinstyle="miter"/>
                  <v:formulas/>
                  <v:path arrowok="t" o:connecttype="custom" o:connectlocs="297,21306;282,18420;9893,1369;12622,0;16270,22;18687,1211;28342,18093;28487,21375;26618,24617;24296,25955;4607,25876;2165,24467;297,21306" o:connectangles="0,0,0,0,0,0,0,0,0,0,0,0,0" textboxrect="0,0,2763292,2494791"/>
                  <v:textbox>
                    <w:txbxContent>
                      <w:p w14:paraId="00D7932B" w14:textId="77777777" w:rsidR="00554990" w:rsidRPr="005E6C66" w:rsidRDefault="00554990" w:rsidP="00AF284C">
                        <w:pPr>
                          <w:rPr>
                            <w:sz w:val="18"/>
                            <w:szCs w:val="18"/>
                          </w:rPr>
                        </w:pPr>
                      </w:p>
                    </w:txbxContent>
                  </v:textbox>
                </v:shape>
                <v:shape id="Gleichschenkliges Dreieck 1075" o:spid="_x0000_s1297" type="#_x0000_t5" style="position:absolute;left:27005;top:4280;width:24948;height:22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" fillcolor="white [3212]" strokecolor="black [3213]" strokeweight="1pt">
                  <v:stroke endcap="square"/>
                  <v:textbox>
                    <w:txbxContent>
                      <w:p w14:paraId="6935965D" w14:textId="77777777" w:rsidR="00554990" w:rsidRPr="005E6C66" w:rsidRDefault="00554990" w:rsidP="00AF284C">
                        <w:pPr>
                          <w:rPr>
                            <w:sz w:val="18"/>
                            <w:szCs w:val="18"/>
                          </w:rPr>
                        </w:pPr>
                      </w:p>
                    </w:txbxContent>
                  </v:textbox>
                </v:shape>
                <v:shape id="Gleichschenkliges Dreieck 5" o:spid="_x0000_s1298" style="position:absolute;left:27543;top:5019;width:23784;height:21536;visibility:visible;mso-wrap-style:square;v-text-anchor:middle" coordsize="2378391,21536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" adj="-11796480,,5400" path="m,2153634l1192000,,2378391,2153634,,2153634xe" fillcolor="#ffc000" strokecolor="black [3213]" strokeweight="1pt">
                  <v:stroke joinstyle="miter" endcap="square"/>
                  <v:formulas/>
                  <v:path arrowok="t" o:connecttype="custom" o:connectlocs="0,21536;11920,0;23784,21536;0,21536" o:connectangles="0,0,0,0" textboxrect="0,0,2378391,2153634"/>
                  <v:textbox>
                    <w:txbxContent>
                      <w:p w14:paraId="47D65209" w14:textId="77777777" w:rsidR="00554990" w:rsidRPr="005E6C66" w:rsidRDefault="00554990" w:rsidP="00AF284C">
                        <w:pPr>
                          <w:rPr>
                            <w:sz w:val="18"/>
                            <w:szCs w:val="18"/>
                          </w:rPr>
                        </w:pPr>
                      </w:p>
                    </w:txbxContent>
                  </v:textbox>
                </v:shape>
                <v:line id="Gerade Verbindung 1077" o:spid="_x0000_s1299" style="position:absolute;flip:x;visibility:visible;mso-wrap-style:square" from="49381,30201" to="55299,30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" strokecolor="black [3213]">
                  <v:stroke dashstyle="dash"/>
                </v:line>
                <v:group id="Gruppieren 1078" o:spid="_x0000_s1300" style="position:absolute;left:51995;top:27410;width:3113;height:2319;rotation:-10453942fd" coordorigin="51995,27410"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">
                  <v:shape id="Bogen 14341" o:spid="_x0000_s1301" style="position:absolute;left:52104;top:27549;width:4878;height:2788;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12,0;4095,1572" o:connectangles="0,0" textboxrect="0,0,581080,436153"/>
                    <v:textbox>
                      <w:txbxContent>
                        <w:p w14:paraId="0415EB5B" w14:textId="77777777" w:rsidR="00554990" w:rsidRPr="005E6C66" w:rsidRDefault="00554990" w:rsidP="00AF284C">
                          <w:pPr>
                            <w:rPr>
                              <w:sz w:val="18"/>
                              <w:szCs w:val="18"/>
                            </w:rPr>
                          </w:pPr>
                        </w:p>
                      </w:txbxContent>
                    </v:textbox>
                  </v:shape>
                  <v:shape id="Gerade Verbindung mit Pfeil 1080" o:spid="_x0000_s1302" type="#_x0000_t32" style="position:absolute;left:55956;top:30488;width:1283;height: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" strokecolor="black [3213]">
                    <v:stroke startarrowwidth="narrow" startarrowlength="long" endarrow="block" endarrowwidth="narrow" endarrowlength="long"/>
                  </v:shape>
                  <v:shape id="Gerade Verbindung mit Pfeil 1081" o:spid="_x0000_s1303" type="#_x0000_t32" style="position:absolute;left:51995;top:27410;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" strokecolor="black [3213]">
                    <v:stroke startarrowwidth="narrow" startarrowlength="long" endarrow="block" endarrowwidth="narrow" endarrowlength="long"/>
                  </v:shape>
                </v:group>
                <v:shape id="Textfeld 26" o:spid="_x0000_s1304" type="#_x0000_t202" style="position:absolute;left:54164;top:26933;width:55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" filled="f" stroked="f">
                  <v:textbox>
                    <w:txbxContent>
                      <w:p w14:paraId="57F2AB7E" w14:textId="77777777" w:rsidR="00554990" w:rsidRPr="00601DFE" w:rsidRDefault="00554990" w:rsidP="00AF284C">
                        <w:pPr>
                          <w:rPr>
                            <w:sz w:val="18"/>
                            <w:szCs w:val="18"/>
                          </w:rPr>
                        </w:pPr>
                        <w:r w:rsidRPr="00601DFE">
                          <w:rPr>
                            <w:sz w:val="18"/>
                            <w:szCs w:val="18"/>
                          </w:rPr>
                          <w:t>60°</w:t>
                        </w:r>
                      </w:p>
                    </w:txbxContent>
                  </v:textbox>
                </v:shape>
                <v:shape id="Gerade Verbindung mit Pfeil 1083" o:spid="_x0000_s1305" type="#_x0000_t32" style="position:absolute;left:27083;top:32864;width:248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" strokecolor="black [3213]">
                  <v:stroke startarrow="block" startarrowwidth="narrow" startarrowlength="long" endarrow="block" endarrowwidth="narrow" endarrowlength="long"/>
                </v:shape>
                <v:line id="Gerade Verbindung 1084" o:spid="_x0000_s1306" style="position:absolute;flip:y;visibility:visible;mso-wrap-style:square" from="27036,27408" to="27036,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" strokecolor="black [3213]"/>
                <v:line id="Gerade Verbindung 1085" o:spid="_x0000_s1307" style="position:absolute;flip:y;visibility:visible;mso-wrap-style:square" from="51953,27014" to="51953,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" strokecolor="black [3213]"/>
                <v:shape id="Textfeld 32" o:spid="_x0000_s1308" type="#_x0000_t202" style="position:absolute;left:30815;top:32860;width:178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" filled="f" stroked="f">
                  <v:textbox>
                    <w:txbxContent>
                      <w:p w14:paraId="13A9EBC6" w14:textId="77777777" w:rsidR="00554990" w:rsidRPr="00601DFE" w:rsidRDefault="00554990" w:rsidP="00AF284C">
                        <w:pPr>
                          <w:jc w:val="center"/>
                          <w:rPr>
                            <w:sz w:val="18"/>
                            <w:szCs w:val="18"/>
                          </w:rPr>
                        </w:pPr>
                        <w:r>
                          <w:rPr>
                            <w:sz w:val="18"/>
                            <w:szCs w:val="18"/>
                          </w:rPr>
                          <w:t>350-</w:t>
                        </w:r>
                        <w:r w:rsidRPr="00601DFE">
                          <w:rPr>
                            <w:sz w:val="18"/>
                            <w:szCs w:val="18"/>
                          </w:rPr>
                          <w:t>365 mm</w:t>
                        </w:r>
                      </w:p>
                    </w:txbxContent>
                  </v:textbox>
                </v:shape>
                <v:line id="Gerade Verbindung 1087" o:spid="_x0000_s1309" style="position:absolute;flip:x;visibility:visible;mso-wrap-style:square" from="49381,7496" to="53577,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" strokecolor="black [3213]"/>
                <v:shape id="Gerade Verbindung mit Pfeil 1088" o:spid="_x0000_s1310" type="#_x0000_t32" style="position:absolute;left:43231;top:7496;width:6150;height:34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" strokecolor="black [3213]">
                  <v:stroke startarrowwidth="narrow" startarrowlength="short" endarrow="block" endarrowwidth="narrow"/>
                </v:shape>
                <v:shape id="Gerade Verbindung mit Pfeil 1089" o:spid="_x0000_s1311" type="#_x0000_t32" style="position:absolute;left:40379;top:11132;width:2477;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" strokecolor="black [3213]">
                  <v:stroke startarrow="block" startarrowwidth="narrow" endarrowwidth="narrow"/>
                </v:shape>
                <v:shape id="Gerade Verbindung mit Pfeil 1090" o:spid="_x0000_s1312" type="#_x0000_t32" style="position:absolute;left:47413;top:17003;width:2736;height:16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" strokecolor="black [3213]">
                  <v:stroke startarrow="block" startarrowwidth="narrow" endarrow="block" endarrowwidth="narrow"/>
                </v:shape>
                <v:shape id="Textfeld 54" o:spid="_x0000_s1313" type="#_x0000_t202" style="position:absolute;left:49104;top:4752;width:83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" filled="f" stroked="f">
                  <v:textbox>
                    <w:txbxContent>
                      <w:p w14:paraId="78C6CD17" w14:textId="77777777" w:rsidR="00554990" w:rsidRPr="00601DFE" w:rsidRDefault="00554990" w:rsidP="00AF284C">
                        <w:pPr>
                          <w:rPr>
                            <w:sz w:val="18"/>
                            <w:szCs w:val="18"/>
                          </w:rPr>
                        </w:pPr>
                        <w:r w:rsidRPr="00601DFE">
                          <w:rPr>
                            <w:sz w:val="18"/>
                            <w:szCs w:val="18"/>
                          </w:rPr>
                          <w:t>≤5 mm</w:t>
                        </w:r>
                      </w:p>
                    </w:txbxContent>
                  </v:textbox>
                </v:shape>
                <v:line id="Gerade Verbindung 1092" o:spid="_x0000_s1314" style="position:absolute;flip:x;visibility:visible;mso-wrap-style:square" from="51046,12551" to="54621,1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" strokecolor="black [3213]"/>
                <v:shape id="Gerade Verbindung mit Pfeil 1093" o:spid="_x0000_s1315" type="#_x0000_t32" style="position:absolute;left:48955;top:12551;width:2096;height:1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" strokecolor="black [3213]">
                  <v:stroke startarrowwidth="narrow" startarrowlength="short" endarrow="block" endarrowwidth="narrow"/>
                </v:shape>
                <v:shape id="Gerade Verbindung mit Pfeil 1094" o:spid="_x0000_s1316" type="#_x0000_t32" style="position:absolute;left:46074;top:13945;width:2476;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" strokecolor="black [3213]">
                  <v:stroke startarrow="block" startarrowwidth="narrow" endarrowwidth="narrow"/>
                </v:shape>
                <v:shape id="Textfeld 59" o:spid="_x0000_s1317" type="#_x0000_t202" style="position:absolute;left:50220;top:9976;width:102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" filled="f" stroked="f">
                  <v:textbox>
                    <w:txbxContent>
                      <w:p w14:paraId="7DB6D41A" w14:textId="77777777" w:rsidR="00554990" w:rsidRPr="007F450E" w:rsidRDefault="00554990" w:rsidP="00AF284C">
                        <w:pPr>
                          <w:rPr>
                            <w:sz w:val="18"/>
                            <w:szCs w:val="18"/>
                          </w:rPr>
                        </w:pPr>
                        <w:r w:rsidRPr="007F450E">
                          <w:rPr>
                            <w:sz w:val="18"/>
                            <w:szCs w:val="18"/>
                          </w:rPr>
                          <w:t>≥1 mm</w:t>
                        </w:r>
                      </w:p>
                    </w:txbxContent>
                  </v:textbox>
                </v:shape>
                <v:shape id="Textfeld 60" o:spid="_x0000_s1318" type="#_x0000_t202" style="position:absolute;left:52385;top:15389;width:9881;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" filled="f" stroked="f">
                  <v:textbox>
                    <w:txbxContent>
                      <w:p w14:paraId="69F3E73F" w14:textId="77777777" w:rsidR="00554990" w:rsidRPr="007F450E" w:rsidRDefault="00554990" w:rsidP="00AF284C">
                        <w:pPr>
                          <w:rPr>
                            <w:sz w:val="18"/>
                            <w:szCs w:val="18"/>
                          </w:rPr>
                        </w:pPr>
                        <w:r w:rsidRPr="007F450E">
                          <w:rPr>
                            <w:sz w:val="18"/>
                            <w:szCs w:val="18"/>
                          </w:rPr>
                          <w:t>4</w:t>
                        </w:r>
                        <w:r>
                          <w:rPr>
                            <w:sz w:val="18"/>
                            <w:szCs w:val="18"/>
                          </w:rPr>
                          <w:t>5-</w:t>
                        </w:r>
                        <w:r w:rsidRPr="007F450E">
                          <w:rPr>
                            <w:sz w:val="18"/>
                            <w:szCs w:val="18"/>
                          </w:rPr>
                          <w:t>48 mm</w:t>
                        </w:r>
                      </w:p>
                    </w:txbxContent>
                  </v:textbox>
                </v:shape>
                <v:line id="Gerade Verbindung 1097" o:spid="_x0000_s1319" style="position:absolute;flip:x;visibility:visible;mso-wrap-style:square" from="48890,17811" to="59764,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" strokecolor="black [3213]"/>
                <v:line id="Gerade Verbindung 1098" o:spid="_x0000_s1320" style="position:absolute;flip:x;visibility:visible;mso-wrap-style:square" from="44252,2668" to="51953,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" strokecolor="black [3213]"/>
                <v:shape id="Gerade Verbindung mit Pfeil 1099" o:spid="_x0000_s1321" type="#_x0000_t32" style="position:absolute;left:43231;top:2668;width:1048;height:17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" strokecolor="black [3213]">
                  <v:stroke startarrowwidth="narrow" startarrowlength="short" endarrow="block" endarrowwidth="narrow"/>
                </v:shape>
                <v:shape id="Textfeld 43" o:spid="_x0000_s1322" type="#_x0000_t202" style="position:absolute;left:44276;top:15;width:134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" filled="f" stroked="f">
                  <v:textbox>
                    <w:txbxContent>
                      <w:p w14:paraId="4CFB5B30" w14:textId="77777777" w:rsidR="00554990" w:rsidRPr="007F450E" w:rsidRDefault="00554990" w:rsidP="00AF284C">
                        <w:pPr>
                          <w:rPr>
                            <w:sz w:val="18"/>
                            <w:szCs w:val="18"/>
                          </w:rPr>
                        </w:pPr>
                        <w:r w:rsidRPr="007F450E">
                          <w:rPr>
                            <w:sz w:val="18"/>
                            <w:szCs w:val="18"/>
                          </w:rPr>
                          <w:t>r</w:t>
                        </w:r>
                        <w:r>
                          <w:rPr>
                            <w:sz w:val="18"/>
                            <w:szCs w:val="18"/>
                          </w:rPr>
                          <w:t xml:space="preserve"> = 15-</w:t>
                        </w:r>
                        <w:r w:rsidRPr="007F450E">
                          <w:rPr>
                            <w:sz w:val="18"/>
                            <w:szCs w:val="18"/>
                          </w:rPr>
                          <w:t xml:space="preserve">18 mm </w:t>
                        </w:r>
                      </w:p>
                    </w:txbxContent>
                  </v:textbox>
                </v:shape>
                <v:shape id="Textfeld 51" o:spid="_x0000_s1323" type="#_x0000_t202" style="position:absolute;top:8515;width:288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" filled="f" stroked="f">
                  <v:textbox>
                    <w:txbxContent>
                      <w:p w14:paraId="61E63194" w14:textId="77777777" w:rsidR="00554990" w:rsidRPr="007F450E" w:rsidRDefault="00554990" w:rsidP="00AF284C">
                        <w:pPr>
                          <w:rPr>
                            <w:sz w:val="18"/>
                            <w:szCs w:val="18"/>
                          </w:rPr>
                        </w:pPr>
                        <w:r w:rsidRPr="007F450E">
                          <w:rPr>
                            <w:sz w:val="18"/>
                            <w:szCs w:val="18"/>
                          </w:rPr>
                          <w:t>Matériau rouge rétroréfléchissant ou réflecteur prismatique (classe 1 ou classe 2)</w:t>
                        </w:r>
                      </w:p>
                    </w:txbxContent>
                  </v:textbox>
                </v:shape>
                <v:shape id="Textfeld 52" o:spid="_x0000_s1324" type="#_x0000_t202" style="position:absolute;left:4447;width:29245;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" filled="f" stroked="f">
                  <v:textbox>
                    <w:txbxContent>
                      <w:p w14:paraId="5708DF3E" w14:textId="77777777" w:rsidR="00554990" w:rsidRPr="007F450E" w:rsidRDefault="00554990" w:rsidP="00AF284C">
                        <w:pPr>
                          <w:rPr>
                            <w:sz w:val="18"/>
                            <w:szCs w:val="18"/>
                          </w:rPr>
                        </w:pPr>
                        <w:r w:rsidRPr="007F450E">
                          <w:rPr>
                            <w:sz w:val="18"/>
                            <w:szCs w:val="18"/>
                          </w:rPr>
                          <w:t>Matériau rouge fluorescent (classe 1) ou matériau rouge rétroréfléchissant (classe 2)</w:t>
                        </w:r>
                      </w:p>
                    </w:txbxContent>
                  </v:textbox>
                </v:shape>
                <v:line id="Gerade Verbindung 1103" o:spid="_x0000_s1325" style="position:absolute;visibility:visible;mso-wrap-style:square" from="27005,13133" to="29753,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" strokecolor="black [3213]">
                  <v:stroke endarrow="oval"/>
                </v:line>
                <v:line id="Gerade Verbindung 1104" o:spid="_x0000_s1326" style="position:absolute;visibility:visible;mso-wrap-style:square" from="32257,4457" to="38017,1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" strokecolor="black [3213]">
                  <v:stroke endarrow="oval"/>
                </v:line>
                <w10:anchorlock/>
              </v:group>
            </w:pict>
          </mc:Fallback>
        </mc:AlternateContent>
      </w:r>
    </w:p>
    <w:p w14:paraId="51250FE9" w14:textId="352A21FF" w:rsidR="00AF284C" w:rsidRPr="00C575F5" w:rsidRDefault="00AF284C" w:rsidP="00326EA7">
      <w:pPr>
        <w:pStyle w:val="Titre1"/>
        <w:spacing w:after="120"/>
        <w:rPr>
          <w:b/>
          <w:bCs/>
        </w:rPr>
      </w:pPr>
      <w:bookmarkStart w:id="13" w:name="_Toc386120422"/>
      <w:r w:rsidRPr="00C575F5">
        <w:rPr>
          <w:b/>
        </w:rPr>
        <w:tab/>
      </w:r>
      <w:r w:rsidRPr="00C575F5">
        <w:t xml:space="preserve">Figure A5-VIII </w:t>
      </w:r>
      <w:r w:rsidRPr="00C575F5">
        <w:br/>
      </w:r>
      <w:r w:rsidRPr="00C575F5">
        <w:rPr>
          <w:b/>
          <w:bCs/>
        </w:rPr>
        <w:t>Forme et dimensions du triangle de présignalisation du type 1 et du support</w:t>
      </w:r>
      <w:bookmarkEnd w:id="13"/>
    </w:p>
    <w:p w14:paraId="15E03B15" w14:textId="77777777" w:rsidR="00AF284C" w:rsidRPr="00C575F5" w:rsidRDefault="00AF284C" w:rsidP="00326EA7">
      <w:pPr>
        <w:spacing w:after="240" w:line="240" w:lineRule="auto"/>
        <w:ind w:left="1134" w:right="1134"/>
      </w:pPr>
      <w:r w:rsidRPr="00C575F5">
        <w:rPr>
          <w:noProof/>
          <w:lang w:eastAsia="fr-CH"/>
        </w:rPr>
        <mc:AlternateContent>
          <mc:Choice Requires="wpg">
            <w:drawing>
              <wp:inline distT="0" distB="0" distL="0" distR="0" wp14:anchorId="3BC36934" wp14:editId="52A7D292">
                <wp:extent cx="4709190" cy="3559637"/>
                <wp:effectExtent l="0" t="0" r="0" b="3175"/>
                <wp:docPr id="29935"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9190" cy="3559637"/>
                          <a:chOff x="0" y="-378"/>
                          <a:chExt cx="70053" cy="45833"/>
                        </a:xfrm>
                      </wpg:grpSpPr>
                      <pic:pic xmlns:pic="http://schemas.openxmlformats.org/drawingml/2006/picture">
                        <pic:nvPicPr>
                          <pic:cNvPr id="29936" name="Grafik 1025"/>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1172" y="3760"/>
                            <a:ext cx="39504" cy="34740"/>
                          </a:xfrm>
                          <a:prstGeom prst="rect">
                            <a:avLst/>
                          </a:prstGeom>
                          <a:noFill/>
                          <a:extLst>
                            <a:ext uri="{909E8E84-426E-40DD-AFC4-6F175D3DCCD1}">
                              <a14:hiddenFill xmlns:a14="http://schemas.microsoft.com/office/drawing/2010/main">
                                <a:solidFill>
                                  <a:srgbClr val="FFFFFF"/>
                                </a:solidFill>
                              </a14:hiddenFill>
                            </a:ext>
                          </a:extLst>
                        </pic:spPr>
                      </pic:pic>
                      <wps:wsp>
                        <wps:cNvPr id="29937" name="Gleichschenkliges Dreieck 1026"/>
                        <wps:cNvSpPr>
                          <a:spLocks noChangeArrowheads="1"/>
                        </wps:cNvSpPr>
                        <wps:spPr bwMode="auto">
                          <a:xfrm>
                            <a:off x="28515" y="11976"/>
                            <a:ext cx="24825" cy="21505"/>
                          </a:xfrm>
                          <a:prstGeom prst="triangle">
                            <a:avLst>
                              <a:gd name="adj" fmla="val 50000"/>
                            </a:avLst>
                          </a:prstGeom>
                          <a:solidFill>
                            <a:srgbClr val="FF66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A693D9F" w14:textId="77777777" w:rsidR="00554990" w:rsidRPr="005E6C66" w:rsidRDefault="00554990" w:rsidP="00AF284C">
                              <w:pPr>
                                <w:rPr>
                                  <w:sz w:val="14"/>
                                  <w:szCs w:val="14"/>
                                </w:rPr>
                              </w:pPr>
                            </w:p>
                          </w:txbxContent>
                        </wps:txbx>
                        <wps:bodyPr rot="0" vert="horz" wrap="square" lIns="91440" tIns="45720" rIns="91440" bIns="45720" anchor="ctr" anchorCtr="0" upright="1">
                          <a:noAutofit/>
                        </wps:bodyPr>
                      </wps:wsp>
                      <wps:wsp>
                        <wps:cNvPr id="29938" name="Gleichschenkliges Dreieck 1027"/>
                        <wps:cNvSpPr>
                          <a:spLocks noChangeArrowheads="1"/>
                        </wps:cNvSpPr>
                        <wps:spPr bwMode="auto">
                          <a:xfrm>
                            <a:off x="33216" y="17672"/>
                            <a:ext cx="15631" cy="13574"/>
                          </a:xfrm>
                          <a:prstGeom prst="triangle">
                            <a:avLst>
                              <a:gd name="adj" fmla="val 50000"/>
                            </a:avLst>
                          </a:prstGeom>
                          <a:solidFill>
                            <a:schemeClr val="bg1">
                              <a:lumMod val="100000"/>
                              <a:lumOff val="0"/>
                            </a:schemeClr>
                          </a:solidFill>
                          <a:ln w="25400">
                            <a:solidFill>
                              <a:schemeClr val="bg1">
                                <a:lumMod val="100000"/>
                                <a:lumOff val="0"/>
                              </a:schemeClr>
                            </a:solidFill>
                            <a:miter lim="800000"/>
                            <a:headEnd/>
                            <a:tailEnd/>
                          </a:ln>
                        </wps:spPr>
                        <wps:txbx>
                          <w:txbxContent>
                            <w:p w14:paraId="026DA60D" w14:textId="77777777" w:rsidR="00554990" w:rsidRPr="005E6C66" w:rsidRDefault="00554990" w:rsidP="00AF284C">
                              <w:pPr>
                                <w:rPr>
                                  <w:sz w:val="14"/>
                                  <w:szCs w:val="14"/>
                                </w:rPr>
                              </w:pPr>
                            </w:p>
                          </w:txbxContent>
                        </wps:txbx>
                        <wps:bodyPr rot="0" vert="horz" wrap="square" lIns="91440" tIns="45720" rIns="91440" bIns="45720" anchor="ctr" anchorCtr="0" upright="1">
                          <a:noAutofit/>
                        </wps:bodyPr>
                      </wps:wsp>
                      <wps:wsp>
                        <wps:cNvPr id="29939" name="Rechteck 1028"/>
                        <wps:cNvSpPr>
                          <a:spLocks noChangeArrowheads="1"/>
                        </wps:cNvSpPr>
                        <wps:spPr bwMode="auto">
                          <a:xfrm>
                            <a:off x="1602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387F76C" w14:textId="77777777" w:rsidR="00554990" w:rsidRPr="005E6C66" w:rsidRDefault="00554990" w:rsidP="00AF284C">
                              <w:pPr>
                                <w:rPr>
                                  <w:sz w:val="14"/>
                                  <w:szCs w:val="14"/>
                                </w:rPr>
                              </w:pPr>
                            </w:p>
                          </w:txbxContent>
                        </wps:txbx>
                        <wps:bodyPr rot="0" vert="horz" wrap="square" lIns="91440" tIns="45720" rIns="91440" bIns="45720" anchor="ctr" anchorCtr="0" upright="1">
                          <a:noAutofit/>
                        </wps:bodyPr>
                      </wps:wsp>
                      <wps:wsp>
                        <wps:cNvPr id="29940" name="Gerade Verbindung 1029"/>
                        <wps:cNvCnPr>
                          <a:cxnSpLocks noChangeShapeType="1"/>
                        </wps:cNvCnPr>
                        <wps:spPr bwMode="auto">
                          <a:xfrm>
                            <a:off x="1602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41" name="Gerade Verbindung 1030"/>
                        <wps:cNvCnPr>
                          <a:cxnSpLocks noChangeShapeType="1"/>
                        </wps:cNvCnPr>
                        <wps:spPr bwMode="auto">
                          <a:xfrm>
                            <a:off x="59165" y="38480"/>
                            <a:ext cx="2881"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9942" name="Gerade Verbindung 1031"/>
                        <wps:cNvCnPr>
                          <a:cxnSpLocks noChangeShapeType="1"/>
                        </wps:cNvCnPr>
                        <wps:spPr bwMode="auto">
                          <a:xfrm>
                            <a:off x="60566" y="35959"/>
                            <a:ext cx="1440" cy="2521"/>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9943" name="Gerade Verbindung 1032"/>
                        <wps:cNvCnPr>
                          <a:cxnSpLocks noChangeShapeType="1"/>
                        </wps:cNvCnPr>
                        <wps:spPr bwMode="auto">
                          <a:xfrm flipH="1">
                            <a:off x="39477" y="1778"/>
                            <a:ext cx="1440"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9944" name="Gerade Verbindung 1033"/>
                        <wps:cNvCnPr>
                          <a:cxnSpLocks noChangeShapeType="1"/>
                        </wps:cNvCnPr>
                        <wps:spPr bwMode="auto">
                          <a:xfrm>
                            <a:off x="40917" y="1778"/>
                            <a:ext cx="1441"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9945" name="Gerade Verbindung 1034"/>
                        <wps:cNvCnPr>
                          <a:cxnSpLocks noChangeShapeType="1"/>
                        </wps:cNvCnPr>
                        <wps:spPr bwMode="auto">
                          <a:xfrm flipH="1">
                            <a:off x="29822" y="1805"/>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46" name="Gerade Verbindung mit Pfeil 1035"/>
                        <wps:cNvCnPr>
                          <a:cxnSpLocks noChangeShapeType="1"/>
                        </wps:cNvCnPr>
                        <wps:spPr bwMode="auto">
                          <a:xfrm>
                            <a:off x="37444" y="1778"/>
                            <a:ext cx="2033"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47" name="Textfeld 26"/>
                        <wps:cNvSpPr txBox="1">
                          <a:spLocks noChangeArrowheads="1"/>
                        </wps:cNvSpPr>
                        <wps:spPr bwMode="auto">
                          <a:xfrm>
                            <a:off x="16915" y="-378"/>
                            <a:ext cx="12726" cy="3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BB4A4" w14:textId="648221BF" w:rsidR="00554990" w:rsidRPr="00601DFE" w:rsidRDefault="00554990" w:rsidP="00AF284C">
                              <w:pPr>
                                <w:rPr>
                                  <w:sz w:val="18"/>
                                  <w:szCs w:val="18"/>
                                </w:rPr>
                              </w:pPr>
                              <w:r w:rsidRPr="00601DFE">
                                <w:rPr>
                                  <w:sz w:val="18"/>
                                  <w:szCs w:val="18"/>
                                </w:rPr>
                                <w:t xml:space="preserve">R= 15 </w:t>
                              </w:r>
                              <w:r>
                                <w:rPr>
                                  <w:sz w:val="18"/>
                                  <w:szCs w:val="18"/>
                                </w:rPr>
                                <w:sym w:font="Symbol" w:char="F0B1"/>
                              </w:r>
                              <w:r w:rsidRPr="00601DFE">
                                <w:rPr>
                                  <w:sz w:val="18"/>
                                  <w:szCs w:val="18"/>
                                </w:rPr>
                                <w:t xml:space="preserve"> 5 mm</w:t>
                              </w:r>
                            </w:p>
                          </w:txbxContent>
                        </wps:txbx>
                        <wps:bodyPr rot="0" vert="horz" wrap="square" lIns="91440" tIns="45720" rIns="91440" bIns="45720" anchor="t" anchorCtr="0" upright="1">
                          <a:noAutofit/>
                        </wps:bodyPr>
                      </wps:wsp>
                      <wps:wsp>
                        <wps:cNvPr id="29949" name="Gerade Verbindung mit Pfeil 1037"/>
                        <wps:cNvCnPr>
                          <a:cxnSpLocks noChangeShapeType="1"/>
                        </wps:cNvCnPr>
                        <wps:spPr bwMode="auto">
                          <a:xfrm flipH="1">
                            <a:off x="33216" y="41039"/>
                            <a:ext cx="15796"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9952" name="Textfeld 28"/>
                        <wps:cNvSpPr txBox="1">
                          <a:spLocks noChangeArrowheads="1"/>
                        </wps:cNvSpPr>
                        <wps:spPr bwMode="auto">
                          <a:xfrm>
                            <a:off x="37970" y="38240"/>
                            <a:ext cx="8966"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DD037" w14:textId="35AB427D" w:rsidR="00554990" w:rsidRPr="00601DFE" w:rsidRDefault="00554990" w:rsidP="00AF284C">
                              <w:pPr>
                                <w:rPr>
                                  <w:sz w:val="18"/>
                                  <w:szCs w:val="18"/>
                                </w:rPr>
                              </w:pPr>
                              <w:r w:rsidRPr="00601DFE">
                                <w:rPr>
                                  <w:sz w:val="18"/>
                                  <w:szCs w:val="18"/>
                                </w:rPr>
                                <w:t>≥70 mm</w:t>
                              </w:r>
                            </w:p>
                          </w:txbxContent>
                        </wps:txbx>
                        <wps:bodyPr rot="0" vert="horz" wrap="square" lIns="91440" tIns="45720" rIns="91440" bIns="45720" anchor="t" anchorCtr="0" upright="1">
                          <a:noAutofit/>
                        </wps:bodyPr>
                      </wps:wsp>
                      <wps:wsp>
                        <wps:cNvPr id="29959" name="Gerade Verbindung 1039"/>
                        <wps:cNvCnPr>
                          <a:cxnSpLocks noChangeShapeType="1"/>
                        </wps:cNvCnPr>
                        <wps:spPr bwMode="auto">
                          <a:xfrm>
                            <a:off x="33126"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61" name="Gerade Verbindung 1040"/>
                        <wps:cNvCnPr>
                          <a:cxnSpLocks noChangeShapeType="1"/>
                        </wps:cNvCnPr>
                        <wps:spPr bwMode="auto">
                          <a:xfrm>
                            <a:off x="49012"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62" name="Gerade Verbindung mit Pfeil 1041"/>
                        <wps:cNvCnPr>
                          <a:cxnSpLocks noChangeShapeType="1"/>
                        </wps:cNvCnPr>
                        <wps:spPr bwMode="auto">
                          <a:xfrm flipH="1" flipV="1">
                            <a:off x="55570"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9963" name="Textfeld 42"/>
                        <wps:cNvSpPr txBox="1">
                          <a:spLocks noChangeArrowheads="1"/>
                        </wps:cNvSpPr>
                        <wps:spPr bwMode="auto">
                          <a:xfrm>
                            <a:off x="55112" y="39087"/>
                            <a:ext cx="11640" cy="3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9C99D" w14:textId="06228091" w:rsidR="00554990" w:rsidRPr="00601DFE" w:rsidRDefault="00554990" w:rsidP="00AF284C">
                              <w:pPr>
                                <w:rPr>
                                  <w:sz w:val="18"/>
                                  <w:szCs w:val="18"/>
                                </w:rPr>
                              </w:pPr>
                              <w:r w:rsidRPr="00601DFE">
                                <w:rPr>
                                  <w:sz w:val="18"/>
                                  <w:szCs w:val="18"/>
                                </w:rPr>
                                <w:t>≤300 mm</w:t>
                              </w:r>
                            </w:p>
                          </w:txbxContent>
                        </wps:txbx>
                        <wps:bodyPr rot="0" vert="horz" wrap="square" lIns="91440" tIns="45720" rIns="91440" bIns="45720" anchor="t" anchorCtr="0" upright="1">
                          <a:noAutofit/>
                        </wps:bodyPr>
                      </wps:wsp>
                      <wps:wsp>
                        <wps:cNvPr id="29964" name="Textfeld 43"/>
                        <wps:cNvSpPr txBox="1">
                          <a:spLocks noChangeArrowheads="1"/>
                        </wps:cNvSpPr>
                        <wps:spPr bwMode="auto">
                          <a:xfrm>
                            <a:off x="8404" y="2691"/>
                            <a:ext cx="23406" cy="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85AC9" w14:textId="77777777" w:rsidR="00554990" w:rsidRPr="00601DFE" w:rsidRDefault="00554990" w:rsidP="00AF284C">
                              <w:pPr>
                                <w:jc w:val="center"/>
                                <w:rPr>
                                  <w:sz w:val="18"/>
                                  <w:szCs w:val="18"/>
                                </w:rPr>
                              </w:pPr>
                              <w:r w:rsidRPr="00601DFE">
                                <w:rPr>
                                  <w:sz w:val="18"/>
                                  <w:szCs w:val="18"/>
                                </w:rPr>
                                <w:t>Bord pas nécessairement</w:t>
                              </w:r>
                              <w:r>
                                <w:rPr>
                                  <w:sz w:val="18"/>
                                  <w:szCs w:val="18"/>
                                </w:rPr>
                                <w:t xml:space="preserve"> </w:t>
                              </w:r>
                              <w:r>
                                <w:rPr>
                                  <w:sz w:val="18"/>
                                  <w:szCs w:val="18"/>
                                </w:rPr>
                                <w:br/>
                                <w:t>d</w:t>
                              </w:r>
                              <w:r w:rsidRPr="00601DFE">
                                <w:rPr>
                                  <w:sz w:val="18"/>
                                  <w:szCs w:val="18"/>
                                </w:rPr>
                                <w:t>e couleur rouge</w:t>
                              </w:r>
                              <w:r>
                                <w:rPr>
                                  <w:sz w:val="18"/>
                                  <w:szCs w:val="18"/>
                                </w:rPr>
                                <w:t xml:space="preserve"> </w:t>
                              </w:r>
                              <w:r>
                                <w:rPr>
                                  <w:sz w:val="18"/>
                                  <w:szCs w:val="18"/>
                                </w:rPr>
                                <w:br/>
                              </w:r>
                              <w:r w:rsidRPr="00601DFE">
                                <w:rPr>
                                  <w:sz w:val="18"/>
                                  <w:szCs w:val="18"/>
                                </w:rPr>
                                <w:t>de 5 mm au maximum</w:t>
                              </w:r>
                            </w:p>
                          </w:txbxContent>
                        </wps:txbx>
                        <wps:bodyPr rot="0" vert="horz" wrap="square" lIns="91440" tIns="45720" rIns="91440" bIns="45720" anchor="t" anchorCtr="0" upright="1">
                          <a:noAutofit/>
                        </wps:bodyPr>
                      </wps:wsp>
                      <wps:wsp>
                        <wps:cNvPr id="29965" name="Textfeld 44"/>
                        <wps:cNvSpPr txBox="1">
                          <a:spLocks noChangeArrowheads="1"/>
                        </wps:cNvSpPr>
                        <wps:spPr bwMode="auto">
                          <a:xfrm>
                            <a:off x="6438" y="20917"/>
                            <a:ext cx="11944" cy="3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FA730" w14:textId="77777777" w:rsidR="00554990" w:rsidRPr="00601DFE" w:rsidRDefault="00554990" w:rsidP="00AF284C">
                              <w:pPr>
                                <w:rPr>
                                  <w:sz w:val="18"/>
                                  <w:szCs w:val="18"/>
                                </w:rPr>
                              </w:pPr>
                              <w:r w:rsidRPr="00601DFE">
                                <w:rPr>
                                  <w:sz w:val="18"/>
                                  <w:szCs w:val="18"/>
                                </w:rPr>
                                <w:t>Partie évidée</w:t>
                              </w:r>
                            </w:p>
                          </w:txbxContent>
                        </wps:txbx>
                        <wps:bodyPr rot="0" vert="horz" wrap="square" lIns="91440" tIns="45720" rIns="91440" bIns="45720" anchor="t" anchorCtr="0" upright="1">
                          <a:noAutofit/>
                        </wps:bodyPr>
                      </wps:wsp>
                      <wps:wsp>
                        <wps:cNvPr id="29966" name="Gerade Verbindung 1045"/>
                        <wps:cNvCnPr>
                          <a:cxnSpLocks noChangeShapeType="1"/>
                        </wps:cNvCnPr>
                        <wps:spPr bwMode="auto">
                          <a:xfrm>
                            <a:off x="17020" y="32326"/>
                            <a:ext cx="7964" cy="295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9967" name="Gerade Verbindung 1046"/>
                        <wps:cNvCnPr>
                          <a:cxnSpLocks noChangeShapeType="1"/>
                        </wps:cNvCnPr>
                        <wps:spPr bwMode="auto">
                          <a:xfrm>
                            <a:off x="21384"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9968" name="Gerade Verbindung 1047"/>
                        <wps:cNvCnPr>
                          <a:cxnSpLocks noChangeShapeType="1"/>
                        </wps:cNvCnPr>
                        <wps:spPr bwMode="auto">
                          <a:xfrm flipV="1">
                            <a:off x="22101" y="32326"/>
                            <a:ext cx="9028" cy="761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9969" name="Gerade Verbindung 1048"/>
                        <wps:cNvCnPr>
                          <a:cxnSpLocks noChangeShapeType="1"/>
                        </wps:cNvCnPr>
                        <wps:spPr bwMode="auto">
                          <a:xfrm flipH="1">
                            <a:off x="4091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70" name="Gerade Verbindung 1049"/>
                        <wps:cNvCnPr>
                          <a:cxnSpLocks noChangeShapeType="1"/>
                        </wps:cNvCnPr>
                        <wps:spPr bwMode="auto">
                          <a:xfrm flipH="1">
                            <a:off x="62006"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71" name="Gerade Verbindung mit Pfeil 1050"/>
                        <wps:cNvCnPr>
                          <a:cxnSpLocks noChangeShapeType="1"/>
                        </wps:cNvCnPr>
                        <wps:spPr bwMode="auto">
                          <a:xfrm flipH="1" flipV="1">
                            <a:off x="43204" y="551"/>
                            <a:ext cx="20883"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9972" name="Textfeld 62"/>
                        <wps:cNvSpPr txBox="1">
                          <a:spLocks noChangeArrowheads="1"/>
                        </wps:cNvSpPr>
                        <wps:spPr bwMode="auto">
                          <a:xfrm>
                            <a:off x="53975" y="17670"/>
                            <a:ext cx="14509"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DB1EE" w14:textId="38855DCF" w:rsidR="00554990" w:rsidRPr="00601DFE" w:rsidRDefault="00554990" w:rsidP="00AF284C">
                              <w:pPr>
                                <w:rPr>
                                  <w:sz w:val="18"/>
                                  <w:szCs w:val="18"/>
                                </w:rPr>
                              </w:pPr>
                              <w:r w:rsidRPr="00601DFE">
                                <w:rPr>
                                  <w:sz w:val="18"/>
                                  <w:szCs w:val="18"/>
                                </w:rPr>
                                <w:t xml:space="preserve">500 </w:t>
                              </w:r>
                              <w:r>
                                <w:rPr>
                                  <w:sz w:val="18"/>
                                  <w:szCs w:val="18"/>
                                </w:rPr>
                                <w:sym w:font="Symbol" w:char="F0B1"/>
                              </w:r>
                              <w:r>
                                <w:rPr>
                                  <w:sz w:val="18"/>
                                  <w:szCs w:val="18"/>
                                </w:rPr>
                                <w:t xml:space="preserve"> </w:t>
                              </w:r>
                              <w:r w:rsidRPr="00601DFE">
                                <w:rPr>
                                  <w:sz w:val="18"/>
                                  <w:szCs w:val="18"/>
                                </w:rPr>
                                <w:t>50 mm</w:t>
                              </w:r>
                            </w:p>
                          </w:txbxContent>
                        </wps:txbx>
                        <wps:bodyPr rot="0" vert="horz" wrap="square" lIns="91440" tIns="45720" rIns="91440" bIns="45720" anchor="t" anchorCtr="0" upright="1">
                          <a:noAutofit/>
                        </wps:bodyPr>
                      </wps:wsp>
                      <wps:wsp>
                        <wps:cNvPr id="29973" name="Gerade Verbindung 1052"/>
                        <wps:cNvCnPr>
                          <a:cxnSpLocks noChangeShapeType="1"/>
                        </wps:cNvCnPr>
                        <wps:spPr bwMode="auto">
                          <a:xfrm flipH="1">
                            <a:off x="43204" y="7916"/>
                            <a:ext cx="1236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74" name="Gerade Verbindung mit Pfeil 1053"/>
                        <wps:cNvCnPr>
                          <a:cxnSpLocks noChangeShapeType="1"/>
                        </wps:cNvCnPr>
                        <wps:spPr bwMode="auto">
                          <a:xfrm flipH="1">
                            <a:off x="4089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75" name="Textfeld 65"/>
                        <wps:cNvSpPr txBox="1">
                          <a:spLocks noChangeArrowheads="1"/>
                        </wps:cNvSpPr>
                        <wps:spPr bwMode="auto">
                          <a:xfrm>
                            <a:off x="55101" y="5556"/>
                            <a:ext cx="11650"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FDAF8" w14:textId="77777777" w:rsidR="00554990" w:rsidRPr="00601DFE" w:rsidRDefault="00554990" w:rsidP="00AF284C">
                              <w:pPr>
                                <w:rPr>
                                  <w:sz w:val="18"/>
                                  <w:szCs w:val="18"/>
                                </w:rPr>
                              </w:pPr>
                              <w:r w:rsidRPr="00601DFE">
                                <w:rPr>
                                  <w:sz w:val="18"/>
                                  <w:szCs w:val="18"/>
                                </w:rPr>
                                <w:t xml:space="preserve">R ≤ 20 mm </w:t>
                              </w:r>
                            </w:p>
                          </w:txbxContent>
                        </wps:txbx>
                        <wps:bodyPr rot="0" vert="horz" wrap="square" lIns="91440" tIns="45720" rIns="91440" bIns="45720" anchor="t" anchorCtr="0" upright="1">
                          <a:noAutofit/>
                        </wps:bodyPr>
                      </wps:wsp>
                      <wps:wsp>
                        <wps:cNvPr id="29976" name="Gerade Verbindung mit Pfeil 1055"/>
                        <wps:cNvCnPr>
                          <a:cxnSpLocks noChangeShapeType="1"/>
                        </wps:cNvCnPr>
                        <wps:spPr bwMode="auto">
                          <a:xfrm flipH="1">
                            <a:off x="41032" y="13556"/>
                            <a:ext cx="1848" cy="411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77" name="Gerade Verbindung 1056"/>
                        <wps:cNvCnPr>
                          <a:cxnSpLocks noChangeShapeType="1"/>
                        </wps:cNvCnPr>
                        <wps:spPr bwMode="auto">
                          <a:xfrm flipH="1">
                            <a:off x="42880" y="13556"/>
                            <a:ext cx="1768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78" name="Textfeld 74"/>
                        <wps:cNvSpPr txBox="1">
                          <a:spLocks noChangeArrowheads="1"/>
                        </wps:cNvSpPr>
                        <wps:spPr bwMode="auto">
                          <a:xfrm>
                            <a:off x="60021" y="11584"/>
                            <a:ext cx="10032"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017F5" w14:textId="77777777" w:rsidR="00554990" w:rsidRPr="00601DFE" w:rsidRDefault="00554990" w:rsidP="00AF284C">
                              <w:pPr>
                                <w:rPr>
                                  <w:sz w:val="18"/>
                                  <w:szCs w:val="18"/>
                                </w:rPr>
                              </w:pPr>
                              <w:r w:rsidRPr="00601DFE">
                                <w:rPr>
                                  <w:sz w:val="18"/>
                                  <w:szCs w:val="18"/>
                                </w:rPr>
                                <w:t xml:space="preserve">R ≤ 5 mm </w:t>
                              </w:r>
                            </w:p>
                          </w:txbxContent>
                        </wps:txbx>
                        <wps:bodyPr rot="0" vert="horz" wrap="square" lIns="91440" tIns="45720" rIns="91440" bIns="45720" anchor="t" anchorCtr="0" upright="1">
                          <a:noAutofit/>
                        </wps:bodyPr>
                      </wps:wsp>
                      <wps:wsp>
                        <wps:cNvPr id="29979" name="Gerade Verbindung mit Pfeil 1058"/>
                        <wps:cNvCnPr>
                          <a:cxnSpLocks noChangeShapeType="1"/>
                        </wps:cNvCnPr>
                        <wps:spPr bwMode="auto">
                          <a:xfrm>
                            <a:off x="33126" y="6492"/>
                            <a:ext cx="7071"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80" name="Gerade Verbindung mit Pfeil 1059"/>
                        <wps:cNvCnPr>
                          <a:cxnSpLocks noChangeShapeType="1"/>
                        </wps:cNvCnPr>
                        <wps:spPr bwMode="auto">
                          <a:xfrm>
                            <a:off x="33126" y="6492"/>
                            <a:ext cx="2157"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81" name="Gerade Verbindung mit Pfeil 1060"/>
                        <wps:cNvCnPr>
                          <a:cxnSpLocks noChangeShapeType="1"/>
                        </wps:cNvCnPr>
                        <wps:spPr bwMode="auto">
                          <a:xfrm>
                            <a:off x="32967"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9982" name="Gerade Verbindung 1061"/>
                        <wps:cNvCnPr>
                          <a:cxnSpLocks noChangeShapeType="1"/>
                        </wps:cNvCnPr>
                        <wps:spPr bwMode="auto">
                          <a:xfrm flipH="1">
                            <a:off x="29822"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84" name="Textfeld 95"/>
                        <wps:cNvSpPr txBox="1">
                          <a:spLocks noChangeArrowheads="1"/>
                        </wps:cNvSpPr>
                        <wps:spPr bwMode="auto">
                          <a:xfrm>
                            <a:off x="0" y="37771"/>
                            <a:ext cx="22263" cy="5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41739" w14:textId="77777777" w:rsidR="00554990" w:rsidRPr="00601DFE" w:rsidRDefault="00554990" w:rsidP="00AF284C">
                              <w:pPr>
                                <w:rPr>
                                  <w:sz w:val="18"/>
                                  <w:szCs w:val="18"/>
                                </w:rPr>
                              </w:pPr>
                              <w:r w:rsidRPr="00601DFE">
                                <w:rPr>
                                  <w:sz w:val="18"/>
                                  <w:szCs w:val="18"/>
                                </w:rPr>
                                <w:t>Partie fluorescente rouge</w:t>
                              </w:r>
                            </w:p>
                            <w:p w14:paraId="52ABE469" w14:textId="6F6CA2B7" w:rsidR="00554990" w:rsidRPr="00601DFE" w:rsidRDefault="00554990" w:rsidP="00AF284C">
                              <w:pPr>
                                <w:rPr>
                                  <w:sz w:val="18"/>
                                  <w:szCs w:val="18"/>
                                </w:rPr>
                              </w:pPr>
                              <w:r w:rsidRPr="00601DFE">
                                <w:rPr>
                                  <w:sz w:val="18"/>
                                  <w:szCs w:val="18"/>
                                </w:rPr>
                                <w:t>Surface totale ≥315 cm</w:t>
                              </w:r>
                              <w:r w:rsidRPr="00601DFE">
                                <w:rPr>
                                  <w:sz w:val="18"/>
                                  <w:szCs w:val="18"/>
                                  <w:vertAlign w:val="superscript"/>
                                </w:rPr>
                                <w:t>2</w:t>
                              </w:r>
                            </w:p>
                          </w:txbxContent>
                        </wps:txbx>
                        <wps:bodyPr rot="0" vert="horz" wrap="square" lIns="91440" tIns="45720" rIns="91440" bIns="45720" anchor="t" anchorCtr="0" upright="1">
                          <a:noAutofit/>
                        </wps:bodyPr>
                      </wps:wsp>
                      <wps:wsp>
                        <wps:cNvPr id="29985" name="Gerade Verbindung 1063"/>
                        <wps:cNvCnPr>
                          <a:cxnSpLocks noChangeShapeType="1"/>
                        </wps:cNvCnPr>
                        <wps:spPr bwMode="auto">
                          <a:xfrm flipH="1">
                            <a:off x="18037" y="23411"/>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87" name="Gerade Verbindung 1064"/>
                        <wps:cNvCnPr>
                          <a:cxnSpLocks noChangeShapeType="1"/>
                        </wps:cNvCnPr>
                        <wps:spPr bwMode="auto">
                          <a:xfrm flipH="1">
                            <a:off x="18803" y="39942"/>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88" name="Textfeld 98"/>
                        <wps:cNvSpPr txBox="1">
                          <a:spLocks noChangeArrowheads="1"/>
                        </wps:cNvSpPr>
                        <wps:spPr bwMode="auto">
                          <a:xfrm>
                            <a:off x="1337" y="29382"/>
                            <a:ext cx="17881" cy="7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66FFB" w14:textId="77777777" w:rsidR="00554990" w:rsidRPr="00601DFE" w:rsidRDefault="00554990" w:rsidP="00AF284C">
                              <w:pPr>
                                <w:rPr>
                                  <w:sz w:val="18"/>
                                  <w:szCs w:val="18"/>
                                </w:rPr>
                              </w:pPr>
                              <w:r w:rsidRPr="00601DFE">
                                <w:rPr>
                                  <w:sz w:val="18"/>
                                  <w:szCs w:val="18"/>
                                </w:rPr>
                                <w:t>Partie rétroréfléchissante</w:t>
                              </w:r>
                            </w:p>
                            <w:p w14:paraId="1FE2AFE0" w14:textId="77777777" w:rsidR="00554990" w:rsidRPr="00601DFE" w:rsidRDefault="00554990" w:rsidP="00AF284C">
                              <w:pPr>
                                <w:rPr>
                                  <w:sz w:val="18"/>
                                  <w:szCs w:val="18"/>
                                </w:rPr>
                              </w:pPr>
                              <w:r w:rsidRPr="00601DFE">
                                <w:rPr>
                                  <w:sz w:val="18"/>
                                  <w:szCs w:val="18"/>
                                </w:rPr>
                                <w:t>rouge</w:t>
                              </w:r>
                            </w:p>
                          </w:txbxContent>
                        </wps:txbx>
                        <wps:bodyPr rot="0" vert="horz" wrap="square" lIns="91440" tIns="45720" rIns="91440" bIns="45720" anchor="t" anchorCtr="0" upright="1">
                          <a:noAutofit/>
                        </wps:bodyPr>
                      </wps:wsp>
                      <wps:wsp>
                        <wps:cNvPr id="29989" name="Gerade Verbindung 1066"/>
                        <wps:cNvCnPr>
                          <a:cxnSpLocks noChangeShapeType="1"/>
                        </wps:cNvCnPr>
                        <wps:spPr bwMode="auto">
                          <a:xfrm flipH="1" flipV="1">
                            <a:off x="23114"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90" name="Textfeld 108"/>
                        <wps:cNvSpPr txBox="1">
                          <a:spLocks noChangeArrowheads="1"/>
                        </wps:cNvSpPr>
                        <wps:spPr bwMode="auto">
                          <a:xfrm>
                            <a:off x="13749" y="8991"/>
                            <a:ext cx="7124" cy="4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1E6FC" w14:textId="77777777" w:rsidR="00554990" w:rsidRPr="00601DFE" w:rsidRDefault="00554990" w:rsidP="00AF284C">
                              <w:pPr>
                                <w:jc w:val="center"/>
                                <w:rPr>
                                  <w:sz w:val="18"/>
                                  <w:szCs w:val="18"/>
                                </w:rPr>
                              </w:pPr>
                              <w:r w:rsidRPr="00601DFE">
                                <w:rPr>
                                  <w:sz w:val="18"/>
                                  <w:szCs w:val="18"/>
                                </w:rPr>
                                <w:t>+ 0</w:t>
                              </w:r>
                            </w:p>
                            <w:p w14:paraId="50873DBE" w14:textId="77777777" w:rsidR="00554990" w:rsidRPr="00601DFE" w:rsidRDefault="00554990" w:rsidP="00AF284C">
                              <w:pPr>
                                <w:jc w:val="center"/>
                                <w:rPr>
                                  <w:sz w:val="18"/>
                                  <w:szCs w:val="18"/>
                                </w:rPr>
                              </w:pPr>
                              <w:r w:rsidRPr="00601DFE">
                                <w:rPr>
                                  <w:sz w:val="18"/>
                                  <w:szCs w:val="18"/>
                                </w:rPr>
                                <w:t>- 25</w:t>
                              </w:r>
                            </w:p>
                          </w:txbxContent>
                        </wps:txbx>
                        <wps:bodyPr rot="0" vert="horz" wrap="square" lIns="0" tIns="0" rIns="0" bIns="0" anchor="t" anchorCtr="0" upright="1">
                          <a:noAutofit/>
                        </wps:bodyPr>
                      </wps:wsp>
                      <wps:wsp>
                        <wps:cNvPr id="29991" name="Textfeld 109"/>
                        <wps:cNvSpPr txBox="1">
                          <a:spLocks noChangeArrowheads="1"/>
                        </wps:cNvSpPr>
                        <wps:spPr bwMode="auto">
                          <a:xfrm>
                            <a:off x="12295" y="9307"/>
                            <a:ext cx="13764" cy="6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886F3" w14:textId="77777777" w:rsidR="00554990" w:rsidRPr="00601DFE" w:rsidRDefault="00554990" w:rsidP="00AF284C">
                              <w:pPr>
                                <w:rPr>
                                  <w:sz w:val="18"/>
                                  <w:szCs w:val="18"/>
                                </w:rPr>
                              </w:pPr>
                              <w:r w:rsidRPr="00601DFE">
                                <w:rPr>
                                  <w:sz w:val="18"/>
                                  <w:szCs w:val="18"/>
                                </w:rPr>
                                <w:t>50</w:t>
                              </w:r>
                              <w:r>
                                <w:rPr>
                                  <w:sz w:val="18"/>
                                  <w:szCs w:val="18"/>
                                </w:rPr>
                                <w:t xml:space="preserve"> </w:t>
                              </w:r>
                              <w:r>
                                <w:rPr>
                                  <w:sz w:val="18"/>
                                  <w:szCs w:val="18"/>
                                </w:rPr>
                                <w:tab/>
                              </w:r>
                              <w:r w:rsidRPr="00601DFE">
                                <w:rPr>
                                  <w:sz w:val="18"/>
                                  <w:szCs w:val="18"/>
                                </w:rPr>
                                <w:t>mm</w:t>
                              </w:r>
                            </w:p>
                          </w:txbxContent>
                        </wps:txbx>
                        <wps:bodyPr rot="0" vert="horz" wrap="square" lIns="91440" tIns="45720" rIns="91440" bIns="45720" anchor="t" anchorCtr="0" upright="1">
                          <a:noAutofit/>
                        </wps:bodyPr>
                      </wps:wsp>
                      <wps:wsp>
                        <wps:cNvPr id="29992" name="Gerade Verbindung mit Pfeil 1069"/>
                        <wps:cNvCnPr>
                          <a:cxnSpLocks noChangeShapeType="1"/>
                        </wps:cNvCnPr>
                        <wps:spPr bwMode="auto">
                          <a:xfrm>
                            <a:off x="29982" y="22556"/>
                            <a:ext cx="6022" cy="3362"/>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9993" name="Gerade Verbindung 1070"/>
                        <wps:cNvCnPr>
                          <a:cxnSpLocks noChangeShapeType="1"/>
                        </wps:cNvCnPr>
                        <wps:spPr bwMode="auto">
                          <a:xfrm flipH="1" flipV="1">
                            <a:off x="20585" y="17311"/>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94" name="Textfeld 113"/>
                        <wps:cNvSpPr txBox="1">
                          <a:spLocks noChangeArrowheads="1"/>
                        </wps:cNvSpPr>
                        <wps:spPr bwMode="auto">
                          <a:xfrm>
                            <a:off x="11400" y="15814"/>
                            <a:ext cx="10522" cy="3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E0BD1" w14:textId="74AAF544" w:rsidR="00554990" w:rsidRPr="00601DFE" w:rsidRDefault="00554990" w:rsidP="00AF284C">
                              <w:pPr>
                                <w:rPr>
                                  <w:sz w:val="18"/>
                                  <w:szCs w:val="18"/>
                                </w:rPr>
                              </w:pPr>
                              <w:r w:rsidRPr="00601DFE">
                                <w:rPr>
                                  <w:sz w:val="18"/>
                                  <w:szCs w:val="18"/>
                                </w:rPr>
                                <w:t>≥50 mm</w:t>
                              </w:r>
                            </w:p>
                          </w:txbxContent>
                        </wps:txbx>
                        <wps:bodyPr rot="0" vert="horz" wrap="square" lIns="91440" tIns="45720" rIns="91440" bIns="45720" anchor="t" anchorCtr="0" upright="1">
                          <a:noAutofit/>
                        </wps:bodyPr>
                      </wps:wsp>
                    </wpg:wgp>
                  </a:graphicData>
                </a:graphic>
              </wp:inline>
            </w:drawing>
          </mc:Choice>
          <mc:Fallback>
            <w:pict>
              <v:group w14:anchorId="3BC36934" id="Group 708" o:spid="_x0000_s1327" style="width:370.8pt;height:280.3pt;mso-position-horizontal-relative:char;mso-position-vertical-relative:line" coordorigin=",-378" coordsize="70053,4583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25" o:spid="_x0000_s1328" type="#_x0000_t75" style="position:absolute;left:21172;top:3760;width:39504;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">
                  <v:imagedata r:id="rId41"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026" o:spid="_x0000_s1329" type="#_x0000_t5" style="position:absolute;left:2851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" fillcolor="#f60" stroked="f" strokeweight="2pt">
                  <v:textbox>
                    <w:txbxContent>
                      <w:p w14:paraId="0A693D9F" w14:textId="77777777" w:rsidR="00554990" w:rsidRPr="005E6C66" w:rsidRDefault="00554990" w:rsidP="00AF284C">
                        <w:pPr>
                          <w:rPr>
                            <w:sz w:val="14"/>
                            <w:szCs w:val="14"/>
                          </w:rPr>
                        </w:pPr>
                      </w:p>
                    </w:txbxContent>
                  </v:textbox>
                </v:shape>
                <v:shape id="Gleichschenkliges Dreieck 1027" o:spid="_x0000_s1330" type="#_x0000_t5" style="position:absolute;left:33216;top:17672;width:15631;height:13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" fillcolor="white [3212]" strokecolor="white [3212]" strokeweight="2pt">
                  <v:textbox>
                    <w:txbxContent>
                      <w:p w14:paraId="026DA60D" w14:textId="77777777" w:rsidR="00554990" w:rsidRPr="005E6C66" w:rsidRDefault="00554990" w:rsidP="00AF284C">
                        <w:pPr>
                          <w:rPr>
                            <w:sz w:val="14"/>
                            <w:szCs w:val="14"/>
                          </w:rPr>
                        </w:pPr>
                      </w:p>
                    </w:txbxContent>
                  </v:textbox>
                </v:shape>
                <v:rect id="Rechteck 1028" o:spid="_x0000_s1331" style="position:absolute;left:1602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" fillcolor="black [3213]" stroked="f" strokeweight="2pt">
                  <v:fill r:id="rId42" o:title="" color2="white [3212]" type="pattern"/>
                  <v:textbox>
                    <w:txbxContent>
                      <w:p w14:paraId="4387F76C" w14:textId="77777777" w:rsidR="00554990" w:rsidRPr="005E6C66" w:rsidRDefault="00554990" w:rsidP="00AF284C">
                        <w:pPr>
                          <w:rPr>
                            <w:sz w:val="14"/>
                            <w:szCs w:val="14"/>
                          </w:rPr>
                        </w:pPr>
                      </w:p>
                    </w:txbxContent>
                  </v:textbox>
                </v:rect>
                <v:line id="Gerade Verbindung 1029" o:spid="_x0000_s1332" style="position:absolute;visibility:visible;mso-wrap-style:square" from="16027,43247" to="6603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" strokecolor="black [3213]" strokeweight="1.5pt"/>
                <v:line id="Gerade Verbindung 1030" o:spid="_x0000_s1333" style="position:absolute;visibility:visible;mso-wrap-style:square" from="59165,38480" to="6204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" strokecolor="black [3213]">
                  <v:stroke dashstyle="dash"/>
                </v:line>
                <v:line id="Gerade Verbindung 1031" o:spid="_x0000_s1334" style="position:absolute;visibility:visible;mso-wrap-style:square" from="60566,35959" to="6200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" strokecolor="black [3213]">
                  <v:stroke dashstyle="dash"/>
                </v:line>
                <v:line id="Gerade Verbindung 1032" o:spid="_x0000_s1335" style="position:absolute;flip:x;visibility:visible;mso-wrap-style:square" from="39477,1778" to="409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" strokecolor="black [3213]">
                  <v:stroke dashstyle="dash"/>
                </v:line>
                <v:line id="Gerade Verbindung 1033" o:spid="_x0000_s1336" style="position:absolute;visibility:visible;mso-wrap-style:square" from="40917,1778" to="4235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" strokecolor="black [3213]">
                  <v:stroke dashstyle="dash"/>
                </v:line>
                <v:line id="Gerade Verbindung 1034" o:spid="_x0000_s1337" style="position:absolute;flip:x;visibility:visible;mso-wrap-style:square" from="29822,1805" to="3752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" strokecolor="black [3213]"/>
                <v:shapetype id="_x0000_t32" coordsize="21600,21600" o:spt="32" o:oned="t" path="m,l21600,21600e" filled="f">
                  <v:path arrowok="t" fillok="f" o:connecttype="none"/>
                  <o:lock v:ext="edit" shapetype="t"/>
                </v:shapetype>
                <v:shape id="Gerade Verbindung mit Pfeil 1035" o:spid="_x0000_s1338" type="#_x0000_t32" style="position:absolute;left:37444;top:1778;width:2033;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" strokecolor="black [3213]">
                  <v:stroke startarrowwidth="narrow" startarrowlength="short" endarrow="block" endarrowwidth="narrow"/>
                </v:shape>
                <v:shapetype id="_x0000_t202" coordsize="21600,21600" o:spt="202" path="m,l,21600r21600,l21600,xe">
                  <v:stroke joinstyle="miter"/>
                  <v:path gradientshapeok="t" o:connecttype="rect"/>
                </v:shapetype>
                <v:shape id="Textfeld 26" o:spid="_x0000_s1339" type="#_x0000_t202" style="position:absolute;left:16915;top:-378;width:12726;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" filled="f" stroked="f">
                  <v:textbox>
                    <w:txbxContent>
                      <w:p w14:paraId="522BB4A4" w14:textId="648221BF" w:rsidR="00554990" w:rsidRPr="00601DFE" w:rsidRDefault="00554990" w:rsidP="00AF284C">
                        <w:pPr>
                          <w:rPr>
                            <w:sz w:val="18"/>
                            <w:szCs w:val="18"/>
                          </w:rPr>
                        </w:pPr>
                        <w:r w:rsidRPr="00601DFE">
                          <w:rPr>
                            <w:sz w:val="18"/>
                            <w:szCs w:val="18"/>
                          </w:rPr>
                          <w:t xml:space="preserve">R= 15 </w:t>
                        </w:r>
                        <w:r>
                          <w:rPr>
                            <w:sz w:val="18"/>
                            <w:szCs w:val="18"/>
                          </w:rPr>
                          <w:sym w:font="Symbol" w:char="F0B1"/>
                        </w:r>
                        <w:r w:rsidRPr="00601DFE">
                          <w:rPr>
                            <w:sz w:val="18"/>
                            <w:szCs w:val="18"/>
                          </w:rPr>
                          <w:t xml:space="preserve"> 5 mm</w:t>
                        </w:r>
                      </w:p>
                    </w:txbxContent>
                  </v:textbox>
                </v:shape>
                <v:shape id="Gerade Verbindung mit Pfeil 1037" o:spid="_x0000_s1340" type="#_x0000_t32" style="position:absolute;left:33216;top:41039;width:157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" strokecolor="black [3213]">
                  <v:stroke startarrow="block" startarrowwidth="narrow" startarrowlength="long" endarrow="block" endarrowwidth="narrow" endarrowlength="long"/>
                </v:shape>
                <v:shape id="Textfeld 28" o:spid="_x0000_s1341" type="#_x0000_t202" style="position:absolute;left:37970;top:38240;width:8966;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" filled="f" stroked="f">
                  <v:textbox>
                    <w:txbxContent>
                      <w:p w14:paraId="71BDD037" w14:textId="35AB427D" w:rsidR="00554990" w:rsidRPr="00601DFE" w:rsidRDefault="00554990" w:rsidP="00AF284C">
                        <w:pPr>
                          <w:rPr>
                            <w:sz w:val="18"/>
                            <w:szCs w:val="18"/>
                          </w:rPr>
                        </w:pPr>
                        <w:r w:rsidRPr="00601DFE">
                          <w:rPr>
                            <w:sz w:val="18"/>
                            <w:szCs w:val="18"/>
                          </w:rPr>
                          <w:t>≥70 mm</w:t>
                        </w:r>
                      </w:p>
                    </w:txbxContent>
                  </v:textbox>
                </v:shape>
                <v:line id="Gerade Verbindung 1039" o:spid="_x0000_s1342" style="position:absolute;visibility:visible;mso-wrap-style:square" from="33126,31337" to="33126,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" strokecolor="black [3213]"/>
                <v:line id="Gerade Verbindung 1040" o:spid="_x0000_s1343" style="position:absolute;visibility:visible;mso-wrap-style:square" from="49012,31337" to="49012,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" strokecolor="black [3213]"/>
                <v:shape id="Gerade Verbindung mit Pfeil 1041" o:spid="_x0000_s1344" type="#_x0000_t32" style="position:absolute;left:55570;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" strokecolor="black [3213]">
                  <v:stroke startarrow="block" startarrowwidth="narrow" startarrowlength="long" endarrow="block" endarrowwidth="narrow" endarrowlength="long"/>
                </v:shape>
                <v:shape id="_x0000_s1345" type="#_x0000_t202" style="position:absolute;left:55112;top:39087;width:11640;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" filled="f" stroked="f">
                  <v:textbox>
                    <w:txbxContent>
                      <w:p w14:paraId="19E9C99D" w14:textId="06228091" w:rsidR="00554990" w:rsidRPr="00601DFE" w:rsidRDefault="00554990" w:rsidP="00AF284C">
                        <w:pPr>
                          <w:rPr>
                            <w:sz w:val="18"/>
                            <w:szCs w:val="18"/>
                          </w:rPr>
                        </w:pPr>
                        <w:r w:rsidRPr="00601DFE">
                          <w:rPr>
                            <w:sz w:val="18"/>
                            <w:szCs w:val="18"/>
                          </w:rPr>
                          <w:t>≤300 mm</w:t>
                        </w:r>
                      </w:p>
                    </w:txbxContent>
                  </v:textbox>
                </v:shape>
                <v:shape id="Textfeld 43" o:spid="_x0000_s1346" type="#_x0000_t202" style="position:absolute;left:8404;top:2691;width:23406;height:6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" filled="f" stroked="f">
                  <v:textbox>
                    <w:txbxContent>
                      <w:p w14:paraId="38E85AC9" w14:textId="77777777" w:rsidR="00554990" w:rsidRPr="00601DFE" w:rsidRDefault="00554990" w:rsidP="00AF284C">
                        <w:pPr>
                          <w:jc w:val="center"/>
                          <w:rPr>
                            <w:sz w:val="18"/>
                            <w:szCs w:val="18"/>
                          </w:rPr>
                        </w:pPr>
                        <w:r w:rsidRPr="00601DFE">
                          <w:rPr>
                            <w:sz w:val="18"/>
                            <w:szCs w:val="18"/>
                          </w:rPr>
                          <w:t>Bord pas nécessairement</w:t>
                        </w:r>
                        <w:r>
                          <w:rPr>
                            <w:sz w:val="18"/>
                            <w:szCs w:val="18"/>
                          </w:rPr>
                          <w:t xml:space="preserve"> </w:t>
                        </w:r>
                        <w:r>
                          <w:rPr>
                            <w:sz w:val="18"/>
                            <w:szCs w:val="18"/>
                          </w:rPr>
                          <w:br/>
                          <w:t>d</w:t>
                        </w:r>
                        <w:r w:rsidRPr="00601DFE">
                          <w:rPr>
                            <w:sz w:val="18"/>
                            <w:szCs w:val="18"/>
                          </w:rPr>
                          <w:t>e couleur rouge</w:t>
                        </w:r>
                        <w:r>
                          <w:rPr>
                            <w:sz w:val="18"/>
                            <w:szCs w:val="18"/>
                          </w:rPr>
                          <w:t xml:space="preserve"> </w:t>
                        </w:r>
                        <w:r>
                          <w:rPr>
                            <w:sz w:val="18"/>
                            <w:szCs w:val="18"/>
                          </w:rPr>
                          <w:br/>
                        </w:r>
                        <w:r w:rsidRPr="00601DFE">
                          <w:rPr>
                            <w:sz w:val="18"/>
                            <w:szCs w:val="18"/>
                          </w:rPr>
                          <w:t>de 5 mm au maximum</w:t>
                        </w:r>
                      </w:p>
                    </w:txbxContent>
                  </v:textbox>
                </v:shape>
                <v:shape id="Textfeld 44" o:spid="_x0000_s1347" type="#_x0000_t202" style="position:absolute;left:6438;top:20917;width:11944;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" filled="f" stroked="f">
                  <v:textbox>
                    <w:txbxContent>
                      <w:p w14:paraId="44EFA730" w14:textId="77777777" w:rsidR="00554990" w:rsidRPr="00601DFE" w:rsidRDefault="00554990" w:rsidP="00AF284C">
                        <w:pPr>
                          <w:rPr>
                            <w:sz w:val="18"/>
                            <w:szCs w:val="18"/>
                          </w:rPr>
                        </w:pPr>
                        <w:r w:rsidRPr="00601DFE">
                          <w:rPr>
                            <w:sz w:val="18"/>
                            <w:szCs w:val="18"/>
                          </w:rPr>
                          <w:t>Partie évidée</w:t>
                        </w:r>
                      </w:p>
                    </w:txbxContent>
                  </v:textbox>
                </v:shape>
                <v:line id="Gerade Verbindung 1045" o:spid="_x0000_s1348" style="position:absolute;visibility:visible;mso-wrap-style:square" from="17020,32326" to="24984,3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" strokecolor="black [3213]">
                  <v:stroke endarrow="oval"/>
                </v:line>
                <v:line id="Gerade Verbindung 1046" o:spid="_x0000_s1349" style="position:absolute;visibility:visible;mso-wrap-style:square" from="21384,23411" to="37444,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" strokecolor="black [3213]">
                  <v:stroke endarrow="oval"/>
                </v:line>
                <v:line id="Gerade Verbindung 1047" o:spid="_x0000_s1350" style="position:absolute;flip:y;visibility:visible;mso-wrap-style:square" from="22101,32326" to="31129,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" strokecolor="black [3213]">
                  <v:stroke endarrow="oval"/>
                </v:line>
                <v:line id="Gerade Verbindung 1048" o:spid="_x0000_s1351" style="position:absolute;flip:x;visibility:visible;mso-wrap-style:square" from="40917,0" to="4399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" strokecolor="black [3213]"/>
                <v:line id="Gerade Verbindung 1049" o:spid="_x0000_s1352" style="position:absolute;flip:x;visibility:visible;mso-wrap-style:square" from="62006,36741" to="65088,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" strokecolor="black [3213]"/>
                <v:shape id="Gerade Verbindung mit Pfeil 1050" o:spid="_x0000_s1353" type="#_x0000_t32" style="position:absolute;left:43204;top:551;width:20883;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" strokecolor="black [3213]">
                  <v:stroke startarrow="block" startarrowwidth="narrow" startarrowlength="long" endarrow="block" endarrowwidth="narrow" endarrowlength="long"/>
                </v:shape>
                <v:shape id="Textfeld 62" o:spid="_x0000_s1354" type="#_x0000_t202" style="position:absolute;left:53975;top:17670;width:14509;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" filled="f" stroked="f">
                  <v:textbox>
                    <w:txbxContent>
                      <w:p w14:paraId="38EDB1EE" w14:textId="38855DCF" w:rsidR="00554990" w:rsidRPr="00601DFE" w:rsidRDefault="00554990" w:rsidP="00AF284C">
                        <w:pPr>
                          <w:rPr>
                            <w:sz w:val="18"/>
                            <w:szCs w:val="18"/>
                          </w:rPr>
                        </w:pPr>
                        <w:r w:rsidRPr="00601DFE">
                          <w:rPr>
                            <w:sz w:val="18"/>
                            <w:szCs w:val="18"/>
                          </w:rPr>
                          <w:t xml:space="preserve">500 </w:t>
                        </w:r>
                        <w:r>
                          <w:rPr>
                            <w:sz w:val="18"/>
                            <w:szCs w:val="18"/>
                          </w:rPr>
                          <w:sym w:font="Symbol" w:char="F0B1"/>
                        </w:r>
                        <w:r>
                          <w:rPr>
                            <w:sz w:val="18"/>
                            <w:szCs w:val="18"/>
                          </w:rPr>
                          <w:t xml:space="preserve"> </w:t>
                        </w:r>
                        <w:r w:rsidRPr="00601DFE">
                          <w:rPr>
                            <w:sz w:val="18"/>
                            <w:szCs w:val="18"/>
                          </w:rPr>
                          <w:t>50 mm</w:t>
                        </w:r>
                      </w:p>
                    </w:txbxContent>
                  </v:textbox>
                </v:shape>
                <v:line id="Gerade Verbindung 1052" o:spid="_x0000_s1355" style="position:absolute;flip:x;visibility:visible;mso-wrap-style:square" from="43204,7916" to="55570,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" strokecolor="black [3213]"/>
                <v:shape id="Gerade Verbindung mit Pfeil 1053" o:spid="_x0000_s1356" type="#_x0000_t32" style="position:absolute;left:4089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" strokecolor="black [3213]">
                  <v:stroke startarrowwidth="narrow" startarrowlength="short" endarrow="block" endarrowwidth="narrow"/>
                </v:shape>
                <v:shape id="Textfeld 65" o:spid="_x0000_s1357" type="#_x0000_t202" style="position:absolute;left:55101;top:5556;width:1165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" filled="f" stroked="f">
                  <v:textbox>
                    <w:txbxContent>
                      <w:p w14:paraId="11CFDAF8" w14:textId="77777777" w:rsidR="00554990" w:rsidRPr="00601DFE" w:rsidRDefault="00554990" w:rsidP="00AF284C">
                        <w:pPr>
                          <w:rPr>
                            <w:sz w:val="18"/>
                            <w:szCs w:val="18"/>
                          </w:rPr>
                        </w:pPr>
                        <w:r w:rsidRPr="00601DFE">
                          <w:rPr>
                            <w:sz w:val="18"/>
                            <w:szCs w:val="18"/>
                          </w:rPr>
                          <w:t xml:space="preserve">R ≤ 20 mm </w:t>
                        </w:r>
                      </w:p>
                    </w:txbxContent>
                  </v:textbox>
                </v:shape>
                <v:shape id="Gerade Verbindung mit Pfeil 1055" o:spid="_x0000_s1358" type="#_x0000_t32" style="position:absolute;left:41032;top:13556;width:1848;height:4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" strokecolor="black [3213]">
                  <v:stroke startarrowwidth="narrow" startarrowlength="short" endarrow="block" endarrowwidth="narrow"/>
                </v:shape>
                <v:line id="Gerade Verbindung 1056" o:spid="_x0000_s1359" style="position:absolute;flip:x;visibility:visible;mso-wrap-style:square" from="42880,13556" to="60566,1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" strokecolor="black [3213]"/>
                <v:shape id="Textfeld 74" o:spid="_x0000_s1360" type="#_x0000_t202" style="position:absolute;left:60021;top:11584;width:10032;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" filled="f" stroked="f">
                  <v:textbox>
                    <w:txbxContent>
                      <w:p w14:paraId="6E1017F5" w14:textId="77777777" w:rsidR="00554990" w:rsidRPr="00601DFE" w:rsidRDefault="00554990" w:rsidP="00AF284C">
                        <w:pPr>
                          <w:rPr>
                            <w:sz w:val="18"/>
                            <w:szCs w:val="18"/>
                          </w:rPr>
                        </w:pPr>
                        <w:r w:rsidRPr="00601DFE">
                          <w:rPr>
                            <w:sz w:val="18"/>
                            <w:szCs w:val="18"/>
                          </w:rPr>
                          <w:t xml:space="preserve">R ≤ 5 mm </w:t>
                        </w:r>
                      </w:p>
                    </w:txbxContent>
                  </v:textbox>
                </v:shape>
                <v:shape id="Gerade Verbindung mit Pfeil 1058" o:spid="_x0000_s1361" type="#_x0000_t32" style="position:absolute;left:33126;top:6492;width:7071;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" strokecolor="black [3213]">
                  <v:stroke startarrowwidth="narrow" startarrowlength="short" endarrow="block" endarrowwidth="narrow"/>
                </v:shape>
                <v:shape id="Gerade Verbindung mit Pfeil 1059" o:spid="_x0000_s1362" type="#_x0000_t32" style="position:absolute;left:33126;top:6492;width:2157;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" strokecolor="black [3213]">
                  <v:stroke startarrowwidth="narrow" startarrowlength="short" endarrow="block" endarrowwidth="narrow"/>
                </v:shape>
                <v:shape id="Gerade Verbindung mit Pfeil 1060" o:spid="_x0000_s1363" type="#_x0000_t32" style="position:absolute;left:32967;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" strokecolor="black [3213]">
                  <v:stroke startarrow="block" startarrowwidth="narrow" endarrow="block" endarrowwidth="narrow"/>
                </v:shape>
                <v:line id="Gerade Verbindung 1061" o:spid="_x0000_s1364" style="position:absolute;flip:x;visibility:visible;mso-wrap-style:square" from="29822,6528" to="33180,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" strokecolor="black [3213]"/>
                <v:shape id="Textfeld 95" o:spid="_x0000_s1365" type="#_x0000_t202" style="position:absolute;top:37771;width:22263;height: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" filled="f" stroked="f">
                  <v:textbox>
                    <w:txbxContent>
                      <w:p w14:paraId="7A741739" w14:textId="77777777" w:rsidR="00554990" w:rsidRPr="00601DFE" w:rsidRDefault="00554990" w:rsidP="00AF284C">
                        <w:pPr>
                          <w:rPr>
                            <w:sz w:val="18"/>
                            <w:szCs w:val="18"/>
                          </w:rPr>
                        </w:pPr>
                        <w:r w:rsidRPr="00601DFE">
                          <w:rPr>
                            <w:sz w:val="18"/>
                            <w:szCs w:val="18"/>
                          </w:rPr>
                          <w:t>Partie fluorescente rouge</w:t>
                        </w:r>
                      </w:p>
                      <w:p w14:paraId="52ABE469" w14:textId="6F6CA2B7" w:rsidR="00554990" w:rsidRPr="00601DFE" w:rsidRDefault="00554990" w:rsidP="00AF284C">
                        <w:pPr>
                          <w:rPr>
                            <w:sz w:val="18"/>
                            <w:szCs w:val="18"/>
                          </w:rPr>
                        </w:pPr>
                        <w:r w:rsidRPr="00601DFE">
                          <w:rPr>
                            <w:sz w:val="18"/>
                            <w:szCs w:val="18"/>
                          </w:rPr>
                          <w:t>Surface totale ≥315 cm</w:t>
                        </w:r>
                        <w:r w:rsidRPr="00601DFE">
                          <w:rPr>
                            <w:sz w:val="18"/>
                            <w:szCs w:val="18"/>
                            <w:vertAlign w:val="superscript"/>
                          </w:rPr>
                          <w:t>2</w:t>
                        </w:r>
                      </w:p>
                    </w:txbxContent>
                  </v:textbox>
                </v:shape>
                <v:line id="Gerade Verbindung 1063" o:spid="_x0000_s1366" style="position:absolute;flip:x;visibility:visible;mso-wrap-style:square" from="18037,23411" to="21395,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" strokecolor="black [3213]"/>
                <v:line id="Gerade Verbindung 1064" o:spid="_x0000_s1367" style="position:absolute;flip:x;visibility:visible;mso-wrap-style:square" from="18803,39942" to="22161,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" strokecolor="black [3213]"/>
                <v:shape id="Textfeld 98" o:spid="_x0000_s1368" type="#_x0000_t202" style="position:absolute;left:1337;top:29382;width:17881;height:7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" filled="f" stroked="f">
                  <v:textbox>
                    <w:txbxContent>
                      <w:p w14:paraId="27666FFB" w14:textId="77777777" w:rsidR="00554990" w:rsidRPr="00601DFE" w:rsidRDefault="00554990" w:rsidP="00AF284C">
                        <w:pPr>
                          <w:rPr>
                            <w:sz w:val="18"/>
                            <w:szCs w:val="18"/>
                          </w:rPr>
                        </w:pPr>
                        <w:r w:rsidRPr="00601DFE">
                          <w:rPr>
                            <w:sz w:val="18"/>
                            <w:szCs w:val="18"/>
                          </w:rPr>
                          <w:t xml:space="preserve">Partie </w:t>
                        </w:r>
                        <w:proofErr w:type="spellStart"/>
                        <w:r w:rsidRPr="00601DFE">
                          <w:rPr>
                            <w:sz w:val="18"/>
                            <w:szCs w:val="18"/>
                          </w:rPr>
                          <w:t>rétroréfléchissante</w:t>
                        </w:r>
                        <w:proofErr w:type="spellEnd"/>
                      </w:p>
                      <w:p w14:paraId="1FE2AFE0" w14:textId="77777777" w:rsidR="00554990" w:rsidRPr="00601DFE" w:rsidRDefault="00554990" w:rsidP="00AF284C">
                        <w:pPr>
                          <w:rPr>
                            <w:sz w:val="18"/>
                            <w:szCs w:val="18"/>
                          </w:rPr>
                        </w:pPr>
                        <w:r w:rsidRPr="00601DFE">
                          <w:rPr>
                            <w:sz w:val="18"/>
                            <w:szCs w:val="18"/>
                          </w:rPr>
                          <w:t>rouge</w:t>
                        </w:r>
                      </w:p>
                    </w:txbxContent>
                  </v:textbox>
                </v:shape>
                <v:line id="Gerade Verbindung 1066" o:spid="_x0000_s1369" style="position:absolute;flip:x y;visibility:visible;mso-wrap-style:square" from="23114,11860" to="33171,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" strokecolor="black [3213]"/>
                <v:shape id="Textfeld 108" o:spid="_x0000_s1370" type="#_x0000_t202" style="position:absolute;left:13749;top:8991;width:7124;height:4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" filled="f" stroked="f">
                  <v:textbox inset="0,0,0,0">
                    <w:txbxContent>
                      <w:p w14:paraId="5681E6FC" w14:textId="77777777" w:rsidR="00554990" w:rsidRPr="00601DFE" w:rsidRDefault="00554990" w:rsidP="00AF284C">
                        <w:pPr>
                          <w:jc w:val="center"/>
                          <w:rPr>
                            <w:sz w:val="18"/>
                            <w:szCs w:val="18"/>
                          </w:rPr>
                        </w:pPr>
                        <w:r w:rsidRPr="00601DFE">
                          <w:rPr>
                            <w:sz w:val="18"/>
                            <w:szCs w:val="18"/>
                          </w:rPr>
                          <w:t>+ 0</w:t>
                        </w:r>
                      </w:p>
                      <w:p w14:paraId="50873DBE" w14:textId="77777777" w:rsidR="00554990" w:rsidRPr="00601DFE" w:rsidRDefault="00554990" w:rsidP="00AF284C">
                        <w:pPr>
                          <w:jc w:val="center"/>
                          <w:rPr>
                            <w:sz w:val="18"/>
                            <w:szCs w:val="18"/>
                          </w:rPr>
                        </w:pPr>
                        <w:r w:rsidRPr="00601DFE">
                          <w:rPr>
                            <w:sz w:val="18"/>
                            <w:szCs w:val="18"/>
                          </w:rPr>
                          <w:t>- 25</w:t>
                        </w:r>
                      </w:p>
                    </w:txbxContent>
                  </v:textbox>
                </v:shape>
                <v:shape id="Textfeld 109" o:spid="_x0000_s1371" type="#_x0000_t202" style="position:absolute;left:12295;top:9307;width:13764;height:6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" filled="f" stroked="f">
                  <v:textbox>
                    <w:txbxContent>
                      <w:p w14:paraId="6F5886F3" w14:textId="77777777" w:rsidR="00554990" w:rsidRPr="00601DFE" w:rsidRDefault="00554990" w:rsidP="00AF284C">
                        <w:pPr>
                          <w:rPr>
                            <w:sz w:val="18"/>
                            <w:szCs w:val="18"/>
                          </w:rPr>
                        </w:pPr>
                        <w:r w:rsidRPr="00601DFE">
                          <w:rPr>
                            <w:sz w:val="18"/>
                            <w:szCs w:val="18"/>
                          </w:rPr>
                          <w:t>50</w:t>
                        </w:r>
                        <w:r>
                          <w:rPr>
                            <w:sz w:val="18"/>
                            <w:szCs w:val="18"/>
                          </w:rPr>
                          <w:t xml:space="preserve"> </w:t>
                        </w:r>
                        <w:r>
                          <w:rPr>
                            <w:sz w:val="18"/>
                            <w:szCs w:val="18"/>
                          </w:rPr>
                          <w:tab/>
                        </w:r>
                        <w:r w:rsidRPr="00601DFE">
                          <w:rPr>
                            <w:sz w:val="18"/>
                            <w:szCs w:val="18"/>
                          </w:rPr>
                          <w:t>mm</w:t>
                        </w:r>
                      </w:p>
                    </w:txbxContent>
                  </v:textbox>
                </v:shape>
                <v:shape id="Gerade Verbindung mit Pfeil 1069" o:spid="_x0000_s1372" type="#_x0000_t32" style="position:absolute;left:29982;top:22556;width:6022;height:3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" strokecolor="black [3213]">
                  <v:stroke startarrow="block" startarrowwidth="narrow" endarrow="block" endarrowwidth="narrow"/>
                </v:shape>
                <v:line id="Gerade Verbindung 1070" o:spid="_x0000_s1373" style="position:absolute;flip:x y;visibility:visible;mso-wrap-style:square" from="20585,17311" to="30642,2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" strokecolor="black [3213]"/>
                <v:shape id="Textfeld 113" o:spid="_x0000_s1374" type="#_x0000_t202" style="position:absolute;left:11400;top:15814;width:10522;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" filled="f" stroked="f">
                  <v:textbox>
                    <w:txbxContent>
                      <w:p w14:paraId="323E0BD1" w14:textId="74AAF544" w:rsidR="00554990" w:rsidRPr="00601DFE" w:rsidRDefault="00554990" w:rsidP="00AF284C">
                        <w:pPr>
                          <w:rPr>
                            <w:sz w:val="18"/>
                            <w:szCs w:val="18"/>
                          </w:rPr>
                        </w:pPr>
                        <w:r w:rsidRPr="00601DFE">
                          <w:rPr>
                            <w:sz w:val="18"/>
                            <w:szCs w:val="18"/>
                          </w:rPr>
                          <w:t>≥50 mm</w:t>
                        </w:r>
                      </w:p>
                    </w:txbxContent>
                  </v:textbox>
                </v:shape>
                <w10:anchorlock/>
              </v:group>
            </w:pict>
          </mc:Fallback>
        </mc:AlternateContent>
      </w:r>
    </w:p>
    <w:p w14:paraId="56475B83" w14:textId="059763D7" w:rsidR="00AF284C" w:rsidRPr="00C575F5" w:rsidRDefault="00AF284C" w:rsidP="00326EA7">
      <w:pPr>
        <w:pStyle w:val="Titre1"/>
        <w:spacing w:after="120"/>
        <w:rPr>
          <w:b/>
          <w:bCs/>
        </w:rPr>
      </w:pPr>
      <w:r w:rsidRPr="00C575F5">
        <w:rPr>
          <w:b/>
        </w:rPr>
        <w:tab/>
      </w:r>
      <w:r w:rsidRPr="00C575F5">
        <w:t xml:space="preserve">Figure A5-IX </w:t>
      </w:r>
      <w:r w:rsidRPr="00C575F5">
        <w:br/>
      </w:r>
      <w:r w:rsidRPr="00C575F5">
        <w:rPr>
          <w:b/>
          <w:bCs/>
        </w:rPr>
        <w:t>Forme et dimensions du triangle de présignalisation du type 2 et du support</w:t>
      </w:r>
    </w:p>
    <w:p w14:paraId="0A8E83FD" w14:textId="77777777" w:rsidR="00AF284C" w:rsidRPr="00C575F5" w:rsidRDefault="00AF284C" w:rsidP="00326EA7">
      <w:pPr>
        <w:spacing w:after="240" w:line="240" w:lineRule="auto"/>
        <w:ind w:left="1134" w:right="1134"/>
        <w:rPr>
          <w:lang w:eastAsia="en-GB"/>
        </w:rPr>
      </w:pPr>
      <w:r w:rsidRPr="00C575F5">
        <w:rPr>
          <w:noProof/>
          <w:lang w:eastAsia="fr-CH"/>
        </w:rPr>
        <mc:AlternateContent>
          <mc:Choice Requires="wpg">
            <w:drawing>
              <wp:inline distT="0" distB="0" distL="0" distR="0" wp14:anchorId="0B460D59" wp14:editId="197ACECD">
                <wp:extent cx="4189154" cy="4190400"/>
                <wp:effectExtent l="0" t="38100" r="1905" b="635"/>
                <wp:docPr id="60"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9154" cy="4190400"/>
                          <a:chOff x="391" y="0"/>
                          <a:chExt cx="61935" cy="45455"/>
                        </a:xfrm>
                      </wpg:grpSpPr>
                      <pic:pic xmlns:pic="http://schemas.openxmlformats.org/drawingml/2006/picture">
                        <pic:nvPicPr>
                          <pic:cNvPr id="61" name="Grafik 1014"/>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6131" y="3760"/>
                            <a:ext cx="39505" cy="34740"/>
                          </a:xfrm>
                          <a:prstGeom prst="rect">
                            <a:avLst/>
                          </a:prstGeom>
                          <a:noFill/>
                          <a:extLst>
                            <a:ext uri="{909E8E84-426E-40DD-AFC4-6F175D3DCCD1}">
                              <a14:hiddenFill xmlns:a14="http://schemas.microsoft.com/office/drawing/2010/main">
                                <a:solidFill>
                                  <a:srgbClr val="FFFFFF"/>
                                </a:solidFill>
                              </a14:hiddenFill>
                            </a:ext>
                          </a:extLst>
                        </pic:spPr>
                      </pic:pic>
                      <wps:wsp>
                        <wps:cNvPr id="62" name="Gleichschenkliges Dreieck 1015"/>
                        <wps:cNvSpPr>
                          <a:spLocks noChangeArrowheads="1"/>
                        </wps:cNvSpPr>
                        <wps:spPr bwMode="auto">
                          <a:xfrm>
                            <a:off x="23475" y="11976"/>
                            <a:ext cx="24825" cy="21505"/>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11582E5D" w14:textId="77777777" w:rsidR="00554990" w:rsidRPr="005E6C66" w:rsidRDefault="00554990" w:rsidP="00AF284C">
                              <w:pPr>
                                <w:rPr>
                                  <w:sz w:val="14"/>
                                  <w:szCs w:val="14"/>
                                </w:rPr>
                              </w:pPr>
                            </w:p>
                          </w:txbxContent>
                        </wps:txbx>
                        <wps:bodyPr rot="0" vert="horz" wrap="square" lIns="91440" tIns="45720" rIns="91440" bIns="45720" anchor="ctr" anchorCtr="0" upright="1">
                          <a:noAutofit/>
                        </wps:bodyPr>
                      </wps:wsp>
                      <wps:wsp>
                        <wps:cNvPr id="63" name="Rechteck 1016"/>
                        <wps:cNvSpPr>
                          <a:spLocks noChangeArrowheads="1"/>
                        </wps:cNvSpPr>
                        <wps:spPr bwMode="auto">
                          <a:xfrm>
                            <a:off x="1098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EF76CAA" w14:textId="77777777" w:rsidR="00554990" w:rsidRPr="005E6C66" w:rsidRDefault="00554990" w:rsidP="00AF284C">
                              <w:pPr>
                                <w:rPr>
                                  <w:sz w:val="14"/>
                                  <w:szCs w:val="14"/>
                                </w:rPr>
                              </w:pPr>
                            </w:p>
                          </w:txbxContent>
                        </wps:txbx>
                        <wps:bodyPr rot="0" vert="horz" wrap="square" lIns="91440" tIns="45720" rIns="91440" bIns="45720" anchor="ctr" anchorCtr="0" upright="1">
                          <a:noAutofit/>
                        </wps:bodyPr>
                      </wps:wsp>
                      <wps:wsp>
                        <wps:cNvPr id="28672" name="Gerade Verbindung 1017"/>
                        <wps:cNvCnPr>
                          <a:cxnSpLocks noChangeShapeType="1"/>
                        </wps:cNvCnPr>
                        <wps:spPr bwMode="auto">
                          <a:xfrm>
                            <a:off x="1098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3" name="Gerade Verbindung 1018"/>
                        <wps:cNvCnPr>
                          <a:cxnSpLocks noChangeShapeType="1"/>
                        </wps:cNvCnPr>
                        <wps:spPr bwMode="auto">
                          <a:xfrm>
                            <a:off x="54125" y="38480"/>
                            <a:ext cx="28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4" name="Gerade Verbindung 1019"/>
                        <wps:cNvCnPr>
                          <a:cxnSpLocks noChangeShapeType="1"/>
                        </wps:cNvCnPr>
                        <wps:spPr bwMode="auto">
                          <a:xfrm>
                            <a:off x="55525" y="35959"/>
                            <a:ext cx="1440" cy="252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6" name="Gerade Verbindung 1020"/>
                        <wps:cNvCnPr>
                          <a:cxnSpLocks noChangeShapeType="1"/>
                        </wps:cNvCnPr>
                        <wps:spPr bwMode="auto">
                          <a:xfrm flipH="1">
                            <a:off x="3443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7" name="Gerade Verbindung 1021"/>
                        <wps:cNvCnPr>
                          <a:cxnSpLocks noChangeShapeType="1"/>
                        </wps:cNvCnPr>
                        <wps:spPr bwMode="auto">
                          <a:xfrm>
                            <a:off x="3587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8" name="Gerade Verbindung 1022"/>
                        <wps:cNvCnPr>
                          <a:cxnSpLocks noChangeShapeType="1"/>
                        </wps:cNvCnPr>
                        <wps:spPr bwMode="auto">
                          <a:xfrm flipH="1">
                            <a:off x="24781" y="1805"/>
                            <a:ext cx="770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9" name="Gerade Verbindung mit Pfeil 1023"/>
                        <wps:cNvCnPr>
                          <a:cxnSpLocks noChangeShapeType="1"/>
                        </wps:cNvCnPr>
                        <wps:spPr bwMode="auto">
                          <a:xfrm>
                            <a:off x="32403" y="1778"/>
                            <a:ext cx="2034"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80" name="Textfeld 26"/>
                        <wps:cNvSpPr txBox="1">
                          <a:spLocks noChangeArrowheads="1"/>
                        </wps:cNvSpPr>
                        <wps:spPr bwMode="auto">
                          <a:xfrm>
                            <a:off x="12029" y="271"/>
                            <a:ext cx="1375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0AF83" w14:textId="74C30883" w:rsidR="00554990" w:rsidRPr="007143E6" w:rsidRDefault="00554990" w:rsidP="00AF284C">
                              <w:pPr>
                                <w:rPr>
                                  <w:sz w:val="18"/>
                                  <w:szCs w:val="18"/>
                                </w:rPr>
                              </w:pPr>
                              <w:r w:rsidRPr="007143E6">
                                <w:rPr>
                                  <w:sz w:val="18"/>
                                  <w:szCs w:val="18"/>
                                </w:rPr>
                                <w:t xml:space="preserve">R= 15 </w:t>
                              </w:r>
                              <w:r>
                                <w:rPr>
                                  <w:sz w:val="18"/>
                                  <w:szCs w:val="18"/>
                                </w:rPr>
                                <w:sym w:font="Symbol" w:char="F0B1"/>
                              </w:r>
                              <w:r w:rsidRPr="007143E6">
                                <w:rPr>
                                  <w:sz w:val="18"/>
                                  <w:szCs w:val="18"/>
                                </w:rPr>
                                <w:t xml:space="preserve"> 5 mm</w:t>
                              </w:r>
                            </w:p>
                          </w:txbxContent>
                        </wps:txbx>
                        <wps:bodyPr rot="0" vert="horz" wrap="square" lIns="91440" tIns="45720" rIns="91440" bIns="45720" anchor="t" anchorCtr="0" upright="1">
                          <a:noAutofit/>
                        </wps:bodyPr>
                      </wps:wsp>
                      <wps:wsp>
                        <wps:cNvPr id="28681" name="Gerade Verbindung mit Pfeil 809"/>
                        <wps:cNvCnPr>
                          <a:cxnSpLocks noChangeShapeType="1"/>
                        </wps:cNvCnPr>
                        <wps:spPr bwMode="auto">
                          <a:xfrm flipH="1" flipV="1">
                            <a:off x="50529"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82" name="Textfeld 42"/>
                        <wps:cNvSpPr txBox="1">
                          <a:spLocks noChangeArrowheads="1"/>
                        </wps:cNvSpPr>
                        <wps:spPr bwMode="auto">
                          <a:xfrm>
                            <a:off x="50076" y="39940"/>
                            <a:ext cx="109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A3B3D" w14:textId="0A1254AD" w:rsidR="00554990" w:rsidRPr="007143E6" w:rsidRDefault="00554990" w:rsidP="00AF284C">
                              <w:pPr>
                                <w:rPr>
                                  <w:sz w:val="18"/>
                                  <w:szCs w:val="18"/>
                                </w:rPr>
                              </w:pPr>
                              <w:r w:rsidRPr="007143E6">
                                <w:rPr>
                                  <w:sz w:val="18"/>
                                  <w:szCs w:val="18"/>
                                </w:rPr>
                                <w:t>≤300 mm</w:t>
                              </w:r>
                            </w:p>
                          </w:txbxContent>
                        </wps:txbx>
                        <wps:bodyPr rot="0" vert="horz" wrap="square" lIns="91440" tIns="45720" rIns="91440" bIns="45720" anchor="t" anchorCtr="0" upright="1">
                          <a:noAutofit/>
                        </wps:bodyPr>
                      </wps:wsp>
                      <wps:wsp>
                        <wps:cNvPr id="28683" name="Textfeld 43"/>
                        <wps:cNvSpPr txBox="1">
                          <a:spLocks noChangeArrowheads="1"/>
                        </wps:cNvSpPr>
                        <wps:spPr bwMode="auto">
                          <a:xfrm>
                            <a:off x="2880" y="4479"/>
                            <a:ext cx="24123" cy="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F5660" w14:textId="77777777" w:rsidR="00554990" w:rsidRPr="007143E6" w:rsidRDefault="00554990" w:rsidP="00AF284C">
                              <w:pPr>
                                <w:jc w:val="center"/>
                                <w:rPr>
                                  <w:sz w:val="18"/>
                                  <w:szCs w:val="18"/>
                                </w:rPr>
                              </w:pPr>
                              <w:r w:rsidRPr="007143E6">
                                <w:rPr>
                                  <w:sz w:val="18"/>
                                  <w:szCs w:val="18"/>
                                </w:rPr>
                                <w:t>Bord pas nécessairement</w:t>
                              </w:r>
                              <w:r>
                                <w:rPr>
                                  <w:sz w:val="18"/>
                                  <w:szCs w:val="18"/>
                                </w:rPr>
                                <w:br/>
                              </w:r>
                              <w:r w:rsidRPr="007143E6">
                                <w:rPr>
                                  <w:sz w:val="18"/>
                                  <w:szCs w:val="18"/>
                                </w:rPr>
                                <w:t>de couleur rouge</w:t>
                              </w:r>
                            </w:p>
                            <w:p w14:paraId="021151BB" w14:textId="77777777" w:rsidR="00554990" w:rsidRPr="007143E6" w:rsidRDefault="00554990" w:rsidP="00AF284C">
                              <w:pPr>
                                <w:jc w:val="center"/>
                                <w:rPr>
                                  <w:sz w:val="18"/>
                                  <w:szCs w:val="18"/>
                                </w:rPr>
                              </w:pPr>
                              <w:r w:rsidRPr="007143E6">
                                <w:rPr>
                                  <w:sz w:val="18"/>
                                  <w:szCs w:val="18"/>
                                </w:rPr>
                                <w:t>de 5 mm au maximum</w:t>
                              </w:r>
                            </w:p>
                          </w:txbxContent>
                        </wps:txbx>
                        <wps:bodyPr rot="0" vert="horz" wrap="square" lIns="91440" tIns="45720" rIns="91440" bIns="45720" anchor="t" anchorCtr="0" upright="1">
                          <a:noAutofit/>
                        </wps:bodyPr>
                      </wps:wsp>
                      <wps:wsp>
                        <wps:cNvPr id="28684" name="Textfeld 44"/>
                        <wps:cNvSpPr txBox="1">
                          <a:spLocks noChangeArrowheads="1"/>
                        </wps:cNvSpPr>
                        <wps:spPr bwMode="auto">
                          <a:xfrm>
                            <a:off x="469" y="21755"/>
                            <a:ext cx="1507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936E4" w14:textId="77777777" w:rsidR="00554990" w:rsidRPr="007143E6" w:rsidRDefault="00554990" w:rsidP="00AF284C">
                              <w:pPr>
                                <w:rPr>
                                  <w:sz w:val="18"/>
                                  <w:szCs w:val="18"/>
                                </w:rPr>
                              </w:pPr>
                              <w:r w:rsidRPr="007143E6">
                                <w:rPr>
                                  <w:sz w:val="18"/>
                                  <w:szCs w:val="18"/>
                                </w:rPr>
                                <w:t>Partie évidée</w:t>
                              </w:r>
                            </w:p>
                          </w:txbxContent>
                        </wps:txbx>
                        <wps:bodyPr rot="0" vert="horz" wrap="square" lIns="91440" tIns="45720" rIns="91440" bIns="45720" anchor="t" anchorCtr="0" upright="1">
                          <a:noAutofit/>
                        </wps:bodyPr>
                      </wps:wsp>
                      <wps:wsp>
                        <wps:cNvPr id="28685" name="Gerade Verbindung 813"/>
                        <wps:cNvCnPr>
                          <a:cxnSpLocks noChangeShapeType="1"/>
                        </wps:cNvCnPr>
                        <wps:spPr bwMode="auto">
                          <a:xfrm>
                            <a:off x="16343"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6" name="Gerade Verbindung 814"/>
                        <wps:cNvCnPr>
                          <a:cxnSpLocks noChangeShapeType="1"/>
                        </wps:cNvCnPr>
                        <wps:spPr bwMode="auto">
                          <a:xfrm flipV="1">
                            <a:off x="17061" y="35959"/>
                            <a:ext cx="4514" cy="398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7" name="Gerade Verbindung 815"/>
                        <wps:cNvCnPr>
                          <a:cxnSpLocks noChangeShapeType="1"/>
                        </wps:cNvCnPr>
                        <wps:spPr bwMode="auto">
                          <a:xfrm flipH="1">
                            <a:off x="3587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8" name="Gerade Verbindung 816"/>
                        <wps:cNvCnPr>
                          <a:cxnSpLocks noChangeShapeType="1"/>
                        </wps:cNvCnPr>
                        <wps:spPr bwMode="auto">
                          <a:xfrm flipH="1">
                            <a:off x="56965"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9" name="Gerade Verbindung mit Pfeil 817"/>
                        <wps:cNvCnPr>
                          <a:cxnSpLocks noChangeShapeType="1"/>
                        </wps:cNvCnPr>
                        <wps:spPr bwMode="auto">
                          <a:xfrm flipH="1" flipV="1">
                            <a:off x="38164" y="551"/>
                            <a:ext cx="20882"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90" name="Textfeld 62"/>
                        <wps:cNvSpPr txBox="1">
                          <a:spLocks noChangeArrowheads="1"/>
                        </wps:cNvSpPr>
                        <wps:spPr bwMode="auto">
                          <a:xfrm>
                            <a:off x="48677" y="16961"/>
                            <a:ext cx="13649" cy="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BBF5E" w14:textId="6EAD513C" w:rsidR="00554990" w:rsidRPr="007143E6" w:rsidRDefault="00554990" w:rsidP="00AF284C">
                              <w:pPr>
                                <w:rPr>
                                  <w:sz w:val="18"/>
                                  <w:szCs w:val="18"/>
                                </w:rPr>
                              </w:pPr>
                              <w:r w:rsidRPr="007143E6">
                                <w:rPr>
                                  <w:sz w:val="18"/>
                                  <w:szCs w:val="18"/>
                                </w:rPr>
                                <w:t xml:space="preserve">500 </w:t>
                              </w:r>
                              <w:r>
                                <w:rPr>
                                  <w:sz w:val="18"/>
                                  <w:szCs w:val="18"/>
                                </w:rPr>
                                <w:sym w:font="Symbol" w:char="F0B1"/>
                              </w:r>
                              <w:r>
                                <w:rPr>
                                  <w:sz w:val="18"/>
                                  <w:szCs w:val="18"/>
                                </w:rPr>
                                <w:t xml:space="preserve"> </w:t>
                              </w:r>
                              <w:r w:rsidRPr="007143E6">
                                <w:rPr>
                                  <w:sz w:val="18"/>
                                  <w:szCs w:val="18"/>
                                </w:rPr>
                                <w:t>50 mm</w:t>
                              </w:r>
                            </w:p>
                          </w:txbxContent>
                        </wps:txbx>
                        <wps:bodyPr rot="0" vert="horz" wrap="square" lIns="91440" tIns="45720" rIns="91440" bIns="45720" anchor="t" anchorCtr="0" upright="1">
                          <a:noAutofit/>
                        </wps:bodyPr>
                      </wps:wsp>
                      <wps:wsp>
                        <wps:cNvPr id="28691" name="Gerade Verbindung 819"/>
                        <wps:cNvCnPr>
                          <a:cxnSpLocks noChangeShapeType="1"/>
                        </wps:cNvCnPr>
                        <wps:spPr bwMode="auto">
                          <a:xfrm flipH="1">
                            <a:off x="38164" y="7916"/>
                            <a:ext cx="1236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2" name="Gerade Verbindung mit Pfeil 820"/>
                        <wps:cNvCnPr>
                          <a:cxnSpLocks noChangeShapeType="1"/>
                        </wps:cNvCnPr>
                        <wps:spPr bwMode="auto">
                          <a:xfrm flipH="1">
                            <a:off x="3585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3" name="Textfeld 65"/>
                        <wps:cNvSpPr txBox="1">
                          <a:spLocks noChangeArrowheads="1"/>
                        </wps:cNvSpPr>
                        <wps:spPr bwMode="auto">
                          <a:xfrm>
                            <a:off x="50056" y="6491"/>
                            <a:ext cx="1144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95157" w14:textId="77777777" w:rsidR="00554990" w:rsidRPr="007143E6" w:rsidRDefault="00554990" w:rsidP="00AF284C">
                              <w:pPr>
                                <w:rPr>
                                  <w:sz w:val="18"/>
                                  <w:szCs w:val="18"/>
                                </w:rPr>
                              </w:pPr>
                              <w:r w:rsidRPr="007143E6">
                                <w:rPr>
                                  <w:sz w:val="18"/>
                                  <w:szCs w:val="18"/>
                                </w:rPr>
                                <w:t xml:space="preserve">R ≤ 20 mm </w:t>
                              </w:r>
                            </w:p>
                          </w:txbxContent>
                        </wps:txbx>
                        <wps:bodyPr rot="0" vert="horz" wrap="square" lIns="91440" tIns="45720" rIns="91440" bIns="45720" anchor="t" anchorCtr="0" upright="1">
                          <a:noAutofit/>
                        </wps:bodyPr>
                      </wps:wsp>
                      <wps:wsp>
                        <wps:cNvPr id="28694" name="Gerade Verbindung mit Pfeil 822"/>
                        <wps:cNvCnPr>
                          <a:cxnSpLocks noChangeShapeType="1"/>
                        </wps:cNvCnPr>
                        <wps:spPr bwMode="auto">
                          <a:xfrm>
                            <a:off x="28085" y="6492"/>
                            <a:ext cx="7072"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5" name="Gerade Verbindung mit Pfeil 823"/>
                        <wps:cNvCnPr>
                          <a:cxnSpLocks noChangeShapeType="1"/>
                        </wps:cNvCnPr>
                        <wps:spPr bwMode="auto">
                          <a:xfrm>
                            <a:off x="28085" y="6492"/>
                            <a:ext cx="2158"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6" name="Gerade Verbindung mit Pfeil 824"/>
                        <wps:cNvCnPr>
                          <a:cxnSpLocks noChangeShapeType="1"/>
                        </wps:cNvCnPr>
                        <wps:spPr bwMode="auto">
                          <a:xfrm>
                            <a:off x="27926"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8697" name="Gerade Verbindung 825"/>
                        <wps:cNvCnPr>
                          <a:cxnSpLocks noChangeShapeType="1"/>
                        </wps:cNvCnPr>
                        <wps:spPr bwMode="auto">
                          <a:xfrm flipH="1">
                            <a:off x="24781"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8" name="Textfeld 95"/>
                        <wps:cNvSpPr txBox="1">
                          <a:spLocks noChangeArrowheads="1"/>
                        </wps:cNvSpPr>
                        <wps:spPr bwMode="auto">
                          <a:xfrm>
                            <a:off x="391" y="34756"/>
                            <a:ext cx="14757" cy="7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2486E" w14:textId="77777777" w:rsidR="00554990" w:rsidRPr="007143E6" w:rsidRDefault="00554990" w:rsidP="00AF284C">
                              <w:pPr>
                                <w:rPr>
                                  <w:sz w:val="18"/>
                                  <w:szCs w:val="18"/>
                                </w:rPr>
                              </w:pPr>
                              <w:r w:rsidRPr="007143E6">
                                <w:rPr>
                                  <w:sz w:val="18"/>
                                  <w:szCs w:val="18"/>
                                </w:rPr>
                                <w:t>Matériau fluorescent</w:t>
                              </w:r>
                            </w:p>
                            <w:p w14:paraId="774164EC" w14:textId="77777777" w:rsidR="00554990" w:rsidRPr="007143E6" w:rsidRDefault="00554990" w:rsidP="00AF284C">
                              <w:pPr>
                                <w:rPr>
                                  <w:sz w:val="18"/>
                                  <w:szCs w:val="18"/>
                                </w:rPr>
                              </w:pPr>
                              <w:r w:rsidRPr="007143E6">
                                <w:rPr>
                                  <w:sz w:val="18"/>
                                  <w:szCs w:val="18"/>
                                </w:rPr>
                                <w:t>rétroréfléchissant</w:t>
                              </w:r>
                            </w:p>
                          </w:txbxContent>
                        </wps:txbx>
                        <wps:bodyPr rot="0" vert="horz" wrap="square" lIns="91440" tIns="45720" rIns="91440" bIns="45720" anchor="t" anchorCtr="0" upright="1">
                          <a:noAutofit/>
                        </wps:bodyPr>
                      </wps:wsp>
                      <wps:wsp>
                        <wps:cNvPr id="28699" name="Gerade Verbindung 827"/>
                        <wps:cNvCnPr>
                          <a:cxnSpLocks noChangeShapeType="1"/>
                        </wps:cNvCnPr>
                        <wps:spPr bwMode="auto">
                          <a:xfrm flipH="1">
                            <a:off x="12997" y="23411"/>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0" name="Gerade Verbindung 829"/>
                        <wps:cNvCnPr>
                          <a:cxnSpLocks noChangeShapeType="1"/>
                        </wps:cNvCnPr>
                        <wps:spPr bwMode="auto">
                          <a:xfrm flipH="1">
                            <a:off x="13763" y="39942"/>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1" name="Gerade Verbindung 830"/>
                        <wps:cNvCnPr>
                          <a:cxnSpLocks noChangeShapeType="1"/>
                        </wps:cNvCnPr>
                        <wps:spPr bwMode="auto">
                          <a:xfrm flipH="1" flipV="1">
                            <a:off x="18073"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2" name="Textfeld 109"/>
                        <wps:cNvSpPr txBox="1">
                          <a:spLocks noChangeArrowheads="1"/>
                        </wps:cNvSpPr>
                        <wps:spPr bwMode="auto">
                          <a:xfrm>
                            <a:off x="2970" y="10402"/>
                            <a:ext cx="1591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99E15" w14:textId="77777777" w:rsidR="00554990" w:rsidRPr="007143E6" w:rsidRDefault="00554990" w:rsidP="00AF284C">
                              <w:pPr>
                                <w:rPr>
                                  <w:sz w:val="18"/>
                                  <w:szCs w:val="18"/>
                                </w:rPr>
                              </w:pPr>
                              <w:r w:rsidRPr="007143E6">
                                <w:rPr>
                                  <w:sz w:val="18"/>
                                  <w:szCs w:val="18"/>
                                </w:rPr>
                                <w:t>50 ≤ D ≤ 85 mm</w:t>
                              </w:r>
                            </w:p>
                          </w:txbxContent>
                        </wps:txbx>
                        <wps:bodyPr rot="0" vert="horz" wrap="square" lIns="91440" tIns="45720" rIns="91440" bIns="45720" anchor="t" anchorCtr="0" upright="1">
                          <a:noAutofit/>
                        </wps:bodyPr>
                      </wps:wsp>
                    </wpg:wgp>
                  </a:graphicData>
                </a:graphic>
              </wp:inline>
            </w:drawing>
          </mc:Choice>
          <mc:Fallback>
            <w:pict>
              <v:group w14:anchorId="0B460D59" id="Group 756" o:spid="_x0000_s1375" style="width:329.85pt;height:329.95pt;mso-position-horizontal-relative:char;mso-position-vertical-relative:line" coordorigin="391" coordsize="61935,4545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">
                <v:shape id="Grafik 1014" o:spid="_x0000_s1376" type="#_x0000_t75" style="position:absolute;left:16131;top:3760;width:39505;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">
                  <v:imagedata r:id="rId41" o:title=""/>
                </v:shape>
                <v:shape id="Gleichschenkliges Dreieck 1015" o:spid="_x0000_s1377" type="#_x0000_t5" style="position:absolute;left:2347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" fillcolor="white [3212]" strokecolor="black [3213]" strokeweight="2pt">
                  <v:textbox>
                    <w:txbxContent>
                      <w:p w14:paraId="11582E5D" w14:textId="77777777" w:rsidR="00554990" w:rsidRPr="005E6C66" w:rsidRDefault="00554990" w:rsidP="00AF284C">
                        <w:pPr>
                          <w:rPr>
                            <w:sz w:val="14"/>
                            <w:szCs w:val="14"/>
                          </w:rPr>
                        </w:pPr>
                      </w:p>
                    </w:txbxContent>
                  </v:textbox>
                </v:shape>
                <v:rect id="Rechteck 1016" o:spid="_x0000_s1378" style="position:absolute;left:1098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" fillcolor="black [3213]" stroked="f" strokeweight="2pt">
                  <v:fill r:id="rId42" o:title="" color2="white [3212]" type="pattern"/>
                  <v:textbox>
                    <w:txbxContent>
                      <w:p w14:paraId="7EF76CAA" w14:textId="77777777" w:rsidR="00554990" w:rsidRPr="005E6C66" w:rsidRDefault="00554990" w:rsidP="00AF284C">
                        <w:pPr>
                          <w:rPr>
                            <w:sz w:val="14"/>
                            <w:szCs w:val="14"/>
                          </w:rPr>
                        </w:pPr>
                      </w:p>
                    </w:txbxContent>
                  </v:textbox>
                </v:rect>
                <v:line id="Gerade Verbindung 1017" o:spid="_x0000_s1379" style="position:absolute;visibility:visible;mso-wrap-style:square" from="10987,43247" to="6099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" strokecolor="black [3213]" strokeweight="1.5pt"/>
                <v:line id="Gerade Verbindung 1018" o:spid="_x0000_s1380" style="position:absolute;visibility:visible;mso-wrap-style:square" from="54125,38480" to="5700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RtxwAAAN4AAAAPAAAAZHJzL2Rvd25yZXYueG1sRI9BS8NA&#10;FITvgv9heYI3u2nE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GOtZG3HAAAA3gAA&#10;AA8AAAAAAAAAAAAAAAAABwIAAGRycy9kb3ducmV2LnhtbFBLBQYAAAAAAwADALcAAAD7AgAAAAA=&#10;" strokecolor="black [3213]"/>
                <v:line id="Gerade Verbindung 1019" o:spid="_x0000_s1381" style="position:absolute;visibility:visible;mso-wrap-style:square" from="55525,35959" to="5696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wZxwAAAN4AAAAPAAAAZHJzL2Rvd25yZXYueG1sRI9BS8NA&#10;FITvgv9heYI3u2nQ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OxE/BnHAAAA3gAA&#10;AA8AAAAAAAAAAAAAAAAABwIAAGRycy9kb3ducmV2LnhtbFBLBQYAAAAAAwADALcAAAD7AgAAAAA=&#10;" strokecolor="black [3213]"/>
                <v:line id="Gerade Verbindung 1020" o:spid="_x0000_s1382" style="position:absolute;flip:x;visibility:visible;mso-wrap-style:square" from="34437,1778" to="3587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" strokecolor="black [3213]">
                  <v:stroke dashstyle="3 1"/>
                </v:line>
                <v:line id="Gerade Verbindung 1021" o:spid="_x0000_s1383" style="position:absolute;visibility:visible;mso-wrap-style:square" from="35877,1778" to="373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" strokecolor="black [3213]">
                  <v:stroke dashstyle="3 1"/>
                </v:line>
                <v:line id="Gerade Verbindung 1022" o:spid="_x0000_s1384" style="position:absolute;flip:x;visibility:visible;mso-wrap-style:square" from="24781,1805" to="3248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" strokecolor="black [3213]"/>
                <v:shape id="Gerade Verbindung mit Pfeil 1023" o:spid="_x0000_s1385" type="#_x0000_t32" style="position:absolute;left:32403;top:1778;width:2034;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" strokecolor="black [3213]">
                  <v:stroke startarrowwidth="narrow" startarrowlength="short" endarrow="block" endarrowwidth="narrow"/>
                </v:shape>
                <v:shape id="Textfeld 26" o:spid="_x0000_s1386" type="#_x0000_t202" style="position:absolute;left:12029;top:271;width:137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" filled="f" stroked="f">
                  <v:textbox>
                    <w:txbxContent>
                      <w:p w14:paraId="7510AF83" w14:textId="74C30883" w:rsidR="00554990" w:rsidRPr="007143E6" w:rsidRDefault="00554990" w:rsidP="00AF284C">
                        <w:pPr>
                          <w:rPr>
                            <w:sz w:val="18"/>
                            <w:szCs w:val="18"/>
                          </w:rPr>
                        </w:pPr>
                        <w:r w:rsidRPr="007143E6">
                          <w:rPr>
                            <w:sz w:val="18"/>
                            <w:szCs w:val="18"/>
                          </w:rPr>
                          <w:t xml:space="preserve">R= 15 </w:t>
                        </w:r>
                        <w:r>
                          <w:rPr>
                            <w:sz w:val="18"/>
                            <w:szCs w:val="18"/>
                          </w:rPr>
                          <w:sym w:font="Symbol" w:char="F0B1"/>
                        </w:r>
                        <w:r w:rsidRPr="007143E6">
                          <w:rPr>
                            <w:sz w:val="18"/>
                            <w:szCs w:val="18"/>
                          </w:rPr>
                          <w:t xml:space="preserve"> 5 mm</w:t>
                        </w:r>
                      </w:p>
                    </w:txbxContent>
                  </v:textbox>
                </v:shape>
                <v:shape id="Gerade Verbindung mit Pfeil 809" o:spid="_x0000_s1387" type="#_x0000_t32" style="position:absolute;left:50529;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" strokecolor="black [3213]">
                  <v:stroke startarrow="block" startarrowwidth="narrow" startarrowlength="long" endarrow="block" endarrowwidth="narrow" endarrowlength="long"/>
                </v:shape>
                <v:shape id="_x0000_s1388" type="#_x0000_t202" style="position:absolute;left:50076;top:39940;width:109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" filled="f" stroked="f">
                  <v:textbox>
                    <w:txbxContent>
                      <w:p w14:paraId="1C2A3B3D" w14:textId="0A1254AD" w:rsidR="00554990" w:rsidRPr="007143E6" w:rsidRDefault="00554990" w:rsidP="00AF284C">
                        <w:pPr>
                          <w:rPr>
                            <w:sz w:val="18"/>
                            <w:szCs w:val="18"/>
                          </w:rPr>
                        </w:pPr>
                        <w:r w:rsidRPr="007143E6">
                          <w:rPr>
                            <w:sz w:val="18"/>
                            <w:szCs w:val="18"/>
                          </w:rPr>
                          <w:t>≤300 mm</w:t>
                        </w:r>
                      </w:p>
                    </w:txbxContent>
                  </v:textbox>
                </v:shape>
                <v:shape id="Textfeld 43" o:spid="_x0000_s1389" type="#_x0000_t202" style="position:absolute;left:2880;top:4479;width:24123;height:6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" filled="f" stroked="f">
                  <v:textbox>
                    <w:txbxContent>
                      <w:p w14:paraId="1B2F5660" w14:textId="77777777" w:rsidR="00554990" w:rsidRPr="007143E6" w:rsidRDefault="00554990" w:rsidP="00AF284C">
                        <w:pPr>
                          <w:jc w:val="center"/>
                          <w:rPr>
                            <w:sz w:val="18"/>
                            <w:szCs w:val="18"/>
                          </w:rPr>
                        </w:pPr>
                        <w:r w:rsidRPr="007143E6">
                          <w:rPr>
                            <w:sz w:val="18"/>
                            <w:szCs w:val="18"/>
                          </w:rPr>
                          <w:t>Bord pas nécessairement</w:t>
                        </w:r>
                        <w:r>
                          <w:rPr>
                            <w:sz w:val="18"/>
                            <w:szCs w:val="18"/>
                          </w:rPr>
                          <w:br/>
                        </w:r>
                        <w:r w:rsidRPr="007143E6">
                          <w:rPr>
                            <w:sz w:val="18"/>
                            <w:szCs w:val="18"/>
                          </w:rPr>
                          <w:t>de couleur rouge</w:t>
                        </w:r>
                      </w:p>
                      <w:p w14:paraId="021151BB" w14:textId="77777777" w:rsidR="00554990" w:rsidRPr="007143E6" w:rsidRDefault="00554990" w:rsidP="00AF284C">
                        <w:pPr>
                          <w:jc w:val="center"/>
                          <w:rPr>
                            <w:sz w:val="18"/>
                            <w:szCs w:val="18"/>
                          </w:rPr>
                        </w:pPr>
                        <w:r w:rsidRPr="007143E6">
                          <w:rPr>
                            <w:sz w:val="18"/>
                            <w:szCs w:val="18"/>
                          </w:rPr>
                          <w:t>de 5 mm au maximum</w:t>
                        </w:r>
                      </w:p>
                    </w:txbxContent>
                  </v:textbox>
                </v:shape>
                <v:shape id="Textfeld 44" o:spid="_x0000_s1390" type="#_x0000_t202" style="position:absolute;left:469;top:21755;width:1507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" filled="f" stroked="f">
                  <v:textbox>
                    <w:txbxContent>
                      <w:p w14:paraId="6D7936E4" w14:textId="77777777" w:rsidR="00554990" w:rsidRPr="007143E6" w:rsidRDefault="00554990" w:rsidP="00AF284C">
                        <w:pPr>
                          <w:rPr>
                            <w:sz w:val="18"/>
                            <w:szCs w:val="18"/>
                          </w:rPr>
                        </w:pPr>
                        <w:r w:rsidRPr="007143E6">
                          <w:rPr>
                            <w:sz w:val="18"/>
                            <w:szCs w:val="18"/>
                          </w:rPr>
                          <w:t>Partie évidée</w:t>
                        </w:r>
                      </w:p>
                    </w:txbxContent>
                  </v:textbox>
                </v:shape>
                <v:line id="Gerade Verbindung 813" o:spid="_x0000_s1391" style="position:absolute;visibility:visible;mso-wrap-style:square" from="16343,23411" to="32403,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" strokecolor="black [3213]">
                  <v:stroke endarrow="oval"/>
                </v:line>
                <v:line id="Gerade Verbindung 814" o:spid="_x0000_s1392" style="position:absolute;flip:y;visibility:visible;mso-wrap-style:square" from="17061,35959" to="21575,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" strokecolor="black [3213]">
                  <v:stroke endarrow="oval"/>
                </v:line>
                <v:line id="Gerade Verbindung 815" o:spid="_x0000_s1393" style="position:absolute;flip:x;visibility:visible;mso-wrap-style:square" from="35877,0" to="3895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" strokecolor="black [3213]"/>
                <v:line id="Gerade Verbindung 816" o:spid="_x0000_s1394" style="position:absolute;flip:x;visibility:visible;mso-wrap-style:square" from="56965,36741" to="60047,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" strokecolor="black [3213]"/>
                <v:shape id="Gerade Verbindung mit Pfeil 817" o:spid="_x0000_s1395" type="#_x0000_t32" style="position:absolute;left:38164;top:551;width:20882;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" strokecolor="black [3213]">
                  <v:stroke startarrow="block" startarrowwidth="narrow" startarrowlength="long" endarrow="block" endarrowwidth="narrow" endarrowlength="long"/>
                </v:shape>
                <v:shape id="Textfeld 62" o:spid="_x0000_s1396" type="#_x0000_t202" style="position:absolute;left:48677;top:16961;width:13649;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" filled="f" stroked="f">
                  <v:textbox>
                    <w:txbxContent>
                      <w:p w14:paraId="5E3BBF5E" w14:textId="6EAD513C" w:rsidR="00554990" w:rsidRPr="007143E6" w:rsidRDefault="00554990" w:rsidP="00AF284C">
                        <w:pPr>
                          <w:rPr>
                            <w:sz w:val="18"/>
                            <w:szCs w:val="18"/>
                          </w:rPr>
                        </w:pPr>
                        <w:r w:rsidRPr="007143E6">
                          <w:rPr>
                            <w:sz w:val="18"/>
                            <w:szCs w:val="18"/>
                          </w:rPr>
                          <w:t xml:space="preserve">500 </w:t>
                        </w:r>
                        <w:r>
                          <w:rPr>
                            <w:sz w:val="18"/>
                            <w:szCs w:val="18"/>
                          </w:rPr>
                          <w:sym w:font="Symbol" w:char="F0B1"/>
                        </w:r>
                        <w:r>
                          <w:rPr>
                            <w:sz w:val="18"/>
                            <w:szCs w:val="18"/>
                          </w:rPr>
                          <w:t xml:space="preserve"> </w:t>
                        </w:r>
                        <w:r w:rsidRPr="007143E6">
                          <w:rPr>
                            <w:sz w:val="18"/>
                            <w:szCs w:val="18"/>
                          </w:rPr>
                          <w:t>50 mm</w:t>
                        </w:r>
                      </w:p>
                    </w:txbxContent>
                  </v:textbox>
                </v:shape>
                <v:line id="Gerade Verbindung 819" o:spid="_x0000_s1397" style="position:absolute;flip:x;visibility:visible;mso-wrap-style:square" from="38164,7916" to="50529,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" strokecolor="black [3213]"/>
                <v:shape id="Gerade Verbindung mit Pfeil 820" o:spid="_x0000_s1398" type="#_x0000_t32" style="position:absolute;left:3585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" strokecolor="black [3213]">
                  <v:stroke startarrowwidth="narrow" startarrowlength="short" endarrow="block" endarrowwidth="narrow"/>
                </v:shape>
                <v:shape id="Textfeld 65" o:spid="_x0000_s1399" type="#_x0000_t202" style="position:absolute;left:50056;top:6491;width:114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" filled="f" stroked="f">
                  <v:textbox>
                    <w:txbxContent>
                      <w:p w14:paraId="35295157" w14:textId="77777777" w:rsidR="00554990" w:rsidRPr="007143E6" w:rsidRDefault="00554990" w:rsidP="00AF284C">
                        <w:pPr>
                          <w:rPr>
                            <w:sz w:val="18"/>
                            <w:szCs w:val="18"/>
                          </w:rPr>
                        </w:pPr>
                        <w:r w:rsidRPr="007143E6">
                          <w:rPr>
                            <w:sz w:val="18"/>
                            <w:szCs w:val="18"/>
                          </w:rPr>
                          <w:t xml:space="preserve">R ≤ 20 mm </w:t>
                        </w:r>
                      </w:p>
                    </w:txbxContent>
                  </v:textbox>
                </v:shape>
                <v:shape id="Gerade Verbindung mit Pfeil 822" o:spid="_x0000_s1400" type="#_x0000_t32" style="position:absolute;left:28085;top:6492;width:7072;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" strokecolor="black [3213]">
                  <v:stroke startarrowwidth="narrow" startarrowlength="short" endarrow="block" endarrowwidth="narrow"/>
                </v:shape>
                <v:shape id="Gerade Verbindung mit Pfeil 823" o:spid="_x0000_s1401" type="#_x0000_t32" style="position:absolute;left:28085;top:6492;width:2158;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" strokecolor="black [3213]">
                  <v:stroke startarrowwidth="narrow" startarrowlength="short" endarrow="block" endarrowwidth="narrow"/>
                </v:shape>
                <v:shape id="Gerade Verbindung mit Pfeil 824" o:spid="_x0000_s1402" type="#_x0000_t32" style="position:absolute;left:27926;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" strokecolor="black [3213]">
                  <v:stroke startarrow="block" startarrowwidth="narrow" endarrow="block" endarrowwidth="narrow"/>
                </v:shape>
                <v:line id="Gerade Verbindung 825" o:spid="_x0000_s1403" style="position:absolute;flip:x;visibility:visible;mso-wrap-style:square" from="24781,6528" to="28139,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" strokecolor="black [3213]"/>
                <v:shape id="Textfeld 95" o:spid="_x0000_s1404" type="#_x0000_t202" style="position:absolute;left:391;top:34756;width:14757;height:7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" filled="f" stroked="f">
                  <v:textbox>
                    <w:txbxContent>
                      <w:p w14:paraId="0D22486E" w14:textId="77777777" w:rsidR="00554990" w:rsidRPr="007143E6" w:rsidRDefault="00554990" w:rsidP="00AF284C">
                        <w:pPr>
                          <w:rPr>
                            <w:sz w:val="18"/>
                            <w:szCs w:val="18"/>
                          </w:rPr>
                        </w:pPr>
                        <w:r w:rsidRPr="007143E6">
                          <w:rPr>
                            <w:sz w:val="18"/>
                            <w:szCs w:val="18"/>
                          </w:rPr>
                          <w:t>Matériau fluorescent</w:t>
                        </w:r>
                      </w:p>
                      <w:p w14:paraId="774164EC" w14:textId="77777777" w:rsidR="00554990" w:rsidRPr="007143E6" w:rsidRDefault="00554990" w:rsidP="00AF284C">
                        <w:pPr>
                          <w:rPr>
                            <w:sz w:val="18"/>
                            <w:szCs w:val="18"/>
                          </w:rPr>
                        </w:pPr>
                        <w:proofErr w:type="spellStart"/>
                        <w:r w:rsidRPr="007143E6">
                          <w:rPr>
                            <w:sz w:val="18"/>
                            <w:szCs w:val="18"/>
                          </w:rPr>
                          <w:t>rétroréfléchissant</w:t>
                        </w:r>
                        <w:proofErr w:type="spellEnd"/>
                      </w:p>
                    </w:txbxContent>
                  </v:textbox>
                </v:shape>
                <v:line id="Gerade Verbindung 827" o:spid="_x0000_s1405" style="position:absolute;flip:x;visibility:visible;mso-wrap-style:square" from="12997,23411" to="16354,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" strokecolor="black [3213]"/>
                <v:line id="Gerade Verbindung 829" o:spid="_x0000_s1406" style="position:absolute;flip:x;visibility:visible;mso-wrap-style:square" from="13763,39942" to="17120,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" strokecolor="black [3213]"/>
                <v:line id="Gerade Verbindung 830" o:spid="_x0000_s1407" style="position:absolute;flip:x y;visibility:visible;mso-wrap-style:square" from="18073,11860" to="28130,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" strokecolor="black [3213]"/>
                <v:shape id="Textfeld 109" o:spid="_x0000_s1408" type="#_x0000_t202" style="position:absolute;left:2970;top:10402;width:1591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" filled="f" stroked="f">
                  <v:textbox>
                    <w:txbxContent>
                      <w:p w14:paraId="22C99E15" w14:textId="77777777" w:rsidR="00554990" w:rsidRPr="007143E6" w:rsidRDefault="00554990" w:rsidP="00AF284C">
                        <w:pPr>
                          <w:rPr>
                            <w:sz w:val="18"/>
                            <w:szCs w:val="18"/>
                          </w:rPr>
                        </w:pPr>
                        <w:r w:rsidRPr="007143E6">
                          <w:rPr>
                            <w:sz w:val="18"/>
                            <w:szCs w:val="18"/>
                          </w:rPr>
                          <w:t>50 ≤ D ≤ 85 mm</w:t>
                        </w:r>
                      </w:p>
                    </w:txbxContent>
                  </v:textbox>
                </v:shape>
                <w10:anchorlock/>
              </v:group>
            </w:pict>
          </mc:Fallback>
        </mc:AlternateContent>
      </w:r>
    </w:p>
    <w:p w14:paraId="186A3AC2" w14:textId="3FF180D2" w:rsidR="00AF284C" w:rsidRPr="00C575F5" w:rsidRDefault="00AF284C" w:rsidP="00326EA7">
      <w:pPr>
        <w:pStyle w:val="Titre1"/>
        <w:spacing w:after="120"/>
        <w:rPr>
          <w:b/>
          <w:bCs/>
        </w:rPr>
      </w:pPr>
      <w:r w:rsidRPr="00C575F5">
        <w:rPr>
          <w:b/>
        </w:rPr>
        <w:tab/>
      </w:r>
      <w:r w:rsidRPr="00C575F5">
        <w:t xml:space="preserve">Figure A5-X </w:t>
      </w:r>
      <w:r w:rsidRPr="00C575F5">
        <w:br/>
      </w:r>
      <w:r w:rsidRPr="00C575F5">
        <w:rPr>
          <w:b/>
          <w:bCs/>
        </w:rPr>
        <w:t>Appareil pour l</w:t>
      </w:r>
      <w:r w:rsidR="00554990" w:rsidRPr="00C575F5">
        <w:rPr>
          <w:b/>
          <w:bCs/>
        </w:rPr>
        <w:t>’</w:t>
      </w:r>
      <w:r w:rsidRPr="00C575F5">
        <w:rPr>
          <w:b/>
          <w:bCs/>
        </w:rPr>
        <w:t>essai de dégagement au sol</w:t>
      </w:r>
    </w:p>
    <w:p w14:paraId="3E5CE0A5" w14:textId="08360701" w:rsidR="00AF284C" w:rsidRPr="00C575F5" w:rsidRDefault="00AF284C" w:rsidP="00326EA7">
      <w:pPr>
        <w:spacing w:after="240" w:line="240" w:lineRule="auto"/>
        <w:ind w:left="1134" w:right="1134"/>
      </w:pPr>
      <w:r w:rsidRPr="00C575F5">
        <w:rPr>
          <w:noProof/>
          <w:lang w:eastAsia="fr-CH"/>
        </w:rPr>
        <mc:AlternateContent>
          <mc:Choice Requires="wps">
            <w:drawing>
              <wp:anchor distT="0" distB="0" distL="114300" distR="114300" simplePos="0" relativeHeight="251700224" behindDoc="0" locked="0" layoutInCell="1" allowOverlap="1" wp14:anchorId="175C3C2F" wp14:editId="487D82E8">
                <wp:simplePos x="0" y="0"/>
                <wp:positionH relativeFrom="column">
                  <wp:posOffset>781006</wp:posOffset>
                </wp:positionH>
                <wp:positionV relativeFrom="paragraph">
                  <wp:posOffset>800463</wp:posOffset>
                </wp:positionV>
                <wp:extent cx="935542" cy="245863"/>
                <wp:effectExtent l="0" t="0" r="0" b="1905"/>
                <wp:wrapNone/>
                <wp:docPr id="28961"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542" cy="245863"/>
                        </a:xfrm>
                        <a:prstGeom prst="rect">
                          <a:avLst/>
                        </a:prstGeom>
                        <a:solidFill>
                          <a:schemeClr val="bg1"/>
                        </a:solidFill>
                        <a:ln>
                          <a:noFill/>
                        </a:ln>
                      </wps:spPr>
                      <wps:txbx>
                        <w:txbxContent>
                          <w:p w14:paraId="2BC25848" w14:textId="77777777" w:rsidR="00554990" w:rsidRPr="007143E6" w:rsidRDefault="00554990" w:rsidP="00AF284C">
                            <w:pPr>
                              <w:rPr>
                                <w:sz w:val="18"/>
                                <w:szCs w:val="18"/>
                              </w:rPr>
                            </w:pPr>
                            <w:r w:rsidRPr="00FF53BA">
                              <w:rPr>
                                <w:sz w:val="18"/>
                                <w:szCs w:val="18"/>
                              </w:rPr>
                              <w:t>Orifice carré</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75C3C2F" id="Textfeld 42" o:spid="_x0000_s1409" type="#_x0000_t202" style="position:absolute;left:0;text-align:left;margin-left:61.5pt;margin-top:63.05pt;width:73.65pt;height:19.3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" fillcolor="white [3212]" stroked="f">
                <v:textbox>
                  <w:txbxContent>
                    <w:p w14:paraId="2BC25848" w14:textId="77777777" w:rsidR="00554990" w:rsidRPr="007143E6" w:rsidRDefault="00554990" w:rsidP="00AF284C">
                      <w:pPr>
                        <w:rPr>
                          <w:sz w:val="18"/>
                          <w:szCs w:val="18"/>
                        </w:rPr>
                      </w:pPr>
                      <w:r w:rsidRPr="00FF53BA">
                        <w:rPr>
                          <w:sz w:val="18"/>
                          <w:szCs w:val="18"/>
                        </w:rPr>
                        <w:t>Orifice carré</w:t>
                      </w:r>
                    </w:p>
                  </w:txbxContent>
                </v:textbox>
              </v:shape>
            </w:pict>
          </mc:Fallback>
        </mc:AlternateContent>
      </w:r>
      <w:r w:rsidRPr="00C575F5">
        <w:rPr>
          <w:noProof/>
          <w:lang w:eastAsia="fr-CH"/>
        </w:rPr>
        <w:drawing>
          <wp:inline distT="0" distB="0" distL="0" distR="0" wp14:anchorId="1213E217" wp14:editId="1FD53DBC">
            <wp:extent cx="3980815" cy="3054350"/>
            <wp:effectExtent l="0" t="0" r="0" b="0"/>
            <wp:docPr id="29957" name="Immagine 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80815" cy="3054350"/>
                    </a:xfrm>
                    <a:prstGeom prst="rect">
                      <a:avLst/>
                    </a:prstGeom>
                    <a:noFill/>
                  </pic:spPr>
                </pic:pic>
              </a:graphicData>
            </a:graphic>
          </wp:inline>
        </w:drawing>
      </w:r>
    </w:p>
    <w:p w14:paraId="66C633FA" w14:textId="77777777" w:rsidR="008E4DD8" w:rsidRPr="00C575F5" w:rsidRDefault="008E4DD8" w:rsidP="00326EA7">
      <w:pPr>
        <w:pStyle w:val="SingleTxtG"/>
        <w:sectPr w:rsidR="008E4DD8" w:rsidRPr="00C575F5" w:rsidSect="00D62585">
          <w:headerReference w:type="even" r:id="rId44"/>
          <w:headerReference w:type="default" r:id="rId45"/>
          <w:footnotePr>
            <w:numRestart w:val="eachSect"/>
          </w:footnotePr>
          <w:endnotePr>
            <w:numFmt w:val="decimal"/>
          </w:endnotePr>
          <w:pgSz w:w="11907" w:h="16840" w:code="9"/>
          <w:pgMar w:top="1417" w:right="1134" w:bottom="1134" w:left="1134" w:header="737" w:footer="567" w:gutter="0"/>
          <w:cols w:space="720"/>
          <w:docGrid w:linePitch="272"/>
        </w:sectPr>
      </w:pPr>
    </w:p>
    <w:p w14:paraId="44451A67" w14:textId="77777777" w:rsidR="008E4DD8" w:rsidRPr="00C575F5" w:rsidRDefault="008E4DD8" w:rsidP="008E4DD8">
      <w:pPr>
        <w:pStyle w:val="HChG"/>
      </w:pPr>
      <w:bookmarkStart w:id="14" w:name="_Toc369177389"/>
      <w:r w:rsidRPr="00C575F5">
        <w:t>Annexe 6</w:t>
      </w:r>
      <w:bookmarkEnd w:id="14"/>
    </w:p>
    <w:p w14:paraId="2A12B32B" w14:textId="77777777" w:rsidR="008E4DD8" w:rsidRPr="00C575F5" w:rsidRDefault="008E4DD8" w:rsidP="008E4DD8">
      <w:pPr>
        <w:pStyle w:val="HChG"/>
      </w:pPr>
      <w:bookmarkStart w:id="15" w:name="_Toc369177390"/>
      <w:r w:rsidRPr="00C575F5">
        <w:tab/>
      </w:r>
      <w:r w:rsidRPr="00C575F5">
        <w:tab/>
        <w:t>Résistance à la chaleur</w:t>
      </w:r>
      <w:bookmarkEnd w:id="15"/>
    </w:p>
    <w:p w14:paraId="2A70329E" w14:textId="0E8EEC80" w:rsidR="008E4DD8" w:rsidRPr="00C575F5" w:rsidRDefault="008E4DD8" w:rsidP="008E4DD8">
      <w:pPr>
        <w:pStyle w:val="SingleTxtG"/>
        <w:ind w:left="2268" w:hanging="1134"/>
      </w:pPr>
      <w:r w:rsidRPr="00C575F5">
        <w:t>1.</w:t>
      </w:r>
      <w:r w:rsidRPr="00C575F5">
        <w:tab/>
        <w:t>Procédure d</w:t>
      </w:r>
      <w:r w:rsidR="00554990" w:rsidRPr="00C575F5">
        <w:t>’</w:t>
      </w:r>
      <w:r w:rsidRPr="00C575F5">
        <w:t>essai dans le cas des réflecteurs en plastique moulé pour dispositifs rétroréfléchissants des classes IA, IB, IIIA, IIIB et IVA, plaques de signalisation pour véhicules lents, plaques de signalisation des classes 1, 2, 3, 4 et 5 et triangles de présignalisation du type 1 :</w:t>
      </w:r>
    </w:p>
    <w:p w14:paraId="2D52A181" w14:textId="37BFF012" w:rsidR="008E4DD8" w:rsidRPr="00C575F5" w:rsidRDefault="008E4DD8" w:rsidP="008E4DD8">
      <w:pPr>
        <w:pStyle w:val="SingleTxtG"/>
        <w:ind w:left="2268"/>
      </w:pPr>
      <w:r w:rsidRPr="00C575F5">
        <w:tab/>
        <w:t xml:space="preserve">Le dispositif rétroréfléchissant est maintenu pendant 48 heures consécutives dans une atmosphère sèche à une température de 65 °C </w:t>
      </w:r>
      <w:r w:rsidRPr="00C575F5">
        <w:sym w:font="Symbol" w:char="F0B1"/>
      </w:r>
      <w:r w:rsidRPr="00C575F5">
        <w:t xml:space="preserve"> 2 °C, à la suite de quoi l</w:t>
      </w:r>
      <w:r w:rsidR="00554990" w:rsidRPr="00C575F5">
        <w:t>’</w:t>
      </w:r>
      <w:r w:rsidRPr="00C575F5">
        <w:t xml:space="preserve">échantillon est laissé à refroidir pendant 1 h à 23 °C </w:t>
      </w:r>
      <w:r w:rsidRPr="00C575F5">
        <w:sym w:font="Symbol" w:char="F0B1"/>
      </w:r>
      <w:r w:rsidRPr="00C575F5">
        <w:t xml:space="preserve"> 2 °C.</w:t>
      </w:r>
    </w:p>
    <w:p w14:paraId="560A9DFD" w14:textId="475013B7" w:rsidR="008E4DD8" w:rsidRPr="00C575F5" w:rsidRDefault="008E4DD8" w:rsidP="008E4DD8">
      <w:pPr>
        <w:pStyle w:val="SingleTxtG"/>
        <w:ind w:left="2268" w:hanging="1134"/>
      </w:pPr>
      <w:r w:rsidRPr="00C575F5">
        <w:t>2.</w:t>
      </w:r>
      <w:r w:rsidRPr="00C575F5">
        <w:tab/>
        <w:t>Procédure d</w:t>
      </w:r>
      <w:r w:rsidR="00554990" w:rsidRPr="00C575F5">
        <w:t>’</w:t>
      </w:r>
      <w:r w:rsidRPr="00C575F5">
        <w:t>essai dans le cas de matériaux souples pour les dispositifs des classes C, F, 1, 2, 3, 4 et 5 et les triangles de présignalisation du type 2 :</w:t>
      </w:r>
    </w:p>
    <w:p w14:paraId="705BE1BA" w14:textId="033190ED" w:rsidR="008E4DD8" w:rsidRPr="00C575F5" w:rsidRDefault="008E4DD8" w:rsidP="008E4DD8">
      <w:pPr>
        <w:pStyle w:val="SingleTxtG"/>
        <w:ind w:left="2268"/>
      </w:pPr>
      <w:r w:rsidRPr="00C575F5">
        <w:tab/>
        <w:t>Une partie d</w:t>
      </w:r>
      <w:r w:rsidR="00554990" w:rsidRPr="00C575F5">
        <w:t>’</w:t>
      </w:r>
      <w:r w:rsidRPr="00C575F5">
        <w:t>une unité-échantillon d</w:t>
      </w:r>
      <w:r w:rsidR="00554990" w:rsidRPr="00C575F5">
        <w:t>’</w:t>
      </w:r>
      <w:r w:rsidRPr="00C575F5">
        <w:t>au moins 300 mm de longueur est maintenue pendant 12 h dans une atmosphère sèche à une température de 65 °C </w:t>
      </w:r>
      <w:r w:rsidRPr="00C575F5">
        <w:sym w:font="Symbol" w:char="F0B1"/>
      </w:r>
      <w:r w:rsidRPr="00C575F5">
        <w:t xml:space="preserve"> 2 °C, à la suite de quoi l</w:t>
      </w:r>
      <w:r w:rsidR="00554990" w:rsidRPr="00C575F5">
        <w:t>’</w:t>
      </w:r>
      <w:r w:rsidRPr="00C575F5">
        <w:t xml:space="preserve">échantillon est laissé à refroidir pendant 1 h à 23 °C </w:t>
      </w:r>
      <w:r w:rsidRPr="00C575F5">
        <w:sym w:font="Symbol" w:char="F0B1"/>
      </w:r>
      <w:r w:rsidRPr="00C575F5">
        <w:t xml:space="preserve"> 2 °C. Elle doit ensuite être maintenue pendant 12 h à une température de </w:t>
      </w:r>
      <w:r w:rsidRPr="00C575F5">
        <w:noBreakHyphen/>
        <w:t xml:space="preserve">20 °C </w:t>
      </w:r>
      <w:r w:rsidRPr="00C575F5">
        <w:sym w:font="Symbol" w:char="F0B1"/>
      </w:r>
      <w:r w:rsidRPr="00C575F5">
        <w:t xml:space="preserve"> 2 °C.</w:t>
      </w:r>
    </w:p>
    <w:p w14:paraId="0FEF8F37" w14:textId="2C168F12" w:rsidR="008E4DD8" w:rsidRPr="00C575F5" w:rsidRDefault="008E4DD8" w:rsidP="008E4DD8">
      <w:pPr>
        <w:pStyle w:val="SingleTxtG"/>
        <w:ind w:left="2268"/>
      </w:pPr>
      <w:r w:rsidRPr="00C575F5">
        <w:tab/>
        <w:t>L</w:t>
      </w:r>
      <w:r w:rsidR="00554990" w:rsidRPr="00C575F5">
        <w:t>’</w:t>
      </w:r>
      <w:r w:rsidRPr="00C575F5">
        <w:t>échantillon est examiné après une période de repos de 4 heures dans les conditions normales du laboratoire.</w:t>
      </w:r>
    </w:p>
    <w:p w14:paraId="3007EB65" w14:textId="77777777" w:rsidR="008E4DD8" w:rsidRPr="00C575F5" w:rsidRDefault="008E4DD8" w:rsidP="008E4DD8">
      <w:pPr>
        <w:pStyle w:val="SingleTxtG"/>
        <w:ind w:left="2268" w:hanging="1134"/>
        <w:sectPr w:rsidR="008E4DD8" w:rsidRPr="00C575F5" w:rsidSect="00D62585">
          <w:headerReference w:type="even" r:id="rId46"/>
          <w:headerReference w:type="default" r:id="rId47"/>
          <w:footnotePr>
            <w:numRestart w:val="eachSect"/>
          </w:footnotePr>
          <w:endnotePr>
            <w:numFmt w:val="decimal"/>
          </w:endnotePr>
          <w:pgSz w:w="11907" w:h="16840" w:code="9"/>
          <w:pgMar w:top="1417" w:right="1134" w:bottom="1134" w:left="1134" w:header="737" w:footer="567" w:gutter="0"/>
          <w:cols w:space="720"/>
          <w:docGrid w:linePitch="272"/>
        </w:sectPr>
      </w:pPr>
      <w:r w:rsidRPr="00C575F5">
        <w:t>3.</w:t>
      </w:r>
      <w:r w:rsidRPr="00C575F5">
        <w:tab/>
        <w:t>Après cet essai, le dispositif rétroréfléchissant et, en particulier, ses unités optiques ne doivent pas montrer de craquelure ni de distorsion appréciable.</w:t>
      </w:r>
    </w:p>
    <w:p w14:paraId="5A5E03A7" w14:textId="77777777" w:rsidR="008E4DD8" w:rsidRPr="00C575F5" w:rsidRDefault="008E4DD8" w:rsidP="008E4DD8">
      <w:pPr>
        <w:pStyle w:val="HChG"/>
        <w:spacing w:before="340" w:after="220" w:line="280" w:lineRule="exact"/>
      </w:pPr>
      <w:r w:rsidRPr="00C575F5">
        <w:t>Annexe 7</w:t>
      </w:r>
    </w:p>
    <w:p w14:paraId="63BF15DA" w14:textId="33349089" w:rsidR="008E4DD8" w:rsidRPr="00C575F5" w:rsidRDefault="008E4DD8" w:rsidP="008E4DD8">
      <w:pPr>
        <w:pStyle w:val="HChG"/>
        <w:spacing w:before="340" w:after="220" w:line="280" w:lineRule="exact"/>
      </w:pPr>
      <w:r w:rsidRPr="00C575F5">
        <w:tab/>
      </w:r>
      <w:r w:rsidRPr="00C575F5">
        <w:tab/>
        <w:t>Résistance à la pénétration de l</w:t>
      </w:r>
      <w:r w:rsidR="00554990" w:rsidRPr="00C575F5">
        <w:t>’</w:t>
      </w:r>
      <w:r w:rsidRPr="00C575F5">
        <w:t>eau des dispositifs rétroréfléchissants et des triangles de présignalisation</w:t>
      </w:r>
    </w:p>
    <w:p w14:paraId="34B63386" w14:textId="77777777" w:rsidR="008E4DD8" w:rsidRPr="00C575F5" w:rsidRDefault="008E4DD8" w:rsidP="008E4DD8">
      <w:pPr>
        <w:pStyle w:val="SingleTxtG"/>
        <w:spacing w:after="100" w:line="220" w:lineRule="atLeast"/>
        <w:ind w:left="2268" w:hanging="1134"/>
      </w:pPr>
      <w:r w:rsidRPr="00C575F5">
        <w:t>1.</w:t>
      </w:r>
      <w:r w:rsidRPr="00C575F5">
        <w:tab/>
        <w:t>Essai des catadioptres et des marquages rétroréfléchissants</w:t>
      </w:r>
    </w:p>
    <w:p w14:paraId="4CE361AA" w14:textId="383CAA0E" w:rsidR="008E4DD8" w:rsidRPr="00C575F5" w:rsidRDefault="008E4DD8" w:rsidP="008E4DD8">
      <w:pPr>
        <w:pStyle w:val="SingleTxtG"/>
        <w:ind w:left="2268" w:hanging="1134"/>
      </w:pPr>
      <w:r w:rsidRPr="00C575F5">
        <w:t>1.1</w:t>
      </w:r>
      <w:r w:rsidRPr="00C575F5">
        <w:tab/>
        <w:t>Le dispositif rétroréfléchissant, qu</w:t>
      </w:r>
      <w:r w:rsidR="00554990" w:rsidRPr="00C575F5">
        <w:t>’</w:t>
      </w:r>
      <w:r w:rsidRPr="00C575F5">
        <w:t>il soit incorporé ou non à un feu, ou une unité-échantillon de marquage rétroréfléchissant, dont toutes les pièces démontables ont été retirées, est immergé(e) pendant 10 min dans un bassin d</w:t>
      </w:r>
      <w:r w:rsidR="00554990" w:rsidRPr="00C575F5">
        <w:t>’</w:t>
      </w:r>
      <w:r w:rsidRPr="00C575F5">
        <w:t xml:space="preserve">eau à une température de 50 °C </w:t>
      </w:r>
      <w:r w:rsidRPr="00C575F5">
        <w:sym w:font="Symbol" w:char="F0B1"/>
      </w:r>
      <w:r w:rsidRPr="00C575F5">
        <w:t xml:space="preserve"> 5 °C, le point le plus haut de la partie supérieure de la plage éclairante se trouvant à 20 mm au-dessous de la surface de l</w:t>
      </w:r>
      <w:r w:rsidR="00554990" w:rsidRPr="00C575F5">
        <w:t>’</w:t>
      </w:r>
      <w:r w:rsidRPr="00C575F5">
        <w:t>eau. On répète cet essai après avoir tourné le dispositif rétroréfléchissant de 180° afin que la plage éclairante se trouve au fond et que sa face arrière soit recouverte de 20 mm d</w:t>
      </w:r>
      <w:r w:rsidR="00554990" w:rsidRPr="00C575F5">
        <w:t>’</w:t>
      </w:r>
      <w:r w:rsidRPr="00C575F5">
        <w:t>eau environ. Les unités-échantillons doivent ensuite être immergées immédiatement dans les mêmes conditions dans de l</w:t>
      </w:r>
      <w:r w:rsidR="00554990" w:rsidRPr="00C575F5">
        <w:t>’</w:t>
      </w:r>
      <w:r w:rsidRPr="00C575F5">
        <w:t xml:space="preserve">eau à une température de 25 </w:t>
      </w:r>
      <w:r w:rsidRPr="00C575F5">
        <w:sym w:font="Symbol" w:char="F0B1"/>
      </w:r>
      <w:r w:rsidRPr="00C575F5">
        <w:t xml:space="preserve"> 5 °C.</w:t>
      </w:r>
    </w:p>
    <w:p w14:paraId="4A268342" w14:textId="02C1DF79" w:rsidR="008E4DD8" w:rsidRPr="00C575F5" w:rsidRDefault="008E4DD8" w:rsidP="008E4DD8">
      <w:pPr>
        <w:pStyle w:val="SingleTxtG"/>
        <w:ind w:left="2268" w:hanging="1134"/>
      </w:pPr>
      <w:r w:rsidRPr="00C575F5">
        <w:t>1.2</w:t>
      </w:r>
      <w:r w:rsidRPr="00C575F5">
        <w:tab/>
        <w:t>L</w:t>
      </w:r>
      <w:r w:rsidR="00554990" w:rsidRPr="00C575F5">
        <w:t>’</w:t>
      </w:r>
      <w:r w:rsidRPr="00C575F5">
        <w:t>eau ne doit pas pénétrer la surface réfléchissante de l</w:t>
      </w:r>
      <w:r w:rsidR="00554990" w:rsidRPr="00C575F5">
        <w:t>’</w:t>
      </w:r>
      <w:r w:rsidRPr="00C575F5">
        <w:t>optique catadioptrique. Si l</w:t>
      </w:r>
      <w:r w:rsidR="00554990" w:rsidRPr="00C575F5">
        <w:t>’</w:t>
      </w:r>
      <w:r w:rsidRPr="00C575F5">
        <w:t>inspection visuelle révèle la présence manifeste d</w:t>
      </w:r>
      <w:r w:rsidR="00554990" w:rsidRPr="00C575F5">
        <w:t>’</w:t>
      </w:r>
      <w:r w:rsidRPr="00C575F5">
        <w:t>eau, le dispositif n</w:t>
      </w:r>
      <w:r w:rsidR="00554990" w:rsidRPr="00C575F5">
        <w:t>’</w:t>
      </w:r>
      <w:r w:rsidRPr="00C575F5">
        <w:t>est pas considéré comme ayant subi l</w:t>
      </w:r>
      <w:r w:rsidR="00554990" w:rsidRPr="00C575F5">
        <w:t>’</w:t>
      </w:r>
      <w:r w:rsidRPr="00C575F5">
        <w:t>essai avec succès.</w:t>
      </w:r>
    </w:p>
    <w:p w14:paraId="42866646" w14:textId="4B144E9E" w:rsidR="008E4DD8" w:rsidRPr="00C575F5" w:rsidRDefault="008E4DD8" w:rsidP="008E4DD8">
      <w:pPr>
        <w:pStyle w:val="SingleTxtG"/>
        <w:ind w:left="2268" w:hanging="1134"/>
      </w:pPr>
      <w:r w:rsidRPr="00C575F5">
        <w:t>1.3</w:t>
      </w:r>
      <w:r w:rsidRPr="00C575F5">
        <w:tab/>
        <w:t>Si l</w:t>
      </w:r>
      <w:r w:rsidR="00554990" w:rsidRPr="00C575F5">
        <w:t>’</w:t>
      </w:r>
      <w:r w:rsidRPr="00C575F5">
        <w:t>inspection visuelle ne révèle pas la présence d</w:t>
      </w:r>
      <w:r w:rsidR="00554990" w:rsidRPr="00C575F5">
        <w:t>’</w:t>
      </w:r>
      <w:r w:rsidRPr="00C575F5">
        <w:t>eau, ou en cas de doute :</w:t>
      </w:r>
    </w:p>
    <w:p w14:paraId="390E6977" w14:textId="7AFF25CC" w:rsidR="008E4DD8" w:rsidRPr="00C575F5" w:rsidRDefault="008E4DD8" w:rsidP="008E4DD8">
      <w:pPr>
        <w:pStyle w:val="SingleTxtG"/>
        <w:ind w:left="2268" w:hanging="1134"/>
      </w:pPr>
      <w:r w:rsidRPr="00C575F5">
        <w:t>1.3.1</w:t>
      </w:r>
      <w:r w:rsidRPr="00C575F5">
        <w:tab/>
        <w:t>Dans le cas des catadioptres, on mesure le CIL selon la méthode décrite à l</w:t>
      </w:r>
      <w:r w:rsidR="00554990" w:rsidRPr="00C575F5">
        <w:t>’</w:t>
      </w:r>
      <w:r w:rsidRPr="00C575F5">
        <w:t>annexe 4 ou à l</w:t>
      </w:r>
      <w:r w:rsidR="00554990" w:rsidRPr="00C575F5">
        <w:t>’</w:t>
      </w:r>
      <w:r w:rsidRPr="00C575F5">
        <w:t>annexe 14, en secouant légèrement le dispositif rétroréfléchissant au préalable pour éliminer l</w:t>
      </w:r>
      <w:r w:rsidR="00554990" w:rsidRPr="00C575F5">
        <w:t>’</w:t>
      </w:r>
      <w:r w:rsidRPr="00C575F5">
        <w:t>excès d</w:t>
      </w:r>
      <w:r w:rsidR="00554990" w:rsidRPr="00C575F5">
        <w:t>’</w:t>
      </w:r>
      <w:r w:rsidRPr="00C575F5">
        <w:t>eau extérieur.</w:t>
      </w:r>
    </w:p>
    <w:p w14:paraId="78F0D27E" w14:textId="427484AE" w:rsidR="008E4DD8" w:rsidRPr="00C575F5" w:rsidRDefault="008E4DD8" w:rsidP="008E4DD8">
      <w:pPr>
        <w:pStyle w:val="SingleTxtG"/>
        <w:ind w:left="2268" w:hanging="1134"/>
      </w:pPr>
      <w:r w:rsidRPr="00C575F5">
        <w:t>1.3.2</w:t>
      </w:r>
      <w:r w:rsidRPr="00C575F5">
        <w:tab/>
      </w:r>
      <w:r w:rsidRPr="00C575F5">
        <w:rPr>
          <w:spacing w:val="-4"/>
        </w:rPr>
        <w:t>Dans le cas d</w:t>
      </w:r>
      <w:r w:rsidR="00554990" w:rsidRPr="00C575F5">
        <w:rPr>
          <w:spacing w:val="-4"/>
        </w:rPr>
        <w:t>’</w:t>
      </w:r>
      <w:r w:rsidRPr="00C575F5">
        <w:rPr>
          <w:spacing w:val="-4"/>
        </w:rPr>
        <w:t xml:space="preserve">une unité-échantillon de marquage rétroréfléchissant, on mesure le coefficient de </w:t>
      </w:r>
      <w:r w:rsidRPr="00C575F5">
        <w:t>rétroréflexion</w:t>
      </w:r>
      <w:r w:rsidRPr="00C575F5">
        <w:rPr>
          <w:spacing w:val="-4"/>
        </w:rPr>
        <w:t> R</w:t>
      </w:r>
      <w:r w:rsidR="00554990" w:rsidRPr="00C575F5">
        <w:rPr>
          <w:spacing w:val="-4"/>
        </w:rPr>
        <w:t>’</w:t>
      </w:r>
      <w:r w:rsidRPr="00C575F5">
        <w:rPr>
          <w:spacing w:val="-4"/>
        </w:rPr>
        <w:t xml:space="preserve"> conformément à l</w:t>
      </w:r>
      <w:r w:rsidR="00554990" w:rsidRPr="00C575F5">
        <w:rPr>
          <w:spacing w:val="-4"/>
        </w:rPr>
        <w:t>’</w:t>
      </w:r>
      <w:r w:rsidRPr="00C575F5">
        <w:rPr>
          <w:spacing w:val="-4"/>
        </w:rPr>
        <w:t>annexe 7, en secouant légèrement l</w:t>
      </w:r>
      <w:r w:rsidR="00554990" w:rsidRPr="00C575F5">
        <w:rPr>
          <w:spacing w:val="-4"/>
        </w:rPr>
        <w:t>’</w:t>
      </w:r>
      <w:r w:rsidRPr="00C575F5">
        <w:rPr>
          <w:spacing w:val="-4"/>
        </w:rPr>
        <w:t>échantillon au préalable pour éliminer l</w:t>
      </w:r>
      <w:r w:rsidR="00554990" w:rsidRPr="00C575F5">
        <w:rPr>
          <w:spacing w:val="-4"/>
        </w:rPr>
        <w:t>’</w:t>
      </w:r>
      <w:r w:rsidRPr="00C575F5">
        <w:rPr>
          <w:spacing w:val="-4"/>
        </w:rPr>
        <w:t>excès d</w:t>
      </w:r>
      <w:r w:rsidR="00554990" w:rsidRPr="00C575F5">
        <w:rPr>
          <w:spacing w:val="-4"/>
        </w:rPr>
        <w:t>’</w:t>
      </w:r>
      <w:r w:rsidRPr="00C575F5">
        <w:rPr>
          <w:spacing w:val="-4"/>
        </w:rPr>
        <w:t>eau extérieur.</w:t>
      </w:r>
    </w:p>
    <w:p w14:paraId="49C82AED" w14:textId="77777777" w:rsidR="008E4DD8" w:rsidRPr="00C575F5" w:rsidRDefault="008E4DD8" w:rsidP="008E4DD8">
      <w:pPr>
        <w:pStyle w:val="SingleTxtG"/>
        <w:spacing w:after="100" w:line="220" w:lineRule="atLeast"/>
        <w:ind w:left="2268" w:hanging="1134"/>
      </w:pPr>
      <w:r w:rsidRPr="00C575F5">
        <w:t>2.</w:t>
      </w:r>
      <w:r w:rsidRPr="00C575F5">
        <w:tab/>
        <w:t>Essai des triangles de présignalisation</w:t>
      </w:r>
    </w:p>
    <w:p w14:paraId="1F23A961" w14:textId="77777777" w:rsidR="008E4DD8" w:rsidRPr="00C575F5" w:rsidRDefault="008E4DD8" w:rsidP="008E4DD8">
      <w:pPr>
        <w:pStyle w:val="SingleTxtG"/>
        <w:spacing w:after="100" w:line="220" w:lineRule="atLeast"/>
        <w:ind w:left="2268" w:hanging="1134"/>
      </w:pPr>
      <w:r w:rsidRPr="00C575F5">
        <w:t>2.1</w:t>
      </w:r>
      <w:r w:rsidRPr="00C575F5">
        <w:tab/>
        <w:t>Essai de résistance du dispositif rétroréfléchissant ou du matériau rétroréfléchissant fluorescent</w:t>
      </w:r>
    </w:p>
    <w:p w14:paraId="3625BB91" w14:textId="2143C588" w:rsidR="008E4DD8" w:rsidRPr="00C575F5" w:rsidRDefault="008E4DD8" w:rsidP="008E4DD8">
      <w:pPr>
        <w:pStyle w:val="SingleTxtG"/>
        <w:ind w:left="2268" w:hanging="1134"/>
      </w:pPr>
      <w:r w:rsidRPr="00C575F5">
        <w:t>2.1.1</w:t>
      </w:r>
      <w:r w:rsidRPr="00C575F5">
        <w:tab/>
        <w:t>Le triangle (après montage s</w:t>
      </w:r>
      <w:r w:rsidR="00554990" w:rsidRPr="00C575F5">
        <w:t>’</w:t>
      </w:r>
      <w:r w:rsidRPr="00C575F5">
        <w:t>il s</w:t>
      </w:r>
      <w:r w:rsidR="00554990" w:rsidRPr="00C575F5">
        <w:t>’</w:t>
      </w:r>
      <w:r w:rsidRPr="00C575F5">
        <w:t>agit d</w:t>
      </w:r>
      <w:r w:rsidR="00554990" w:rsidRPr="00C575F5">
        <w:t>’</w:t>
      </w:r>
      <w:r w:rsidRPr="00C575F5">
        <w:t>un triangle repliable) est immergé pendant 10 min dans un bassin d</w:t>
      </w:r>
      <w:r w:rsidR="00554990" w:rsidRPr="00C575F5">
        <w:t>’</w:t>
      </w:r>
      <w:r w:rsidRPr="00C575F5">
        <w:t xml:space="preserve">eau à 50 °C </w:t>
      </w:r>
      <w:r w:rsidRPr="00C575F5">
        <w:sym w:font="Symbol" w:char="F0B1"/>
      </w:r>
      <w:r w:rsidRPr="00C575F5">
        <w:t xml:space="preserve"> 5 °C, le point le plus haut de la partie supérieure de la plage éclairante étant de 20 mm environ sous la surface de l</w:t>
      </w:r>
      <w:r w:rsidR="00554990" w:rsidRPr="00C575F5">
        <w:t>’</w:t>
      </w:r>
      <w:r w:rsidRPr="00C575F5">
        <w:t>eau. Aussitôt après, il est immergé dans les mêmes conditions dans un bassin d</w:t>
      </w:r>
      <w:r w:rsidR="00554990" w:rsidRPr="00C575F5">
        <w:t>’</w:t>
      </w:r>
      <w:r w:rsidRPr="00C575F5">
        <w:t xml:space="preserve">eau à 25 °C </w:t>
      </w:r>
      <w:r w:rsidRPr="00C575F5">
        <w:sym w:font="Symbol" w:char="F0B1"/>
      </w:r>
      <w:r w:rsidRPr="00C575F5">
        <w:t xml:space="preserve"> 5 °C.</w:t>
      </w:r>
    </w:p>
    <w:p w14:paraId="60996E89" w14:textId="3B555FBE" w:rsidR="008E4DD8" w:rsidRPr="00C575F5" w:rsidRDefault="008E4DD8" w:rsidP="008E4DD8">
      <w:pPr>
        <w:pStyle w:val="SingleTxtG"/>
        <w:ind w:left="2268" w:hanging="1134"/>
      </w:pPr>
      <w:r w:rsidRPr="00C575F5">
        <w:t>2.1.2</w:t>
      </w:r>
      <w:r w:rsidRPr="00C575F5">
        <w:tab/>
        <w:t>Après cet essai, l</w:t>
      </w:r>
      <w:r w:rsidR="00554990" w:rsidRPr="00C575F5">
        <w:t>’</w:t>
      </w:r>
      <w:r w:rsidRPr="00C575F5">
        <w:t>eau ne doit pas avoir pénétré sur la face réfléchissante du dispositif rétroréfléchissant. Si l</w:t>
      </w:r>
      <w:r w:rsidR="00554990" w:rsidRPr="00C575F5">
        <w:t>’</w:t>
      </w:r>
      <w:r w:rsidRPr="00C575F5">
        <w:t>inspection visuelle révèle la présence manifeste d</w:t>
      </w:r>
      <w:r w:rsidR="00554990" w:rsidRPr="00C575F5">
        <w:t>’</w:t>
      </w:r>
      <w:r w:rsidRPr="00C575F5">
        <w:t>eau, le dispositif n</w:t>
      </w:r>
      <w:r w:rsidR="00554990" w:rsidRPr="00C575F5">
        <w:t>’</w:t>
      </w:r>
      <w:r w:rsidRPr="00C575F5">
        <w:t>est pas considéré comme ayant subi l</w:t>
      </w:r>
      <w:r w:rsidR="00554990" w:rsidRPr="00C575F5">
        <w:t>’</w:t>
      </w:r>
      <w:r w:rsidRPr="00C575F5">
        <w:t>essai avec succès. Une pénétration d</w:t>
      </w:r>
      <w:r w:rsidR="00554990" w:rsidRPr="00C575F5">
        <w:t>’</w:t>
      </w:r>
      <w:r w:rsidRPr="00C575F5">
        <w:t>eau ou de vapeur d</w:t>
      </w:r>
      <w:r w:rsidR="00554990" w:rsidRPr="00C575F5">
        <w:t>’</w:t>
      </w:r>
      <w:r w:rsidRPr="00C575F5">
        <w:t>eau sur les bords du matériau rétroréfléchissant fluorescent n</w:t>
      </w:r>
      <w:r w:rsidR="00554990" w:rsidRPr="00C575F5">
        <w:t>’</w:t>
      </w:r>
      <w:r w:rsidRPr="00C575F5">
        <w:t>est pas considérée comme un défaut.</w:t>
      </w:r>
    </w:p>
    <w:p w14:paraId="793254D5" w14:textId="612B2867" w:rsidR="008E4DD8" w:rsidRPr="00C575F5" w:rsidRDefault="008E4DD8" w:rsidP="008E4DD8">
      <w:pPr>
        <w:pStyle w:val="SingleTxtG"/>
        <w:ind w:left="2268" w:hanging="1134"/>
      </w:pPr>
      <w:r w:rsidRPr="00C575F5">
        <w:t>2.1.3</w:t>
      </w:r>
      <w:r w:rsidRPr="00C575F5">
        <w:tab/>
        <w:t>Si l</w:t>
      </w:r>
      <w:r w:rsidR="00554990" w:rsidRPr="00C575F5">
        <w:t>’</w:t>
      </w:r>
      <w:r w:rsidRPr="00C575F5">
        <w:t>examen visuel ne permet pas de déceler la présence d</w:t>
      </w:r>
      <w:r w:rsidR="00554990" w:rsidRPr="00C575F5">
        <w:t>’</w:t>
      </w:r>
      <w:r w:rsidRPr="00C575F5">
        <w:t>eau, ou en cas de doute, on mesure de nouveau le CIL dans les mêmes conditions que celles spécifiées au paragraphe 1.2 de l</w:t>
      </w:r>
      <w:r w:rsidR="00554990" w:rsidRPr="00C575F5">
        <w:t>’</w:t>
      </w:r>
      <w:r w:rsidRPr="00C575F5">
        <w:t>annexe 7, en secouant légèrement le dispositif réfléchissant au préalable pour éliminer l</w:t>
      </w:r>
      <w:r w:rsidR="00554990" w:rsidRPr="00C575F5">
        <w:t>’</w:t>
      </w:r>
      <w:r w:rsidRPr="00C575F5">
        <w:t>excès d</w:t>
      </w:r>
      <w:r w:rsidR="00554990" w:rsidRPr="00C575F5">
        <w:t>’</w:t>
      </w:r>
      <w:r w:rsidRPr="00C575F5">
        <w:t>eau extérieur. Le CIL ainsi mesuré ne doit pas être inférieur de plus de 40 % aux valeurs relevées avant l</w:t>
      </w:r>
      <w:r w:rsidR="00554990" w:rsidRPr="00C575F5">
        <w:t>’</w:t>
      </w:r>
      <w:r w:rsidRPr="00C575F5">
        <w:t>essai.</w:t>
      </w:r>
    </w:p>
    <w:p w14:paraId="1AED7222" w14:textId="27725915" w:rsidR="008E4DD8" w:rsidRPr="00C575F5" w:rsidRDefault="008E4DD8" w:rsidP="008E4DD8">
      <w:pPr>
        <w:pStyle w:val="SingleTxtG"/>
        <w:spacing w:after="100" w:line="220" w:lineRule="atLeast"/>
        <w:ind w:left="2268" w:hanging="1134"/>
      </w:pPr>
      <w:r w:rsidRPr="00C575F5">
        <w:t>2.2</w:t>
      </w:r>
      <w:r w:rsidRPr="00C575F5">
        <w:tab/>
        <w:t>Essai de résistance à l</w:t>
      </w:r>
      <w:r w:rsidR="00554990" w:rsidRPr="00C575F5">
        <w:t>’</w:t>
      </w:r>
      <w:r w:rsidRPr="00C575F5">
        <w:t>eau</w:t>
      </w:r>
    </w:p>
    <w:p w14:paraId="2240347B" w14:textId="1677927E" w:rsidR="008E4DD8" w:rsidRPr="00C575F5" w:rsidRDefault="008E4DD8" w:rsidP="008E4DD8">
      <w:pPr>
        <w:pStyle w:val="SingleTxtG"/>
        <w:ind w:left="2268"/>
      </w:pPr>
      <w:r w:rsidRPr="00C575F5">
        <w:tab/>
        <w:t>Le triangle (après montage s</w:t>
      </w:r>
      <w:r w:rsidR="00554990" w:rsidRPr="00C575F5">
        <w:t>’</w:t>
      </w:r>
      <w:r w:rsidRPr="00C575F5">
        <w:t>il s</w:t>
      </w:r>
      <w:r w:rsidR="00554990" w:rsidRPr="00C575F5">
        <w:t>’</w:t>
      </w:r>
      <w:r w:rsidRPr="00C575F5">
        <w:t>agit d</w:t>
      </w:r>
      <w:r w:rsidR="00554990" w:rsidRPr="00C575F5">
        <w:t>’</w:t>
      </w:r>
      <w:r w:rsidRPr="00C575F5">
        <w:t>un triangle repliable) est immergé pendant deux heures à plat sur le fond d</w:t>
      </w:r>
      <w:r w:rsidR="00554990" w:rsidRPr="00C575F5">
        <w:t>’</w:t>
      </w:r>
      <w:r w:rsidRPr="00C575F5">
        <w:t>une cuve contenant de l</w:t>
      </w:r>
      <w:r w:rsidR="00554990" w:rsidRPr="00C575F5">
        <w:t>’</w:t>
      </w:r>
      <w:r w:rsidRPr="00C575F5">
        <w:t>eau à 25 °C </w:t>
      </w:r>
      <w:r w:rsidRPr="00C575F5">
        <w:sym w:font="Symbol" w:char="F0B1"/>
      </w:r>
      <w:r w:rsidRPr="00C575F5">
        <w:t> 5 °C de façon que la face active tournée vers le haut soit située à 5 cm sous la surface du liquide. Il est ensuite retiré et mis à sécher. Aucune partie du dispositif ne doit présenter de signes nets de détérioration susceptible de nuire à l</w:t>
      </w:r>
      <w:r w:rsidR="00554990" w:rsidRPr="00C575F5">
        <w:t>’</w:t>
      </w:r>
      <w:r w:rsidRPr="00C575F5">
        <w:t>efficacité du triangle.</w:t>
      </w:r>
    </w:p>
    <w:p w14:paraId="142A1A05" w14:textId="77777777" w:rsidR="008E4DD8" w:rsidRPr="00C575F5" w:rsidRDefault="008E4DD8" w:rsidP="007F5B4F">
      <w:pPr>
        <w:pStyle w:val="SingleTxtG"/>
        <w:spacing w:after="100" w:line="220" w:lineRule="atLeast"/>
        <w:ind w:left="2268" w:hanging="1134"/>
      </w:pPr>
      <w:r w:rsidRPr="00C575F5">
        <w:t>3.</w:t>
      </w:r>
      <w:r w:rsidRPr="00C575F5">
        <w:tab/>
        <w:t>Essai des plaques de signalisation</w:t>
      </w:r>
    </w:p>
    <w:p w14:paraId="2E34E24C" w14:textId="7E7A53B8" w:rsidR="008E4DD8" w:rsidRPr="00C575F5" w:rsidRDefault="008E4DD8" w:rsidP="007F5B4F">
      <w:pPr>
        <w:pStyle w:val="SingleTxtG"/>
        <w:spacing w:after="100" w:line="220" w:lineRule="atLeast"/>
        <w:ind w:left="2268" w:hanging="1134"/>
      </w:pPr>
      <w:r w:rsidRPr="00C575F5">
        <w:t>3.1</w:t>
      </w:r>
      <w:r w:rsidRPr="00C575F5">
        <w:tab/>
        <w:t>Résistance à l</w:t>
      </w:r>
      <w:r w:rsidR="00554990" w:rsidRPr="00C575F5">
        <w:t>’</w:t>
      </w:r>
      <w:r w:rsidRPr="00C575F5">
        <w:t>eau</w:t>
      </w:r>
    </w:p>
    <w:p w14:paraId="3DDA4517" w14:textId="06B149FA" w:rsidR="008E4DD8" w:rsidRPr="00C575F5" w:rsidRDefault="008E4DD8" w:rsidP="008E4DD8">
      <w:pPr>
        <w:pStyle w:val="SingleTxtG"/>
        <w:ind w:left="2268"/>
      </w:pPr>
      <w:r w:rsidRPr="00C575F5">
        <w:t>Une partie d</w:t>
      </w:r>
      <w:r w:rsidR="00554990" w:rsidRPr="00C575F5">
        <w:t>’</w:t>
      </w:r>
      <w:r w:rsidRPr="00C575F5">
        <w:t>une unité-échantillon d</w:t>
      </w:r>
      <w:r w:rsidR="00554990" w:rsidRPr="00C575F5">
        <w:t>’</w:t>
      </w:r>
      <w:r w:rsidRPr="00C575F5">
        <w:t>une longueur au moins égale à 300</w:t>
      </w:r>
      <w:r w:rsidR="007F5B4F" w:rsidRPr="00C575F5">
        <w:t> </w:t>
      </w:r>
      <w:r w:rsidRPr="00C575F5">
        <w:t>mm est plongée dans de l</w:t>
      </w:r>
      <w:r w:rsidR="00554990" w:rsidRPr="00C575F5">
        <w:t>’</w:t>
      </w:r>
      <w:r w:rsidRPr="00C575F5">
        <w:t xml:space="preserve">eau distillée, à une température de 23 </w:t>
      </w:r>
      <w:r w:rsidR="000203EF" w:rsidRPr="00C575F5">
        <w:sym w:font="Symbol" w:char="F0B1"/>
      </w:r>
      <w:r w:rsidRPr="00C575F5">
        <w:t xml:space="preserve"> 5 °C pendant 18</w:t>
      </w:r>
      <w:r w:rsidR="000203EF" w:rsidRPr="00C575F5">
        <w:t> </w:t>
      </w:r>
      <w:r w:rsidRPr="00C575F5">
        <w:t>heures, après quoi elle est mise à sécher pendant 24 heures dans des conditions normales de laboratoire.</w:t>
      </w:r>
    </w:p>
    <w:p w14:paraId="07A7FF2D" w14:textId="77777777" w:rsidR="000203EF" w:rsidRPr="00C575F5" w:rsidRDefault="008E4DD8" w:rsidP="008E4DD8">
      <w:pPr>
        <w:pStyle w:val="SingleTxtG"/>
        <w:ind w:left="2268"/>
      </w:pPr>
      <w:r w:rsidRPr="00C575F5">
        <w:t>À l</w:t>
      </w:r>
      <w:r w:rsidR="00554990" w:rsidRPr="00C575F5">
        <w:t>’</w:t>
      </w:r>
      <w:r w:rsidRPr="00C575F5">
        <w:t>issue de l</w:t>
      </w:r>
      <w:r w:rsidR="00554990" w:rsidRPr="00C575F5">
        <w:t>’</w:t>
      </w:r>
      <w:r w:rsidRPr="00C575F5">
        <w:t>essai, la partie en question est examinée ; aucune trace de détérioration qui risquerait de détruire l</w:t>
      </w:r>
      <w:r w:rsidR="00554990" w:rsidRPr="00C575F5">
        <w:t>’</w:t>
      </w:r>
      <w:r w:rsidRPr="00C575F5">
        <w:t>efficacité de la plaque ne doit être visible à 10 mm au maximum du bord coupé.</w:t>
      </w:r>
    </w:p>
    <w:p w14:paraId="6E7CB8C0" w14:textId="5A6FA208" w:rsidR="007F5B4F" w:rsidRPr="00C575F5" w:rsidRDefault="007F5B4F" w:rsidP="008E4DD8">
      <w:pPr>
        <w:pStyle w:val="SingleTxtG"/>
        <w:ind w:left="2268"/>
        <w:sectPr w:rsidR="007F5B4F" w:rsidRPr="00C575F5" w:rsidSect="00D62585">
          <w:headerReference w:type="even" r:id="rId48"/>
          <w:headerReference w:type="default" r:id="rId49"/>
          <w:footnotePr>
            <w:numRestart w:val="eachSect"/>
          </w:footnotePr>
          <w:endnotePr>
            <w:numFmt w:val="decimal"/>
          </w:endnotePr>
          <w:pgSz w:w="11907" w:h="16840" w:code="9"/>
          <w:pgMar w:top="1417" w:right="1134" w:bottom="1134" w:left="1134" w:header="737" w:footer="567" w:gutter="0"/>
          <w:cols w:space="720"/>
          <w:docGrid w:linePitch="272"/>
        </w:sectPr>
      </w:pPr>
    </w:p>
    <w:p w14:paraId="554689E3" w14:textId="77777777" w:rsidR="000203EF" w:rsidRPr="00C575F5" w:rsidRDefault="000203EF" w:rsidP="000203EF">
      <w:pPr>
        <w:pStyle w:val="HChG"/>
      </w:pPr>
      <w:r w:rsidRPr="00C575F5">
        <w:t>Annexe 8</w:t>
      </w:r>
    </w:p>
    <w:p w14:paraId="0E24B1D8" w14:textId="35E80987" w:rsidR="000203EF" w:rsidRPr="00C575F5" w:rsidRDefault="000203EF" w:rsidP="000203EF">
      <w:pPr>
        <w:pStyle w:val="HChG"/>
      </w:pPr>
      <w:r w:rsidRPr="00C575F5">
        <w:tab/>
      </w:r>
      <w:r w:rsidRPr="00C575F5">
        <w:tab/>
        <w:t>Autres procédures d</w:t>
      </w:r>
      <w:r w:rsidR="00554990" w:rsidRPr="00C575F5">
        <w:t>’</w:t>
      </w:r>
      <w:r w:rsidRPr="00C575F5">
        <w:t xml:space="preserve">essai de résistance à la pénétration </w:t>
      </w:r>
      <w:r w:rsidRPr="00C575F5">
        <w:br/>
        <w:t>de l</w:t>
      </w:r>
      <w:r w:rsidR="00554990" w:rsidRPr="00C575F5">
        <w:t>’</w:t>
      </w:r>
      <w:r w:rsidRPr="00C575F5">
        <w:t xml:space="preserve">eau pour les dispositifs rétroréfléchissants </w:t>
      </w:r>
      <w:r w:rsidRPr="00C575F5">
        <w:br/>
        <w:t>des classes IB et IIIB</w:t>
      </w:r>
    </w:p>
    <w:p w14:paraId="30C75FEB" w14:textId="3801F01C" w:rsidR="000203EF" w:rsidRPr="00C575F5" w:rsidRDefault="000203EF" w:rsidP="000203EF">
      <w:pPr>
        <w:pStyle w:val="SingleTxtG"/>
        <w:ind w:left="2268" w:hanging="1134"/>
      </w:pPr>
      <w:r w:rsidRPr="00C575F5">
        <w:t>1.</w:t>
      </w:r>
      <w:r w:rsidRPr="00C575F5">
        <w:tab/>
        <w:t>À titre de variante, à la demande du fabricant, les essais suivants (essai de résistance à l</w:t>
      </w:r>
      <w:r w:rsidR="00554990" w:rsidRPr="00C575F5">
        <w:t>’</w:t>
      </w:r>
      <w:r w:rsidRPr="00C575F5">
        <w:t>humidité et à la poussière) peuvent être effectués.</w:t>
      </w:r>
    </w:p>
    <w:p w14:paraId="6BB799E7" w14:textId="6DD9267C" w:rsidR="000203EF" w:rsidRPr="00C575F5" w:rsidRDefault="000203EF" w:rsidP="000203EF">
      <w:pPr>
        <w:pStyle w:val="SingleTxtG"/>
        <w:ind w:left="2268" w:hanging="1134"/>
      </w:pPr>
      <w:r w:rsidRPr="00C575F5">
        <w:t>2.</w:t>
      </w:r>
      <w:r w:rsidRPr="00C575F5">
        <w:tab/>
        <w:t>Essai de résistance à l</w:t>
      </w:r>
      <w:r w:rsidR="00554990" w:rsidRPr="00C575F5">
        <w:t>’</w:t>
      </w:r>
      <w:r w:rsidRPr="00C575F5">
        <w:t>humidité</w:t>
      </w:r>
    </w:p>
    <w:p w14:paraId="7D982375" w14:textId="7BB24AA0" w:rsidR="000203EF" w:rsidRPr="00C575F5" w:rsidRDefault="000203EF" w:rsidP="000203EF">
      <w:pPr>
        <w:pStyle w:val="SingleTxtG"/>
        <w:ind w:left="2268"/>
      </w:pPr>
      <w:r w:rsidRPr="00C575F5">
        <w:tab/>
        <w:t>Cet essai évalue l</w:t>
      </w:r>
      <w:r w:rsidR="00554990" w:rsidRPr="00C575F5">
        <w:t>’</w:t>
      </w:r>
      <w:r w:rsidRPr="00C575F5">
        <w:t>aptitude de l</w:t>
      </w:r>
      <w:r w:rsidR="00554990" w:rsidRPr="00C575F5">
        <w:t>’</w:t>
      </w:r>
      <w:r w:rsidRPr="00C575F5">
        <w:t>échantillon à résister à la pénétration d</w:t>
      </w:r>
      <w:r w:rsidR="00554990" w:rsidRPr="00C575F5">
        <w:t>’</w:t>
      </w:r>
      <w:r w:rsidRPr="00C575F5">
        <w:t>eau pulvérisée et détermine la capacité de drainage des dispositifs comportant des orifices d</w:t>
      </w:r>
      <w:r w:rsidR="00554990" w:rsidRPr="00C575F5">
        <w:t>’</w:t>
      </w:r>
      <w:r w:rsidRPr="00C575F5">
        <w:t>écoulement ou autres orifices exposés.</w:t>
      </w:r>
    </w:p>
    <w:p w14:paraId="5095391D" w14:textId="6B4EAA22" w:rsidR="000203EF" w:rsidRPr="00C575F5" w:rsidRDefault="000203EF" w:rsidP="000203EF">
      <w:pPr>
        <w:pStyle w:val="SingleTxtG"/>
        <w:ind w:left="2268" w:hanging="1134"/>
      </w:pPr>
      <w:r w:rsidRPr="00C575F5">
        <w:t>2.1</w:t>
      </w:r>
      <w:r w:rsidRPr="00C575F5">
        <w:tab/>
        <w:t>Matériel pour l</w:t>
      </w:r>
      <w:r w:rsidR="00554990" w:rsidRPr="00C575F5">
        <w:t>’</w:t>
      </w:r>
      <w:r w:rsidRPr="00C575F5">
        <w:t>essai de résistance à la pulvérisation d</w:t>
      </w:r>
      <w:r w:rsidR="00554990" w:rsidRPr="00C575F5">
        <w:t>’</w:t>
      </w:r>
      <w:r w:rsidRPr="00C575F5">
        <w:t>eau</w:t>
      </w:r>
    </w:p>
    <w:p w14:paraId="07BCDFE3" w14:textId="77777777" w:rsidR="000203EF" w:rsidRPr="00C575F5" w:rsidRDefault="000203EF" w:rsidP="000203EF">
      <w:pPr>
        <w:pStyle w:val="SingleTxtG"/>
        <w:ind w:left="2268"/>
      </w:pPr>
      <w:r w:rsidRPr="00C575F5">
        <w:tab/>
        <w:t>On utilise une cabine de pulvérisation dotée des caractéristiques ci-après :</w:t>
      </w:r>
    </w:p>
    <w:p w14:paraId="73E5AC7A" w14:textId="77777777" w:rsidR="000203EF" w:rsidRPr="00C575F5" w:rsidRDefault="000203EF" w:rsidP="000203EF">
      <w:pPr>
        <w:pStyle w:val="SingleTxtG"/>
        <w:ind w:left="2268" w:hanging="1134"/>
      </w:pPr>
      <w:r w:rsidRPr="00C575F5">
        <w:t>2.1.1</w:t>
      </w:r>
      <w:r w:rsidRPr="00C575F5">
        <w:tab/>
        <w:t>Cabine</w:t>
      </w:r>
    </w:p>
    <w:p w14:paraId="4D16BA2F" w14:textId="22F95AA0" w:rsidR="000203EF" w:rsidRPr="00C575F5" w:rsidRDefault="000203EF" w:rsidP="000203EF">
      <w:pPr>
        <w:pStyle w:val="SingleTxtG"/>
        <w:ind w:left="2268"/>
      </w:pPr>
      <w:r w:rsidRPr="00C575F5">
        <w:tab/>
        <w:t>La cabine doit être équipée d</w:t>
      </w:r>
      <w:r w:rsidR="00554990" w:rsidRPr="00C575F5">
        <w:t>’</w:t>
      </w:r>
      <w:r w:rsidRPr="00C575F5">
        <w:t>une ou de plusieurs buses projetant un épais cône d</w:t>
      </w:r>
      <w:r w:rsidR="00554990" w:rsidRPr="00C575F5">
        <w:t>’</w:t>
      </w:r>
      <w:r w:rsidRPr="00C575F5">
        <w:t>eau pulvérisée dont l</w:t>
      </w:r>
      <w:r w:rsidR="00554990" w:rsidRPr="00C575F5">
        <w:t>’</w:t>
      </w:r>
      <w:r w:rsidRPr="00C575F5">
        <w:t>angle est suffisant pour couvrir totalement l</w:t>
      </w:r>
      <w:r w:rsidR="00554990" w:rsidRPr="00C575F5">
        <w:t>’</w:t>
      </w:r>
      <w:r w:rsidRPr="00C575F5">
        <w:t>échantillon. L</w:t>
      </w:r>
      <w:r w:rsidR="00554990" w:rsidRPr="00C575F5">
        <w:t>’</w:t>
      </w:r>
      <w:r w:rsidRPr="00C575F5">
        <w:t>axe de la (des) buse(s) doit être incliné vers le bas à un angle de 45° </w:t>
      </w:r>
      <w:r w:rsidRPr="00C575F5">
        <w:sym w:font="Symbol" w:char="F0B1"/>
      </w:r>
      <w:r w:rsidRPr="00C575F5">
        <w:t> 5° par rapport à l</w:t>
      </w:r>
      <w:r w:rsidR="00554990" w:rsidRPr="00C575F5">
        <w:t>’</w:t>
      </w:r>
      <w:r w:rsidRPr="00C575F5">
        <w:t>axe vertical d</w:t>
      </w:r>
      <w:r w:rsidR="00554990" w:rsidRPr="00C575F5">
        <w:t>’</w:t>
      </w:r>
      <w:r w:rsidRPr="00C575F5">
        <w:t>un tablier rotatif.</w:t>
      </w:r>
    </w:p>
    <w:p w14:paraId="7BF16C45" w14:textId="77777777" w:rsidR="000203EF" w:rsidRPr="00C575F5" w:rsidRDefault="000203EF" w:rsidP="000203EF">
      <w:pPr>
        <w:pStyle w:val="SingleTxtG"/>
        <w:ind w:left="2268" w:hanging="1134"/>
      </w:pPr>
      <w:r w:rsidRPr="00C575F5">
        <w:t>2.1.2</w:t>
      </w:r>
      <w:r w:rsidRPr="00C575F5">
        <w:tab/>
        <w:t>Tablier rotatif</w:t>
      </w:r>
    </w:p>
    <w:p w14:paraId="77D3930A" w14:textId="3C73DCBE" w:rsidR="000203EF" w:rsidRPr="00C575F5" w:rsidRDefault="000203EF" w:rsidP="000203EF">
      <w:pPr>
        <w:pStyle w:val="SingleTxtG"/>
        <w:ind w:left="2268"/>
      </w:pPr>
      <w:r w:rsidRPr="00C575F5">
        <w:tab/>
        <w:t>Le tablier d</w:t>
      </w:r>
      <w:r w:rsidR="00554990" w:rsidRPr="00C575F5">
        <w:t>’</w:t>
      </w:r>
      <w:r w:rsidRPr="00C575F5">
        <w:t>essai, qui est rotatif autour d</w:t>
      </w:r>
      <w:r w:rsidR="00554990" w:rsidRPr="00C575F5">
        <w:t>’</w:t>
      </w:r>
      <w:r w:rsidRPr="00C575F5">
        <w:t>un axe vertical au centre de la cabine, doit avoir un diamètre minimal de 140 mm.</w:t>
      </w:r>
    </w:p>
    <w:p w14:paraId="0ABCF021" w14:textId="77777777" w:rsidR="000203EF" w:rsidRPr="00C575F5" w:rsidRDefault="000203EF" w:rsidP="000203EF">
      <w:pPr>
        <w:pStyle w:val="SingleTxtG"/>
        <w:ind w:left="2268" w:hanging="1134"/>
      </w:pPr>
      <w:r w:rsidRPr="00C575F5">
        <w:t>2.1.3</w:t>
      </w:r>
      <w:r w:rsidRPr="00C575F5">
        <w:tab/>
        <w:t xml:space="preserve">Taux de précipitation </w:t>
      </w:r>
    </w:p>
    <w:p w14:paraId="0D54E175" w14:textId="40617D83" w:rsidR="000203EF" w:rsidRPr="00C575F5" w:rsidRDefault="000203EF" w:rsidP="000203EF">
      <w:pPr>
        <w:pStyle w:val="SingleTxtG"/>
        <w:ind w:left="2268"/>
      </w:pPr>
      <w:r w:rsidRPr="00C575F5">
        <w:tab/>
        <w:t>Le taux de précipitation de l</w:t>
      </w:r>
      <w:r w:rsidR="00554990" w:rsidRPr="00C575F5">
        <w:t>’</w:t>
      </w:r>
      <w:r w:rsidRPr="00C575F5">
        <w:t>eau pulvérisée sur le dispositif doit être de 2,5 (+1,6/-0) mm/min, mesuré avec un collecteur cylindrique vertical centré sur l</w:t>
      </w:r>
      <w:r w:rsidR="00554990" w:rsidRPr="00C575F5">
        <w:t>’</w:t>
      </w:r>
      <w:r w:rsidRPr="00C575F5">
        <w:t>axe vertical du tablier rotatif. Le collecteur doit mesurer 100 mm de haut et son diamètre intérieur doit être au minimum de 140 mm.</w:t>
      </w:r>
    </w:p>
    <w:p w14:paraId="0C59F337" w14:textId="5B628ED6" w:rsidR="000203EF" w:rsidRPr="00C575F5" w:rsidRDefault="000203EF" w:rsidP="000203EF">
      <w:pPr>
        <w:pStyle w:val="SingleTxtG"/>
        <w:ind w:left="2268" w:hanging="1134"/>
      </w:pPr>
      <w:r w:rsidRPr="00C575F5">
        <w:t>2.2</w:t>
      </w:r>
      <w:r w:rsidRPr="00C575F5">
        <w:tab/>
        <w:t>Modalités de l</w:t>
      </w:r>
      <w:r w:rsidR="00554990" w:rsidRPr="00C575F5">
        <w:t>’</w:t>
      </w:r>
      <w:r w:rsidRPr="00C575F5">
        <w:t>essai de pulvérisation d</w:t>
      </w:r>
      <w:r w:rsidR="00554990" w:rsidRPr="00C575F5">
        <w:t>’</w:t>
      </w:r>
      <w:r w:rsidRPr="00C575F5">
        <w:t>eau</w:t>
      </w:r>
    </w:p>
    <w:p w14:paraId="71D430D0" w14:textId="39A33D51" w:rsidR="000203EF" w:rsidRPr="00C575F5" w:rsidRDefault="000203EF" w:rsidP="000203EF">
      <w:pPr>
        <w:pStyle w:val="SingleTxtG"/>
        <w:ind w:left="2268"/>
      </w:pPr>
      <w:r w:rsidRPr="00C575F5">
        <w:tab/>
        <w:t>Un échantillon monté sur un appareillage d</w:t>
      </w:r>
      <w:r w:rsidR="00554990" w:rsidRPr="00C575F5">
        <w:t>’</w:t>
      </w:r>
      <w:r w:rsidRPr="00C575F5">
        <w:t>essai, le CIL initial étant mesuré et noté, doit être soumis à une pulvérisation d</w:t>
      </w:r>
      <w:r w:rsidR="00554990" w:rsidRPr="00C575F5">
        <w:t>’</w:t>
      </w:r>
      <w:r w:rsidRPr="00C575F5">
        <w:t>eau comme suit :</w:t>
      </w:r>
    </w:p>
    <w:p w14:paraId="74617F5D" w14:textId="77777777" w:rsidR="000203EF" w:rsidRPr="00C575F5" w:rsidRDefault="000203EF" w:rsidP="000203EF">
      <w:pPr>
        <w:pStyle w:val="SingleTxtG"/>
        <w:ind w:left="2268" w:hanging="1134"/>
      </w:pPr>
      <w:r w:rsidRPr="00C575F5">
        <w:t>2.2.1</w:t>
      </w:r>
      <w:r w:rsidRPr="00C575F5">
        <w:tab/>
        <w:t>Orifices du dispositif</w:t>
      </w:r>
    </w:p>
    <w:p w14:paraId="5B6010E3" w14:textId="71430C7E" w:rsidR="000203EF" w:rsidRPr="00C575F5" w:rsidRDefault="000203EF" w:rsidP="000203EF">
      <w:pPr>
        <w:pStyle w:val="SingleTxtG"/>
        <w:ind w:left="2268"/>
      </w:pPr>
      <w:r w:rsidRPr="00C575F5">
        <w:tab/>
        <w:t>Les orifices, de drainage et autres, ne doivent pas être obturés. Les mèches de drainage, le cas échéant, doivent être en place pendant l</w:t>
      </w:r>
      <w:r w:rsidR="00554990" w:rsidRPr="00C575F5">
        <w:t>’</w:t>
      </w:r>
      <w:r w:rsidRPr="00C575F5">
        <w:t>essai.</w:t>
      </w:r>
    </w:p>
    <w:p w14:paraId="0F74C948" w14:textId="77777777" w:rsidR="000203EF" w:rsidRPr="00C575F5" w:rsidRDefault="000203EF" w:rsidP="000203EF">
      <w:pPr>
        <w:pStyle w:val="SingleTxtG"/>
        <w:ind w:left="2268" w:hanging="1134"/>
      </w:pPr>
      <w:r w:rsidRPr="00C575F5">
        <w:t>2.2.2</w:t>
      </w:r>
      <w:r w:rsidRPr="00C575F5">
        <w:tab/>
        <w:t>Vitesse de rotation</w:t>
      </w:r>
    </w:p>
    <w:p w14:paraId="0E5A8974" w14:textId="500367A8" w:rsidR="000203EF" w:rsidRPr="00C575F5" w:rsidRDefault="000203EF" w:rsidP="000203EF">
      <w:pPr>
        <w:pStyle w:val="SingleTxtG"/>
        <w:ind w:left="2268"/>
      </w:pPr>
      <w:r w:rsidRPr="00C575F5">
        <w:tab/>
        <w:t>La vitesse de rotation du dispositif sur son axe vertical doit être de 4,0 </w:t>
      </w:r>
      <w:r w:rsidRPr="00C575F5">
        <w:sym w:font="Symbol" w:char="F0B1"/>
      </w:r>
      <w:r w:rsidRPr="00C575F5">
        <w:t> 0,5 min</w:t>
      </w:r>
      <w:r w:rsidRPr="00C575F5">
        <w:rPr>
          <w:vertAlign w:val="superscript"/>
        </w:rPr>
        <w:t>-1</w:t>
      </w:r>
      <w:r w:rsidRPr="00C575F5">
        <w:t>.</w:t>
      </w:r>
    </w:p>
    <w:p w14:paraId="4257E6C1" w14:textId="11548117" w:rsidR="000203EF" w:rsidRPr="00C575F5" w:rsidRDefault="000203EF" w:rsidP="000203EF">
      <w:pPr>
        <w:pStyle w:val="SingleTxtG"/>
        <w:ind w:left="2268" w:hanging="1134"/>
      </w:pPr>
      <w:r w:rsidRPr="00C575F5">
        <w:t>2.2.3</w:t>
      </w:r>
      <w:r w:rsidRPr="00C575F5">
        <w:tab/>
        <w:t>Si le catadioptre est mutuellement incorporé ou groupé avec des fonctions de signalisation ou d</w:t>
      </w:r>
      <w:r w:rsidR="00554990" w:rsidRPr="00C575F5">
        <w:t>’</w:t>
      </w:r>
      <w:r w:rsidRPr="00C575F5">
        <w:t>éclairage, ces fonctions devront être allumées à la tension nominale selon le cycle suivant : 5 min MARCHE (en mode clignotant, si nécessaire), 55 min ARRÊT.</w:t>
      </w:r>
    </w:p>
    <w:p w14:paraId="413C5C1F" w14:textId="1377930B" w:rsidR="000203EF" w:rsidRPr="00C575F5" w:rsidRDefault="000203EF" w:rsidP="000203EF">
      <w:pPr>
        <w:pStyle w:val="SingleTxtG"/>
        <w:ind w:left="2268" w:hanging="1134"/>
      </w:pPr>
      <w:r w:rsidRPr="00C575F5">
        <w:t>2.2.4</w:t>
      </w:r>
      <w:r w:rsidRPr="00C575F5">
        <w:tab/>
        <w:t>Durée de l</w:t>
      </w:r>
      <w:r w:rsidR="00554990" w:rsidRPr="00C575F5">
        <w:t>’</w:t>
      </w:r>
      <w:r w:rsidRPr="00C575F5">
        <w:t>essai</w:t>
      </w:r>
    </w:p>
    <w:p w14:paraId="43A6DB37" w14:textId="399C6A80" w:rsidR="000203EF" w:rsidRPr="00C575F5" w:rsidRDefault="000203EF" w:rsidP="000203EF">
      <w:pPr>
        <w:pStyle w:val="SingleTxtG"/>
        <w:ind w:left="2268"/>
      </w:pPr>
      <w:r w:rsidRPr="00C575F5">
        <w:tab/>
        <w:t>L</w:t>
      </w:r>
      <w:r w:rsidR="00554990" w:rsidRPr="00C575F5">
        <w:t>’</w:t>
      </w:r>
      <w:r w:rsidRPr="00C575F5">
        <w:t>essai de pulvérisation d</w:t>
      </w:r>
      <w:r w:rsidR="00554990" w:rsidRPr="00C575F5">
        <w:t>’</w:t>
      </w:r>
      <w:r w:rsidRPr="00C575F5">
        <w:t>eau doit durer 12 h (12 cycles de 5/55 min).</w:t>
      </w:r>
    </w:p>
    <w:p w14:paraId="7334B188" w14:textId="00B95768" w:rsidR="000203EF" w:rsidRPr="00C575F5" w:rsidRDefault="000203EF" w:rsidP="000203EF">
      <w:pPr>
        <w:pStyle w:val="SingleTxtG"/>
        <w:ind w:left="2268" w:hanging="1134"/>
      </w:pPr>
      <w:r w:rsidRPr="00C575F5">
        <w:t>2.2.5</w:t>
      </w:r>
      <w:r w:rsidRPr="00C575F5">
        <w:tab/>
        <w:t>Durée d</w:t>
      </w:r>
      <w:r w:rsidR="00554990" w:rsidRPr="00C575F5">
        <w:t>’</w:t>
      </w:r>
      <w:r w:rsidRPr="00C575F5">
        <w:t>égouttage</w:t>
      </w:r>
    </w:p>
    <w:p w14:paraId="478BA578" w14:textId="77777777" w:rsidR="000203EF" w:rsidRPr="00C575F5" w:rsidRDefault="000203EF" w:rsidP="000203EF">
      <w:pPr>
        <w:pStyle w:val="SingleTxtG"/>
        <w:ind w:left="2268"/>
      </w:pPr>
      <w:r w:rsidRPr="00C575F5">
        <w:tab/>
        <w:t>Une fois les mécanismes de rotation et de pulvérisation en position ARRÊT et la porte de la cabine fermée, le dispositif est mis à égoutter pendant une heure.</w:t>
      </w:r>
    </w:p>
    <w:p w14:paraId="5357B832" w14:textId="75279E57" w:rsidR="000203EF" w:rsidRPr="00C575F5" w:rsidRDefault="000203EF" w:rsidP="000203EF">
      <w:pPr>
        <w:pStyle w:val="SingleTxtG"/>
        <w:ind w:left="2268" w:hanging="1134"/>
      </w:pPr>
      <w:r w:rsidRPr="00C575F5">
        <w:t>2.2.6</w:t>
      </w:r>
      <w:r w:rsidRPr="00C575F5">
        <w:tab/>
        <w:t>Évaluation de l</w:t>
      </w:r>
      <w:r w:rsidR="00554990" w:rsidRPr="00C575F5">
        <w:t>’</w:t>
      </w:r>
      <w:r w:rsidRPr="00C575F5">
        <w:t>échantillon</w:t>
      </w:r>
    </w:p>
    <w:p w14:paraId="67423A91" w14:textId="41114697" w:rsidR="000203EF" w:rsidRPr="00C575F5" w:rsidRDefault="000203EF" w:rsidP="000203EF">
      <w:pPr>
        <w:pStyle w:val="SingleTxtG"/>
        <w:ind w:left="2268"/>
      </w:pPr>
      <w:r w:rsidRPr="00C575F5">
        <w:tab/>
        <w:t>Après l</w:t>
      </w:r>
      <w:r w:rsidR="00554990" w:rsidRPr="00C575F5">
        <w:t>’</w:t>
      </w:r>
      <w:r w:rsidRPr="00C575F5">
        <w:t>égouttage, on examine l</w:t>
      </w:r>
      <w:r w:rsidR="00554990" w:rsidRPr="00C575F5">
        <w:t>’</w:t>
      </w:r>
      <w:r w:rsidRPr="00C575F5">
        <w:t>intérieur du dispositif pour déceler la présence d</w:t>
      </w:r>
      <w:r w:rsidR="00554990" w:rsidRPr="00C575F5">
        <w:t>’</w:t>
      </w:r>
      <w:r w:rsidRPr="00C575F5">
        <w:t>humidité accumulée. Il ne doit pas y avoir formation de réserve d</w:t>
      </w:r>
      <w:r w:rsidR="00554990" w:rsidRPr="00C575F5">
        <w:t>’</w:t>
      </w:r>
      <w:r w:rsidRPr="00C575F5">
        <w:t>eau même si l</w:t>
      </w:r>
      <w:r w:rsidR="00554990" w:rsidRPr="00C575F5">
        <w:t>’</w:t>
      </w:r>
      <w:r w:rsidRPr="00C575F5">
        <w:t>on tapote ou incline le dispositif. Le CIL est mesuré selon la méthode indiquée à l</w:t>
      </w:r>
      <w:r w:rsidR="00554990" w:rsidRPr="00C575F5">
        <w:t>’</w:t>
      </w:r>
      <w:r w:rsidRPr="00C575F5">
        <w:t>annexe 4, après séchage de l</w:t>
      </w:r>
      <w:r w:rsidR="00554990" w:rsidRPr="00C575F5">
        <w:t>’</w:t>
      </w:r>
      <w:r w:rsidRPr="00C575F5">
        <w:t>extérieur de l</w:t>
      </w:r>
      <w:r w:rsidR="00554990" w:rsidRPr="00C575F5">
        <w:t>’</w:t>
      </w:r>
      <w:r w:rsidRPr="00C575F5">
        <w:t>échantillon avec un chiffon de coton sec.</w:t>
      </w:r>
    </w:p>
    <w:p w14:paraId="72CDB5CC" w14:textId="4E30B1A5" w:rsidR="000203EF" w:rsidRPr="00C575F5" w:rsidRDefault="000203EF" w:rsidP="000203EF">
      <w:pPr>
        <w:pStyle w:val="SingleTxtG"/>
        <w:ind w:left="2268" w:hanging="1134"/>
      </w:pPr>
      <w:r w:rsidRPr="00C575F5">
        <w:t>2.3</w:t>
      </w:r>
      <w:r w:rsidRPr="00C575F5">
        <w:tab/>
        <w:t>Essai d</w:t>
      </w:r>
      <w:r w:rsidR="00554990" w:rsidRPr="00C575F5">
        <w:t>’</w:t>
      </w:r>
      <w:r w:rsidRPr="00C575F5">
        <w:t>exposition à la poussière</w:t>
      </w:r>
    </w:p>
    <w:p w14:paraId="58C44D3E" w14:textId="01F94707" w:rsidR="000203EF" w:rsidRPr="00C575F5" w:rsidRDefault="000203EF" w:rsidP="000203EF">
      <w:pPr>
        <w:pStyle w:val="SingleTxtG"/>
        <w:ind w:left="2268"/>
      </w:pPr>
      <w:r w:rsidRPr="00C575F5">
        <w:tab/>
        <w:t>Cet essai permet d</w:t>
      </w:r>
      <w:r w:rsidR="00554990" w:rsidRPr="00C575F5">
        <w:t>’</w:t>
      </w:r>
      <w:r w:rsidRPr="00C575F5">
        <w:t>évaluer l</w:t>
      </w:r>
      <w:r w:rsidR="00554990" w:rsidRPr="00C575F5">
        <w:t>’</w:t>
      </w:r>
      <w:r w:rsidRPr="00C575F5">
        <w:t>aptitude de l</w:t>
      </w:r>
      <w:r w:rsidR="00554990" w:rsidRPr="00C575F5">
        <w:t>’</w:t>
      </w:r>
      <w:r w:rsidRPr="00C575F5">
        <w:t>échantillon à résister à une pénétration de poussière susceptible d</w:t>
      </w:r>
      <w:r w:rsidR="00554990" w:rsidRPr="00C575F5">
        <w:t>’</w:t>
      </w:r>
      <w:r w:rsidRPr="00C575F5">
        <w:t>altérer sensiblement les caractéristiques photométriques du catadioptre.</w:t>
      </w:r>
    </w:p>
    <w:p w14:paraId="7DD4205B" w14:textId="42087031" w:rsidR="000203EF" w:rsidRPr="00C575F5" w:rsidRDefault="000203EF" w:rsidP="000203EF">
      <w:pPr>
        <w:pStyle w:val="SingleTxtG"/>
        <w:ind w:left="2268" w:hanging="1134"/>
      </w:pPr>
      <w:r w:rsidRPr="00C575F5">
        <w:t>2.3.1</w:t>
      </w:r>
      <w:r w:rsidRPr="00C575F5">
        <w:tab/>
        <w:t>Matériel pour l</w:t>
      </w:r>
      <w:r w:rsidR="00554990" w:rsidRPr="00C575F5">
        <w:t>’</w:t>
      </w:r>
      <w:r w:rsidRPr="00C575F5">
        <w:t>essai d</w:t>
      </w:r>
      <w:r w:rsidR="00554990" w:rsidRPr="00C575F5">
        <w:t>’</w:t>
      </w:r>
      <w:r w:rsidRPr="00C575F5">
        <w:t>exposition à la poussière</w:t>
      </w:r>
    </w:p>
    <w:p w14:paraId="4DEA4549" w14:textId="6F3FF138" w:rsidR="000203EF" w:rsidRPr="00C575F5" w:rsidRDefault="000203EF" w:rsidP="000203EF">
      <w:pPr>
        <w:pStyle w:val="SingleTxtG"/>
        <w:ind w:left="2268"/>
      </w:pPr>
      <w:r w:rsidRPr="00C575F5">
        <w:tab/>
        <w:t>Le matériel ci-après est utilisé pour l</w:t>
      </w:r>
      <w:r w:rsidR="00554990" w:rsidRPr="00C575F5">
        <w:t>’</w:t>
      </w:r>
      <w:r w:rsidRPr="00C575F5">
        <w:t>essai d</w:t>
      </w:r>
      <w:r w:rsidR="00554990" w:rsidRPr="00C575F5">
        <w:t>’</w:t>
      </w:r>
      <w:r w:rsidRPr="00C575F5">
        <w:t>exposition à la poussière :</w:t>
      </w:r>
    </w:p>
    <w:p w14:paraId="2F70CFAC" w14:textId="15B61B9B" w:rsidR="000203EF" w:rsidRPr="00C575F5" w:rsidRDefault="000203EF" w:rsidP="000203EF">
      <w:pPr>
        <w:pStyle w:val="SingleTxtG"/>
        <w:ind w:left="2268" w:hanging="1134"/>
      </w:pPr>
      <w:r w:rsidRPr="00C575F5">
        <w:t>2.3.2</w:t>
      </w:r>
      <w:r w:rsidRPr="00C575F5">
        <w:tab/>
        <w:t>Chambre d</w:t>
      </w:r>
      <w:r w:rsidR="00554990" w:rsidRPr="00C575F5">
        <w:t>’</w:t>
      </w:r>
      <w:r w:rsidRPr="00C575F5">
        <w:t>essai d</w:t>
      </w:r>
      <w:r w:rsidR="00554990" w:rsidRPr="00C575F5">
        <w:t>’</w:t>
      </w:r>
      <w:r w:rsidRPr="00C575F5">
        <w:t>exposition à la poussière</w:t>
      </w:r>
    </w:p>
    <w:p w14:paraId="15DBBE45" w14:textId="27A8A45D" w:rsidR="000203EF" w:rsidRPr="00C575F5" w:rsidRDefault="000203EF" w:rsidP="000203EF">
      <w:pPr>
        <w:pStyle w:val="SingleTxtG"/>
        <w:ind w:left="2268"/>
      </w:pPr>
      <w:r w:rsidRPr="00C575F5">
        <w:tab/>
        <w:t>L</w:t>
      </w:r>
      <w:r w:rsidR="00554990" w:rsidRPr="00C575F5">
        <w:t>’</w:t>
      </w:r>
      <w:r w:rsidRPr="00C575F5">
        <w:t>intérieur de la chambre d</w:t>
      </w:r>
      <w:r w:rsidR="00554990" w:rsidRPr="00C575F5">
        <w:t>’</w:t>
      </w:r>
      <w:r w:rsidRPr="00C575F5">
        <w:t>essais doit avoir la forme d</w:t>
      </w:r>
      <w:r w:rsidR="00554990" w:rsidRPr="00C575F5">
        <w:t>’</w:t>
      </w:r>
      <w:r w:rsidRPr="00C575F5">
        <w:t>un cube de 0,9 à 1,5 m de côté. Le fond peut être en « auge », pour faciliter la collecte de poussière. Le volume intérieur, non compris la partie en « auge », ne doit pas être supérieur à 2 m</w:t>
      </w:r>
      <w:r w:rsidRPr="00C575F5">
        <w:rPr>
          <w:vertAlign w:val="superscript"/>
        </w:rPr>
        <w:t>3</w:t>
      </w:r>
      <w:r w:rsidRPr="00C575F5">
        <w:t xml:space="preserve"> et être rempli de 3 à 5 kg de la poussière destinée à l</w:t>
      </w:r>
      <w:r w:rsidR="00554990" w:rsidRPr="00C575F5">
        <w:t>’</w:t>
      </w:r>
      <w:r w:rsidRPr="00C575F5">
        <w:t>essai. La chambre doit être équipée de manière à ce que la poussière puisse être brassée par l</w:t>
      </w:r>
      <w:r w:rsidR="00554990" w:rsidRPr="00C575F5">
        <w:t>’</w:t>
      </w:r>
      <w:r w:rsidRPr="00C575F5">
        <w:t>air comprimé ou des ventilateurs soufflants et être ainsi diffusée dans toute la chambre.</w:t>
      </w:r>
    </w:p>
    <w:p w14:paraId="2A1F2D2B" w14:textId="77777777" w:rsidR="000203EF" w:rsidRPr="00C575F5" w:rsidRDefault="000203EF" w:rsidP="000203EF">
      <w:pPr>
        <w:pStyle w:val="SingleTxtG"/>
        <w:ind w:left="2268" w:hanging="1134"/>
      </w:pPr>
      <w:r w:rsidRPr="00C575F5">
        <w:t>2.3.3</w:t>
      </w:r>
      <w:r w:rsidRPr="00C575F5">
        <w:tab/>
        <w:t>Poussière</w:t>
      </w:r>
    </w:p>
    <w:p w14:paraId="091484C5" w14:textId="6DDF388B" w:rsidR="000203EF" w:rsidRPr="00C575F5" w:rsidRDefault="000203EF" w:rsidP="000203EF">
      <w:pPr>
        <w:pStyle w:val="SingleTxtG"/>
        <w:ind w:left="2268"/>
      </w:pPr>
      <w:r w:rsidRPr="00C575F5">
        <w:tab/>
        <w:t>La poussière d</w:t>
      </w:r>
      <w:r w:rsidR="00554990" w:rsidRPr="00C575F5">
        <w:t>’</w:t>
      </w:r>
      <w:r w:rsidRPr="00C575F5">
        <w:t>essai utilisée est un ciment en poudre fine conforme à la norme ASTM C 150-84</w:t>
      </w:r>
      <w:r w:rsidRPr="00C575F5">
        <w:rPr>
          <w:rStyle w:val="Appelnotedebasdep"/>
          <w:sz w:val="20"/>
          <w:vertAlign w:val="baseline"/>
        </w:rPr>
        <w:footnoteReference w:customMarkFollows="1" w:id="10"/>
        <w:t>*</w:t>
      </w:r>
      <w:r w:rsidRPr="00C575F5">
        <w:t>.</w:t>
      </w:r>
    </w:p>
    <w:p w14:paraId="73362B3E" w14:textId="311C8DD8" w:rsidR="000203EF" w:rsidRPr="00C575F5" w:rsidRDefault="000203EF" w:rsidP="000203EF">
      <w:pPr>
        <w:pStyle w:val="SingleTxtG"/>
        <w:ind w:left="2268" w:hanging="1134"/>
      </w:pPr>
      <w:r w:rsidRPr="00C575F5">
        <w:t>2.3.4</w:t>
      </w:r>
      <w:r w:rsidRPr="00C575F5">
        <w:tab/>
        <w:t>Modalités de l</w:t>
      </w:r>
      <w:r w:rsidR="00554990" w:rsidRPr="00C575F5">
        <w:t>’</w:t>
      </w:r>
      <w:r w:rsidRPr="00C575F5">
        <w:t>essai d</w:t>
      </w:r>
      <w:r w:rsidR="00554990" w:rsidRPr="00C575F5">
        <w:t>’</w:t>
      </w:r>
      <w:r w:rsidRPr="00C575F5">
        <w:t>exposition à la poussière</w:t>
      </w:r>
    </w:p>
    <w:p w14:paraId="0025D3C7" w14:textId="0603A4C4" w:rsidR="000203EF" w:rsidRPr="00C575F5" w:rsidRDefault="000203EF" w:rsidP="000203EF">
      <w:pPr>
        <w:pStyle w:val="SingleTxtG"/>
        <w:ind w:left="2268"/>
      </w:pPr>
      <w:r w:rsidRPr="00C575F5">
        <w:tab/>
        <w:t>Un échantillon installé sur un montage d</w:t>
      </w:r>
      <w:r w:rsidR="00554990" w:rsidRPr="00C575F5">
        <w:t>’</w:t>
      </w:r>
      <w:r w:rsidRPr="00C575F5">
        <w:t>essai, le CIL initial ayant été mesuré et noté, est exposé à la poussière comme suit :</w:t>
      </w:r>
    </w:p>
    <w:p w14:paraId="463A1C49" w14:textId="77777777" w:rsidR="000203EF" w:rsidRPr="00C575F5" w:rsidRDefault="000203EF" w:rsidP="000203EF">
      <w:pPr>
        <w:pStyle w:val="SingleTxtG"/>
        <w:ind w:left="2268" w:hanging="1134"/>
      </w:pPr>
      <w:r w:rsidRPr="00C575F5">
        <w:t>2.3.5</w:t>
      </w:r>
      <w:r w:rsidRPr="00C575F5">
        <w:tab/>
        <w:t>Orifices du dispositif</w:t>
      </w:r>
    </w:p>
    <w:p w14:paraId="3E5BEFB1" w14:textId="7BBAE203" w:rsidR="000203EF" w:rsidRPr="00C575F5" w:rsidRDefault="000203EF" w:rsidP="000203EF">
      <w:pPr>
        <w:pStyle w:val="SingleTxtG"/>
        <w:ind w:left="2268"/>
      </w:pPr>
      <w:r w:rsidRPr="00C575F5">
        <w:tab/>
        <w:t>Les orifices, de drainage et autres, ne doivent pas être obturés. Les mèches de drainage, le cas échéant, doivent être en place pendant l</w:t>
      </w:r>
      <w:r w:rsidR="00554990" w:rsidRPr="00C575F5">
        <w:t>’</w:t>
      </w:r>
      <w:r w:rsidRPr="00C575F5">
        <w:t>essai.</w:t>
      </w:r>
    </w:p>
    <w:p w14:paraId="680732FD" w14:textId="77777777" w:rsidR="000203EF" w:rsidRPr="00C575F5" w:rsidRDefault="000203EF" w:rsidP="000203EF">
      <w:pPr>
        <w:pStyle w:val="SingleTxtG"/>
        <w:ind w:left="2268" w:hanging="1134"/>
      </w:pPr>
      <w:r w:rsidRPr="00C575F5">
        <w:t>2.3.6</w:t>
      </w:r>
      <w:r w:rsidRPr="00C575F5">
        <w:tab/>
        <w:t>Exposition à la poussière</w:t>
      </w:r>
    </w:p>
    <w:p w14:paraId="773BFE01" w14:textId="4ABBF020" w:rsidR="000203EF" w:rsidRPr="00C575F5" w:rsidRDefault="000203EF" w:rsidP="000203EF">
      <w:pPr>
        <w:pStyle w:val="SingleTxtG"/>
        <w:ind w:left="2268"/>
      </w:pPr>
      <w:r w:rsidRPr="00C575F5">
        <w:tab/>
        <w:t>Une fois monté, le dispositif est placé dans la chambre à poussière, à 150 mm au moins d</w:t>
      </w:r>
      <w:r w:rsidR="00554990" w:rsidRPr="00C575F5">
        <w:t>’</w:t>
      </w:r>
      <w:r w:rsidRPr="00C575F5">
        <w:t>une paroi. Les dispositifs d</w:t>
      </w:r>
      <w:r w:rsidR="00554990" w:rsidRPr="00C575F5">
        <w:t>’</w:t>
      </w:r>
      <w:r w:rsidRPr="00C575F5">
        <w:t>une longueur supérieure à 600 mm sont centrés horizontalement dans la chambre d</w:t>
      </w:r>
      <w:r w:rsidR="00554990" w:rsidRPr="00C575F5">
        <w:t>’</w:t>
      </w:r>
      <w:r w:rsidRPr="00C575F5">
        <w:t>essai. À intervalles de 15 min et pendant 5 h, la poussière d</w:t>
      </w:r>
      <w:r w:rsidR="00554990" w:rsidRPr="00C575F5">
        <w:t>’</w:t>
      </w:r>
      <w:r w:rsidRPr="00C575F5">
        <w:t>essai doit subir un brassage intensif de 2 à 15 s, à l</w:t>
      </w:r>
      <w:r w:rsidR="00554990" w:rsidRPr="00C575F5">
        <w:t>’</w:t>
      </w:r>
      <w:r w:rsidRPr="00C575F5">
        <w:t>aide d</w:t>
      </w:r>
      <w:r w:rsidR="00554990" w:rsidRPr="00C575F5">
        <w:t>’</w:t>
      </w:r>
      <w:r w:rsidRPr="00C575F5">
        <w:t>air comprimé ou d</w:t>
      </w:r>
      <w:r w:rsidR="00554990" w:rsidRPr="00C575F5">
        <w:t>’</w:t>
      </w:r>
      <w:r w:rsidRPr="00C575F5">
        <w:t>un (de) ventilateur(s) soufflant(s). Entre chaque brassage, il faut laisser retomber la poussière.</w:t>
      </w:r>
    </w:p>
    <w:p w14:paraId="538C745B" w14:textId="0BD392C5" w:rsidR="000203EF" w:rsidRPr="00C575F5" w:rsidRDefault="000203EF" w:rsidP="000203EF">
      <w:pPr>
        <w:pStyle w:val="SingleTxtG"/>
        <w:ind w:left="2268" w:hanging="1134"/>
      </w:pPr>
      <w:r w:rsidRPr="00C575F5">
        <w:t>2.3.7</w:t>
      </w:r>
      <w:r w:rsidRPr="00C575F5">
        <w:tab/>
        <w:t>Évaluation de l</w:t>
      </w:r>
      <w:r w:rsidR="00554990" w:rsidRPr="00C575F5">
        <w:t>’</w:t>
      </w:r>
      <w:r w:rsidRPr="00C575F5">
        <w:t>échantillon</w:t>
      </w:r>
    </w:p>
    <w:p w14:paraId="266AC359" w14:textId="4A6489BD" w:rsidR="000203EF" w:rsidRPr="00C575F5" w:rsidRDefault="000203EF" w:rsidP="000203EF">
      <w:pPr>
        <w:pStyle w:val="SingleTxtG"/>
        <w:ind w:left="2268"/>
        <w:sectPr w:rsidR="000203EF" w:rsidRPr="00C575F5" w:rsidSect="00D62585">
          <w:headerReference w:type="even" r:id="rId50"/>
          <w:headerReference w:type="default" r:id="rId51"/>
          <w:footnotePr>
            <w:numRestart w:val="eachSect"/>
          </w:footnotePr>
          <w:endnotePr>
            <w:numFmt w:val="decimal"/>
          </w:endnotePr>
          <w:pgSz w:w="11907" w:h="16840" w:code="9"/>
          <w:pgMar w:top="1417" w:right="1134" w:bottom="1134" w:left="1134" w:header="737" w:footer="567" w:gutter="0"/>
          <w:cols w:space="720"/>
          <w:docGrid w:linePitch="272"/>
        </w:sectPr>
      </w:pPr>
      <w:r w:rsidRPr="00C575F5">
        <w:tab/>
        <w:t>Après achèvement de l</w:t>
      </w:r>
      <w:r w:rsidR="00554990" w:rsidRPr="00C575F5">
        <w:t>’</w:t>
      </w:r>
      <w:r w:rsidRPr="00C575F5">
        <w:t>essai d</w:t>
      </w:r>
      <w:r w:rsidR="00554990" w:rsidRPr="00C575F5">
        <w:t>’</w:t>
      </w:r>
      <w:r w:rsidRPr="00C575F5">
        <w:t>exposition à la poussière, l</w:t>
      </w:r>
      <w:r w:rsidR="00554990" w:rsidRPr="00C575F5">
        <w:t>’</w:t>
      </w:r>
      <w:r w:rsidRPr="00C575F5">
        <w:t>extérieur du dispositif est nettoyé et séché avec un chiffon de coton sec et le CIL est mesuré selon la méthode indiquée à l</w:t>
      </w:r>
      <w:r w:rsidR="00554990" w:rsidRPr="00C575F5">
        <w:t>’</w:t>
      </w:r>
      <w:r w:rsidRPr="00C575F5">
        <w:t>annexe 4.</w:t>
      </w:r>
    </w:p>
    <w:p w14:paraId="6276AC14" w14:textId="77777777" w:rsidR="000203EF" w:rsidRPr="00C575F5" w:rsidRDefault="000203EF" w:rsidP="000203EF">
      <w:pPr>
        <w:pStyle w:val="HChG"/>
      </w:pPr>
      <w:r w:rsidRPr="00C575F5">
        <w:t>Annexe 9</w:t>
      </w:r>
    </w:p>
    <w:p w14:paraId="7DB45CF8" w14:textId="77777777" w:rsidR="000203EF" w:rsidRPr="00C575F5" w:rsidRDefault="000203EF" w:rsidP="000203EF">
      <w:pPr>
        <w:pStyle w:val="HChG"/>
      </w:pPr>
      <w:r w:rsidRPr="00C575F5">
        <w:tab/>
      </w:r>
      <w:r w:rsidRPr="00C575F5">
        <w:tab/>
        <w:t>Résistance aux carburants</w:t>
      </w:r>
    </w:p>
    <w:p w14:paraId="0B5F90E8" w14:textId="77777777" w:rsidR="000203EF" w:rsidRPr="00C575F5" w:rsidRDefault="000203EF" w:rsidP="000203EF">
      <w:pPr>
        <w:pStyle w:val="SingleTxtG"/>
        <w:ind w:left="2268" w:hanging="1134"/>
      </w:pPr>
      <w:r w:rsidRPr="00C575F5">
        <w:t>1.</w:t>
      </w:r>
      <w:r w:rsidRPr="00C575F5">
        <w:tab/>
        <w:t>Un mélange formé de 70 % en volume de n-heptane et de 30 % en volume de toluène doit être appliqué soit :</w:t>
      </w:r>
    </w:p>
    <w:p w14:paraId="6C46BCAA" w14:textId="77777777" w:rsidR="000203EF" w:rsidRPr="00C575F5" w:rsidRDefault="000203EF" w:rsidP="000203EF">
      <w:pPr>
        <w:pStyle w:val="SingleTxtG"/>
        <w:ind w:left="2268" w:hanging="1134"/>
      </w:pPr>
      <w:r w:rsidRPr="00C575F5">
        <w:t>1.1</w:t>
      </w:r>
      <w:r w:rsidRPr="00C575F5">
        <w:tab/>
        <w:t>Sur un dispositif rétroréfléchissant :</w:t>
      </w:r>
    </w:p>
    <w:p w14:paraId="70C0C249" w14:textId="6D783B44" w:rsidR="000203EF" w:rsidRPr="00C575F5" w:rsidRDefault="000203EF" w:rsidP="000203EF">
      <w:pPr>
        <w:pStyle w:val="SingleTxtG"/>
        <w:ind w:left="2835" w:hanging="567"/>
      </w:pPr>
      <w:r w:rsidRPr="00C575F5">
        <w:t>a)</w:t>
      </w:r>
      <w:r w:rsidRPr="00C575F5">
        <w:tab/>
        <w:t>La surface extérieure du dispositif rétroréfléchissant et en particulier de la plage éclairante doit être légèrement frottée avec un coton imbibé du mélange d</w:t>
      </w:r>
      <w:r w:rsidR="00554990" w:rsidRPr="00C575F5">
        <w:t>’</w:t>
      </w:r>
      <w:r w:rsidRPr="00C575F5">
        <w:t>essai ;</w:t>
      </w:r>
    </w:p>
    <w:p w14:paraId="2DEA6687" w14:textId="6A813390" w:rsidR="000203EF" w:rsidRPr="00C575F5" w:rsidRDefault="000203EF" w:rsidP="000203EF">
      <w:pPr>
        <w:pStyle w:val="SingleTxtG"/>
        <w:ind w:left="2835" w:hanging="567"/>
      </w:pPr>
      <w:r w:rsidRPr="00C575F5">
        <w:t>b)</w:t>
      </w:r>
      <w:r w:rsidRPr="00C575F5">
        <w:tab/>
        <w:t>Après 5 min</w:t>
      </w:r>
      <w:r w:rsidR="00294523" w:rsidRPr="00C575F5">
        <w:t>utes</w:t>
      </w:r>
      <w:r w:rsidRPr="00C575F5">
        <w:t xml:space="preserve"> environ, ladite surface doit être examinée visuellement. Elle ne doit pas présenter de modifications apparentes ; toutefois, on peut tolérer de légères fissures superficielles.</w:t>
      </w:r>
    </w:p>
    <w:p w14:paraId="146C1433" w14:textId="77777777" w:rsidR="000203EF" w:rsidRPr="00C575F5" w:rsidRDefault="000203EF" w:rsidP="000203EF">
      <w:pPr>
        <w:pStyle w:val="SingleTxtG"/>
        <w:ind w:left="2835" w:hanging="567"/>
      </w:pPr>
      <w:r w:rsidRPr="00C575F5">
        <w:t>ou</w:t>
      </w:r>
    </w:p>
    <w:p w14:paraId="114FA320" w14:textId="77777777" w:rsidR="000203EF" w:rsidRPr="00C575F5" w:rsidRDefault="000203EF" w:rsidP="000203EF">
      <w:pPr>
        <w:pStyle w:val="SingleTxtG"/>
        <w:ind w:left="2268" w:hanging="1134"/>
      </w:pPr>
      <w:r w:rsidRPr="00C575F5">
        <w:t>1.2</w:t>
      </w:r>
      <w:r w:rsidRPr="00C575F5">
        <w:tab/>
        <w:t>Sur une unité-échantillon de marquage rétroréfléchissant :</w:t>
      </w:r>
    </w:p>
    <w:p w14:paraId="3731B7C0" w14:textId="5131DC49" w:rsidR="000203EF" w:rsidRPr="00C575F5" w:rsidRDefault="000203EF" w:rsidP="000203EF">
      <w:pPr>
        <w:pStyle w:val="SingleTxtG"/>
        <w:ind w:left="2835" w:hanging="567"/>
      </w:pPr>
      <w:r w:rsidRPr="00C575F5">
        <w:t>a)</w:t>
      </w:r>
      <w:r w:rsidRPr="00C575F5">
        <w:tab/>
        <w:t>Une partie d</w:t>
      </w:r>
      <w:r w:rsidR="00554990" w:rsidRPr="00C575F5">
        <w:t>’</w:t>
      </w:r>
      <w:r w:rsidRPr="00C575F5">
        <w:t>une unité-échantillon d</w:t>
      </w:r>
      <w:r w:rsidR="00554990" w:rsidRPr="00C575F5">
        <w:t>’</w:t>
      </w:r>
      <w:r w:rsidRPr="00C575F5">
        <w:t>au moins 300 mm de longueur doit être immergée dans le mélange d</w:t>
      </w:r>
      <w:r w:rsidR="00554990" w:rsidRPr="00C575F5">
        <w:t>’</w:t>
      </w:r>
      <w:r w:rsidRPr="00C575F5">
        <w:t>essai pendant une minute ;</w:t>
      </w:r>
    </w:p>
    <w:p w14:paraId="09631247" w14:textId="31D6305B" w:rsidR="000203EF" w:rsidRPr="00C575F5" w:rsidRDefault="000203EF" w:rsidP="000203EF">
      <w:pPr>
        <w:pStyle w:val="SingleTxtG"/>
        <w:ind w:left="2835" w:hanging="567"/>
      </w:pPr>
      <w:r w:rsidRPr="00C575F5">
        <w:t>b)</w:t>
      </w:r>
      <w:r w:rsidRPr="00C575F5">
        <w:tab/>
        <w:t>À la sortie du bain, la surface doit être essuyée avec un chiffon doux ; elle ne doit montrer aucun changement visible qui pourrait réduire l</w:t>
      </w:r>
      <w:r w:rsidR="00554990" w:rsidRPr="00C575F5">
        <w:t>’</w:t>
      </w:r>
      <w:r w:rsidRPr="00C575F5">
        <w:t>efficacité de son fonctionnement.</w:t>
      </w:r>
    </w:p>
    <w:p w14:paraId="38C0D2E2" w14:textId="77777777" w:rsidR="000203EF" w:rsidRPr="00C575F5" w:rsidRDefault="000203EF" w:rsidP="000203EF">
      <w:pPr>
        <w:pStyle w:val="SingleTxtG"/>
        <w:ind w:left="2268" w:hanging="1134"/>
      </w:pPr>
      <w:r w:rsidRPr="00C575F5">
        <w:t>2.</w:t>
      </w:r>
      <w:r w:rsidRPr="00C575F5">
        <w:tab/>
        <w:t>Essai des triangles de présignalisation</w:t>
      </w:r>
    </w:p>
    <w:p w14:paraId="5866FE91" w14:textId="77777777" w:rsidR="000203EF" w:rsidRPr="00C575F5" w:rsidRDefault="000203EF" w:rsidP="000203EF">
      <w:pPr>
        <w:pStyle w:val="SingleTxtG"/>
        <w:ind w:left="2268" w:hanging="1134"/>
      </w:pPr>
      <w:r w:rsidRPr="00C575F5">
        <w:t>2.1</w:t>
      </w:r>
      <w:r w:rsidRPr="00C575F5">
        <w:tab/>
        <w:t>Le triangle et son étui de protection sont immergés séparément dans une cuve contenant un mélange de 70 % de n-heptane et 30 % de toluène :</w:t>
      </w:r>
    </w:p>
    <w:p w14:paraId="0240F20C" w14:textId="77777777" w:rsidR="000203EF" w:rsidRPr="00C575F5" w:rsidRDefault="000203EF" w:rsidP="000203EF">
      <w:pPr>
        <w:pStyle w:val="SingleTxtG"/>
        <w:ind w:left="2835" w:hanging="567"/>
      </w:pPr>
      <w:r w:rsidRPr="00C575F5">
        <w:t>a)</w:t>
      </w:r>
      <w:r w:rsidRPr="00C575F5">
        <w:tab/>
        <w:t>Après 60 secondes, ils sont retirés de la cuve et égouttés ;</w:t>
      </w:r>
    </w:p>
    <w:p w14:paraId="10926305" w14:textId="75AF66C4" w:rsidR="000203EF" w:rsidRPr="00C575F5" w:rsidRDefault="000203EF" w:rsidP="000203EF">
      <w:pPr>
        <w:pStyle w:val="SingleTxtG"/>
        <w:ind w:left="2835" w:hanging="567"/>
      </w:pPr>
      <w:r w:rsidRPr="00C575F5">
        <w:t>b)</w:t>
      </w:r>
      <w:r w:rsidRPr="00C575F5">
        <w:tab/>
        <w:t>Le triangle est alors introduit dans son étui et l</w:t>
      </w:r>
      <w:r w:rsidR="00554990" w:rsidRPr="00C575F5">
        <w:t>’</w:t>
      </w:r>
      <w:r w:rsidRPr="00C575F5">
        <w:t>ensemble est disposé à plat en atmosphère calme ;</w:t>
      </w:r>
    </w:p>
    <w:p w14:paraId="1D5BDC8D" w14:textId="43313580" w:rsidR="000203EF" w:rsidRPr="00C575F5" w:rsidRDefault="000203EF" w:rsidP="000203EF">
      <w:pPr>
        <w:pStyle w:val="SingleTxtG"/>
        <w:ind w:left="2835" w:hanging="567"/>
        <w:sectPr w:rsidR="000203EF" w:rsidRPr="00C575F5" w:rsidSect="00D62585">
          <w:headerReference w:type="even" r:id="rId52"/>
          <w:footnotePr>
            <w:numRestart w:val="eachSect"/>
          </w:footnotePr>
          <w:endnotePr>
            <w:numFmt w:val="decimal"/>
          </w:endnotePr>
          <w:pgSz w:w="11907" w:h="16840" w:code="9"/>
          <w:pgMar w:top="1417" w:right="1134" w:bottom="1134" w:left="1134" w:header="737" w:footer="567" w:gutter="0"/>
          <w:cols w:space="720"/>
          <w:docGrid w:linePitch="272"/>
        </w:sectPr>
      </w:pPr>
      <w:r w:rsidRPr="00C575F5">
        <w:t>c)</w:t>
      </w:r>
      <w:r w:rsidRPr="00C575F5">
        <w:tab/>
        <w:t>Après séchage complet, le triangle ne doit pas adhérer à son étui, ni présenter de modifications de surface décelables à l</w:t>
      </w:r>
      <w:r w:rsidR="00554990" w:rsidRPr="00C575F5">
        <w:t>’</w:t>
      </w:r>
      <w:r w:rsidRPr="00C575F5">
        <w:t>œil nu, ni de détériorations apparentes ; toutefois, on peut tolérer de légères fissures superficielles.</w:t>
      </w:r>
    </w:p>
    <w:p w14:paraId="1FA75C3C" w14:textId="77777777" w:rsidR="000203EF" w:rsidRPr="00C575F5" w:rsidRDefault="000203EF" w:rsidP="000203EF">
      <w:pPr>
        <w:pStyle w:val="HChG"/>
      </w:pPr>
      <w:r w:rsidRPr="00C575F5">
        <w:t>Annexe 10</w:t>
      </w:r>
    </w:p>
    <w:p w14:paraId="728A2390" w14:textId="77777777" w:rsidR="000203EF" w:rsidRPr="00C575F5" w:rsidRDefault="000203EF" w:rsidP="000203EF">
      <w:pPr>
        <w:pStyle w:val="HChG"/>
      </w:pPr>
      <w:r w:rsidRPr="00C575F5">
        <w:tab/>
      </w:r>
      <w:r w:rsidRPr="00C575F5">
        <w:tab/>
        <w:t>Résistance aux huiles de graissage</w:t>
      </w:r>
    </w:p>
    <w:p w14:paraId="38834D3D" w14:textId="558B58FA" w:rsidR="000203EF" w:rsidRPr="00C575F5" w:rsidRDefault="000203EF" w:rsidP="000203EF">
      <w:pPr>
        <w:pStyle w:val="SingleTxtG"/>
        <w:ind w:left="2268" w:hanging="1134"/>
      </w:pPr>
      <w:r w:rsidRPr="00C575F5">
        <w:t>1.</w:t>
      </w:r>
      <w:r w:rsidRPr="00C575F5">
        <w:tab/>
        <w:t>Procédure d</w:t>
      </w:r>
      <w:r w:rsidR="00554990" w:rsidRPr="00C575F5">
        <w:t>’</w:t>
      </w:r>
      <w:r w:rsidRPr="00C575F5">
        <w:t>essai dans le cas des réflecteurs en plastique moulé pour dispositifs rétroréfléchissants des classes IA, IB, IIIA, IIIB et IVA et triangles de présignalisation du type 1</w:t>
      </w:r>
    </w:p>
    <w:p w14:paraId="727B7FC1" w14:textId="4F6146D6" w:rsidR="00F0580B" w:rsidRPr="00C575F5" w:rsidRDefault="000203EF" w:rsidP="000203EF">
      <w:pPr>
        <w:pStyle w:val="SingleTxtG"/>
        <w:ind w:left="2268" w:hanging="1134"/>
        <w:sectPr w:rsidR="00F0580B" w:rsidRPr="00C575F5" w:rsidSect="00D62585">
          <w:headerReference w:type="even" r:id="rId53"/>
          <w:headerReference w:type="default" r:id="rId54"/>
          <w:footnotePr>
            <w:numRestart w:val="eachSect"/>
          </w:footnotePr>
          <w:endnotePr>
            <w:numFmt w:val="decimal"/>
          </w:endnotePr>
          <w:pgSz w:w="11907" w:h="16840" w:code="9"/>
          <w:pgMar w:top="1417" w:right="1134" w:bottom="1134" w:left="1134" w:header="737" w:footer="567" w:gutter="0"/>
          <w:cols w:space="720"/>
          <w:docGrid w:linePitch="272"/>
        </w:sectPr>
      </w:pPr>
      <w:r w:rsidRPr="00C575F5">
        <w:t>1.1</w:t>
      </w:r>
      <w:r w:rsidRPr="00C575F5">
        <w:tab/>
        <w:t>La surface extérieure du dispositif rétroréfléchissant et en particulier de la plage éclairante est légèrement frottée avec un coton imbibé d</w:t>
      </w:r>
      <w:r w:rsidR="00554990" w:rsidRPr="00C575F5">
        <w:t>’</w:t>
      </w:r>
      <w:r w:rsidRPr="00C575F5">
        <w:t>huile de graissage détergente. Après 5 min</w:t>
      </w:r>
      <w:r w:rsidR="00294523" w:rsidRPr="00C575F5">
        <w:t>utes</w:t>
      </w:r>
      <w:r w:rsidRPr="00C575F5">
        <w:t xml:space="preserve"> environ, ladite surface est essuyée. On mesure ensuite le CIL (voir annexe 4 ou 14).</w:t>
      </w:r>
    </w:p>
    <w:p w14:paraId="2A5A3466" w14:textId="77777777" w:rsidR="00F0580B" w:rsidRPr="00C575F5" w:rsidRDefault="00F0580B" w:rsidP="00F0580B">
      <w:pPr>
        <w:pStyle w:val="HChG"/>
      </w:pPr>
      <w:r w:rsidRPr="00C575F5">
        <w:t>Annexe 11</w:t>
      </w:r>
    </w:p>
    <w:p w14:paraId="6199035F" w14:textId="77777777" w:rsidR="00F0580B" w:rsidRPr="00C575F5" w:rsidRDefault="00F0580B" w:rsidP="00F0580B">
      <w:pPr>
        <w:pStyle w:val="HChG"/>
      </w:pPr>
      <w:r w:rsidRPr="00C575F5">
        <w:tab/>
      </w:r>
      <w:r w:rsidRPr="00C575F5">
        <w:tab/>
        <w:t>Résistance à la corrosion (norme ISO 3768)</w:t>
      </w:r>
    </w:p>
    <w:p w14:paraId="462336F1" w14:textId="6C7F8D8E" w:rsidR="00F0580B" w:rsidRPr="00C575F5" w:rsidRDefault="00F0580B" w:rsidP="00F0580B">
      <w:pPr>
        <w:pStyle w:val="SingleTxtG"/>
        <w:ind w:left="2268" w:hanging="1134"/>
      </w:pPr>
      <w:r w:rsidRPr="00C575F5">
        <w:t>1.</w:t>
      </w:r>
      <w:r w:rsidRPr="00C575F5">
        <w:tab/>
      </w:r>
      <w:r w:rsidRPr="00C575F5">
        <w:tab/>
        <w:t>Les dispositifs rétroréfléchissants doivent être construits de telle manière que, malgré les conditions d</w:t>
      </w:r>
      <w:r w:rsidR="00554990" w:rsidRPr="00C575F5">
        <w:t>’</w:t>
      </w:r>
      <w:r w:rsidRPr="00C575F5">
        <w:t>humidité et de corrosion auxquelles ils sont soumis normalement, ils conservent les caractéristiques photométriques et colorimétriques imposées. La bonne résistance de la face antérieure au ternissage et celle de la protection de la face postérieure à la dégradation sont à vérifier particulièrement lorsque l</w:t>
      </w:r>
      <w:r w:rsidR="00554990" w:rsidRPr="00C575F5">
        <w:t>’</w:t>
      </w:r>
      <w:r w:rsidRPr="00C575F5">
        <w:t>attaque d</w:t>
      </w:r>
      <w:r w:rsidR="00554990" w:rsidRPr="00C575F5">
        <w:t>’</w:t>
      </w:r>
      <w:r w:rsidRPr="00C575F5">
        <w:t>une partie métallique essentielle est à craindre.</w:t>
      </w:r>
    </w:p>
    <w:p w14:paraId="4FFF96D0" w14:textId="05219151" w:rsidR="00F0580B" w:rsidRPr="00C575F5" w:rsidRDefault="00F0580B" w:rsidP="00F0580B">
      <w:pPr>
        <w:pStyle w:val="SingleTxtG"/>
        <w:ind w:left="2268" w:hanging="1134"/>
      </w:pPr>
      <w:r w:rsidRPr="00C575F5">
        <w:t>2.</w:t>
      </w:r>
      <w:r w:rsidRPr="00C575F5">
        <w:tab/>
        <w:t>Après que les pièces démontables ont été retirées, le dispositif rétroréfléchissant, ou le feu où le dispositif rétroréfléchissant est incorporé lorsqu</w:t>
      </w:r>
      <w:r w:rsidR="00554990" w:rsidRPr="00C575F5">
        <w:t>’</w:t>
      </w:r>
      <w:r w:rsidRPr="00C575F5">
        <w:t>il est combiné avec une source lumineuse, est soumis à l</w:t>
      </w:r>
      <w:r w:rsidR="00554990" w:rsidRPr="00C575F5">
        <w:t>’</w:t>
      </w:r>
      <w:r w:rsidRPr="00C575F5">
        <w:t>action d</w:t>
      </w:r>
      <w:r w:rsidR="00554990" w:rsidRPr="00C575F5">
        <w:t>’</w:t>
      </w:r>
      <w:r w:rsidRPr="00C575F5">
        <w:t>un brouillard salin pendant une période de 50 h, soit deux périodes d</w:t>
      </w:r>
      <w:r w:rsidR="00554990" w:rsidRPr="00C575F5">
        <w:t>’</w:t>
      </w:r>
      <w:r w:rsidRPr="00C575F5">
        <w:t>exposition de 24 h chacune, séparées par un intervalle de 2 h pendant lequel on laisse sécher l</w:t>
      </w:r>
      <w:r w:rsidR="00554990" w:rsidRPr="00C575F5">
        <w:t>’</w:t>
      </w:r>
      <w:r w:rsidRPr="00C575F5">
        <w:t>échantillon.</w:t>
      </w:r>
    </w:p>
    <w:p w14:paraId="1B498C8C" w14:textId="5033282F" w:rsidR="00F0580B" w:rsidRPr="00C575F5" w:rsidRDefault="00F0580B" w:rsidP="00F0580B">
      <w:pPr>
        <w:pStyle w:val="SingleTxtG"/>
        <w:ind w:left="2268" w:hanging="1134"/>
      </w:pPr>
      <w:r w:rsidRPr="00C575F5">
        <w:t>3.</w:t>
      </w:r>
      <w:r w:rsidRPr="00C575F5">
        <w:tab/>
      </w:r>
      <w:r w:rsidRPr="00C575F5">
        <w:tab/>
        <w:t>Le brouillard salin est produit par atomisation, à une température de 35 </w:t>
      </w:r>
      <w:r w:rsidR="00EA6716" w:rsidRPr="00C575F5">
        <w:sym w:font="Symbol" w:char="F0B1"/>
      </w:r>
      <w:r w:rsidRPr="00C575F5">
        <w:t> 2 °C, d</w:t>
      </w:r>
      <w:r w:rsidR="00554990" w:rsidRPr="00C575F5">
        <w:t>’</w:t>
      </w:r>
      <w:r w:rsidRPr="00C575F5">
        <w:t>une solution saline obtenue :</w:t>
      </w:r>
    </w:p>
    <w:p w14:paraId="6FA1884F" w14:textId="77777777" w:rsidR="00F0580B" w:rsidRPr="00C575F5" w:rsidRDefault="00F0580B" w:rsidP="00F0580B">
      <w:pPr>
        <w:pStyle w:val="SingleTxtG"/>
        <w:ind w:left="2268" w:hanging="1134"/>
      </w:pPr>
      <w:r w:rsidRPr="00C575F5">
        <w:t>3.1</w:t>
      </w:r>
      <w:r w:rsidRPr="00C575F5">
        <w:tab/>
        <w:t>Dans le cas des réflecteurs en plastique moulé pour dispositifs rétroréfléchissants des classes IA, IB, IIIA, IIIB et IVA et triangles de présignalisation du type 1</w:t>
      </w:r>
    </w:p>
    <w:p w14:paraId="22F73A68" w14:textId="2486AEE1" w:rsidR="00F0580B" w:rsidRPr="00C575F5" w:rsidRDefault="00F0580B" w:rsidP="00F0580B">
      <w:pPr>
        <w:pStyle w:val="SingleTxtG"/>
        <w:ind w:left="2268"/>
      </w:pPr>
      <w:r w:rsidRPr="00C575F5">
        <w:tab/>
        <w:t>En dissolvant 20 </w:t>
      </w:r>
      <w:r w:rsidR="00EA6716" w:rsidRPr="00C575F5">
        <w:sym w:font="Symbol" w:char="F0B1"/>
      </w:r>
      <w:r w:rsidRPr="00C575F5">
        <w:t> 2 parties en masse de chlorure de sodium dans 80 parties d</w:t>
      </w:r>
      <w:r w:rsidR="00554990" w:rsidRPr="00C575F5">
        <w:t>’</w:t>
      </w:r>
      <w:r w:rsidRPr="00C575F5">
        <w:t>eau distillée ne contenant pas plus de 0,02 % d</w:t>
      </w:r>
      <w:r w:rsidR="00554990" w:rsidRPr="00C575F5">
        <w:t>’</w:t>
      </w:r>
      <w:r w:rsidRPr="00C575F5">
        <w:t>impuretés.</w:t>
      </w:r>
    </w:p>
    <w:p w14:paraId="01887D6E" w14:textId="57B66704" w:rsidR="00F0580B" w:rsidRPr="00C575F5" w:rsidRDefault="00F0580B" w:rsidP="00F0580B">
      <w:pPr>
        <w:pStyle w:val="SingleTxtG"/>
        <w:ind w:left="2268" w:hanging="1134"/>
      </w:pPr>
      <w:r w:rsidRPr="00C575F5">
        <w:t>3.1.1</w:t>
      </w:r>
      <w:r w:rsidRPr="00C575F5">
        <w:tab/>
        <w:t>Immédiatement après la fin de l</w:t>
      </w:r>
      <w:r w:rsidR="00554990" w:rsidRPr="00C575F5">
        <w:t>’</w:t>
      </w:r>
      <w:r w:rsidRPr="00C575F5">
        <w:t>essai, l</w:t>
      </w:r>
      <w:r w:rsidR="00554990" w:rsidRPr="00C575F5">
        <w:t>’</w:t>
      </w:r>
      <w:r w:rsidRPr="00C575F5">
        <w:t>échantillon ne doit pas porter de trace d</w:t>
      </w:r>
      <w:r w:rsidR="00554990" w:rsidRPr="00C575F5">
        <w:t>’</w:t>
      </w:r>
      <w:r w:rsidRPr="00C575F5">
        <w:t>une corrosion excessive qui pourrait diminuer l</w:t>
      </w:r>
      <w:r w:rsidR="00554990" w:rsidRPr="00C575F5">
        <w:t>’</w:t>
      </w:r>
      <w:r w:rsidRPr="00C575F5">
        <w:t>efficacité du dispositif.</w:t>
      </w:r>
    </w:p>
    <w:p w14:paraId="6C4089AC" w14:textId="50CA23D9" w:rsidR="00F0580B" w:rsidRPr="00C575F5" w:rsidRDefault="00F0580B" w:rsidP="00F0580B">
      <w:pPr>
        <w:pStyle w:val="SingleTxtG"/>
        <w:ind w:left="2268" w:hanging="1134"/>
      </w:pPr>
      <w:r w:rsidRPr="00C575F5">
        <w:t>3.2</w:t>
      </w:r>
      <w:r w:rsidRPr="00C575F5">
        <w:tab/>
        <w:t>Dans le cas d</w:t>
      </w:r>
      <w:r w:rsidR="00554990" w:rsidRPr="00C575F5">
        <w:t>’</w:t>
      </w:r>
      <w:r w:rsidRPr="00C575F5">
        <w:t>une unité-échantillon de marquage rétroréfléchissant</w:t>
      </w:r>
    </w:p>
    <w:p w14:paraId="02EE8BD7" w14:textId="4DAF542A" w:rsidR="00F0580B" w:rsidRPr="00C575F5" w:rsidRDefault="00F0580B" w:rsidP="00F0580B">
      <w:pPr>
        <w:pStyle w:val="SingleTxtG"/>
        <w:ind w:left="2268"/>
      </w:pPr>
      <w:r w:rsidRPr="00C575F5">
        <w:tab/>
        <w:t>En dissolvant 5 parties en masse de chlorure de sodium dans 95 parties d</w:t>
      </w:r>
      <w:r w:rsidR="00554990" w:rsidRPr="00C575F5">
        <w:t>’</w:t>
      </w:r>
      <w:r w:rsidRPr="00C575F5">
        <w:t>eau distillée ne contenant pas plus de 0,02 % d</w:t>
      </w:r>
      <w:r w:rsidR="00554990" w:rsidRPr="00C575F5">
        <w:t>’</w:t>
      </w:r>
      <w:r w:rsidRPr="00C575F5">
        <w:t>impuretés.</w:t>
      </w:r>
    </w:p>
    <w:p w14:paraId="14777BF8" w14:textId="15A83DEB" w:rsidR="00F0580B" w:rsidRPr="00C575F5" w:rsidRDefault="00F0580B" w:rsidP="00F0580B">
      <w:pPr>
        <w:pStyle w:val="SingleTxtG"/>
        <w:ind w:left="2268" w:hanging="1134"/>
      </w:pPr>
      <w:r w:rsidRPr="00C575F5">
        <w:t>3.2.1</w:t>
      </w:r>
      <w:r w:rsidRPr="00C575F5">
        <w:tab/>
        <w:t>Immédiatement après la fin de l</w:t>
      </w:r>
      <w:r w:rsidR="00554990" w:rsidRPr="00C575F5">
        <w:t>’</w:t>
      </w:r>
      <w:r w:rsidRPr="00C575F5">
        <w:t>essai, l</w:t>
      </w:r>
      <w:r w:rsidR="00554990" w:rsidRPr="00C575F5">
        <w:t>’</w:t>
      </w:r>
      <w:r w:rsidRPr="00C575F5">
        <w:t>échantillon ne doit pas porter de trace d</w:t>
      </w:r>
      <w:r w:rsidR="00554990" w:rsidRPr="00C575F5">
        <w:t>’</w:t>
      </w:r>
      <w:r w:rsidRPr="00C575F5">
        <w:t>une corrosion qui pourrait diminuer l</w:t>
      </w:r>
      <w:r w:rsidR="00554990" w:rsidRPr="00C575F5">
        <w:t>’</w:t>
      </w:r>
      <w:r w:rsidRPr="00C575F5">
        <w:t>efficacité du marquage.</w:t>
      </w:r>
    </w:p>
    <w:p w14:paraId="55117EBD" w14:textId="69DB7D3C" w:rsidR="00F0580B" w:rsidRPr="00C575F5" w:rsidRDefault="00F0580B" w:rsidP="00F0580B">
      <w:pPr>
        <w:pStyle w:val="SingleTxtG"/>
        <w:ind w:left="2268" w:hanging="1134"/>
        <w:sectPr w:rsidR="00F0580B" w:rsidRPr="00C575F5" w:rsidSect="00D62585">
          <w:headerReference w:type="even" r:id="rId55"/>
          <w:headerReference w:type="default" r:id="rId56"/>
          <w:footnotePr>
            <w:numRestart w:val="eachSect"/>
          </w:footnotePr>
          <w:endnotePr>
            <w:numFmt w:val="decimal"/>
          </w:endnotePr>
          <w:pgSz w:w="11907" w:h="16840" w:code="9"/>
          <w:pgMar w:top="1417" w:right="1134" w:bottom="1134" w:left="1134" w:header="737" w:footer="567" w:gutter="0"/>
          <w:cols w:space="720"/>
          <w:docGrid w:linePitch="272"/>
        </w:sectPr>
      </w:pPr>
      <w:r w:rsidRPr="00C575F5">
        <w:t>4.</w:t>
      </w:r>
      <w:r w:rsidRPr="00C575F5">
        <w:tab/>
        <w:t>Après une période de repos de 48 heures, le coefficient de rétroréflexion R</w:t>
      </w:r>
      <w:r w:rsidR="00554990" w:rsidRPr="00C575F5">
        <w:t>’</w:t>
      </w:r>
      <w:r w:rsidRPr="00C575F5">
        <w:t xml:space="preserve"> des surfaces rétroréfléchissantes mesuré comme indiqué à l</w:t>
      </w:r>
      <w:r w:rsidR="00554990" w:rsidRPr="00C575F5">
        <w:t>’</w:t>
      </w:r>
      <w:r w:rsidRPr="00C575F5">
        <w:t>annexe 7, sous un angle d</w:t>
      </w:r>
      <w:r w:rsidR="00554990" w:rsidRPr="00C575F5">
        <w:t>’</w:t>
      </w:r>
      <w:r w:rsidRPr="00C575F5">
        <w:t>éclairage ß2 = 5° et un angle d</w:t>
      </w:r>
      <w:r w:rsidR="00554990" w:rsidRPr="00C575F5">
        <w:t>’</w:t>
      </w:r>
      <w:r w:rsidRPr="00C575F5">
        <w:t>observation α = 20</w:t>
      </w:r>
      <w:r w:rsidR="00554990" w:rsidRPr="00C575F5">
        <w:t>’</w:t>
      </w:r>
      <w:r w:rsidRPr="00C575F5">
        <w:t>, ne doit pas être inférieur à la valeur indiquée au tableau 9 ni supérieur à la valeur indiquée au tableau 10. Avant de procéder à la mesure, on nettoie la surface pour enlever les dépôts de sel provenant du brouillard salin.</w:t>
      </w:r>
    </w:p>
    <w:p w14:paraId="71ABF092" w14:textId="77777777" w:rsidR="00F0580B" w:rsidRPr="00C575F5" w:rsidRDefault="00F0580B" w:rsidP="00F0580B">
      <w:pPr>
        <w:pStyle w:val="HChG"/>
      </w:pPr>
      <w:r w:rsidRPr="00C575F5">
        <w:t>Annexe 12</w:t>
      </w:r>
    </w:p>
    <w:p w14:paraId="6C3909AC" w14:textId="77777777" w:rsidR="00F0580B" w:rsidRPr="00C575F5" w:rsidRDefault="00F0580B" w:rsidP="00F0580B">
      <w:pPr>
        <w:pStyle w:val="HChG"/>
      </w:pPr>
      <w:r w:rsidRPr="00C575F5">
        <w:tab/>
      </w:r>
      <w:r w:rsidRPr="00C575F5">
        <w:tab/>
        <w:t xml:space="preserve">Résistance de la face postérieure accessible des dispositifs </w:t>
      </w:r>
      <w:r w:rsidRPr="00C575F5">
        <w:br/>
        <w:t>rétroréfléchissants miroités</w:t>
      </w:r>
    </w:p>
    <w:p w14:paraId="6334F668" w14:textId="77777777" w:rsidR="00F0580B" w:rsidRPr="00C575F5" w:rsidRDefault="00F0580B" w:rsidP="00F0580B">
      <w:pPr>
        <w:pStyle w:val="SingleTxtG"/>
        <w:ind w:left="2268" w:hanging="1134"/>
      </w:pPr>
      <w:r w:rsidRPr="00C575F5">
        <w:t>1.</w:t>
      </w:r>
      <w:r w:rsidRPr="00C575F5">
        <w:tab/>
        <w:t>Résistance de la face postérieure accessible des dispositifs rétroréfléchissants miroités, dans le cas des réflecteurs en plastique moulé pour dispositifs rétroréfléchissants des classes IA, IB, IIIA, IIIB et IVA et triangles de présignalisation du type 1.</w:t>
      </w:r>
    </w:p>
    <w:p w14:paraId="01DDD56B" w14:textId="77777777" w:rsidR="00F0580B" w:rsidRPr="00C575F5" w:rsidRDefault="00F0580B" w:rsidP="00F0580B">
      <w:pPr>
        <w:pStyle w:val="SingleTxtG"/>
        <w:ind w:left="2268" w:hanging="1134"/>
      </w:pPr>
      <w:r w:rsidRPr="00C575F5">
        <w:t>2.</w:t>
      </w:r>
      <w:r w:rsidRPr="00C575F5">
        <w:tab/>
        <w:t>La face postérieure du dispositif rétroréfléchissant doit être brossée avec une brosse de nylon dure.</w:t>
      </w:r>
    </w:p>
    <w:p w14:paraId="365110FC" w14:textId="20456938" w:rsidR="00F0580B" w:rsidRPr="00C575F5" w:rsidRDefault="00F0580B" w:rsidP="00F0580B">
      <w:pPr>
        <w:pStyle w:val="SingleTxtG"/>
        <w:ind w:left="2268" w:hanging="1134"/>
      </w:pPr>
      <w:r w:rsidRPr="00C575F5">
        <w:t>3.</w:t>
      </w:r>
      <w:r w:rsidRPr="00C575F5">
        <w:tab/>
        <w:t>Dans le cas des réflecteurs en plastique moulé pour dispositifs rétroréfléchissants des classes IA, IB, IIIA, IIIB et IVA, on applique ensuite sur cette face un coton imbibé du mélange défini à l</w:t>
      </w:r>
      <w:r w:rsidR="00554990" w:rsidRPr="00C575F5">
        <w:t>’</w:t>
      </w:r>
      <w:r w:rsidRPr="00C575F5">
        <w:t>annexe 9, pendant une minute. On enlève ensuite le coton et on laisse sécher le dispositif rétroréfléchissant.</w:t>
      </w:r>
    </w:p>
    <w:p w14:paraId="5F056658" w14:textId="697FF614" w:rsidR="00F0580B" w:rsidRPr="00C575F5" w:rsidRDefault="00F0580B" w:rsidP="00F0580B">
      <w:pPr>
        <w:pStyle w:val="SingleTxtG"/>
        <w:ind w:left="2268" w:hanging="1134"/>
      </w:pPr>
      <w:r w:rsidRPr="00C575F5">
        <w:t>4.</w:t>
      </w:r>
      <w:r w:rsidRPr="00C575F5">
        <w:tab/>
        <w:t>Dans le cas des réflecteurs en plastique moulé pour triangles de présignalisation du type 1, on recouvre cette face ou on l</w:t>
      </w:r>
      <w:r w:rsidR="00554990" w:rsidRPr="00C575F5">
        <w:t>’</w:t>
      </w:r>
      <w:r w:rsidRPr="00C575F5">
        <w:t>humecte fortement avec le mélange défini à l</w:t>
      </w:r>
      <w:r w:rsidR="00554990" w:rsidRPr="00C575F5">
        <w:t>’</w:t>
      </w:r>
      <w:r w:rsidRPr="00C575F5">
        <w:t>annexe 9, pendant une minute. On enlève ensuite le mélange et on laisse sécher le dispositif.</w:t>
      </w:r>
    </w:p>
    <w:p w14:paraId="6D3423CB" w14:textId="266EA6D2" w:rsidR="00F0580B" w:rsidRPr="00C575F5" w:rsidRDefault="00F0580B" w:rsidP="00F0580B">
      <w:pPr>
        <w:pStyle w:val="SingleTxtG"/>
        <w:ind w:left="2268" w:hanging="1134"/>
      </w:pPr>
      <w:r w:rsidRPr="00C575F5">
        <w:t>5.</w:t>
      </w:r>
      <w:r w:rsidRPr="00C575F5">
        <w:tab/>
        <w:t>Dès la fin de l</w:t>
      </w:r>
      <w:r w:rsidR="00554990" w:rsidRPr="00C575F5">
        <w:t>’</w:t>
      </w:r>
      <w:r w:rsidRPr="00C575F5">
        <w:t>évaporation, on brosse la face postérieure avec la même brosse que précédemment.</w:t>
      </w:r>
    </w:p>
    <w:p w14:paraId="044E1D2F" w14:textId="444A74BB" w:rsidR="00F0580B" w:rsidRPr="00C575F5" w:rsidRDefault="00F0580B" w:rsidP="00F0580B">
      <w:pPr>
        <w:pStyle w:val="SingleTxtG"/>
        <w:ind w:left="2268" w:hanging="1134"/>
      </w:pPr>
      <w:r w:rsidRPr="00C575F5">
        <w:t>6.</w:t>
      </w:r>
      <w:r w:rsidRPr="00C575F5">
        <w:tab/>
        <w:t>On mesure ensuite le CIL (annexe 4 ou annexe 14) après avoir recouvert d</w:t>
      </w:r>
      <w:r w:rsidR="00554990" w:rsidRPr="00C575F5">
        <w:t>’</w:t>
      </w:r>
      <w:r w:rsidRPr="00C575F5">
        <w:t>encre de Chine toute la surface postérieure miroitée.</w:t>
      </w:r>
    </w:p>
    <w:p w14:paraId="004743DF" w14:textId="3C617B7B" w:rsidR="00F0580B" w:rsidRPr="00C575F5" w:rsidRDefault="00F0580B" w:rsidP="00F0580B">
      <w:pPr>
        <w:pStyle w:val="SingleTxtG"/>
        <w:ind w:left="2268" w:hanging="1134"/>
        <w:sectPr w:rsidR="00F0580B" w:rsidRPr="00C575F5" w:rsidSect="00D62585">
          <w:headerReference w:type="even" r:id="rId57"/>
          <w:headerReference w:type="default" r:id="rId58"/>
          <w:footnotePr>
            <w:numRestart w:val="eachSect"/>
          </w:footnotePr>
          <w:endnotePr>
            <w:numFmt w:val="decimal"/>
          </w:endnotePr>
          <w:pgSz w:w="11907" w:h="16840" w:code="9"/>
          <w:pgMar w:top="1417" w:right="1134" w:bottom="1134" w:left="1134" w:header="737" w:footer="567" w:gutter="0"/>
          <w:cols w:space="720"/>
          <w:docGrid w:linePitch="272"/>
        </w:sectPr>
      </w:pPr>
      <w:r w:rsidRPr="00C575F5">
        <w:t>7.</w:t>
      </w:r>
      <w:r w:rsidRPr="00C575F5">
        <w:tab/>
        <w:t>Dans le cas d</w:t>
      </w:r>
      <w:r w:rsidR="00554990" w:rsidRPr="00C575F5">
        <w:t>’</w:t>
      </w:r>
      <w:r w:rsidRPr="00C575F5">
        <w:t>un triangle de présignalisation du type 1, le CIL ne doit pas être inférieur de plus de 40 % aux valeurs relevées avant l</w:t>
      </w:r>
      <w:r w:rsidR="00554990" w:rsidRPr="00C575F5">
        <w:t>’</w:t>
      </w:r>
      <w:r w:rsidRPr="00C575F5">
        <w:t>essai. Cet essai n</w:t>
      </w:r>
      <w:r w:rsidR="00554990" w:rsidRPr="00C575F5">
        <w:t>’</w:t>
      </w:r>
      <w:r w:rsidRPr="00C575F5">
        <w:t>est pas applicable aux matériaux rétroréfléchissants fluorescents.</w:t>
      </w:r>
    </w:p>
    <w:p w14:paraId="0AE2C727" w14:textId="77777777" w:rsidR="00F0580B" w:rsidRPr="00C575F5" w:rsidRDefault="00F0580B" w:rsidP="00F0580B">
      <w:pPr>
        <w:pStyle w:val="HChG"/>
        <w:rPr>
          <w:lang w:eastAsia="en-GB"/>
        </w:rPr>
      </w:pPr>
      <w:r w:rsidRPr="00C575F5">
        <w:t>Annexe 13</w:t>
      </w:r>
    </w:p>
    <w:p w14:paraId="38FEDE5D" w14:textId="77777777" w:rsidR="00F0580B" w:rsidRPr="00C575F5" w:rsidRDefault="00F0580B" w:rsidP="00F0580B">
      <w:pPr>
        <w:pStyle w:val="HChG"/>
      </w:pPr>
      <w:r w:rsidRPr="00C575F5">
        <w:tab/>
      </w:r>
      <w:r w:rsidRPr="00C575F5">
        <w:tab/>
        <w:t>Résistance aux agents atmosphériques</w:t>
      </w:r>
    </w:p>
    <w:p w14:paraId="24A55C4B" w14:textId="413B8DB2" w:rsidR="00F0580B" w:rsidRPr="00C575F5" w:rsidRDefault="00F0580B" w:rsidP="00F0580B">
      <w:pPr>
        <w:pStyle w:val="SingleTxtG"/>
        <w:ind w:left="2268" w:hanging="1134"/>
        <w:rPr>
          <w:u w:val="single"/>
        </w:rPr>
      </w:pPr>
      <w:r w:rsidRPr="00C575F5">
        <w:t>1.</w:t>
      </w:r>
      <w:r w:rsidRPr="00C575F5">
        <w:tab/>
        <w:t>Résistance aux agents atmosphériques dans le cas d</w:t>
      </w:r>
      <w:r w:rsidR="00554990" w:rsidRPr="00C575F5">
        <w:t>’</w:t>
      </w:r>
      <w:r w:rsidRPr="00C575F5">
        <w:t>une unité-échantillon de matériau de marquage rétroréfléchissant</w:t>
      </w:r>
    </w:p>
    <w:p w14:paraId="76D28029" w14:textId="7F463A45" w:rsidR="00F0580B" w:rsidRPr="00C575F5" w:rsidRDefault="00F0580B" w:rsidP="00F0580B">
      <w:pPr>
        <w:pStyle w:val="SingleTxtG"/>
        <w:ind w:left="2268" w:hanging="1134"/>
      </w:pPr>
      <w:r w:rsidRPr="00C575F5">
        <w:t>1.1</w:t>
      </w:r>
      <w:r w:rsidRPr="00C575F5">
        <w:tab/>
      </w:r>
      <w:r w:rsidRPr="00C575F5">
        <w:tab/>
        <w:t>Procédure − Pour chaque essai, deux spécimens d</w:t>
      </w:r>
      <w:r w:rsidR="00554990" w:rsidRPr="00C575F5">
        <w:t>’</w:t>
      </w:r>
      <w:r w:rsidRPr="00C575F5">
        <w:t>unité-échantillon sont à utiliser. Le premier est conservé au sec et à l</w:t>
      </w:r>
      <w:r w:rsidR="00554990" w:rsidRPr="00C575F5">
        <w:t>’</w:t>
      </w:r>
      <w:r w:rsidRPr="00C575F5">
        <w:t>abri de la lumière en tant que « spécimen témoin non exposé ».</w:t>
      </w:r>
    </w:p>
    <w:p w14:paraId="048B99B6" w14:textId="7E65F2A8" w:rsidR="00F0580B" w:rsidRPr="00C575F5" w:rsidRDefault="00F0580B" w:rsidP="00F0580B">
      <w:pPr>
        <w:pStyle w:val="SingleTxtG"/>
        <w:ind w:left="2268" w:hanging="1134"/>
      </w:pPr>
      <w:r w:rsidRPr="00C575F5">
        <w:t>1.2.</w:t>
      </w:r>
      <w:r w:rsidRPr="00C575F5">
        <w:tab/>
      </w:r>
      <w:r w:rsidRPr="00C575F5">
        <w:tab/>
        <w:t>Le second spécimen est exposé à une source d</w:t>
      </w:r>
      <w:r w:rsidR="00554990" w:rsidRPr="00C575F5">
        <w:t>’</w:t>
      </w:r>
      <w:r w:rsidRPr="00C575F5">
        <w:t>éclairage et soumis à l</w:t>
      </w:r>
      <w:r w:rsidR="00554990" w:rsidRPr="00C575F5">
        <w:t>’</w:t>
      </w:r>
      <w:r w:rsidRPr="00C575F5">
        <w:t>essai de résistance à la température et au rayonnement décrit à l</w:t>
      </w:r>
      <w:r w:rsidR="00554990" w:rsidRPr="00C575F5">
        <w:t>’</w:t>
      </w:r>
      <w:r w:rsidRPr="00C575F5">
        <w:t>annexe 22, si cela est exigé conformément au paragraphe 5 du présent Règlement :</w:t>
      </w:r>
    </w:p>
    <w:p w14:paraId="7A94957C" w14:textId="5C18B04D" w:rsidR="00F0580B" w:rsidRPr="00C575F5" w:rsidRDefault="00F0580B" w:rsidP="00F0580B">
      <w:pPr>
        <w:pStyle w:val="SingleTxtG"/>
        <w:ind w:left="2835" w:hanging="567"/>
      </w:pPr>
      <w:r w:rsidRPr="00C575F5">
        <w:t>a)</w:t>
      </w:r>
      <w:r w:rsidRPr="00C575F5">
        <w:tab/>
        <w:t>Les dispositifs ou matériaux rétroréfléchissants doivent être exposés jusqu</w:t>
      </w:r>
      <w:r w:rsidR="00554990" w:rsidRPr="00C575F5">
        <w:t>’</w:t>
      </w:r>
      <w:r w:rsidRPr="00C575F5">
        <w:t>à ce que l</w:t>
      </w:r>
      <w:r w:rsidR="00554990" w:rsidRPr="00C575F5">
        <w:t>’</w:t>
      </w:r>
      <w:r w:rsidRPr="00C575F5">
        <w:t xml:space="preserve">étalon standard bleu </w:t>
      </w:r>
      <w:r w:rsidRPr="00C575F5">
        <w:rPr>
          <w:rFonts w:eastAsia="MS Mincho"/>
          <w:szCs w:val="22"/>
        </w:rPr>
        <w:t>n</w:t>
      </w:r>
      <w:r w:rsidRPr="00C575F5">
        <w:rPr>
          <w:rFonts w:eastAsia="MS Mincho"/>
          <w:szCs w:val="22"/>
          <w:vertAlign w:val="superscript"/>
        </w:rPr>
        <w:t>o</w:t>
      </w:r>
      <w:r w:rsidRPr="00C575F5">
        <w:t> 7 soit égal au degré 4 de l</w:t>
      </w:r>
      <w:r w:rsidR="00554990" w:rsidRPr="00C575F5">
        <w:t>’</w:t>
      </w:r>
      <w:r w:rsidRPr="00C575F5">
        <w:t>échelle de gris ;</w:t>
      </w:r>
    </w:p>
    <w:p w14:paraId="3137A2FE" w14:textId="7BD220E9" w:rsidR="00F0580B" w:rsidRPr="00C575F5" w:rsidRDefault="00F0580B" w:rsidP="00F0580B">
      <w:pPr>
        <w:pStyle w:val="SingleTxtG"/>
        <w:ind w:left="2835" w:hanging="567"/>
      </w:pPr>
      <w:r w:rsidRPr="00C575F5">
        <w:t>b)</w:t>
      </w:r>
      <w:r w:rsidRPr="00C575F5">
        <w:tab/>
        <w:t>Les matériaux fluorescents ou fluorescents rétroréfléchissants doivent être exposés jusqu</w:t>
      </w:r>
      <w:r w:rsidR="00554990" w:rsidRPr="00C575F5">
        <w:t>’</w:t>
      </w:r>
      <w:r w:rsidRPr="00C575F5">
        <w:t>à ce que l</w:t>
      </w:r>
      <w:r w:rsidR="00554990" w:rsidRPr="00C575F5">
        <w:t>’</w:t>
      </w:r>
      <w:r w:rsidRPr="00C575F5">
        <w:t xml:space="preserve">étalon standard bleu </w:t>
      </w:r>
      <w:r w:rsidRPr="00C575F5">
        <w:rPr>
          <w:rFonts w:eastAsia="MS Mincho"/>
          <w:szCs w:val="22"/>
        </w:rPr>
        <w:t>n</w:t>
      </w:r>
      <w:r w:rsidRPr="00C575F5">
        <w:rPr>
          <w:rFonts w:eastAsia="MS Mincho"/>
          <w:szCs w:val="22"/>
          <w:vertAlign w:val="superscript"/>
        </w:rPr>
        <w:t>o</w:t>
      </w:r>
      <w:r w:rsidRPr="00C575F5">
        <w:t> 5 soit égal au degré 4 de l</w:t>
      </w:r>
      <w:r w:rsidR="00554990" w:rsidRPr="00C575F5">
        <w:t>’</w:t>
      </w:r>
      <w:r w:rsidRPr="00C575F5">
        <w:t xml:space="preserve">échelle de gris. </w:t>
      </w:r>
    </w:p>
    <w:p w14:paraId="3E74C84F" w14:textId="0A6D5892" w:rsidR="00F0580B" w:rsidRPr="00C575F5" w:rsidRDefault="00F0580B" w:rsidP="00F0580B">
      <w:pPr>
        <w:pStyle w:val="SingleTxtG"/>
        <w:ind w:left="2268" w:hanging="1134"/>
      </w:pPr>
      <w:r w:rsidRPr="00C575F5">
        <w:t>1.3</w:t>
      </w:r>
      <w:r w:rsidRPr="00C575F5">
        <w:tab/>
      </w:r>
      <w:r w:rsidRPr="00C575F5">
        <w:tab/>
        <w:t>Après cet essai, l</w:t>
      </w:r>
      <w:r w:rsidR="00554990" w:rsidRPr="00C575F5">
        <w:t>’</w:t>
      </w:r>
      <w:r w:rsidRPr="00C575F5">
        <w:t>échantillon est lavé avec une solution diluée d</w:t>
      </w:r>
      <w:r w:rsidR="00554990" w:rsidRPr="00C575F5">
        <w:t>’</w:t>
      </w:r>
      <w:r w:rsidRPr="00C575F5">
        <w:t>un détergent neutre, séché puis examiné pour contrôle de la conformité avec les prescriptions des paragraphes 1.4 et 1.5.</w:t>
      </w:r>
    </w:p>
    <w:p w14:paraId="213556F8" w14:textId="77777777" w:rsidR="00F0580B" w:rsidRPr="00C575F5" w:rsidRDefault="00F0580B" w:rsidP="00F0580B">
      <w:pPr>
        <w:pStyle w:val="SingleTxtG"/>
        <w:ind w:left="2268" w:hanging="1134"/>
      </w:pPr>
      <w:r w:rsidRPr="00C575F5">
        <w:t>1.4</w:t>
      </w:r>
      <w:r w:rsidRPr="00C575F5">
        <w:tab/>
      </w:r>
      <w:r w:rsidRPr="00C575F5">
        <w:tab/>
        <w:t>Apparence visuelle</w:t>
      </w:r>
    </w:p>
    <w:p w14:paraId="16561A86" w14:textId="2A2159A3" w:rsidR="00F0580B" w:rsidRPr="00C575F5" w:rsidRDefault="00F0580B" w:rsidP="00F0580B">
      <w:pPr>
        <w:pStyle w:val="SingleTxtG"/>
        <w:ind w:left="2268"/>
      </w:pPr>
      <w:r w:rsidRPr="00C575F5">
        <w:tab/>
        <w:t>Aucune partie du spécimen exposé ne doit montrer de signes de craquelures, d</w:t>
      </w:r>
      <w:r w:rsidR="00554990" w:rsidRPr="00C575F5">
        <w:t>’</w:t>
      </w:r>
      <w:r w:rsidRPr="00C575F5">
        <w:t>écaillage, de piqûres, de boursouflures, de décollement de la couche supérieure, de distorsion, de farinage, de souillure ou de corrosion.</w:t>
      </w:r>
    </w:p>
    <w:p w14:paraId="00444387" w14:textId="77777777" w:rsidR="00F0580B" w:rsidRPr="00C575F5" w:rsidRDefault="00F0580B" w:rsidP="00F0580B">
      <w:pPr>
        <w:pStyle w:val="SingleTxtG"/>
        <w:ind w:left="2268"/>
      </w:pPr>
      <w:r w:rsidRPr="00C575F5">
        <w:tab/>
        <w:t>Le spécimen ne doit pas présenter de détériorations apparentes, telles que fissures, écaillage ou décollement du matériau fluorescent ou rétroréfléchissant fluorescent.</w:t>
      </w:r>
    </w:p>
    <w:p w14:paraId="55DF3209" w14:textId="77777777" w:rsidR="00F0580B" w:rsidRPr="00C575F5" w:rsidRDefault="00F0580B" w:rsidP="00F0580B">
      <w:pPr>
        <w:pStyle w:val="SingleTxtG"/>
        <w:ind w:left="2268" w:hanging="1134"/>
      </w:pPr>
      <w:r w:rsidRPr="00C575F5">
        <w:t>1.5</w:t>
      </w:r>
      <w:r w:rsidRPr="00C575F5">
        <w:tab/>
        <w:t>Solidité de la couleur</w:t>
      </w:r>
    </w:p>
    <w:p w14:paraId="6E8F729D" w14:textId="77777777" w:rsidR="00F0580B" w:rsidRPr="00C575F5" w:rsidRDefault="00F0580B" w:rsidP="00F0580B">
      <w:pPr>
        <w:pStyle w:val="SingleTxtG"/>
        <w:ind w:left="2268"/>
      </w:pPr>
      <w:r w:rsidRPr="00C575F5">
        <w:tab/>
        <w:t>La couleur des échantillons exposés doit continuer de satisfaire aux prescriptions du paragraphe 5 du présent Règlement pour le dispositif rétroréfléchissant correspondant.</w:t>
      </w:r>
    </w:p>
    <w:p w14:paraId="102CD61E" w14:textId="77777777" w:rsidR="00F0580B" w:rsidRPr="00C575F5" w:rsidRDefault="00F0580B" w:rsidP="00F0580B">
      <w:pPr>
        <w:pStyle w:val="SingleTxtG"/>
        <w:ind w:left="2268" w:hanging="1134"/>
      </w:pPr>
      <w:r w:rsidRPr="00C575F5">
        <w:t>1.6</w:t>
      </w:r>
      <w:r w:rsidRPr="00C575F5">
        <w:tab/>
        <w:t>Effet sur le coefficient de rétroréflexion des matériaux de marquages rétroréfléchissants :</w:t>
      </w:r>
    </w:p>
    <w:p w14:paraId="231EF1BA" w14:textId="18A16E57" w:rsidR="00F0580B" w:rsidRPr="00C575F5" w:rsidRDefault="00F0580B" w:rsidP="00F0580B">
      <w:pPr>
        <w:pStyle w:val="SingleTxtG"/>
        <w:ind w:left="2268" w:hanging="1134"/>
      </w:pPr>
      <w:r w:rsidRPr="00C575F5">
        <w:t>1.6.1</w:t>
      </w:r>
      <w:r w:rsidRPr="00C575F5">
        <w:tab/>
        <w:t>Pour cette vérification, les mesures sont faites uniquement sous un angle d</w:t>
      </w:r>
      <w:r w:rsidR="00554990" w:rsidRPr="00C575F5">
        <w:t>’</w:t>
      </w:r>
      <w:r w:rsidRPr="00C575F5">
        <w:t>observation α = 20</w:t>
      </w:r>
      <w:r w:rsidR="00554990" w:rsidRPr="00C575F5">
        <w:t>’</w:t>
      </w:r>
      <w:r w:rsidRPr="00C575F5">
        <w:t xml:space="preserve"> et un angle d</w:t>
      </w:r>
      <w:r w:rsidR="00554990" w:rsidRPr="00C575F5">
        <w:t>’</w:t>
      </w:r>
      <w:r w:rsidRPr="00C575F5">
        <w:t>éclairage ß</w:t>
      </w:r>
      <w:r w:rsidRPr="00C575F5">
        <w:rPr>
          <w:vertAlign w:val="subscript"/>
        </w:rPr>
        <w:t>2</w:t>
      </w:r>
      <w:r w:rsidRPr="00C575F5">
        <w:t> = 5°, selon la méthode donnée à l</w:t>
      </w:r>
      <w:r w:rsidR="00554990" w:rsidRPr="00C575F5">
        <w:t>’</w:t>
      </w:r>
      <w:r w:rsidRPr="00C575F5">
        <w:t>annexe 7.</w:t>
      </w:r>
    </w:p>
    <w:p w14:paraId="752C2237" w14:textId="5DB1CFAF" w:rsidR="00F0580B" w:rsidRPr="00C575F5" w:rsidRDefault="00F0580B" w:rsidP="00F0580B">
      <w:pPr>
        <w:pStyle w:val="SingleTxtG"/>
        <w:ind w:left="2268" w:hanging="1134"/>
      </w:pPr>
      <w:r w:rsidRPr="00C575F5">
        <w:t>1.6.2</w:t>
      </w:r>
      <w:r w:rsidRPr="00C575F5">
        <w:tab/>
        <w:t>Le coefficient de rétroréflexion de l</w:t>
      </w:r>
      <w:r w:rsidR="00554990" w:rsidRPr="00C575F5">
        <w:t>’</w:t>
      </w:r>
      <w:r w:rsidRPr="00C575F5">
        <w:t>échantillon exposé ne doit pas, après séchage, être inférieur à 80 % de la valeur indiquée au paragraphe 5 du présent Règlement ONU.</w:t>
      </w:r>
    </w:p>
    <w:p w14:paraId="39299A48" w14:textId="77777777" w:rsidR="00F0580B" w:rsidRPr="00C575F5" w:rsidRDefault="00F0580B" w:rsidP="00F0580B">
      <w:pPr>
        <w:pStyle w:val="SingleTxtG"/>
        <w:ind w:left="2268" w:hanging="1134"/>
      </w:pPr>
      <w:r w:rsidRPr="00C575F5">
        <w:t>2.</w:t>
      </w:r>
      <w:r w:rsidRPr="00C575F5">
        <w:tab/>
        <w:t>Résistance aux agents atmosphériques dans le cas des triangles de présignalisation</w:t>
      </w:r>
    </w:p>
    <w:p w14:paraId="0C109134" w14:textId="77777777" w:rsidR="00F0580B" w:rsidRPr="00C575F5" w:rsidRDefault="00F0580B" w:rsidP="00F0580B">
      <w:pPr>
        <w:pStyle w:val="SingleTxtG"/>
        <w:ind w:left="2268" w:hanging="1134"/>
      </w:pPr>
      <w:r w:rsidRPr="00C575F5">
        <w:t>2.1</w:t>
      </w:r>
      <w:r w:rsidRPr="00C575F5">
        <w:tab/>
        <w:t>Essai de résistance aux agents atmosphériques du facteur de luminance et de la couleur des matériaux fluorescents (triangle de présignalisation du type 1) et rétroréfléchissants fluorescents (triangle de présignalisation du type 2)</w:t>
      </w:r>
    </w:p>
    <w:p w14:paraId="729F3195" w14:textId="0C61B208" w:rsidR="00F0580B" w:rsidRPr="00C575F5" w:rsidRDefault="00F0580B" w:rsidP="00F0580B">
      <w:pPr>
        <w:pStyle w:val="SingleTxtG"/>
        <w:ind w:left="2268" w:hanging="1134"/>
        <w:rPr>
          <w:bCs/>
        </w:rPr>
      </w:pPr>
      <w:r w:rsidRPr="00C575F5">
        <w:t>2.2</w:t>
      </w:r>
      <w:r w:rsidRPr="00C575F5">
        <w:tab/>
        <w:t>L</w:t>
      </w:r>
      <w:r w:rsidR="00554990" w:rsidRPr="00C575F5">
        <w:t>’</w:t>
      </w:r>
      <w:r w:rsidRPr="00C575F5">
        <w:t>un des échantillons de matériau fluorescent présentés conformément au paragraphe 3.1 du présent Règlement est soumis à l</w:t>
      </w:r>
      <w:r w:rsidR="00554990" w:rsidRPr="00C575F5">
        <w:t>’</w:t>
      </w:r>
      <w:r w:rsidRPr="00C575F5">
        <w:t>essai de résistance à la température et au rayonnement décrit à l</w:t>
      </w:r>
      <w:r w:rsidR="00554990" w:rsidRPr="00C575F5">
        <w:t>’</w:t>
      </w:r>
      <w:r w:rsidRPr="00C575F5">
        <w:t>annexe 9 jusqu</w:t>
      </w:r>
      <w:r w:rsidR="00554990" w:rsidRPr="00C575F5">
        <w:t>’</w:t>
      </w:r>
      <w:r w:rsidRPr="00C575F5">
        <w:t>à ce que l</w:t>
      </w:r>
      <w:r w:rsidR="00554990" w:rsidRPr="00C575F5">
        <w:t>’</w:t>
      </w:r>
      <w:r w:rsidRPr="00C575F5">
        <w:t xml:space="preserve">échantillon de référence </w:t>
      </w:r>
      <w:r w:rsidRPr="00C575F5">
        <w:rPr>
          <w:rFonts w:eastAsia="MS Mincho"/>
          <w:szCs w:val="22"/>
        </w:rPr>
        <w:t>n</w:t>
      </w:r>
      <w:r w:rsidRPr="00C575F5">
        <w:rPr>
          <w:rFonts w:eastAsia="MS Mincho"/>
          <w:szCs w:val="22"/>
          <w:vertAlign w:val="superscript"/>
        </w:rPr>
        <w:t>o</w:t>
      </w:r>
      <w:r w:rsidRPr="00C575F5">
        <w:t> 5 ait atteint le degré 4 de l</w:t>
      </w:r>
      <w:r w:rsidR="00554990" w:rsidRPr="00C575F5">
        <w:t>’</w:t>
      </w:r>
      <w:r w:rsidRPr="00C575F5">
        <w:t>échelle de gris ou que les équivalents d</w:t>
      </w:r>
      <w:r w:rsidR="00554990" w:rsidRPr="00C575F5">
        <w:t>’</w:t>
      </w:r>
      <w:r w:rsidRPr="00C575F5">
        <w:t>exposition à la lumière pour que l</w:t>
      </w:r>
      <w:r w:rsidR="00554990" w:rsidRPr="00C575F5">
        <w:t>’</w:t>
      </w:r>
      <w:r w:rsidRPr="00C575F5">
        <w:t xml:space="preserve">échantillon de référence laine bleue </w:t>
      </w:r>
      <w:r w:rsidRPr="00C575F5">
        <w:rPr>
          <w:rFonts w:eastAsia="MS Mincho"/>
          <w:szCs w:val="22"/>
        </w:rPr>
        <w:t>n</w:t>
      </w:r>
      <w:r w:rsidRPr="00C575F5">
        <w:rPr>
          <w:rFonts w:eastAsia="MS Mincho"/>
          <w:szCs w:val="22"/>
          <w:vertAlign w:val="superscript"/>
        </w:rPr>
        <w:t>o</w:t>
      </w:r>
      <w:r w:rsidRPr="00C575F5">
        <w:t> 5 se dégrade au degré 4 de l</w:t>
      </w:r>
      <w:r w:rsidR="00554990" w:rsidRPr="00C575F5">
        <w:t>’</w:t>
      </w:r>
      <w:r w:rsidRPr="00C575F5">
        <w:t>échelle de gris aient été atteints sous l</w:t>
      </w:r>
      <w:r w:rsidR="00554990" w:rsidRPr="00C575F5">
        <w:t>’</w:t>
      </w:r>
      <w:r w:rsidRPr="00C575F5">
        <w:t>effet d</w:t>
      </w:r>
      <w:r w:rsidR="00554990" w:rsidRPr="00C575F5">
        <w:t>’</w:t>
      </w:r>
      <w:r w:rsidRPr="00C575F5">
        <w:t>une lampe à arc au xénon.</w:t>
      </w:r>
    </w:p>
    <w:p w14:paraId="603E1C16" w14:textId="073E971B" w:rsidR="00F0580B" w:rsidRPr="00C575F5" w:rsidRDefault="00F0580B" w:rsidP="00F0580B">
      <w:pPr>
        <w:pStyle w:val="SingleTxtG"/>
        <w:ind w:left="2268" w:hanging="1134"/>
      </w:pPr>
      <w:r w:rsidRPr="00C575F5">
        <w:t>2.3</w:t>
      </w:r>
      <w:r w:rsidRPr="00C575F5">
        <w:tab/>
        <w:t>Dans le cas d</w:t>
      </w:r>
      <w:r w:rsidR="00554990" w:rsidRPr="00C575F5">
        <w:t>’</w:t>
      </w:r>
      <w:r w:rsidRPr="00C575F5">
        <w:t>un matériau fluorescent formant partie d</w:t>
      </w:r>
      <w:r w:rsidR="00554990" w:rsidRPr="00C575F5">
        <w:t>’</w:t>
      </w:r>
      <w:r w:rsidRPr="00C575F5">
        <w:t xml:space="preserve">un dispositif rétroréfléchissant, après cet essai, les coordonnées de couleur et le facteur de luminance (voir par. 3) doivent satisfaire aux prescriptions du paragraphe 5 du présent Règlement. </w:t>
      </w:r>
    </w:p>
    <w:p w14:paraId="49C854AE" w14:textId="77777777" w:rsidR="00F0580B" w:rsidRPr="00C575F5" w:rsidRDefault="00F0580B" w:rsidP="00F0580B">
      <w:pPr>
        <w:pStyle w:val="SingleTxtG"/>
        <w:ind w:left="2268"/>
      </w:pPr>
      <w:r w:rsidRPr="00C575F5">
        <w:tab/>
        <w:t>Le facteur de luminance doit satisfaire aux prescriptions du paragraphe 5 du présent Règlement et ne doit pas avoir augmenté de plus de 5 % par rapport à la valeur obtenue conformément audit paragraphe.</w:t>
      </w:r>
    </w:p>
    <w:p w14:paraId="25656523" w14:textId="4885E4FD" w:rsidR="00F0580B" w:rsidRPr="00C575F5" w:rsidRDefault="00F0580B" w:rsidP="00F0580B">
      <w:pPr>
        <w:pStyle w:val="SingleTxtG"/>
        <w:ind w:left="2268" w:hanging="1134"/>
      </w:pPr>
      <w:r w:rsidRPr="00C575F5">
        <w:t>2.4</w:t>
      </w:r>
      <w:r w:rsidRPr="00C575F5">
        <w:tab/>
        <w:t>Lorsque la matière fluorescente est constituée par un film adhésif ayant déjà subi avec succès les essais susmentionnés à l</w:t>
      </w:r>
      <w:r w:rsidR="00554990" w:rsidRPr="00C575F5">
        <w:t>’</w:t>
      </w:r>
      <w:r w:rsidRPr="00C575F5">
        <w:t>occasion d</w:t>
      </w:r>
      <w:r w:rsidR="00554990" w:rsidRPr="00C575F5">
        <w:t>’</w:t>
      </w:r>
      <w:r w:rsidRPr="00C575F5">
        <w:t>une homologation antérieure, il n</w:t>
      </w:r>
      <w:r w:rsidR="00554990" w:rsidRPr="00C575F5">
        <w:t>’</w:t>
      </w:r>
      <w:r w:rsidRPr="00C575F5">
        <w:t>y a pas lieu de recommencer les essais ; mention doit en être faite sur la fiche de communication concernant l</w:t>
      </w:r>
      <w:r w:rsidR="00554990" w:rsidRPr="00C575F5">
        <w:t>’</w:t>
      </w:r>
      <w:r w:rsidRPr="00C575F5">
        <w:t>homologation (annexe 1), à la rubrique 12 (« Observations »).</w:t>
      </w:r>
    </w:p>
    <w:p w14:paraId="208850C6" w14:textId="77777777" w:rsidR="00F0580B" w:rsidRPr="00C575F5" w:rsidRDefault="00F0580B" w:rsidP="00F0580B">
      <w:pPr>
        <w:pStyle w:val="SingleTxtG"/>
        <w:ind w:left="2268" w:hanging="1134"/>
        <w:sectPr w:rsidR="00F0580B" w:rsidRPr="00C575F5" w:rsidSect="00D62585">
          <w:headerReference w:type="even" r:id="rId59"/>
          <w:headerReference w:type="default" r:id="rId60"/>
          <w:footnotePr>
            <w:numRestart w:val="eachSect"/>
          </w:footnotePr>
          <w:endnotePr>
            <w:numFmt w:val="decimal"/>
          </w:endnotePr>
          <w:pgSz w:w="11907" w:h="16840" w:code="9"/>
          <w:pgMar w:top="1417" w:right="1134" w:bottom="1134" w:left="1134" w:header="737" w:footer="567" w:gutter="0"/>
          <w:cols w:space="720"/>
          <w:docGrid w:linePitch="272"/>
        </w:sectPr>
      </w:pPr>
      <w:r w:rsidRPr="00C575F5">
        <w:t>2.5</w:t>
      </w:r>
      <w:r w:rsidRPr="00C575F5">
        <w:tab/>
        <w:t>Essai de résistance aux agents atmosphériques du facteur de luminance et de la couleur des matériaux fluorescents (triangle de présignalisation du type 1) et rétroréfléchissants fluorescents (triangle de présignalisation du type 2).</w:t>
      </w:r>
    </w:p>
    <w:p w14:paraId="7CA38815" w14:textId="77777777" w:rsidR="00F0580B" w:rsidRPr="00C575F5" w:rsidRDefault="00F0580B" w:rsidP="00F0580B">
      <w:pPr>
        <w:pStyle w:val="HChG"/>
      </w:pPr>
      <w:r w:rsidRPr="00C575F5">
        <w:t>Annexe 14</w:t>
      </w:r>
    </w:p>
    <w:p w14:paraId="28A88B23" w14:textId="77777777" w:rsidR="00F0580B" w:rsidRPr="00C575F5" w:rsidRDefault="00F0580B" w:rsidP="00F0580B">
      <w:pPr>
        <w:pStyle w:val="HChG"/>
      </w:pPr>
      <w:r w:rsidRPr="00C575F5">
        <w:tab/>
      </w:r>
      <w:r w:rsidRPr="00C575F5">
        <w:tab/>
        <w:t>Stabilité des propriétés photométriques</w:t>
      </w:r>
    </w:p>
    <w:p w14:paraId="64EE7AC8" w14:textId="29B96313" w:rsidR="00F0580B" w:rsidRPr="00C575F5" w:rsidRDefault="00F0580B" w:rsidP="00F0580B">
      <w:pPr>
        <w:pStyle w:val="SingleTxtG"/>
        <w:ind w:left="2268" w:hanging="1134"/>
      </w:pPr>
      <w:r w:rsidRPr="00C575F5">
        <w:t>1.</w:t>
      </w:r>
      <w:r w:rsidRPr="00C575F5">
        <w:tab/>
        <w:t>L</w:t>
      </w:r>
      <w:r w:rsidR="00554990" w:rsidRPr="00C575F5">
        <w:t>’</w:t>
      </w:r>
      <w:r w:rsidRPr="00C575F5">
        <w:t>autorité qui a accordé l</w:t>
      </w:r>
      <w:r w:rsidR="00554990" w:rsidRPr="00C575F5">
        <w:t>’</w:t>
      </w:r>
      <w:r w:rsidRPr="00C575F5">
        <w:t>homologation a le droit de vérifier la stabilité des propriétés optiques d</w:t>
      </w:r>
      <w:r w:rsidR="00554990" w:rsidRPr="00C575F5">
        <w:t>’</w:t>
      </w:r>
      <w:r w:rsidRPr="00C575F5">
        <w:t>un dispositif rétroréfléchissant en service (lorsqu</w:t>
      </w:r>
      <w:r w:rsidR="00554990" w:rsidRPr="00C575F5">
        <w:t>’</w:t>
      </w:r>
      <w:r w:rsidRPr="00C575F5">
        <w:t>il est utilisé aux fins du marquage ou en tant que marquage ou graphique distinctif).</w:t>
      </w:r>
    </w:p>
    <w:p w14:paraId="2BE925EC" w14:textId="5208BBFB" w:rsidR="00F0580B" w:rsidRPr="00C575F5" w:rsidRDefault="00F0580B" w:rsidP="00F0580B">
      <w:pPr>
        <w:pStyle w:val="SingleTxtG"/>
        <w:ind w:left="2268" w:hanging="1134"/>
      </w:pPr>
      <w:r w:rsidRPr="00C575F5">
        <w:t>2.</w:t>
      </w:r>
      <w:r w:rsidRPr="00C575F5">
        <w:tab/>
        <w:t>Les autorités d</w:t>
      </w:r>
      <w:r w:rsidR="00554990" w:rsidRPr="00C575F5">
        <w:t>’</w:t>
      </w:r>
      <w:r w:rsidRPr="00C575F5">
        <w:t>homologation de type des Parties contractantes dans lesquelles l</w:t>
      </w:r>
      <w:r w:rsidR="00554990" w:rsidRPr="00C575F5">
        <w:t>’</w:t>
      </w:r>
      <w:r w:rsidRPr="00C575F5">
        <w:t>homologation a été accordée peuvent procéder aux mêmes essais. Si un même type de matériau rétroréfléchissant présente des « défaillances systématiques en service », les échantillons soumis aux essais doivent être remis pour examen à l</w:t>
      </w:r>
      <w:r w:rsidR="00554990" w:rsidRPr="00C575F5">
        <w:t>’</w:t>
      </w:r>
      <w:r w:rsidRPr="00C575F5">
        <w:t>autorité qui a accordé l</w:t>
      </w:r>
      <w:r w:rsidR="00554990" w:rsidRPr="00C575F5">
        <w:t>’</w:t>
      </w:r>
      <w:r w:rsidRPr="00C575F5">
        <w:t>homologation.</w:t>
      </w:r>
    </w:p>
    <w:p w14:paraId="2A608B5A" w14:textId="185544D2" w:rsidR="00F0580B" w:rsidRPr="00C575F5" w:rsidRDefault="00F0580B" w:rsidP="00F0580B">
      <w:pPr>
        <w:pStyle w:val="SingleTxtG"/>
        <w:ind w:left="2268" w:hanging="1134"/>
      </w:pPr>
      <w:r w:rsidRPr="00C575F5">
        <w:t>3.</w:t>
      </w:r>
      <w:r w:rsidRPr="00C575F5">
        <w:tab/>
        <w:t>En l</w:t>
      </w:r>
      <w:r w:rsidR="00554990" w:rsidRPr="00C575F5">
        <w:t>’</w:t>
      </w:r>
      <w:r w:rsidRPr="00C575F5">
        <w:t>absence d</w:t>
      </w:r>
      <w:r w:rsidR="00554990" w:rsidRPr="00C575F5">
        <w:t>’</w:t>
      </w:r>
      <w:r w:rsidRPr="00C575F5">
        <w:t>autres critères, les « défaillances systématiques en service » d</w:t>
      </w:r>
      <w:r w:rsidR="00554990" w:rsidRPr="00C575F5">
        <w:t>’</w:t>
      </w:r>
      <w:r w:rsidRPr="00C575F5">
        <w:t>un type de matériau rétroréfléchissant sont définies conformément au paragraphe 5.</w:t>
      </w:r>
    </w:p>
    <w:p w14:paraId="54CED383" w14:textId="402658E9" w:rsidR="00F0580B" w:rsidRPr="00C575F5" w:rsidRDefault="00F0580B" w:rsidP="00F0580B">
      <w:pPr>
        <w:pStyle w:val="SingleTxtG"/>
        <w:ind w:left="2268" w:hanging="1134"/>
      </w:pPr>
      <w:r w:rsidRPr="00C575F5">
        <w:t>4.</w:t>
      </w:r>
      <w:r w:rsidRPr="00C575F5">
        <w:tab/>
        <w:t>L</w:t>
      </w:r>
      <w:r w:rsidR="00554990" w:rsidRPr="00C575F5">
        <w:t>’</w:t>
      </w:r>
      <w:r w:rsidRPr="00C575F5">
        <w:t>autorité qui a accordé l</w:t>
      </w:r>
      <w:r w:rsidR="00554990" w:rsidRPr="00C575F5">
        <w:t>’</w:t>
      </w:r>
      <w:r w:rsidRPr="00C575F5">
        <w:t>homologation a le droit de vérifier dans quelle mesure la stabilité dans le temps des propriétés optiques d</w:t>
      </w:r>
      <w:r w:rsidR="00554990" w:rsidRPr="00C575F5">
        <w:t>’</w:t>
      </w:r>
      <w:r w:rsidRPr="00C575F5">
        <w:t>un type de plaque de signalisation arrière en service est assurée.</w:t>
      </w:r>
    </w:p>
    <w:p w14:paraId="1D951DF0" w14:textId="665D1B43" w:rsidR="00F0580B" w:rsidRPr="00C575F5" w:rsidRDefault="00F0580B" w:rsidP="00F0580B">
      <w:pPr>
        <w:pStyle w:val="SingleTxtG"/>
        <w:ind w:left="2268" w:hanging="1134"/>
      </w:pPr>
      <w:r w:rsidRPr="00C575F5">
        <w:t>5.</w:t>
      </w:r>
      <w:r w:rsidRPr="00C575F5">
        <w:tab/>
        <w:t>Les autorités d</w:t>
      </w:r>
      <w:r w:rsidR="00554990" w:rsidRPr="00C575F5">
        <w:t>’</w:t>
      </w:r>
      <w:r w:rsidRPr="00C575F5">
        <w:t>homologation de type des pays autres que le pays où l</w:t>
      </w:r>
      <w:r w:rsidR="00554990" w:rsidRPr="00C575F5">
        <w:t>’</w:t>
      </w:r>
      <w:r w:rsidRPr="00C575F5">
        <w:t>homologation a été accordée peuvent effectuer des contrôles analogues sur leurs territoires respectifs. Si un type de plaque de signalisation arrière en service montre une défaillance systématique, lesdites autorités transmettent à l</w:t>
      </w:r>
      <w:r w:rsidR="00554990" w:rsidRPr="00C575F5">
        <w:t>’</w:t>
      </w:r>
      <w:r w:rsidRPr="00C575F5">
        <w:t>autorité ayant accordé l</w:t>
      </w:r>
      <w:r w:rsidR="00554990" w:rsidRPr="00C575F5">
        <w:t>’</w:t>
      </w:r>
      <w:r w:rsidRPr="00C575F5">
        <w:t>homologation, en lui demandant son avis, toute pièce prélevée pour examen.</w:t>
      </w:r>
    </w:p>
    <w:p w14:paraId="27FD4753" w14:textId="55D5C0F5" w:rsidR="00F0580B" w:rsidRPr="00C575F5" w:rsidRDefault="00F0580B" w:rsidP="00F0580B">
      <w:pPr>
        <w:pStyle w:val="SingleTxtG"/>
        <w:ind w:left="2268" w:hanging="1134"/>
        <w:sectPr w:rsidR="00F0580B" w:rsidRPr="00C575F5" w:rsidSect="00D62585">
          <w:headerReference w:type="even" r:id="rId61"/>
          <w:headerReference w:type="default" r:id="rId62"/>
          <w:footnotePr>
            <w:numRestart w:val="eachSect"/>
          </w:footnotePr>
          <w:endnotePr>
            <w:numFmt w:val="decimal"/>
          </w:endnotePr>
          <w:pgSz w:w="11907" w:h="16840" w:code="9"/>
          <w:pgMar w:top="1417" w:right="1134" w:bottom="1134" w:left="1134" w:header="737" w:footer="567" w:gutter="0"/>
          <w:cols w:space="720"/>
          <w:docGrid w:linePitch="272"/>
        </w:sectPr>
      </w:pPr>
      <w:r w:rsidRPr="00C575F5">
        <w:t>6.</w:t>
      </w:r>
      <w:r w:rsidRPr="00C575F5">
        <w:tab/>
        <w:t>En l</w:t>
      </w:r>
      <w:r w:rsidR="00554990" w:rsidRPr="00C575F5">
        <w:t>’</w:t>
      </w:r>
      <w:r w:rsidRPr="00C575F5">
        <w:t>absence d</w:t>
      </w:r>
      <w:r w:rsidR="00554990" w:rsidRPr="00C575F5">
        <w:t>’</w:t>
      </w:r>
      <w:r w:rsidRPr="00C575F5">
        <w:t>autres critères, la notion de « défaillance systématique » d</w:t>
      </w:r>
      <w:r w:rsidR="00554990" w:rsidRPr="00C575F5">
        <w:t>’</w:t>
      </w:r>
      <w:r w:rsidRPr="00C575F5">
        <w:t>un type de plaque de signalisation arrière en service s</w:t>
      </w:r>
      <w:r w:rsidR="00554990" w:rsidRPr="00C575F5">
        <w:t>’</w:t>
      </w:r>
      <w:r w:rsidRPr="00C575F5">
        <w:t>interprète dans le sens du paragraphe 5.</w:t>
      </w:r>
    </w:p>
    <w:p w14:paraId="0FA87E70" w14:textId="059C4CCA" w:rsidR="00F0580B" w:rsidRPr="00C575F5" w:rsidRDefault="00F0580B" w:rsidP="00F0580B">
      <w:pPr>
        <w:pStyle w:val="HChG"/>
      </w:pPr>
      <w:r w:rsidRPr="00C575F5">
        <w:t>Annexe 15</w:t>
      </w:r>
    </w:p>
    <w:p w14:paraId="0E2DEC36" w14:textId="4D55A6CB" w:rsidR="00F0580B" w:rsidRPr="00C575F5" w:rsidRDefault="00F0580B" w:rsidP="00F0580B">
      <w:pPr>
        <w:pStyle w:val="HChG"/>
      </w:pPr>
      <w:r w:rsidRPr="00C575F5">
        <w:tab/>
      </w:r>
      <w:r w:rsidRPr="00C575F5">
        <w:tab/>
        <w:t>Résistance au nettoyage dans le cas d</w:t>
      </w:r>
      <w:r w:rsidR="00554990" w:rsidRPr="00C575F5">
        <w:t>’</w:t>
      </w:r>
      <w:r w:rsidRPr="00C575F5">
        <w:t>une unité-échantillon de marquage rétroréfléchissant</w:t>
      </w:r>
    </w:p>
    <w:p w14:paraId="12CB8D04" w14:textId="77777777" w:rsidR="00F0580B" w:rsidRPr="00C575F5" w:rsidRDefault="00F0580B" w:rsidP="00F0580B">
      <w:pPr>
        <w:pStyle w:val="SingleTxtG"/>
        <w:ind w:left="2268" w:hanging="1134"/>
      </w:pPr>
      <w:r w:rsidRPr="00C575F5">
        <w:t>1.</w:t>
      </w:r>
      <w:r w:rsidRPr="00C575F5">
        <w:tab/>
        <w:t>Nettoyage manuel</w:t>
      </w:r>
    </w:p>
    <w:p w14:paraId="25ED8B2D" w14:textId="7221DC20" w:rsidR="00F0580B" w:rsidRPr="00C575F5" w:rsidRDefault="00F0580B" w:rsidP="00F0580B">
      <w:pPr>
        <w:pStyle w:val="SingleTxtG"/>
        <w:ind w:left="2268"/>
      </w:pPr>
      <w:r w:rsidRPr="00C575F5">
        <w:tab/>
        <w:t>On doit pouvoir nettoyer un échantillon souillé avec un mélange d</w:t>
      </w:r>
      <w:r w:rsidR="00554990" w:rsidRPr="00C575F5">
        <w:t>’</w:t>
      </w:r>
      <w:r w:rsidRPr="00C575F5">
        <w:t>huile de graissage détergente et de graphite sans endommager la surface rétroréfléchissante, en l</w:t>
      </w:r>
      <w:r w:rsidR="00554990" w:rsidRPr="00C575F5">
        <w:t>’</w:t>
      </w:r>
      <w:r w:rsidRPr="00C575F5">
        <w:t>essuyant avec un solvant aliphatique doux tel que l</w:t>
      </w:r>
      <w:r w:rsidR="00554990" w:rsidRPr="00C575F5">
        <w:t>’</w:t>
      </w:r>
      <w:r w:rsidRPr="00C575F5">
        <w:t>heptane-n et en le lavant avec un détergent neutre.</w:t>
      </w:r>
    </w:p>
    <w:p w14:paraId="25010415" w14:textId="77777777" w:rsidR="00F0580B" w:rsidRPr="00C575F5" w:rsidRDefault="00F0580B" w:rsidP="00F0580B">
      <w:pPr>
        <w:pStyle w:val="SingleTxtG"/>
        <w:ind w:left="2268" w:hanging="1134"/>
      </w:pPr>
      <w:r w:rsidRPr="00C575F5">
        <w:t>2.</w:t>
      </w:r>
      <w:r w:rsidRPr="00C575F5">
        <w:tab/>
      </w:r>
      <w:r w:rsidRPr="00C575F5">
        <w:tab/>
        <w:t>Nettoyage sous pression</w:t>
      </w:r>
    </w:p>
    <w:p w14:paraId="33065F17" w14:textId="53150537" w:rsidR="00F0580B" w:rsidRPr="00C575F5" w:rsidRDefault="00F0580B" w:rsidP="00F0580B">
      <w:pPr>
        <w:pStyle w:val="SingleTxtG"/>
        <w:ind w:left="2268"/>
      </w:pPr>
      <w:r w:rsidRPr="00C575F5">
        <w:tab/>
        <w:t>Soumis à un jet continu de 60 secondes et monté dans des conditions normales, l</w:t>
      </w:r>
      <w:r w:rsidR="00554990" w:rsidRPr="00C575F5">
        <w:t>’</w:t>
      </w:r>
      <w:r w:rsidRPr="00C575F5">
        <w:t>échantillon ne doit pas être endommagé au niveau de la surface rétroréfléchissante ni se décoller du substrat ou se détacher de la surface où il a été monté, pour les paramètres de réglage suivants :</w:t>
      </w:r>
    </w:p>
    <w:p w14:paraId="167AB772" w14:textId="0FA52420" w:rsidR="00F0580B" w:rsidRPr="00C575F5" w:rsidRDefault="00F0580B" w:rsidP="00F0580B">
      <w:pPr>
        <w:pStyle w:val="SingleTxtG"/>
        <w:ind w:left="2835" w:hanging="567"/>
      </w:pPr>
      <w:r w:rsidRPr="00C575F5">
        <w:t>a)</w:t>
      </w:r>
      <w:r w:rsidRPr="00C575F5">
        <w:tab/>
        <w:t>Pression de l</w:t>
      </w:r>
      <w:r w:rsidR="00554990" w:rsidRPr="00C575F5">
        <w:t>’</w:t>
      </w:r>
      <w:r w:rsidRPr="00C575F5">
        <w:t>eau ou de la solution de lavage : 8 </w:t>
      </w:r>
      <w:r w:rsidRPr="00C575F5">
        <w:sym w:font="Symbol" w:char="F0B1"/>
      </w:r>
      <w:r w:rsidRPr="00C575F5">
        <w:t> 0,2 MPa ;</w:t>
      </w:r>
    </w:p>
    <w:p w14:paraId="7CDC4BD4" w14:textId="43F015D2" w:rsidR="00F0580B" w:rsidRPr="00C575F5" w:rsidRDefault="00F0580B" w:rsidP="00F0580B">
      <w:pPr>
        <w:pStyle w:val="SingleTxtG"/>
        <w:ind w:left="2835" w:hanging="567"/>
      </w:pPr>
      <w:r w:rsidRPr="00C575F5">
        <w:t>b)</w:t>
      </w:r>
      <w:r w:rsidRPr="00C575F5">
        <w:tab/>
        <w:t>Température de l</w:t>
      </w:r>
      <w:r w:rsidR="00554990" w:rsidRPr="00C575F5">
        <w:t>’</w:t>
      </w:r>
      <w:r w:rsidRPr="00C575F5">
        <w:t>eau ou de la solution de lavage : 60° </w:t>
      </w:r>
      <w:r w:rsidR="00E80D7C" w:rsidRPr="00C575F5">
        <w:t>–</w:t>
      </w:r>
      <w:r w:rsidRPr="00C575F5">
        <w:t> 5 °C ;</w:t>
      </w:r>
    </w:p>
    <w:p w14:paraId="2A5605CB" w14:textId="7CF8AE68" w:rsidR="00F0580B" w:rsidRPr="00C575F5" w:rsidRDefault="00F0580B" w:rsidP="00F0580B">
      <w:pPr>
        <w:pStyle w:val="SingleTxtG"/>
        <w:ind w:left="2835" w:hanging="567"/>
      </w:pPr>
      <w:r w:rsidRPr="00C575F5">
        <w:t>c)</w:t>
      </w:r>
      <w:r w:rsidRPr="00C575F5">
        <w:tab/>
        <w:t>Débit de l</w:t>
      </w:r>
      <w:r w:rsidR="00554990" w:rsidRPr="00C575F5">
        <w:t>’</w:t>
      </w:r>
      <w:r w:rsidRPr="00C575F5">
        <w:t xml:space="preserve">eau ou de la solution de lavage : 7 </w:t>
      </w:r>
      <w:r w:rsidRPr="00C575F5">
        <w:sym w:font="Symbol" w:char="F0B1"/>
      </w:r>
      <w:r w:rsidRPr="00C575F5">
        <w:t> 1 l/mn ;</w:t>
      </w:r>
    </w:p>
    <w:p w14:paraId="4129074D" w14:textId="39025B68" w:rsidR="00F0580B" w:rsidRPr="00C575F5" w:rsidRDefault="00F0580B" w:rsidP="00F0580B">
      <w:pPr>
        <w:pStyle w:val="SingleTxtG"/>
        <w:ind w:left="2835" w:hanging="567"/>
      </w:pPr>
      <w:r w:rsidRPr="00C575F5">
        <w:t>d)</w:t>
      </w:r>
      <w:r w:rsidRPr="00C575F5">
        <w:tab/>
        <w:t>L</w:t>
      </w:r>
      <w:r w:rsidR="00554990" w:rsidRPr="00C575F5">
        <w:t>’</w:t>
      </w:r>
      <w:r w:rsidRPr="00C575F5">
        <w:t xml:space="preserve">extrémité de la lance de lavage est maintenue à 600 </w:t>
      </w:r>
      <w:r w:rsidRPr="00C575F5">
        <w:sym w:font="Symbol" w:char="F0B1"/>
      </w:r>
      <w:r w:rsidRPr="00C575F5">
        <w:t xml:space="preserve"> 20 mm de la surface rétroréfléchissante ;</w:t>
      </w:r>
    </w:p>
    <w:p w14:paraId="5E09E48C" w14:textId="77777777" w:rsidR="00F0580B" w:rsidRPr="00C575F5" w:rsidRDefault="00F0580B" w:rsidP="00F0580B">
      <w:pPr>
        <w:pStyle w:val="SingleTxtG"/>
        <w:ind w:left="2835" w:hanging="567"/>
      </w:pPr>
      <w:r w:rsidRPr="00C575F5">
        <w:t>e)</w:t>
      </w:r>
      <w:r w:rsidRPr="00C575F5">
        <w:tab/>
        <w:t>La lance de lavage forme un angle inférieur ou égal à 45° par rapport à la perpendiculaire à la surface rétroréfléchissante ;</w:t>
      </w:r>
    </w:p>
    <w:p w14:paraId="112CC604" w14:textId="0F5509F5" w:rsidR="00F0580B" w:rsidRPr="00C575F5" w:rsidRDefault="00F0580B" w:rsidP="00F0580B">
      <w:pPr>
        <w:pStyle w:val="SingleTxtG"/>
        <w:ind w:left="2835" w:hanging="567"/>
        <w:sectPr w:rsidR="00F0580B" w:rsidRPr="00C575F5" w:rsidSect="00D62585">
          <w:headerReference w:type="default" r:id="rId63"/>
          <w:footnotePr>
            <w:numRestart w:val="eachSect"/>
          </w:footnotePr>
          <w:endnotePr>
            <w:numFmt w:val="decimal"/>
          </w:endnotePr>
          <w:pgSz w:w="11907" w:h="16840" w:code="9"/>
          <w:pgMar w:top="1417" w:right="1134" w:bottom="1134" w:left="1134" w:header="737" w:footer="567" w:gutter="0"/>
          <w:cols w:space="720"/>
          <w:docGrid w:linePitch="272"/>
        </w:sectPr>
      </w:pPr>
      <w:r w:rsidRPr="00C575F5">
        <w:t>f)</w:t>
      </w:r>
      <w:r w:rsidRPr="00C575F5">
        <w:tab/>
        <w:t>On utilise une buse de 40° d</w:t>
      </w:r>
      <w:r w:rsidR="00554990" w:rsidRPr="00C575F5">
        <w:t>’</w:t>
      </w:r>
      <w:r w:rsidRPr="00C575F5">
        <w:t>angle générant un jet en éventail.</w:t>
      </w:r>
    </w:p>
    <w:p w14:paraId="031F29F1" w14:textId="77777777" w:rsidR="00F0580B" w:rsidRPr="00C575F5" w:rsidRDefault="00F0580B" w:rsidP="00F0580B">
      <w:pPr>
        <w:pStyle w:val="HChG"/>
      </w:pPr>
      <w:r w:rsidRPr="00C575F5">
        <w:t>Annexe 16</w:t>
      </w:r>
    </w:p>
    <w:p w14:paraId="5D98A517" w14:textId="77777777" w:rsidR="00F0580B" w:rsidRPr="00C575F5" w:rsidRDefault="00F0580B" w:rsidP="00F0580B">
      <w:pPr>
        <w:pStyle w:val="HChG"/>
      </w:pPr>
      <w:r w:rsidRPr="00C575F5">
        <w:tab/>
      </w:r>
      <w:r w:rsidRPr="00C575F5">
        <w:tab/>
        <w:t>Adhérence</w:t>
      </w:r>
    </w:p>
    <w:p w14:paraId="44025972" w14:textId="77777777" w:rsidR="00F0580B" w:rsidRPr="00C575F5" w:rsidRDefault="00F0580B" w:rsidP="00F0580B">
      <w:pPr>
        <w:pStyle w:val="SingleTxtG"/>
        <w:ind w:left="2268" w:hanging="1134"/>
      </w:pPr>
      <w:r w:rsidRPr="00C575F5">
        <w:t>1.</w:t>
      </w:r>
      <w:r w:rsidRPr="00C575F5">
        <w:tab/>
        <w:t>Adhérence (dans le cas de matériaux adhésifs) des marquages rétroréfléchissants</w:t>
      </w:r>
    </w:p>
    <w:p w14:paraId="292E3F16" w14:textId="4F14101D" w:rsidR="00F0580B" w:rsidRPr="00C575F5" w:rsidRDefault="00F0580B" w:rsidP="00F0580B">
      <w:pPr>
        <w:pStyle w:val="SingleTxtG"/>
        <w:ind w:left="2268" w:hanging="1134"/>
      </w:pPr>
      <w:bookmarkStart w:id="16" w:name="_Hlk69895296"/>
      <w:r w:rsidRPr="00C575F5">
        <w:t>1.1</w:t>
      </w:r>
      <w:r w:rsidRPr="00C575F5">
        <w:tab/>
        <w:t>L</w:t>
      </w:r>
      <w:r w:rsidR="00554990" w:rsidRPr="00C575F5">
        <w:t>’</w:t>
      </w:r>
      <w:r w:rsidRPr="00C575F5">
        <w:t>adhérence des matériaux rétroréfléchissants doit être déterminée au terme de 24 heures de durcissement, au moyen d</w:t>
      </w:r>
      <w:r w:rsidR="00554990" w:rsidRPr="00C575F5">
        <w:t>’</w:t>
      </w:r>
      <w:r w:rsidRPr="00C575F5">
        <w:t>une machine d</w:t>
      </w:r>
      <w:r w:rsidR="00554990" w:rsidRPr="00C575F5">
        <w:t>’</w:t>
      </w:r>
      <w:r w:rsidRPr="00C575F5">
        <w:t>essai capable d</w:t>
      </w:r>
      <w:r w:rsidR="00554990" w:rsidRPr="00C575F5">
        <w:t>’</w:t>
      </w:r>
      <w:r w:rsidRPr="00C575F5">
        <w:t>exercer une traction perpendiculaire.</w:t>
      </w:r>
    </w:p>
    <w:bookmarkEnd w:id="16"/>
    <w:p w14:paraId="6E36EC35" w14:textId="77777777" w:rsidR="00F0580B" w:rsidRPr="00C575F5" w:rsidRDefault="00F0580B" w:rsidP="00F0580B">
      <w:pPr>
        <w:pStyle w:val="SingleTxtG"/>
        <w:ind w:left="2268" w:hanging="1134"/>
      </w:pPr>
      <w:r w:rsidRPr="00C575F5">
        <w:t>1.2</w:t>
      </w:r>
      <w:r w:rsidRPr="00C575F5">
        <w:tab/>
        <w:t>Les matériaux rétroréfléchissants ne doivent pas pouvoir être enlevés facilement et sans dommage.</w:t>
      </w:r>
    </w:p>
    <w:p w14:paraId="4C109674" w14:textId="0C07DDAE" w:rsidR="00F0580B" w:rsidRPr="00C575F5" w:rsidRDefault="00F0580B" w:rsidP="00F0580B">
      <w:pPr>
        <w:pStyle w:val="SingleTxtG"/>
        <w:ind w:left="2268" w:hanging="1134"/>
      </w:pPr>
      <w:r w:rsidRPr="00C575F5">
        <w:t>1.3</w:t>
      </w:r>
      <w:r w:rsidRPr="00C575F5">
        <w:tab/>
        <w:t>Les matériaux rétroréfléchissants doivent nécessiter une force d</w:t>
      </w:r>
      <w:r w:rsidR="00554990" w:rsidRPr="00C575F5">
        <w:t>’</w:t>
      </w:r>
      <w:r w:rsidRPr="00C575F5">
        <w:t>au moins 10 N par 25 mm de largeur exercée à la vitesse constante de</w:t>
      </w:r>
      <w:r w:rsidR="00E80D7C" w:rsidRPr="00C575F5">
        <w:t xml:space="preserve"> </w:t>
      </w:r>
      <w:r w:rsidRPr="00C575F5">
        <w:t>300 mm par minute pour être détachés du matériau de base.</w:t>
      </w:r>
    </w:p>
    <w:p w14:paraId="3368BAE1" w14:textId="77777777" w:rsidR="00F0580B" w:rsidRPr="00C575F5" w:rsidRDefault="00F0580B" w:rsidP="00F0580B">
      <w:pPr>
        <w:pStyle w:val="SingleTxtG"/>
        <w:ind w:left="2268" w:hanging="1134"/>
      </w:pPr>
      <w:r w:rsidRPr="00C575F5">
        <w:t>2.</w:t>
      </w:r>
      <w:r w:rsidRPr="00C575F5">
        <w:tab/>
        <w:t>Adhérence (dans le cas de matériaux adhésifs) des matériaux rétroréfléchissants pour plaques de signalisation arrière</w:t>
      </w:r>
    </w:p>
    <w:p w14:paraId="53D6224D" w14:textId="22798940" w:rsidR="00F0580B" w:rsidRPr="00C575F5" w:rsidRDefault="00F0580B" w:rsidP="00F0580B">
      <w:pPr>
        <w:pStyle w:val="SingleTxtG"/>
        <w:ind w:left="2268" w:hanging="1134"/>
      </w:pPr>
      <w:r w:rsidRPr="00C575F5">
        <w:t>2.1</w:t>
      </w:r>
      <w:r w:rsidRPr="00C575F5">
        <w:tab/>
        <w:t>L</w:t>
      </w:r>
      <w:r w:rsidR="00554990" w:rsidRPr="00C575F5">
        <w:t>’</w:t>
      </w:r>
      <w:r w:rsidRPr="00C575F5">
        <w:t>adhérence des matériaux rétroréfléchissants doit être déterminée au terme de 24 heures de durcissement, au moyen d</w:t>
      </w:r>
      <w:r w:rsidR="00554990" w:rsidRPr="00C575F5">
        <w:t>’</w:t>
      </w:r>
      <w:r w:rsidRPr="00C575F5">
        <w:t>une machine d</w:t>
      </w:r>
      <w:r w:rsidR="00554990" w:rsidRPr="00C575F5">
        <w:t>’</w:t>
      </w:r>
      <w:r w:rsidRPr="00C575F5">
        <w:t>essai capable d</w:t>
      </w:r>
      <w:r w:rsidR="00554990" w:rsidRPr="00C575F5">
        <w:t>’</w:t>
      </w:r>
      <w:r w:rsidRPr="00C575F5">
        <w:t>exercer une traction perpendiculaire.</w:t>
      </w:r>
    </w:p>
    <w:p w14:paraId="58EED8A3" w14:textId="4667265E" w:rsidR="00F0580B" w:rsidRPr="00C575F5" w:rsidRDefault="00F0580B" w:rsidP="00F0580B">
      <w:pPr>
        <w:pStyle w:val="SingleTxtG"/>
        <w:ind w:left="2268" w:hanging="1134"/>
      </w:pPr>
      <w:r w:rsidRPr="00C575F5">
        <w:t>2.2</w:t>
      </w:r>
      <w:r w:rsidRPr="00C575F5">
        <w:tab/>
        <w:t>L</w:t>
      </w:r>
      <w:r w:rsidR="00554990" w:rsidRPr="00C575F5">
        <w:t>’</w:t>
      </w:r>
      <w:r w:rsidRPr="00C575F5">
        <w:t>adhérence des matériaux rétroréfléchissants et fluorescents collés ou appliqués doit être déterminée.</w:t>
      </w:r>
    </w:p>
    <w:p w14:paraId="5DF9B7EF" w14:textId="77777777" w:rsidR="00F0580B" w:rsidRPr="00C575F5" w:rsidRDefault="00F0580B" w:rsidP="00F0580B">
      <w:pPr>
        <w:pStyle w:val="SingleTxtG"/>
        <w:ind w:left="2268" w:hanging="1134"/>
      </w:pPr>
      <w:r w:rsidRPr="00C575F5">
        <w:t>2.3</w:t>
      </w:r>
      <w:r w:rsidRPr="00C575F5">
        <w:tab/>
        <w:t>Les matériaux appliqués de quelque façon que ce soit ne doivent pas pouvoir être enlevés sans outil ou sans dommage.</w:t>
      </w:r>
    </w:p>
    <w:p w14:paraId="2A809059" w14:textId="3C803913" w:rsidR="006726F5" w:rsidRPr="00C575F5" w:rsidRDefault="00F0580B" w:rsidP="00F0580B">
      <w:pPr>
        <w:pStyle w:val="SingleTxtG"/>
        <w:ind w:left="2268" w:hanging="1134"/>
        <w:sectPr w:rsidR="006726F5" w:rsidRPr="00C575F5" w:rsidSect="00D62585">
          <w:headerReference w:type="even" r:id="rId64"/>
          <w:headerReference w:type="default" r:id="rId65"/>
          <w:footnotePr>
            <w:numRestart w:val="eachSect"/>
          </w:footnotePr>
          <w:endnotePr>
            <w:numFmt w:val="decimal"/>
          </w:endnotePr>
          <w:pgSz w:w="11907" w:h="16840" w:code="9"/>
          <w:pgMar w:top="1417" w:right="1134" w:bottom="1134" w:left="1134" w:header="737" w:footer="567" w:gutter="0"/>
          <w:cols w:space="720"/>
          <w:docGrid w:linePitch="272"/>
        </w:sectPr>
      </w:pPr>
      <w:r w:rsidRPr="00C575F5">
        <w:t>2.4</w:t>
      </w:r>
      <w:r w:rsidRPr="00C575F5">
        <w:tab/>
        <w:t>Les matériaux collés (films adhésifs) doivent nécessiter une force d</w:t>
      </w:r>
      <w:r w:rsidR="00554990" w:rsidRPr="00C575F5">
        <w:t>’</w:t>
      </w:r>
      <w:r w:rsidRPr="00C575F5">
        <w:t>au moins 10 N par 25 mm de largeur exercée à la vitesse de 300 mm par minute pour être détachés du matériau de base.</w:t>
      </w:r>
    </w:p>
    <w:p w14:paraId="6323D6EC" w14:textId="77777777" w:rsidR="006726F5" w:rsidRPr="00C575F5" w:rsidRDefault="006726F5" w:rsidP="006726F5">
      <w:pPr>
        <w:pStyle w:val="HChG"/>
      </w:pPr>
      <w:r w:rsidRPr="00C575F5">
        <w:t>Annexe 17</w:t>
      </w:r>
    </w:p>
    <w:p w14:paraId="4DFE96C5" w14:textId="0EB8D305" w:rsidR="006726F5" w:rsidRPr="00C575F5" w:rsidRDefault="006726F5" w:rsidP="006726F5">
      <w:pPr>
        <w:pStyle w:val="HChG"/>
      </w:pPr>
      <w:r w:rsidRPr="00C575F5">
        <w:tab/>
      </w:r>
      <w:r w:rsidRPr="00C575F5">
        <w:tab/>
        <w:t>Flexion − Marquages rétroréfléchissants</w:t>
      </w:r>
    </w:p>
    <w:p w14:paraId="3AEAD53D" w14:textId="72C35B75" w:rsidR="006726F5" w:rsidRPr="00C575F5" w:rsidRDefault="006726F5" w:rsidP="006726F5">
      <w:pPr>
        <w:pStyle w:val="SingleTxtG"/>
        <w:ind w:left="2268" w:hanging="1134"/>
      </w:pPr>
      <w:r w:rsidRPr="00C575F5">
        <w:t>1.</w:t>
      </w:r>
      <w:r w:rsidRPr="00C575F5">
        <w:tab/>
        <w:t>Pour les échantillons qui doivent être collés à un substrat flexible, à savoir la bâche, les dispositions ci-après s</w:t>
      </w:r>
      <w:r w:rsidR="00554990" w:rsidRPr="00C575F5">
        <w:t>’</w:t>
      </w:r>
      <w:r w:rsidRPr="00C575F5">
        <w:t>appliquent :</w:t>
      </w:r>
    </w:p>
    <w:p w14:paraId="5E035E8C" w14:textId="3AC3A11D" w:rsidR="006726F5" w:rsidRPr="00C575F5" w:rsidRDefault="006726F5" w:rsidP="006726F5">
      <w:pPr>
        <w:pStyle w:val="SingleTxtG"/>
        <w:ind w:left="2268" w:hanging="1134"/>
      </w:pPr>
      <w:r w:rsidRPr="00C575F5">
        <w:t>2.</w:t>
      </w:r>
      <w:r w:rsidRPr="00C575F5">
        <w:tab/>
        <w:t>Un spécimen de l</w:t>
      </w:r>
      <w:r w:rsidR="00554990" w:rsidRPr="00C575F5">
        <w:t>’</w:t>
      </w:r>
      <w:r w:rsidRPr="00C575F5">
        <w:t>échantillon mesurant 50 mm x 300 mm est enroulé dans la longueur pendant une seconde autour d</w:t>
      </w:r>
      <w:r w:rsidR="00554990" w:rsidRPr="00C575F5">
        <w:t>’</w:t>
      </w:r>
      <w:r w:rsidRPr="00C575F5">
        <w:t>un mandrin de 3,2 mm, la partie adhésive touchant le mandrin.</w:t>
      </w:r>
    </w:p>
    <w:p w14:paraId="424F1573" w14:textId="2DE0CBB0" w:rsidR="006726F5" w:rsidRPr="00C575F5" w:rsidRDefault="006726F5" w:rsidP="006726F5">
      <w:pPr>
        <w:pStyle w:val="SingleTxtG"/>
        <w:ind w:left="2268" w:hanging="1134"/>
        <w:rPr>
          <w:rFonts w:cs="Courier New"/>
        </w:rPr>
      </w:pPr>
      <w:r w:rsidRPr="00C575F5">
        <w:t>3.</w:t>
      </w:r>
      <w:r w:rsidRPr="00C575F5">
        <w:tab/>
        <w:t>La température d</w:t>
      </w:r>
      <w:r w:rsidR="00554990" w:rsidRPr="00C575F5">
        <w:t>’</w:t>
      </w:r>
      <w:r w:rsidRPr="00C575F5">
        <w:t xml:space="preserve">essai doit être de 23 °C </w:t>
      </w:r>
      <w:r w:rsidRPr="00C575F5">
        <w:sym w:font="Symbol" w:char="F0B1"/>
      </w:r>
      <w:r w:rsidRPr="00C575F5">
        <w:t xml:space="preserve"> 2 °C.</w:t>
      </w:r>
    </w:p>
    <w:p w14:paraId="6EF6A887" w14:textId="79411447" w:rsidR="006726F5" w:rsidRPr="00C575F5" w:rsidRDefault="006726F5" w:rsidP="006726F5">
      <w:pPr>
        <w:pStyle w:val="SingleTxtG"/>
        <w:ind w:left="2268"/>
      </w:pPr>
      <w:r w:rsidRPr="00C575F5">
        <w:rPr>
          <w:i/>
        </w:rPr>
        <w:tab/>
        <w:t>Note</w:t>
      </w:r>
      <w:r w:rsidRPr="00C575F5">
        <w:t> : Pour faciliter l</w:t>
      </w:r>
      <w:r w:rsidR="00554990" w:rsidRPr="00C575F5">
        <w:t>’</w:t>
      </w:r>
      <w:r w:rsidRPr="00C575F5">
        <w:t>essai, on saupoudrera de talc la partie adhésive pour éviter qu</w:t>
      </w:r>
      <w:r w:rsidR="00554990" w:rsidRPr="00C575F5">
        <w:t>’</w:t>
      </w:r>
      <w:r w:rsidRPr="00C575F5">
        <w:t>elle ne colle au mandrin.</w:t>
      </w:r>
    </w:p>
    <w:p w14:paraId="122FD4B1" w14:textId="77777777" w:rsidR="006726F5" w:rsidRPr="00C575F5" w:rsidRDefault="006726F5" w:rsidP="006726F5">
      <w:pPr>
        <w:pStyle w:val="SingleTxtG"/>
        <w:ind w:left="2268" w:hanging="1134"/>
        <w:sectPr w:rsidR="006726F5" w:rsidRPr="00C575F5" w:rsidSect="00D62585">
          <w:headerReference w:type="default" r:id="rId66"/>
          <w:footnotePr>
            <w:numRestart w:val="eachSect"/>
          </w:footnotePr>
          <w:endnotePr>
            <w:numFmt w:val="decimal"/>
          </w:endnotePr>
          <w:pgSz w:w="11907" w:h="16840" w:code="9"/>
          <w:pgMar w:top="1417" w:right="1134" w:bottom="1134" w:left="1134" w:header="737" w:footer="567" w:gutter="0"/>
          <w:cols w:space="720"/>
          <w:docGrid w:linePitch="272"/>
        </w:sectPr>
      </w:pPr>
      <w:r w:rsidRPr="00C575F5">
        <w:t>4.</w:t>
      </w:r>
      <w:r w:rsidRPr="00C575F5">
        <w:tab/>
        <w:t>Après cet essai, le spécimen ne doit présenter ni craquelure, ni modification visible qui réduiraient ses performances.</w:t>
      </w:r>
    </w:p>
    <w:p w14:paraId="277247B6" w14:textId="77777777" w:rsidR="006726F5" w:rsidRPr="00C575F5" w:rsidRDefault="006726F5" w:rsidP="006726F5">
      <w:pPr>
        <w:pStyle w:val="HChG"/>
      </w:pPr>
      <w:r w:rsidRPr="00C575F5">
        <w:t>Annexe 18</w:t>
      </w:r>
    </w:p>
    <w:p w14:paraId="6635CA83" w14:textId="77777777" w:rsidR="006726F5" w:rsidRPr="00C575F5" w:rsidRDefault="006726F5" w:rsidP="006726F5">
      <w:pPr>
        <w:pStyle w:val="HChG"/>
      </w:pPr>
      <w:r w:rsidRPr="00C575F5">
        <w:tab/>
      </w:r>
      <w:r w:rsidRPr="00C575F5">
        <w:tab/>
        <w:t>Résistance au choc</w:t>
      </w:r>
    </w:p>
    <w:p w14:paraId="38A6E2AD" w14:textId="1D9C18A2" w:rsidR="006726F5" w:rsidRPr="00C575F5" w:rsidRDefault="006726F5" w:rsidP="006726F5">
      <w:pPr>
        <w:pStyle w:val="SingleTxtG"/>
        <w:ind w:left="2268" w:hanging="1134"/>
      </w:pPr>
      <w:r w:rsidRPr="00C575F5">
        <w:t>1.</w:t>
      </w:r>
      <w:r w:rsidRPr="00C575F5">
        <w:tab/>
        <w:t>Plaques de signalisation arrière (à l</w:t>
      </w:r>
      <w:r w:rsidR="00554990" w:rsidRPr="00C575F5">
        <w:t>’</w:t>
      </w:r>
      <w:r w:rsidRPr="00C575F5">
        <w:t>exception des réflecteurs prismatiques en plastique)</w:t>
      </w:r>
    </w:p>
    <w:p w14:paraId="7552CD94" w14:textId="7833B2DA" w:rsidR="006726F5" w:rsidRPr="00C575F5" w:rsidRDefault="006726F5" w:rsidP="006726F5">
      <w:pPr>
        <w:pStyle w:val="SingleTxtG"/>
        <w:ind w:left="2268"/>
      </w:pPr>
      <w:r w:rsidRPr="00C575F5">
        <w:tab/>
        <w:t>Lorsqu</w:t>
      </w:r>
      <w:r w:rsidR="00554990" w:rsidRPr="00C575F5">
        <w:t>’</w:t>
      </w:r>
      <w:r w:rsidRPr="00C575F5">
        <w:t>on fait tomber d</w:t>
      </w:r>
      <w:r w:rsidR="00554990" w:rsidRPr="00C575F5">
        <w:t>’</w:t>
      </w:r>
      <w:r w:rsidRPr="00C575F5">
        <w:t>une hauteur de 2 m une bille d</w:t>
      </w:r>
      <w:r w:rsidR="00554990" w:rsidRPr="00C575F5">
        <w:t>’</w:t>
      </w:r>
      <w:r w:rsidRPr="00C575F5">
        <w:t>acier plein de 25 mm de diamètre sur les parties rétroréfléchissantes et fluorescentes d</w:t>
      </w:r>
      <w:r w:rsidR="00554990" w:rsidRPr="00C575F5">
        <w:t>’</w:t>
      </w:r>
      <w:r w:rsidRPr="00C575F5">
        <w:t xml:space="preserve">une plaque soutenue, à une température ambiante de 23 </w:t>
      </w:r>
      <w:r w:rsidR="00EA6716" w:rsidRPr="00C575F5">
        <w:sym w:font="Symbol" w:char="F0B1"/>
      </w:r>
      <w:r w:rsidRPr="00C575F5">
        <w:t xml:space="preserve"> 2 °C, le matériau ne doit pas montrer de craquelures ou de séparation du matériau de base en dehors d</w:t>
      </w:r>
      <w:r w:rsidR="00554990" w:rsidRPr="00C575F5">
        <w:t>’</w:t>
      </w:r>
      <w:r w:rsidRPr="00C575F5">
        <w:t>une distance de 5 mm de la zone d</w:t>
      </w:r>
      <w:r w:rsidR="00554990" w:rsidRPr="00C575F5">
        <w:t>’</w:t>
      </w:r>
      <w:r w:rsidRPr="00C575F5">
        <w:t>impact.</w:t>
      </w:r>
    </w:p>
    <w:p w14:paraId="04A59297" w14:textId="77777777" w:rsidR="006726F5" w:rsidRPr="00C575F5" w:rsidRDefault="006726F5" w:rsidP="006726F5">
      <w:pPr>
        <w:pStyle w:val="SingleTxtG"/>
        <w:ind w:left="2268" w:hanging="1134"/>
      </w:pPr>
      <w:r w:rsidRPr="00C575F5">
        <w:t>2.</w:t>
      </w:r>
      <w:r w:rsidRPr="00C575F5">
        <w:tab/>
        <w:t>Dispositifs rétroréfléchissants de la classe IVA</w:t>
      </w:r>
    </w:p>
    <w:p w14:paraId="5EF56D04" w14:textId="77777777" w:rsidR="006726F5" w:rsidRPr="00C575F5" w:rsidRDefault="006726F5" w:rsidP="006726F5">
      <w:pPr>
        <w:pStyle w:val="SingleTxtG"/>
        <w:ind w:left="2268"/>
      </w:pPr>
      <w:r w:rsidRPr="00C575F5">
        <w:tab/>
        <w:t>Le dispositif rétroréfléchissant est monté de façon semblable à la manière dont il est monté sur le véhicule, mais la lentille est placée horizontalement et dirigée vers le haut.</w:t>
      </w:r>
    </w:p>
    <w:p w14:paraId="08641B35" w14:textId="6DD2C4B4" w:rsidR="006726F5" w:rsidRPr="00C575F5" w:rsidRDefault="006726F5" w:rsidP="006726F5">
      <w:pPr>
        <w:pStyle w:val="SingleTxtG"/>
        <w:ind w:left="2268"/>
      </w:pPr>
      <w:r w:rsidRPr="00C575F5">
        <w:tab/>
        <w:t>Laisser tomber d</w:t>
      </w:r>
      <w:r w:rsidR="00554990" w:rsidRPr="00C575F5">
        <w:t>’</w:t>
      </w:r>
      <w:r w:rsidRPr="00C575F5">
        <w:t>une hauteur de 0,76 m une bille d</w:t>
      </w:r>
      <w:r w:rsidR="00554990" w:rsidRPr="00C575F5">
        <w:t>’</w:t>
      </w:r>
      <w:r w:rsidRPr="00C575F5">
        <w:t>acier plein, polie, de 13 mm de diamètre, une fois, verticalement sur la partie centrale de la lentille. La bille peut être guidée, mais sa chute doit être libre.</w:t>
      </w:r>
    </w:p>
    <w:p w14:paraId="03747130" w14:textId="77F75B96" w:rsidR="006726F5" w:rsidRPr="00C575F5" w:rsidRDefault="006726F5" w:rsidP="006726F5">
      <w:pPr>
        <w:pStyle w:val="SingleTxtG"/>
        <w:ind w:left="2268"/>
      </w:pPr>
      <w:r w:rsidRPr="00C575F5">
        <w:tab/>
        <w:t>Lorsqu</w:t>
      </w:r>
      <w:r w:rsidR="00554990" w:rsidRPr="00C575F5">
        <w:t>’</w:t>
      </w:r>
      <w:r w:rsidRPr="00C575F5">
        <w:t>un dispositif rétroréfléchissant est essayé à température ambiante selon cette méthode, la lentille ne doit pas se fissurer.</w:t>
      </w:r>
    </w:p>
    <w:p w14:paraId="642BC701" w14:textId="77777777" w:rsidR="006726F5" w:rsidRPr="00C575F5" w:rsidRDefault="006726F5" w:rsidP="006726F5">
      <w:pPr>
        <w:pStyle w:val="SingleTxtG"/>
        <w:ind w:left="2268" w:hanging="1134"/>
        <w:sectPr w:rsidR="006726F5" w:rsidRPr="00C575F5" w:rsidSect="00D62585">
          <w:headerReference w:type="even" r:id="rId67"/>
          <w:footnotePr>
            <w:numRestart w:val="eachSect"/>
          </w:footnotePr>
          <w:endnotePr>
            <w:numFmt w:val="decimal"/>
          </w:endnotePr>
          <w:pgSz w:w="11907" w:h="16840" w:code="9"/>
          <w:pgMar w:top="1417" w:right="1134" w:bottom="1134" w:left="1134" w:header="737" w:footer="567" w:gutter="0"/>
          <w:cols w:space="720"/>
          <w:docGrid w:linePitch="272"/>
        </w:sectPr>
      </w:pPr>
    </w:p>
    <w:p w14:paraId="40A97A25" w14:textId="77777777" w:rsidR="007D0224" w:rsidRPr="00C575F5" w:rsidRDefault="007D0224" w:rsidP="007D0224">
      <w:pPr>
        <w:pStyle w:val="HChG"/>
      </w:pPr>
      <w:r w:rsidRPr="00C575F5">
        <w:t>Annexe 19</w:t>
      </w:r>
    </w:p>
    <w:p w14:paraId="40BFA8AB" w14:textId="77777777" w:rsidR="007D0224" w:rsidRPr="00C575F5" w:rsidRDefault="007D0224" w:rsidP="007D0224">
      <w:pPr>
        <w:pStyle w:val="HChG"/>
      </w:pPr>
      <w:r w:rsidRPr="00C575F5">
        <w:tab/>
      </w:r>
      <w:r w:rsidRPr="00C575F5">
        <w:tab/>
        <w:t>Rigidité des plaques</w:t>
      </w:r>
    </w:p>
    <w:p w14:paraId="13B6900D" w14:textId="77777777" w:rsidR="007D0224" w:rsidRPr="00C575F5" w:rsidRDefault="007D0224" w:rsidP="007D0224">
      <w:pPr>
        <w:pStyle w:val="SingleTxtG"/>
        <w:ind w:left="2268" w:hanging="1134"/>
      </w:pPr>
      <w:r w:rsidRPr="00C575F5">
        <w:t>1.</w:t>
      </w:r>
      <w:r w:rsidRPr="00C575F5">
        <w:tab/>
        <w:t>Classes 1, 2, 3, 4 et 5</w:t>
      </w:r>
    </w:p>
    <w:p w14:paraId="5DC0F3B9" w14:textId="77777777" w:rsidR="007D0224" w:rsidRPr="00C575F5" w:rsidRDefault="007D0224" w:rsidP="007D0224">
      <w:pPr>
        <w:pStyle w:val="SingleTxtG"/>
        <w:ind w:left="2268" w:hanging="1134"/>
      </w:pPr>
      <w:r w:rsidRPr="00C575F5">
        <w:t>1.1</w:t>
      </w:r>
      <w:r w:rsidRPr="00C575F5">
        <w:tab/>
        <w:t>La plaque de signalisation arrière est placée sur deux supports parallèles au côté le plus court de la plaque ; la distance de chacun des supports au côté adjacent de la plaque ne doit pas dépasser L 10, L étant la dimension hors tout la plus grande de la plaque. La plaque est ensuite chargée de sacs de grenaille ou de sable sec pour atteindre une pression uniformément distribuée de 1,5 kN/m</w:t>
      </w:r>
      <w:r w:rsidRPr="00C575F5">
        <w:rPr>
          <w:vertAlign w:val="superscript"/>
        </w:rPr>
        <w:t>2</w:t>
      </w:r>
      <w:r w:rsidRPr="00C575F5">
        <w:t>. La déflection de la plaque est mesurée à équidistance des deux supports.</w:t>
      </w:r>
    </w:p>
    <w:p w14:paraId="4E52F877" w14:textId="5EBCD02D" w:rsidR="007D0224" w:rsidRPr="00C575F5" w:rsidRDefault="007D0224" w:rsidP="007D0224">
      <w:pPr>
        <w:pStyle w:val="SingleTxtG"/>
        <w:ind w:left="2268" w:hanging="1134"/>
      </w:pPr>
      <w:r w:rsidRPr="00C575F5">
        <w:t>1.2</w:t>
      </w:r>
      <w:r w:rsidRPr="00C575F5">
        <w:tab/>
        <w:t>Dans cet essai, la déflection maximale de la plaque chargée ne doit pas excéder</w:t>
      </w:r>
      <w:r w:rsidR="00E80D7C" w:rsidRPr="00C575F5">
        <w:t> </w:t>
      </w:r>
      <w:r w:rsidRPr="00C575F5">
        <w:t>1/20 de la distance entre les supports ; après l</w:t>
      </w:r>
      <w:r w:rsidR="00554990" w:rsidRPr="00C575F5">
        <w:t>’</w:t>
      </w:r>
      <w:r w:rsidRPr="00C575F5">
        <w:t>enlèvement de la charge, la déflection résiduelle ne doit pas être supérieure au 1/5 de la déflection en charge.</w:t>
      </w:r>
    </w:p>
    <w:p w14:paraId="6012DB86" w14:textId="77777777" w:rsidR="007D0224" w:rsidRPr="00C575F5" w:rsidRDefault="007D0224" w:rsidP="007D0224">
      <w:pPr>
        <w:pStyle w:val="SingleTxtG"/>
        <w:ind w:left="2268" w:hanging="1134"/>
      </w:pPr>
      <w:r w:rsidRPr="00C575F5">
        <w:t>2.</w:t>
      </w:r>
      <w:r w:rsidRPr="00C575F5">
        <w:tab/>
        <w:t>Plaques de signalisation arrière pour véhicules lents</w:t>
      </w:r>
    </w:p>
    <w:p w14:paraId="4E7C8BE8" w14:textId="0C8B28CA" w:rsidR="007D0224" w:rsidRPr="00C575F5" w:rsidRDefault="007D0224" w:rsidP="007D0224">
      <w:pPr>
        <w:pStyle w:val="SingleTxtG"/>
        <w:ind w:left="2268" w:hanging="1134"/>
      </w:pPr>
      <w:r w:rsidRPr="00C575F5">
        <w:t>2.1</w:t>
      </w:r>
      <w:r w:rsidRPr="00C575F5">
        <w:tab/>
        <w:t>La plaque de signalisation triangulaire est tenue fortement sur l</w:t>
      </w:r>
      <w:r w:rsidR="00554990" w:rsidRPr="00C575F5">
        <w:t>’</w:t>
      </w:r>
      <w:r w:rsidRPr="00C575F5">
        <w:t>un de ses longs côtés avec les mâchoires de l</w:t>
      </w:r>
      <w:r w:rsidR="00554990" w:rsidRPr="00C575F5">
        <w:t>’</w:t>
      </w:r>
      <w:r w:rsidRPr="00C575F5">
        <w:t>étau ne dépassant pas plus de 20 mm sur la plaque. Une force de l0 N est appliquée perpendiculairement à la plaque sur le sommet opposé.</w:t>
      </w:r>
    </w:p>
    <w:p w14:paraId="1B101029" w14:textId="77777777" w:rsidR="007D0224" w:rsidRPr="00C575F5" w:rsidRDefault="007D0224" w:rsidP="007D0224">
      <w:pPr>
        <w:pStyle w:val="SingleTxtG"/>
        <w:ind w:left="2268" w:hanging="1134"/>
      </w:pPr>
      <w:r w:rsidRPr="00C575F5">
        <w:t>2.2</w:t>
      </w:r>
      <w:r w:rsidRPr="00C575F5">
        <w:tab/>
        <w:t>Ce sommet ne doit pas se déplacer dans la direction de la force de plus de 40 mm.</w:t>
      </w:r>
    </w:p>
    <w:p w14:paraId="3039CFF0" w14:textId="77777777" w:rsidR="007D0224" w:rsidRPr="00C575F5" w:rsidRDefault="007D0224" w:rsidP="007D0224">
      <w:pPr>
        <w:pStyle w:val="SingleTxtG"/>
        <w:ind w:left="2268" w:hanging="1134"/>
        <w:sectPr w:rsidR="007D0224" w:rsidRPr="00C575F5" w:rsidSect="00D62585">
          <w:headerReference w:type="default" r:id="rId68"/>
          <w:footnotePr>
            <w:numRestart w:val="eachSect"/>
          </w:footnotePr>
          <w:endnotePr>
            <w:numFmt w:val="decimal"/>
          </w:endnotePr>
          <w:pgSz w:w="11907" w:h="16840" w:code="9"/>
          <w:pgMar w:top="1417" w:right="1134" w:bottom="1134" w:left="1134" w:header="737" w:footer="567" w:gutter="0"/>
          <w:cols w:space="720"/>
          <w:docGrid w:linePitch="272"/>
        </w:sectPr>
      </w:pPr>
      <w:r w:rsidRPr="00C575F5">
        <w:t>2.3</w:t>
      </w:r>
      <w:r w:rsidRPr="00C575F5">
        <w:tab/>
        <w:t>Après suppression de la force, la plaque doit revenir de façon appréciable à sa position initiale. La déflection résiduelle ne doit pas être supérieure à 5 mm.</w:t>
      </w:r>
    </w:p>
    <w:p w14:paraId="439EE7C3" w14:textId="77777777" w:rsidR="007D0224" w:rsidRPr="00C575F5" w:rsidRDefault="007D0224" w:rsidP="007D0224">
      <w:pPr>
        <w:pStyle w:val="HChG"/>
      </w:pPr>
      <w:r w:rsidRPr="00C575F5">
        <w:t>Annexe 20</w:t>
      </w:r>
    </w:p>
    <w:p w14:paraId="422E0BD7" w14:textId="49C5D9B0" w:rsidR="007D0224" w:rsidRPr="00C575F5" w:rsidRDefault="007D0224" w:rsidP="007D0224">
      <w:pPr>
        <w:pStyle w:val="HChG"/>
      </w:pPr>
      <w:r w:rsidRPr="00C575F5">
        <w:tab/>
      </w:r>
      <w:r w:rsidRPr="00C575F5">
        <w:tab/>
        <w:t>Procédures d</w:t>
      </w:r>
      <w:r w:rsidR="00554990" w:rsidRPr="00C575F5">
        <w:t>’</w:t>
      </w:r>
      <w:r w:rsidRPr="00C575F5">
        <w:t xml:space="preserve">essai supplémentaires pour les triangles </w:t>
      </w:r>
      <w:r w:rsidRPr="00C575F5">
        <w:br/>
        <w:t>de présignalisation des types 1 et</w:t>
      </w:r>
      <w:r w:rsidR="00E80D7C" w:rsidRPr="00C575F5">
        <w:t xml:space="preserve"> </w:t>
      </w:r>
      <w:r w:rsidRPr="00C575F5">
        <w:t>2</w:t>
      </w:r>
    </w:p>
    <w:p w14:paraId="7B891570" w14:textId="77777777" w:rsidR="007D0224" w:rsidRPr="00C575F5" w:rsidRDefault="007D0224" w:rsidP="007D0224">
      <w:pPr>
        <w:pStyle w:val="SingleTxtG"/>
        <w:ind w:left="2268" w:hanging="1134"/>
      </w:pPr>
      <w:r w:rsidRPr="00C575F5">
        <w:t>1.</w:t>
      </w:r>
      <w:r w:rsidRPr="00C575F5">
        <w:tab/>
        <w:t>Essai de dégagement au sol</w:t>
      </w:r>
    </w:p>
    <w:p w14:paraId="55085DD3" w14:textId="77777777" w:rsidR="007D0224" w:rsidRPr="00C575F5" w:rsidRDefault="007D0224" w:rsidP="007D0224">
      <w:pPr>
        <w:pStyle w:val="SingleTxtG"/>
        <w:ind w:left="2268" w:hanging="1134"/>
      </w:pPr>
      <w:r w:rsidRPr="00C575F5">
        <w:t>1.1</w:t>
      </w:r>
      <w:r w:rsidRPr="00C575F5">
        <w:tab/>
        <w:t>Le triangle de présignalisation doit subir avec succès les essais suivants :</w:t>
      </w:r>
    </w:p>
    <w:p w14:paraId="3D045679" w14:textId="60D014A5" w:rsidR="007D0224" w:rsidRPr="00C575F5" w:rsidRDefault="007D0224" w:rsidP="007D0224">
      <w:pPr>
        <w:pStyle w:val="SingleTxtG"/>
        <w:ind w:left="2268" w:hanging="1134"/>
      </w:pPr>
      <w:r w:rsidRPr="00C575F5">
        <w:t>1.1.1</w:t>
      </w:r>
      <w:r w:rsidRPr="00C575F5">
        <w:tab/>
        <w:t>Pour cet essai, on utilise l</w:t>
      </w:r>
      <w:r w:rsidR="00554990" w:rsidRPr="00C575F5">
        <w:t>’</w:t>
      </w:r>
      <w:r w:rsidRPr="00C575F5">
        <w:t>appareil représenté sur la figure A5-X, ayant la forme d</w:t>
      </w:r>
      <w:r w:rsidR="00554990" w:rsidRPr="00C575F5">
        <w:t>’</w:t>
      </w:r>
      <w:r w:rsidRPr="00C575F5">
        <w:t>une pyramide creuse renversée, que l</w:t>
      </w:r>
      <w:r w:rsidR="00554990" w:rsidRPr="00C575F5">
        <w:t>’</w:t>
      </w:r>
      <w:r w:rsidRPr="00C575F5">
        <w:t>on place sur un plan de base horizontal.</w:t>
      </w:r>
    </w:p>
    <w:p w14:paraId="6A762C3B" w14:textId="2CC2FCEC" w:rsidR="007D0224" w:rsidRPr="00C575F5" w:rsidRDefault="007D0224" w:rsidP="007D0224">
      <w:pPr>
        <w:pStyle w:val="SingleTxtG"/>
        <w:ind w:left="2268" w:hanging="1134"/>
      </w:pPr>
      <w:r w:rsidRPr="00C575F5">
        <w:t>1.1.2</w:t>
      </w:r>
      <w:r w:rsidRPr="00C575F5">
        <w:tab/>
        <w:t>Les différents points d</w:t>
      </w:r>
      <w:r w:rsidR="00554990" w:rsidRPr="00C575F5">
        <w:t>’</w:t>
      </w:r>
      <w:r w:rsidRPr="00C575F5">
        <w:t>appui du triangle sur le sol sont successivement placés au centre (orifice carré) σ de l</w:t>
      </w:r>
      <w:r w:rsidR="00554990" w:rsidRPr="00C575F5">
        <w:t>’</w:t>
      </w:r>
      <w:r w:rsidRPr="00C575F5">
        <w:t>appareil d</w:t>
      </w:r>
      <w:r w:rsidR="00554990" w:rsidRPr="00C575F5">
        <w:t>’</w:t>
      </w:r>
      <w:r w:rsidRPr="00C575F5">
        <w:t>essai. Pendant l</w:t>
      </w:r>
      <w:r w:rsidR="00554990" w:rsidRPr="00C575F5">
        <w:t>’</w:t>
      </w:r>
      <w:r w:rsidRPr="00C575F5">
        <w:t>essai de chaque point d</w:t>
      </w:r>
      <w:r w:rsidR="00554990" w:rsidRPr="00C575F5">
        <w:t>’</w:t>
      </w:r>
      <w:r w:rsidRPr="00C575F5">
        <w:t>appui, il faut pouvoir trouver une position de l</w:t>
      </w:r>
      <w:r w:rsidR="00554990" w:rsidRPr="00C575F5">
        <w:t>’</w:t>
      </w:r>
      <w:r w:rsidRPr="00C575F5">
        <w:t>appareil d</w:t>
      </w:r>
      <w:r w:rsidR="00554990" w:rsidRPr="00C575F5">
        <w:t>’</w:t>
      </w:r>
      <w:r w:rsidRPr="00C575F5">
        <w:t>essai, par rapport au triangle de présignalisation et à son support, qui soit favorable au triangle et qui assure :</w:t>
      </w:r>
    </w:p>
    <w:p w14:paraId="528BD030" w14:textId="77777777" w:rsidR="007D0224" w:rsidRPr="00C575F5" w:rsidRDefault="007D0224" w:rsidP="007D0224">
      <w:pPr>
        <w:pStyle w:val="SingleTxtG"/>
        <w:ind w:left="2268" w:hanging="1134"/>
      </w:pPr>
      <w:r w:rsidRPr="00C575F5">
        <w:t>1.1.2.1</w:t>
      </w:r>
      <w:r w:rsidRPr="00C575F5">
        <w:tab/>
        <w:t>Que tous les appuis reposent simultanément sur le plan de base,</w:t>
      </w:r>
    </w:p>
    <w:p w14:paraId="58BEABD6" w14:textId="0615B550" w:rsidR="007D0224" w:rsidRPr="00C575F5" w:rsidRDefault="007D0224" w:rsidP="007D0224">
      <w:pPr>
        <w:pStyle w:val="SingleTxtG"/>
        <w:ind w:left="2268" w:hanging="1134"/>
      </w:pPr>
      <w:r w:rsidRPr="00C575F5">
        <w:t>1.1.2.2</w:t>
      </w:r>
      <w:r w:rsidRPr="00C575F5">
        <w:tab/>
        <w:t>Qu</w:t>
      </w:r>
      <w:r w:rsidR="00554990" w:rsidRPr="00C575F5">
        <w:t>’</w:t>
      </w:r>
      <w:r w:rsidRPr="00C575F5">
        <w:t>à l</w:t>
      </w:r>
      <w:r w:rsidR="00554990" w:rsidRPr="00C575F5">
        <w:t>’</w:t>
      </w:r>
      <w:r w:rsidRPr="00C575F5">
        <w:t>extérieur de la surface couverte par l</w:t>
      </w:r>
      <w:r w:rsidR="00554990" w:rsidRPr="00C575F5">
        <w:t>’</w:t>
      </w:r>
      <w:r w:rsidRPr="00C575F5">
        <w:t>appareil d</w:t>
      </w:r>
      <w:r w:rsidR="00554990" w:rsidRPr="00C575F5">
        <w:t>’</w:t>
      </w:r>
      <w:r w:rsidRPr="00C575F5">
        <w:t>essai, la distance entre le plan de base et les parties du triangle ou du support soit au moins égale à 50 mm (à l</w:t>
      </w:r>
      <w:r w:rsidR="00554990" w:rsidRPr="00C575F5">
        <w:t>’</w:t>
      </w:r>
      <w:r w:rsidRPr="00C575F5">
        <w:t>exception des appuis proprement dits).</w:t>
      </w:r>
    </w:p>
    <w:p w14:paraId="25D307E3" w14:textId="77777777" w:rsidR="007D0224" w:rsidRPr="00C575F5" w:rsidRDefault="007D0224" w:rsidP="007D0224">
      <w:pPr>
        <w:pStyle w:val="SingleTxtG"/>
        <w:ind w:left="2268" w:hanging="1134"/>
      </w:pPr>
      <w:r w:rsidRPr="00C575F5">
        <w:t>2.</w:t>
      </w:r>
      <w:r w:rsidRPr="00C575F5">
        <w:tab/>
        <w:t>Essai de résistance mécanique</w:t>
      </w:r>
    </w:p>
    <w:p w14:paraId="2BE24C75" w14:textId="75EE2C6A" w:rsidR="007D0224" w:rsidRPr="00C575F5" w:rsidRDefault="007D0224" w:rsidP="007D0224">
      <w:pPr>
        <w:pStyle w:val="SingleTxtG"/>
        <w:ind w:left="2268" w:hanging="1134"/>
      </w:pPr>
      <w:r w:rsidRPr="00C575F5">
        <w:t>2.1</w:t>
      </w:r>
      <w:r w:rsidRPr="00C575F5">
        <w:tab/>
        <w:t>Le triangle de présignalisation étant installé conformément aux prescriptions du fabricant et ses bases étant solidement tenues, on exerce sur le sommet du triangle, parallèlement à la surface d</w:t>
      </w:r>
      <w:r w:rsidR="00554990" w:rsidRPr="00C575F5">
        <w:t>’</w:t>
      </w:r>
      <w:r w:rsidRPr="00C575F5">
        <w:t>appui et perpendiculairement au côté inférieur du triangle, une force de 2 N.</w:t>
      </w:r>
    </w:p>
    <w:p w14:paraId="239BF8CD" w14:textId="77777777" w:rsidR="007D0224" w:rsidRPr="00C575F5" w:rsidRDefault="007D0224" w:rsidP="007D0224">
      <w:pPr>
        <w:pStyle w:val="SingleTxtG"/>
        <w:ind w:left="2268" w:hanging="1134"/>
      </w:pPr>
      <w:r w:rsidRPr="00C575F5">
        <w:t>2.2</w:t>
      </w:r>
      <w:r w:rsidRPr="00C575F5">
        <w:tab/>
        <w:t>Le sommet du triangle ne doit pas se déplacer de plus de 5 cm dans la direction de la force.</w:t>
      </w:r>
    </w:p>
    <w:p w14:paraId="31A49136" w14:textId="5F8BEE46" w:rsidR="007D0224" w:rsidRPr="00C575F5" w:rsidRDefault="007D0224" w:rsidP="007D0224">
      <w:pPr>
        <w:pStyle w:val="SingleTxtG"/>
        <w:ind w:left="2268" w:hanging="1134"/>
      </w:pPr>
      <w:r w:rsidRPr="00C575F5">
        <w:t>2.3</w:t>
      </w:r>
      <w:r w:rsidRPr="00C575F5">
        <w:tab/>
        <w:t>Après l</w:t>
      </w:r>
      <w:r w:rsidR="00554990" w:rsidRPr="00C575F5">
        <w:t>’</w:t>
      </w:r>
      <w:r w:rsidRPr="00C575F5">
        <w:t>essai, la position du dispositif ne doit pas s</w:t>
      </w:r>
      <w:r w:rsidR="00554990" w:rsidRPr="00C575F5">
        <w:t>’</w:t>
      </w:r>
      <w:r w:rsidRPr="00C575F5">
        <w:t>être écartée sensiblement de la position d</w:t>
      </w:r>
      <w:r w:rsidR="00554990" w:rsidRPr="00C575F5">
        <w:t>’</w:t>
      </w:r>
      <w:r w:rsidRPr="00C575F5">
        <w:t>origine.</w:t>
      </w:r>
    </w:p>
    <w:p w14:paraId="11639C10" w14:textId="77777777" w:rsidR="007D0224" w:rsidRPr="00C575F5" w:rsidRDefault="007D0224" w:rsidP="007D0224">
      <w:pPr>
        <w:pStyle w:val="SingleTxtG"/>
        <w:ind w:left="2268" w:hanging="1134"/>
      </w:pPr>
      <w:r w:rsidRPr="00C575F5">
        <w:t>3.</w:t>
      </w:r>
      <w:r w:rsidRPr="00C575F5">
        <w:tab/>
        <w:t>Essai de résistance à la chaleur et aux basses températures</w:t>
      </w:r>
    </w:p>
    <w:p w14:paraId="3566C451" w14:textId="19A04C9E" w:rsidR="007D0224" w:rsidRPr="00C575F5" w:rsidRDefault="007D0224" w:rsidP="007D0224">
      <w:pPr>
        <w:pStyle w:val="SingleTxtG"/>
        <w:ind w:left="2268" w:hanging="1134"/>
      </w:pPr>
      <w:r w:rsidRPr="00C575F5">
        <w:t>3.1</w:t>
      </w:r>
      <w:r w:rsidRPr="00C575F5">
        <w:tab/>
        <w:t>Le triangle de présignalisation, placé dans son étui de protection, s</w:t>
      </w:r>
      <w:r w:rsidR="00554990" w:rsidRPr="00C575F5">
        <w:t>’</w:t>
      </w:r>
      <w:r w:rsidRPr="00C575F5">
        <w:t xml:space="preserve">il y en a un, est maintenu pendant 12 heures consécutives dans une atmosphère sèche à la température de 60 °C </w:t>
      </w:r>
      <w:r w:rsidR="00EA6716" w:rsidRPr="00C575F5">
        <w:sym w:font="Symbol" w:char="F0B1"/>
      </w:r>
      <w:r w:rsidRPr="00C575F5">
        <w:t xml:space="preserve"> 2 °C.</w:t>
      </w:r>
    </w:p>
    <w:p w14:paraId="42861B3C" w14:textId="7DDE5E54" w:rsidR="007D0224" w:rsidRPr="00C575F5" w:rsidRDefault="007D0224" w:rsidP="007D0224">
      <w:pPr>
        <w:pStyle w:val="SingleTxtG"/>
        <w:ind w:left="2268" w:hanging="1134"/>
      </w:pPr>
      <w:r w:rsidRPr="00C575F5">
        <w:t>3.2</w:t>
      </w:r>
      <w:r w:rsidRPr="00C575F5">
        <w:tab/>
        <w:t>Après l</w:t>
      </w:r>
      <w:r w:rsidR="00554990" w:rsidRPr="00C575F5">
        <w:t>’</w:t>
      </w:r>
      <w:r w:rsidRPr="00C575F5">
        <w:t>essai, on ne doit pouvoir constater visuellement aucune déformation sensible ou fêlure de l</w:t>
      </w:r>
      <w:r w:rsidR="00554990" w:rsidRPr="00C575F5">
        <w:t>’</w:t>
      </w:r>
      <w:r w:rsidRPr="00C575F5">
        <w:t>appareil, en particulier du dispositif rétroréfléchissant. L</w:t>
      </w:r>
      <w:r w:rsidR="00554990" w:rsidRPr="00C575F5">
        <w:t>’</w:t>
      </w:r>
      <w:r w:rsidRPr="00C575F5">
        <w:t>étui de protection doit pouvoir être ouvert facilement et ne pas adhérer au triangle.</w:t>
      </w:r>
    </w:p>
    <w:p w14:paraId="2DCFB566" w14:textId="6E2009C4" w:rsidR="007D0224" w:rsidRPr="00C575F5" w:rsidRDefault="007D0224" w:rsidP="007D0224">
      <w:pPr>
        <w:pStyle w:val="SingleTxtG"/>
        <w:ind w:left="2268" w:hanging="1134"/>
      </w:pPr>
      <w:r w:rsidRPr="00C575F5">
        <w:t>3.3</w:t>
      </w:r>
      <w:r w:rsidRPr="00C575F5">
        <w:tab/>
        <w:t>Après l</w:t>
      </w:r>
      <w:r w:rsidR="00554990" w:rsidRPr="00C575F5">
        <w:t>’</w:t>
      </w:r>
      <w:r w:rsidRPr="00C575F5">
        <w:t>essai de résistance à la chaleur suivi d</w:t>
      </w:r>
      <w:r w:rsidR="00554990" w:rsidRPr="00C575F5">
        <w:t>’</w:t>
      </w:r>
      <w:r w:rsidRPr="00C575F5">
        <w:t xml:space="preserve">un maintien pendant 12 heures consécutives à une température de 25 °C </w:t>
      </w:r>
      <w:r w:rsidRPr="00C575F5">
        <w:sym w:font="Symbol" w:char="F0B1"/>
      </w:r>
      <w:r w:rsidRPr="00C575F5">
        <w:t xml:space="preserve"> 5 °C, le triangle de présignalisation, placé dans son étui de protection, doit être maintenu pendant 12 heures encore dans une atmosphère sèche à la température de -40 °C </w:t>
      </w:r>
      <w:r w:rsidRPr="00C575F5">
        <w:sym w:font="Symbol" w:char="F0B1"/>
      </w:r>
      <w:r w:rsidRPr="00C575F5">
        <w:t> 2 °C.</w:t>
      </w:r>
    </w:p>
    <w:p w14:paraId="146ED36A" w14:textId="0295EA99" w:rsidR="007D0224" w:rsidRPr="00C575F5" w:rsidRDefault="007D0224" w:rsidP="007D0224">
      <w:pPr>
        <w:pStyle w:val="SingleTxtG"/>
        <w:ind w:left="2268" w:hanging="1134"/>
      </w:pPr>
      <w:r w:rsidRPr="00C575F5">
        <w:t>3.4</w:t>
      </w:r>
      <w:r w:rsidRPr="00C575F5">
        <w:tab/>
        <w:t>Immédiatement après la sortie de la chambre froide, on ne doit pouvoir remarquer sur l</w:t>
      </w:r>
      <w:r w:rsidR="00554990" w:rsidRPr="00C575F5">
        <w:t>’</w:t>
      </w:r>
      <w:r w:rsidRPr="00C575F5">
        <w:t>appareil et particulièrement sur ses parties optiques aucune déformation visible ni rupture. S</w:t>
      </w:r>
      <w:r w:rsidR="00554990" w:rsidRPr="00C575F5">
        <w:t>’</w:t>
      </w:r>
      <w:r w:rsidRPr="00C575F5">
        <w:t>il y a un étui de protection, celui-ci doit pouvoir être ouvert comme il convient, sans se déchirer ni adhérer au triangle de présignalisation.</w:t>
      </w:r>
    </w:p>
    <w:p w14:paraId="7AB13650" w14:textId="77777777" w:rsidR="007D0224" w:rsidRPr="00C575F5" w:rsidRDefault="007D0224" w:rsidP="007D0224">
      <w:pPr>
        <w:pStyle w:val="SingleTxtG"/>
        <w:ind w:left="2268" w:hanging="1134"/>
      </w:pPr>
      <w:bookmarkStart w:id="17" w:name="_Toc386120428"/>
      <w:r w:rsidRPr="00C575F5">
        <w:t>4.</w:t>
      </w:r>
      <w:r w:rsidRPr="00C575F5">
        <w:tab/>
        <w:t>Détermination de la rugosité du revêtement routier (méthode de la plage de sable)</w:t>
      </w:r>
      <w:bookmarkEnd w:id="17"/>
    </w:p>
    <w:p w14:paraId="7B7D8CBA" w14:textId="77777777" w:rsidR="007D0224" w:rsidRPr="00C575F5" w:rsidRDefault="007D0224" w:rsidP="007D0224">
      <w:pPr>
        <w:pStyle w:val="SingleTxtG"/>
        <w:ind w:left="2268" w:hanging="1134"/>
      </w:pPr>
      <w:r w:rsidRPr="00C575F5">
        <w:t>4.1</w:t>
      </w:r>
      <w:r w:rsidRPr="00C575F5">
        <w:tab/>
        <w:t>But de la méthode</w:t>
      </w:r>
    </w:p>
    <w:p w14:paraId="1A8CAA8B" w14:textId="369C79EB" w:rsidR="007D0224" w:rsidRPr="00C575F5" w:rsidRDefault="007D0224" w:rsidP="007D0224">
      <w:pPr>
        <w:pStyle w:val="SingleTxtG"/>
        <w:ind w:left="2268" w:hanging="1134"/>
      </w:pPr>
      <w:r w:rsidRPr="00C575F5">
        <w:t>4.1.1</w:t>
      </w:r>
      <w:r w:rsidRPr="00C575F5">
        <w:tab/>
        <w:t>Cette méthode a pour but de décrire et de déterminer dans une certaine mesure la rugosité géométrique de la partie du revêtement routier sur laquelle le triangle de présignalisation est placé pendant l</w:t>
      </w:r>
      <w:r w:rsidR="00554990" w:rsidRPr="00C575F5">
        <w:t>’</w:t>
      </w:r>
      <w:r w:rsidRPr="00C575F5">
        <w:t>essai de stabilité au vent, comme il est exigé au paragraphe 10 de l</w:t>
      </w:r>
      <w:r w:rsidR="00554990" w:rsidRPr="00C575F5">
        <w:t>’</w:t>
      </w:r>
      <w:r w:rsidRPr="00C575F5">
        <w:t>annexe 5.</w:t>
      </w:r>
    </w:p>
    <w:p w14:paraId="21774A6C" w14:textId="77777777" w:rsidR="007D0224" w:rsidRPr="00C575F5" w:rsidRDefault="007D0224" w:rsidP="007D0224">
      <w:pPr>
        <w:pStyle w:val="SingleTxtG"/>
        <w:ind w:left="2268" w:hanging="1134"/>
      </w:pPr>
      <w:r w:rsidRPr="00C575F5">
        <w:t>4.2</w:t>
      </w:r>
      <w:r w:rsidRPr="00C575F5">
        <w:tab/>
        <w:t>Principe de la méthode</w:t>
      </w:r>
    </w:p>
    <w:p w14:paraId="786EE65A" w14:textId="4B0799E0" w:rsidR="007D0224" w:rsidRPr="00C575F5" w:rsidRDefault="007D0224" w:rsidP="007D0224">
      <w:pPr>
        <w:pStyle w:val="SingleTxtG"/>
        <w:keepLines/>
        <w:ind w:left="2268" w:hanging="1134"/>
      </w:pPr>
      <w:r w:rsidRPr="00C575F5">
        <w:t>4.2.1</w:t>
      </w:r>
      <w:r w:rsidRPr="00C575F5">
        <w:tab/>
        <w:t>Un volume connu V de sable est étalé uniformément à la surface de la chaussée en une plage circulaire. Le rapport du volume employé à la surface S couverte est défini comme étant la « profondeur moyenne de sable », HS, et s</w:t>
      </w:r>
      <w:r w:rsidR="00554990" w:rsidRPr="00C575F5">
        <w:t>’</w:t>
      </w:r>
      <w:r w:rsidRPr="00C575F5">
        <w:t>exprime en mm :</w:t>
      </w:r>
    </w:p>
    <w:p w14:paraId="5187F1B9" w14:textId="6FA6F62B" w:rsidR="007D0224" w:rsidRPr="00C575F5" w:rsidRDefault="007D0224" w:rsidP="007D0224">
      <w:pPr>
        <w:pStyle w:val="SingleTxtG"/>
        <w:ind w:left="2268"/>
      </w:pPr>
      <w:r w:rsidRPr="00C575F5">
        <w:tab/>
      </w:r>
      <m:oMath>
        <m:r>
          <m:rPr>
            <m:sty m:val="p"/>
          </m:rPr>
          <w:rPr>
            <w:rFonts w:ascii="Cambria Math" w:hAnsi="Cambria Math"/>
          </w:rPr>
          <m:t xml:space="preserve">HS = </m:t>
        </m:r>
        <m:f>
          <m:fPr>
            <m:ctrlPr>
              <w:rPr>
                <w:rFonts w:ascii="Cambria Math" w:hAnsi="Cambria Math"/>
              </w:rPr>
            </m:ctrlPr>
          </m:fPr>
          <m:num>
            <m:r>
              <m:rPr>
                <m:sty m:val="p"/>
              </m:rPr>
              <w:rPr>
                <w:rFonts w:ascii="Cambria Math" w:hAnsi="Cambria Math"/>
              </w:rPr>
              <m:t>V</m:t>
            </m:r>
          </m:num>
          <m:den>
            <m:r>
              <m:rPr>
                <m:sty m:val="p"/>
              </m:rPr>
              <w:rPr>
                <w:rFonts w:ascii="Cambria Math" w:hAnsi="Cambria Math"/>
              </w:rPr>
              <m:t>S</m:t>
            </m:r>
          </m:den>
        </m:f>
      </m:oMath>
    </w:p>
    <w:p w14:paraId="675116C1" w14:textId="096625FF" w:rsidR="007D0224" w:rsidRPr="00C575F5" w:rsidRDefault="007D0224" w:rsidP="007D0224">
      <w:pPr>
        <w:pStyle w:val="SingleTxtG"/>
        <w:ind w:left="2268" w:hanging="1134"/>
      </w:pPr>
      <w:r w:rsidRPr="00C575F5">
        <w:t>4.2.2</w:t>
      </w:r>
      <w:r w:rsidRPr="00C575F5">
        <w:tab/>
        <w:t>L</w:t>
      </w:r>
      <w:r w:rsidR="00554990" w:rsidRPr="00C575F5">
        <w:t>’</w:t>
      </w:r>
      <w:r w:rsidRPr="00C575F5">
        <w:t>essai se fait à l</w:t>
      </w:r>
      <w:r w:rsidR="00554990" w:rsidRPr="00C575F5">
        <w:t>’</w:t>
      </w:r>
      <w:r w:rsidRPr="00C575F5">
        <w:t>aide de sable sec à grains arrondis de granulométrie 0,160</w:t>
      </w:r>
      <w:r w:rsidR="00EA6716" w:rsidRPr="00C575F5">
        <w:noBreakHyphen/>
      </w:r>
      <w:r w:rsidRPr="00C575F5">
        <w:t xml:space="preserve">0,315 mm. Le volume de sable est de 25 ml </w:t>
      </w:r>
      <w:r w:rsidRPr="00C575F5">
        <w:sym w:font="Symbol" w:char="F0B1"/>
      </w:r>
      <w:r w:rsidRPr="00C575F5">
        <w:t xml:space="preserve"> 0,15 ml. Le sable est étalé sur la surface où l</w:t>
      </w:r>
      <w:r w:rsidR="00554990" w:rsidRPr="00C575F5">
        <w:t>’</w:t>
      </w:r>
      <w:r w:rsidRPr="00C575F5">
        <w:t>essai se fait au moyen d</w:t>
      </w:r>
      <w:r w:rsidR="00554990" w:rsidRPr="00C575F5">
        <w:t>’</w:t>
      </w:r>
      <w:r w:rsidRPr="00C575F5">
        <w:t>un disque plat de 65 mm de diamètre, revêtu sur une face d</w:t>
      </w:r>
      <w:r w:rsidR="00554990" w:rsidRPr="00C575F5">
        <w:t>’</w:t>
      </w:r>
      <w:r w:rsidRPr="00C575F5">
        <w:t>une plaque de caoutchouc de 1,5 à 2,5 mm d</w:t>
      </w:r>
      <w:r w:rsidR="00554990" w:rsidRPr="00C575F5">
        <w:t>’</w:t>
      </w:r>
      <w:r w:rsidRPr="00C575F5">
        <w:t>épaisseur et muni d</w:t>
      </w:r>
      <w:r w:rsidR="00554990" w:rsidRPr="00C575F5">
        <w:t>’</w:t>
      </w:r>
      <w:r w:rsidRPr="00C575F5">
        <w:t>une poignée appropriée sur l</w:t>
      </w:r>
      <w:r w:rsidR="00554990" w:rsidRPr="00C575F5">
        <w:t>’</w:t>
      </w:r>
      <w:r w:rsidRPr="00C575F5">
        <w:t>autre face. Si le diamètre de la plage circulaire recouverte de sable est D mm, la profondeur moyenne de sable est calculée conformément à la formule suivante :</w:t>
      </w:r>
    </w:p>
    <w:p w14:paraId="2CE2CE12" w14:textId="77777777" w:rsidR="007D0224" w:rsidRPr="00C575F5" w:rsidRDefault="007D0224" w:rsidP="007D0224">
      <w:pPr>
        <w:pStyle w:val="SingleTxtG"/>
        <w:ind w:left="2268"/>
      </w:pPr>
      <w:r w:rsidRPr="00C575F5">
        <w:tab/>
      </w:r>
      <m:oMath>
        <m:r>
          <m:rPr>
            <m:sty m:val="p"/>
          </m:rPr>
          <w:rPr>
            <w:rFonts w:ascii="Cambria Math" w:hAnsi="Cambria Math"/>
          </w:rPr>
          <m:t xml:space="preserve">HS = </m:t>
        </m:r>
        <m:f>
          <m:fPr>
            <m:ctrlPr>
              <w:rPr>
                <w:rFonts w:ascii="Cambria Math" w:hAnsi="Cambria Math"/>
              </w:rPr>
            </m:ctrlPr>
          </m:fPr>
          <m:num>
            <m:r>
              <m:rPr>
                <m:sty m:val="p"/>
              </m:rPr>
              <w:rPr>
                <w:rFonts w:ascii="Cambria Math" w:hAnsi="Cambria Math"/>
              </w:rPr>
              <m:t>4</m:t>
            </m:r>
          </m:num>
          <m:den>
            <m:r>
              <m:rPr>
                <m:sty m:val="p"/>
              </m:rPr>
              <w:rPr>
                <w:rFonts w:ascii="Cambria Math" w:hAnsi="Cambria Math"/>
              </w:rPr>
              <m:t>π</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25</m:t>
            </m:r>
          </m:num>
          <m:den>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den>
        </m:f>
        <m:r>
          <m:rPr>
            <m:sty m:val="p"/>
          </m:rPr>
          <w:rPr>
            <w:rFonts w:ascii="Cambria Math" w:hAnsi="Cambria Math"/>
          </w:rPr>
          <m:t xml:space="preserve">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 xml:space="preserve"> mm</m:t>
        </m:r>
      </m:oMath>
    </w:p>
    <w:p w14:paraId="140847DB" w14:textId="723D8FFE" w:rsidR="007D0224" w:rsidRPr="00C575F5" w:rsidRDefault="007D0224" w:rsidP="007D0224">
      <w:pPr>
        <w:pStyle w:val="SingleTxtG"/>
        <w:ind w:left="2268" w:hanging="1134"/>
      </w:pPr>
      <w:r w:rsidRPr="00C575F5">
        <w:t>4.3</w:t>
      </w:r>
      <w:r w:rsidRPr="00C575F5">
        <w:tab/>
        <w:t>Exécution de l</w:t>
      </w:r>
      <w:r w:rsidR="00554990" w:rsidRPr="00C575F5">
        <w:t>’</w:t>
      </w:r>
      <w:r w:rsidRPr="00C575F5">
        <w:t>essai</w:t>
      </w:r>
    </w:p>
    <w:p w14:paraId="1CB962B2" w14:textId="45175A3F" w:rsidR="007D0224" w:rsidRPr="00C575F5" w:rsidRDefault="007D0224" w:rsidP="007D0224">
      <w:pPr>
        <w:pStyle w:val="SingleTxtG"/>
        <w:ind w:left="2268" w:hanging="1134"/>
      </w:pPr>
      <w:r w:rsidRPr="00C575F5">
        <w:t>4.3.1</w:t>
      </w:r>
      <w:r w:rsidRPr="00C575F5">
        <w:tab/>
        <w:t>La surface sur laquelle se fait l</w:t>
      </w:r>
      <w:r w:rsidR="00554990" w:rsidRPr="00C575F5">
        <w:t>’</w:t>
      </w:r>
      <w:r w:rsidRPr="00C575F5">
        <w:t>essai doit être sèche et on doit l</w:t>
      </w:r>
      <w:r w:rsidR="00554990" w:rsidRPr="00C575F5">
        <w:t>’</w:t>
      </w:r>
      <w:r w:rsidRPr="00C575F5">
        <w:t>avoir préalablement brossée au moyen d</w:t>
      </w:r>
      <w:r w:rsidR="00554990" w:rsidRPr="00C575F5">
        <w:t>’</w:t>
      </w:r>
      <w:r w:rsidRPr="00C575F5">
        <w:t>une brosse douce pour éliminer toute souillure ou gravillon roulant.</w:t>
      </w:r>
    </w:p>
    <w:p w14:paraId="0F0BFABE" w14:textId="62AC4CC2" w:rsidR="007D0224" w:rsidRPr="00C575F5" w:rsidRDefault="007D0224" w:rsidP="007D0224">
      <w:pPr>
        <w:pStyle w:val="SingleTxtG"/>
        <w:ind w:left="2268" w:hanging="1134"/>
      </w:pPr>
      <w:r w:rsidRPr="00C575F5">
        <w:t>4.3.2</w:t>
      </w:r>
      <w:r w:rsidRPr="00C575F5">
        <w:tab/>
        <w:t>Le sable, qui a été bien tassé dans un récipient approprié, est ensuite déversé sur la surface d</w:t>
      </w:r>
      <w:r w:rsidR="00554990" w:rsidRPr="00C575F5">
        <w:t>’</w:t>
      </w:r>
      <w:r w:rsidRPr="00C575F5">
        <w:t>essai pour former un seul tas. Avec le disque revêtu de caoutchouc, on étale soigneusement le sable sur la surface par des mouvements circulaires répétés, de façon à former une plage ronde aussi étendue que possible. Le sable remplit alors toutes les dépressions et tous les creux.</w:t>
      </w:r>
    </w:p>
    <w:p w14:paraId="599F07B7" w14:textId="77777777" w:rsidR="007D0224" w:rsidRPr="00C575F5" w:rsidRDefault="007D0224" w:rsidP="007D0224">
      <w:pPr>
        <w:pStyle w:val="SingleTxtG"/>
        <w:ind w:left="2268" w:hanging="1134"/>
      </w:pPr>
      <w:r w:rsidRPr="00C575F5">
        <w:t>4.3.3</w:t>
      </w:r>
      <w:r w:rsidRPr="00C575F5">
        <w:tab/>
        <w:t>On mesure en général deux diamètres perpendiculaires de la plage ainsi formée. La valeur moyenne est arrondie aux 5 mm les plus proches et la profondeur HS de sable est calculée selon la formule donnée au paragraphe 4.2.2.</w:t>
      </w:r>
    </w:p>
    <w:p w14:paraId="44F7D644" w14:textId="471198F1" w:rsidR="007D0224" w:rsidRPr="00C575F5" w:rsidRDefault="007D0224" w:rsidP="007D0224">
      <w:pPr>
        <w:pStyle w:val="SingleTxtG"/>
        <w:ind w:left="2268" w:hanging="1134"/>
      </w:pPr>
      <w:r w:rsidRPr="00C575F5">
        <w:t>4.3.4</w:t>
      </w:r>
      <w:r w:rsidRPr="00C575F5">
        <w:tab/>
        <w:t>On effectue ainsi six essais sur le revêtement, les zones d</w:t>
      </w:r>
      <w:r w:rsidR="00554990" w:rsidRPr="00C575F5">
        <w:t>’</w:t>
      </w:r>
      <w:r w:rsidRPr="00C575F5">
        <w:t>essai étant réparties le plus uniformément possible sur la surface d</w:t>
      </w:r>
      <w:r w:rsidR="00554990" w:rsidRPr="00C575F5">
        <w:t>’</w:t>
      </w:r>
      <w:r w:rsidRPr="00C575F5">
        <w:t>essai. La moyenne générale des résultats obtenus est considérée comme étant la profondeur moyenne HS de sable sur le revêtement à l</w:t>
      </w:r>
      <w:r w:rsidR="00554990" w:rsidRPr="00C575F5">
        <w:t>’</w:t>
      </w:r>
      <w:r w:rsidRPr="00C575F5">
        <w:t>endroit où le triangle de présignalisation est</w:t>
      </w:r>
      <w:r w:rsidR="00E80D7C" w:rsidRPr="00C575F5">
        <w:t xml:space="preserve"> </w:t>
      </w:r>
      <w:r w:rsidRPr="00C575F5">
        <w:t>placé.</w:t>
      </w:r>
    </w:p>
    <w:p w14:paraId="72E3BFEC" w14:textId="77777777" w:rsidR="007D0224" w:rsidRPr="00C575F5" w:rsidRDefault="007D0224" w:rsidP="007D0224">
      <w:pPr>
        <w:pStyle w:val="SingleTxtG"/>
        <w:ind w:left="2268" w:hanging="1134"/>
      </w:pPr>
      <w:r w:rsidRPr="00C575F5">
        <w:t>5.</w:t>
      </w:r>
      <w:r w:rsidRPr="00C575F5">
        <w:tab/>
        <w:t>Essai de stabilité au vent</w:t>
      </w:r>
    </w:p>
    <w:p w14:paraId="2646BD0B" w14:textId="5C50BE4A" w:rsidR="007D0224" w:rsidRPr="00C575F5" w:rsidRDefault="007D0224" w:rsidP="007D0224">
      <w:pPr>
        <w:pStyle w:val="SingleTxtG"/>
        <w:ind w:left="2268" w:hanging="1134"/>
      </w:pPr>
      <w:r w:rsidRPr="00C575F5">
        <w:t>5.1</w:t>
      </w:r>
      <w:r w:rsidRPr="00C575F5">
        <w:tab/>
        <w:t>Le triangle est installé dans une soufflerie, sur une base dont les dimensions sont d</w:t>
      </w:r>
      <w:r w:rsidR="00554990" w:rsidRPr="00C575F5">
        <w:t>’</w:t>
      </w:r>
      <w:r w:rsidRPr="00C575F5">
        <w:t>environ 1,50 m sur 1,20 m et dont le revêtement est constitué d</w:t>
      </w:r>
      <w:r w:rsidR="00554990" w:rsidRPr="00C575F5">
        <w:t>’</w:t>
      </w:r>
      <w:r w:rsidRPr="00C575F5">
        <w:t>un matériau abrasif du type P36 correspondant à la spécification FEPA</w:t>
      </w:r>
      <w:r w:rsidRPr="00C575F5">
        <w:rPr>
          <w:rStyle w:val="Appelnotedebasdep"/>
          <w:sz w:val="20"/>
          <w:vertAlign w:val="baseline"/>
        </w:rPr>
        <w:footnoteReference w:customMarkFollows="1" w:id="11"/>
        <w:t>**</w:t>
      </w:r>
      <w:r w:rsidRPr="00C575F5">
        <w:t> 43</w:t>
      </w:r>
      <w:r w:rsidR="00EA6716" w:rsidRPr="00C575F5">
        <w:noBreakHyphen/>
      </w:r>
      <w:r w:rsidRPr="00C575F5">
        <w:t>1</w:t>
      </w:r>
      <w:r w:rsidR="00EA6716" w:rsidRPr="00C575F5">
        <w:noBreakHyphen/>
      </w:r>
      <w:r w:rsidRPr="00C575F5">
        <w:t xml:space="preserve">2006. Ce revêtement est caractérisé par sa rugosité géométrique (HS = 0,5 mm </w:t>
      </w:r>
      <w:r w:rsidRPr="00C575F5">
        <w:sym w:font="Symbol" w:char="F0B1"/>
      </w:r>
      <w:r w:rsidRPr="00C575F5">
        <w:t xml:space="preserve"> 0,05 mm), définie et déterminée par la méthode dite de la « plage de sable », exposée à l</w:t>
      </w:r>
      <w:r w:rsidR="00554990" w:rsidRPr="00C575F5">
        <w:t>’</w:t>
      </w:r>
      <w:r w:rsidRPr="00C575F5">
        <w:t>annexe 4 du présent Règlement.</w:t>
      </w:r>
    </w:p>
    <w:p w14:paraId="02CF0FAA" w14:textId="77777777" w:rsidR="007D0224" w:rsidRPr="00C575F5" w:rsidRDefault="007D0224" w:rsidP="00E80D7C">
      <w:pPr>
        <w:pStyle w:val="SingleTxtG"/>
        <w:ind w:left="2268"/>
      </w:pPr>
      <w:r w:rsidRPr="00C575F5">
        <w:tab/>
        <w:t>Pour éviter que le flux incident forme une couche limite laminaire à la surface de la base, on utilise une place déflectrice et on dispose la base de telle sorte que le flux enveloppe complètement la plaque.</w:t>
      </w:r>
    </w:p>
    <w:p w14:paraId="5C9896DE" w14:textId="25CEBBA3" w:rsidR="007D0224" w:rsidRPr="00C575F5" w:rsidRDefault="007D0224" w:rsidP="007D0224">
      <w:pPr>
        <w:pStyle w:val="SingleTxtG"/>
        <w:keepNext/>
        <w:keepLines/>
        <w:ind w:left="2268" w:hanging="1134"/>
      </w:pPr>
      <w:r w:rsidRPr="00C575F5">
        <w:t>5.2</w:t>
      </w:r>
      <w:r w:rsidRPr="00C575F5">
        <w:tab/>
        <w:t>Les prescriptions ci-après s</w:t>
      </w:r>
      <w:r w:rsidR="00554990" w:rsidRPr="00C575F5">
        <w:t>’</w:t>
      </w:r>
      <w:r w:rsidRPr="00C575F5">
        <w:t>appliquent au flux d</w:t>
      </w:r>
      <w:r w:rsidR="00554990" w:rsidRPr="00C575F5">
        <w:t>’</w:t>
      </w:r>
      <w:r w:rsidRPr="00C575F5">
        <w:t>air :</w:t>
      </w:r>
    </w:p>
    <w:p w14:paraId="64E09FA3" w14:textId="516FEC31" w:rsidR="007D0224" w:rsidRPr="00C575F5" w:rsidRDefault="007D0224" w:rsidP="007D0224">
      <w:pPr>
        <w:pStyle w:val="SingleTxtG"/>
        <w:ind w:left="2835" w:hanging="567"/>
      </w:pPr>
      <w:r w:rsidRPr="00C575F5">
        <w:t>a)</w:t>
      </w:r>
      <w:r w:rsidRPr="00C575F5">
        <w:tab/>
        <w:t>Le courant d</w:t>
      </w:r>
      <w:r w:rsidR="00554990" w:rsidRPr="00C575F5">
        <w:t>’</w:t>
      </w:r>
      <w:r w:rsidRPr="00C575F5">
        <w:t>air doit atteindre une pression dynamique de 180 Pa et le champ de courant doit être homogène et dépourvu de turbulences ;</w:t>
      </w:r>
    </w:p>
    <w:p w14:paraId="18590AA8" w14:textId="3AF0D9A0" w:rsidR="007D0224" w:rsidRPr="00C575F5" w:rsidRDefault="007D0224" w:rsidP="007D0224">
      <w:pPr>
        <w:pStyle w:val="SingleTxtG"/>
        <w:ind w:left="2835" w:hanging="567"/>
      </w:pPr>
      <w:r w:rsidRPr="00C575F5">
        <w:t>b)</w:t>
      </w:r>
      <w:r w:rsidRPr="00C575F5">
        <w:tab/>
        <w:t>Les dimensions du champ de courant doivent être telles qu</w:t>
      </w:r>
      <w:r w:rsidR="00554990" w:rsidRPr="00C575F5">
        <w:t>’</w:t>
      </w:r>
      <w:r w:rsidRPr="00C575F5">
        <w:t>il existe un dégagement d</w:t>
      </w:r>
      <w:r w:rsidR="00554990" w:rsidRPr="00C575F5">
        <w:t>’</w:t>
      </w:r>
      <w:r w:rsidRPr="00C575F5">
        <w:t>au moins 150 mm entre la limite du champ et les angles du triangle à l</w:t>
      </w:r>
      <w:r w:rsidR="00554990" w:rsidRPr="00C575F5">
        <w:t>’</w:t>
      </w:r>
      <w:r w:rsidRPr="00C575F5">
        <w:t>horizontale et son sommet à la verticale ;</w:t>
      </w:r>
    </w:p>
    <w:p w14:paraId="2AFA8BBA" w14:textId="6BA72F3F" w:rsidR="007D0224" w:rsidRPr="00C575F5" w:rsidRDefault="007D0224" w:rsidP="007D0224">
      <w:pPr>
        <w:pStyle w:val="SingleTxtG"/>
        <w:ind w:left="2835" w:hanging="567"/>
      </w:pPr>
      <w:r w:rsidRPr="00C575F5">
        <w:t>c)</w:t>
      </w:r>
      <w:r w:rsidRPr="00C575F5">
        <w:tab/>
        <w:t>Le courant d</w:t>
      </w:r>
      <w:r w:rsidR="00554990" w:rsidRPr="00C575F5">
        <w:t>’</w:t>
      </w:r>
      <w:r w:rsidRPr="00C575F5">
        <w:t>air (champ de courant) doit être parallèle à la surface de la base et doit circuler dans la direction qui semble la plus défavorable pour la stabilité ;</w:t>
      </w:r>
    </w:p>
    <w:p w14:paraId="68CF16FD" w14:textId="68FB1E79" w:rsidR="007D0224" w:rsidRPr="00C575F5" w:rsidRDefault="007D0224" w:rsidP="007D0224">
      <w:pPr>
        <w:pStyle w:val="SingleTxtG"/>
        <w:ind w:left="2835" w:hanging="567"/>
      </w:pPr>
      <w:r w:rsidRPr="00C575F5">
        <w:t>d)</w:t>
      </w:r>
      <w:r w:rsidRPr="00C575F5">
        <w:tab/>
        <w:t>Dans le cas d</w:t>
      </w:r>
      <w:r w:rsidR="00554990" w:rsidRPr="00C575F5">
        <w:t>’</w:t>
      </w:r>
      <w:r w:rsidRPr="00C575F5">
        <w:t>une soufflerie fermée, l</w:t>
      </w:r>
      <w:r w:rsidR="00554990" w:rsidRPr="00C575F5">
        <w:t>’</w:t>
      </w:r>
      <w:r w:rsidRPr="00C575F5">
        <w:t>espace occupé par le triangle ne doit pas dépasser 5 % de la largeur de la soufflerie.</w:t>
      </w:r>
    </w:p>
    <w:p w14:paraId="6BB1DF7E" w14:textId="459CE2A6" w:rsidR="007D0224" w:rsidRPr="00C575F5" w:rsidRDefault="007D0224" w:rsidP="007D0224">
      <w:pPr>
        <w:pStyle w:val="SingleTxtG"/>
        <w:ind w:left="2268" w:hanging="1134"/>
      </w:pPr>
      <w:r w:rsidRPr="00C575F5">
        <w:t>5.3</w:t>
      </w:r>
      <w:r w:rsidRPr="00C575F5">
        <w:tab/>
        <w:t>Ainsi installé, le triangle est soumis au courant d</w:t>
      </w:r>
      <w:r w:rsidR="00554990" w:rsidRPr="00C575F5">
        <w:t>’</w:t>
      </w:r>
      <w:r w:rsidRPr="00C575F5">
        <w:t>air pendant 3 minutes.</w:t>
      </w:r>
    </w:p>
    <w:p w14:paraId="21D7E115" w14:textId="77777777" w:rsidR="007D0224" w:rsidRPr="00C575F5" w:rsidRDefault="007D0224" w:rsidP="007D0224">
      <w:pPr>
        <w:pStyle w:val="SingleTxtG"/>
        <w:ind w:left="2268" w:hanging="1134"/>
      </w:pPr>
      <w:r w:rsidRPr="00C575F5">
        <w:t>5.4</w:t>
      </w:r>
      <w:r w:rsidRPr="00C575F5">
        <w:tab/>
        <w:t>Le triangle ne doit ni se renverser, ni se déplacer. Cependant, de légers déplacements des points de contact avec le revêtement, ne dépassant pas 5 cm, sont admis.</w:t>
      </w:r>
    </w:p>
    <w:p w14:paraId="2B6A5C09" w14:textId="5EB90731" w:rsidR="007D0224" w:rsidRPr="00C575F5" w:rsidRDefault="007D0224" w:rsidP="007D0224">
      <w:pPr>
        <w:pStyle w:val="SingleTxtG"/>
        <w:ind w:left="2268" w:hanging="1134"/>
        <w:sectPr w:rsidR="007D0224" w:rsidRPr="00C575F5" w:rsidSect="00D62585">
          <w:headerReference w:type="even" r:id="rId69"/>
          <w:headerReference w:type="default" r:id="rId70"/>
          <w:footnotePr>
            <w:numRestart w:val="eachSect"/>
          </w:footnotePr>
          <w:endnotePr>
            <w:numFmt w:val="decimal"/>
          </w:endnotePr>
          <w:pgSz w:w="11907" w:h="16840" w:code="9"/>
          <w:pgMar w:top="1417" w:right="1134" w:bottom="1134" w:left="1134" w:header="737" w:footer="567" w:gutter="0"/>
          <w:cols w:space="720"/>
          <w:docGrid w:linePitch="272"/>
        </w:sectPr>
      </w:pPr>
      <w:r w:rsidRPr="00C575F5">
        <w:t>5.5</w:t>
      </w:r>
      <w:r w:rsidRPr="00C575F5">
        <w:tab/>
        <w:t>La partie triangulaire rétroréfléchissante du dispositif ne doit pas tourner de plus de 10° autour d</w:t>
      </w:r>
      <w:r w:rsidR="00554990" w:rsidRPr="00C575F5">
        <w:t>’</w:t>
      </w:r>
      <w:r w:rsidRPr="00C575F5">
        <w:t>un axe horizontal ou d</w:t>
      </w:r>
      <w:r w:rsidR="00554990" w:rsidRPr="00C575F5">
        <w:t>’</w:t>
      </w:r>
      <w:r w:rsidRPr="00C575F5">
        <w:t>un axe vertical par rapport à sa position initiale. La rotation autour de l</w:t>
      </w:r>
      <w:r w:rsidR="00554990" w:rsidRPr="00C575F5">
        <w:t>’</w:t>
      </w:r>
      <w:r w:rsidRPr="00C575F5">
        <w:t>axe horizontal ou de l</w:t>
      </w:r>
      <w:r w:rsidR="00554990" w:rsidRPr="00C575F5">
        <w:t>’</w:t>
      </w:r>
      <w:r w:rsidRPr="00C575F5">
        <w:t>axe vertical doit être déterminée au moyen d</w:t>
      </w:r>
      <w:r w:rsidR="00554990" w:rsidRPr="00C575F5">
        <w:t>’</w:t>
      </w:r>
      <w:r w:rsidRPr="00C575F5">
        <w:t>un plan virtuel à la position initiale de la partie triangulaire rétroréfléchissante du dispositif, laquelle est orthogonale à la base et au courant d</w:t>
      </w:r>
      <w:r w:rsidR="00554990" w:rsidRPr="00C575F5">
        <w:t>’</w:t>
      </w:r>
      <w:r w:rsidRPr="00C575F5">
        <w:t>air.</w:t>
      </w:r>
    </w:p>
    <w:p w14:paraId="0281CE6D" w14:textId="77777777" w:rsidR="007D0224" w:rsidRPr="00C575F5" w:rsidRDefault="007D0224" w:rsidP="007D0224">
      <w:pPr>
        <w:pStyle w:val="HChG"/>
      </w:pPr>
      <w:bookmarkStart w:id="18" w:name="_Toc369177391"/>
      <w:r w:rsidRPr="00C575F5">
        <w:t>Annexe 21</w:t>
      </w:r>
      <w:bookmarkEnd w:id="18"/>
    </w:p>
    <w:p w14:paraId="48D8D6D5" w14:textId="77777777" w:rsidR="007D0224" w:rsidRPr="00C575F5" w:rsidRDefault="007D0224" w:rsidP="007D0224">
      <w:pPr>
        <w:pStyle w:val="HChG"/>
      </w:pPr>
      <w:r w:rsidRPr="00C575F5">
        <w:tab/>
      </w:r>
      <w:r w:rsidRPr="00C575F5">
        <w:tab/>
        <w:t>Solidité de la couleur</w:t>
      </w:r>
      <w:r w:rsidRPr="00C575F5">
        <w:rPr>
          <w:rStyle w:val="Appelnotedebasdep"/>
          <w:b w:val="0"/>
        </w:rPr>
        <w:footnoteReference w:id="12"/>
      </w:r>
      <w:r w:rsidRPr="00C575F5">
        <w:t xml:space="preserve"> des dispositifs rétroréfléchissants </w:t>
      </w:r>
      <w:r w:rsidRPr="00C575F5">
        <w:br/>
        <w:t>des classes IA, IB, IIIA, IIIB et IVA</w:t>
      </w:r>
      <w:bookmarkStart w:id="19" w:name="_Toc369177392"/>
      <w:bookmarkEnd w:id="19"/>
    </w:p>
    <w:p w14:paraId="41B67BCD" w14:textId="29959F00" w:rsidR="007D0224" w:rsidRPr="00C575F5" w:rsidRDefault="007D0224" w:rsidP="007D0224">
      <w:pPr>
        <w:pStyle w:val="SingleTxtG"/>
        <w:ind w:left="2268" w:hanging="1134"/>
      </w:pPr>
      <w:r w:rsidRPr="00C575F5">
        <w:t>1.</w:t>
      </w:r>
      <w:r w:rsidRPr="00C575F5">
        <w:tab/>
      </w:r>
      <w:r w:rsidRPr="00C575F5">
        <w:tab/>
        <w:t>L</w:t>
      </w:r>
      <w:r w:rsidR="00554990" w:rsidRPr="00C575F5">
        <w:t>’</w:t>
      </w:r>
      <w:r w:rsidRPr="00C575F5">
        <w:t>autorité d</w:t>
      </w:r>
      <w:r w:rsidR="00554990" w:rsidRPr="00C575F5">
        <w:t>’</w:t>
      </w:r>
      <w:r w:rsidRPr="00C575F5">
        <w:t>homologation de type qui a accordé l</w:t>
      </w:r>
      <w:r w:rsidR="00554990" w:rsidRPr="00C575F5">
        <w:t>’</w:t>
      </w:r>
      <w:r w:rsidRPr="00C575F5">
        <w:t>homologation a le droit de vérifier dans quelle mesure la solidité de la couleur d</w:t>
      </w:r>
      <w:r w:rsidR="00554990" w:rsidRPr="00C575F5">
        <w:t>’</w:t>
      </w:r>
      <w:r w:rsidRPr="00C575F5">
        <w:t>un type de dispositif rétroréfléchissant en service est assurée.</w:t>
      </w:r>
    </w:p>
    <w:p w14:paraId="10B850D3" w14:textId="1D5866F4" w:rsidR="007D0224" w:rsidRPr="00C575F5" w:rsidRDefault="007D0224" w:rsidP="007D0224">
      <w:pPr>
        <w:pStyle w:val="SingleTxtG"/>
        <w:ind w:left="2268" w:hanging="1134"/>
      </w:pPr>
      <w:r w:rsidRPr="00C575F5">
        <w:t>2.</w:t>
      </w:r>
      <w:r w:rsidRPr="00C575F5">
        <w:tab/>
      </w:r>
      <w:r w:rsidRPr="00C575F5">
        <w:tab/>
        <w:t>Les autorités d</w:t>
      </w:r>
      <w:r w:rsidR="00554990" w:rsidRPr="00C575F5">
        <w:t>’</w:t>
      </w:r>
      <w:r w:rsidRPr="00C575F5">
        <w:t>homologation de type des pays autres que le pays où l</w:t>
      </w:r>
      <w:r w:rsidR="00554990" w:rsidRPr="00C575F5">
        <w:t>’</w:t>
      </w:r>
      <w:r w:rsidRPr="00C575F5">
        <w:t>homologation a été accordée peuvent effectuer des contrôles analogues sur leurs territoires respectifs. En cas de défaillance systématique d</w:t>
      </w:r>
      <w:r w:rsidR="00554990" w:rsidRPr="00C575F5">
        <w:t>’</w:t>
      </w:r>
      <w:r w:rsidRPr="00C575F5">
        <w:t>un type de catadioptre en service, elles transmettent à l</w:t>
      </w:r>
      <w:r w:rsidR="00554990" w:rsidRPr="00C575F5">
        <w:t>’</w:t>
      </w:r>
      <w:r w:rsidRPr="00C575F5">
        <w:t>autorité d</w:t>
      </w:r>
      <w:r w:rsidR="00554990" w:rsidRPr="00C575F5">
        <w:t>’</w:t>
      </w:r>
      <w:r w:rsidRPr="00C575F5">
        <w:t>homologation de type qui a accordé l</w:t>
      </w:r>
      <w:r w:rsidR="00554990" w:rsidRPr="00C575F5">
        <w:t>’</w:t>
      </w:r>
      <w:r w:rsidRPr="00C575F5">
        <w:t>homologation les pièces éventuellement prélevées pour examen, en lui demandant son avis.</w:t>
      </w:r>
    </w:p>
    <w:p w14:paraId="35FE4D4D" w14:textId="775EFF9C" w:rsidR="007D0224" w:rsidRPr="00C575F5" w:rsidRDefault="007D0224" w:rsidP="007D0224">
      <w:pPr>
        <w:pStyle w:val="SingleTxtG"/>
        <w:ind w:left="2268" w:hanging="1134"/>
        <w:sectPr w:rsidR="007D0224" w:rsidRPr="00C575F5" w:rsidSect="00D62585">
          <w:headerReference w:type="even" r:id="rId71"/>
          <w:headerReference w:type="default" r:id="rId72"/>
          <w:footnotePr>
            <w:numRestart w:val="eachSect"/>
          </w:footnotePr>
          <w:endnotePr>
            <w:numFmt w:val="decimal"/>
          </w:endnotePr>
          <w:pgSz w:w="11907" w:h="16840" w:code="9"/>
          <w:pgMar w:top="1417" w:right="1134" w:bottom="1134" w:left="1134" w:header="737" w:footer="567" w:gutter="0"/>
          <w:cols w:space="720"/>
          <w:docGrid w:linePitch="272"/>
        </w:sectPr>
      </w:pPr>
      <w:r w:rsidRPr="00C575F5">
        <w:t>3.</w:t>
      </w:r>
      <w:r w:rsidRPr="00C575F5">
        <w:tab/>
      </w:r>
      <w:r w:rsidRPr="00C575F5">
        <w:tab/>
        <w:t>En l</w:t>
      </w:r>
      <w:r w:rsidR="00554990" w:rsidRPr="00C575F5">
        <w:t>’</w:t>
      </w:r>
      <w:r w:rsidRPr="00C575F5">
        <w:t>absence d</w:t>
      </w:r>
      <w:r w:rsidR="00554990" w:rsidRPr="00C575F5">
        <w:t>’</w:t>
      </w:r>
      <w:r w:rsidRPr="00C575F5">
        <w:t>autres critères, la notion de « défaillance systématique » d</w:t>
      </w:r>
      <w:r w:rsidR="00554990" w:rsidRPr="00C575F5">
        <w:t>’</w:t>
      </w:r>
      <w:r w:rsidRPr="00C575F5">
        <w:t>un type de dispositif rétroréfléchissant en service s</w:t>
      </w:r>
      <w:r w:rsidR="00554990" w:rsidRPr="00C575F5">
        <w:t>’</w:t>
      </w:r>
      <w:r w:rsidRPr="00C575F5">
        <w:t>interprète dans le sens du paragraphe 9.1 du présent Règlement ONU.</w:t>
      </w:r>
    </w:p>
    <w:p w14:paraId="0906F223" w14:textId="77777777" w:rsidR="007D0224" w:rsidRPr="00C575F5" w:rsidRDefault="007D0224" w:rsidP="007D0224">
      <w:pPr>
        <w:pStyle w:val="HChG"/>
      </w:pPr>
      <w:r w:rsidRPr="00C575F5">
        <w:t>Annexe 22</w:t>
      </w:r>
    </w:p>
    <w:p w14:paraId="6A83CF00" w14:textId="77777777" w:rsidR="007D0224" w:rsidRPr="00C575F5" w:rsidRDefault="007D0224" w:rsidP="007D0224">
      <w:pPr>
        <w:pStyle w:val="HChG"/>
      </w:pPr>
      <w:r w:rsidRPr="00C575F5">
        <w:tab/>
      </w:r>
      <w:r w:rsidRPr="00C575F5">
        <w:tab/>
        <w:t xml:space="preserve">Résistance des couleurs à la lumière artificielle : </w:t>
      </w:r>
      <w:r w:rsidRPr="00C575F5">
        <w:br/>
        <w:t>Essai avec une lampe à arc au xénon</w:t>
      </w:r>
    </w:p>
    <w:p w14:paraId="5DA92C3C" w14:textId="7B5BD016" w:rsidR="007D0224" w:rsidRPr="00C575F5" w:rsidRDefault="007D0224" w:rsidP="007D0224">
      <w:pPr>
        <w:pStyle w:val="SingleTxtG"/>
        <w:ind w:left="2268" w:hanging="1134"/>
        <w:rPr>
          <w:bCs/>
        </w:rPr>
      </w:pPr>
      <w:r w:rsidRPr="00C575F5">
        <w:t>1.</w:t>
      </w:r>
      <w:r w:rsidRPr="00C575F5">
        <w:tab/>
        <w:t>Domaine d</w:t>
      </w:r>
      <w:r w:rsidR="00554990" w:rsidRPr="00C575F5">
        <w:t>’</w:t>
      </w:r>
      <w:r w:rsidRPr="00C575F5">
        <w:t>application</w:t>
      </w:r>
    </w:p>
    <w:p w14:paraId="3E12CF97" w14:textId="404A83C1" w:rsidR="007D0224" w:rsidRPr="00C575F5" w:rsidRDefault="007D0224" w:rsidP="007D0224">
      <w:pPr>
        <w:spacing w:after="120"/>
        <w:ind w:left="2268" w:right="1134"/>
        <w:jc w:val="both"/>
        <w:rPr>
          <w:bCs/>
        </w:rPr>
      </w:pPr>
      <w:r w:rsidRPr="00C575F5">
        <w:t>On trouvera dans la présente annexe la description d</w:t>
      </w:r>
      <w:r w:rsidR="00554990" w:rsidRPr="00C575F5">
        <w:t>’</w:t>
      </w:r>
      <w:r w:rsidRPr="00C575F5">
        <w:t>une méthode visant à déterminer la résistance de la couleur d</w:t>
      </w:r>
      <w:r w:rsidR="00554990" w:rsidRPr="00C575F5">
        <w:t>’</w:t>
      </w:r>
      <w:r w:rsidRPr="00C575F5">
        <w:t>échantillons d</w:t>
      </w:r>
      <w:r w:rsidR="00554990" w:rsidRPr="00C575F5">
        <w:t>’</w:t>
      </w:r>
      <w:r w:rsidRPr="00C575F5">
        <w:t>essai de tous types et de toutes formes à l</w:t>
      </w:r>
      <w:r w:rsidR="00554990" w:rsidRPr="00C575F5">
        <w:t>’</w:t>
      </w:r>
      <w:r w:rsidRPr="00C575F5">
        <w:t>action d</w:t>
      </w:r>
      <w:r w:rsidR="00554990" w:rsidRPr="00C575F5">
        <w:t>’</w:t>
      </w:r>
      <w:r w:rsidRPr="00C575F5">
        <w:t>une source de lumière artificielle représentative de la lumière naturelle du jour (D65).</w:t>
      </w:r>
    </w:p>
    <w:p w14:paraId="72B2ACDE" w14:textId="77777777" w:rsidR="007D0224" w:rsidRPr="00C575F5" w:rsidRDefault="007D0224" w:rsidP="007D0224">
      <w:pPr>
        <w:pStyle w:val="SingleTxtG"/>
        <w:ind w:left="2268" w:hanging="1134"/>
        <w:rPr>
          <w:bCs/>
        </w:rPr>
      </w:pPr>
      <w:r w:rsidRPr="00C575F5">
        <w:t>2.</w:t>
      </w:r>
      <w:r w:rsidRPr="00C575F5">
        <w:tab/>
        <w:t>Principe</w:t>
      </w:r>
    </w:p>
    <w:p w14:paraId="4B9EB8C2" w14:textId="77777777" w:rsidR="007D0224" w:rsidRPr="00C575F5" w:rsidRDefault="007D0224" w:rsidP="007D0224">
      <w:pPr>
        <w:spacing w:after="120"/>
        <w:ind w:left="2268" w:right="1134"/>
        <w:jc w:val="both"/>
        <w:rPr>
          <w:bCs/>
        </w:rPr>
      </w:pPr>
      <w:r w:rsidRPr="00C575F5">
        <w:t>Un spécimen de matériau à éprouver est exposé à une lumière artificielle dans les conditions prescrites, avec le matériau de référence spécifié (laine bleue).</w:t>
      </w:r>
    </w:p>
    <w:p w14:paraId="2322CAE9" w14:textId="77777777" w:rsidR="007D0224" w:rsidRPr="00C575F5" w:rsidRDefault="007D0224" w:rsidP="007D0224">
      <w:pPr>
        <w:pStyle w:val="SingleTxtG"/>
        <w:ind w:left="2268" w:hanging="1134"/>
        <w:rPr>
          <w:bCs/>
        </w:rPr>
      </w:pPr>
      <w:r w:rsidRPr="00C575F5">
        <w:t>3.</w:t>
      </w:r>
      <w:r w:rsidRPr="00C575F5">
        <w:tab/>
        <w:t>Matériaux de référence</w:t>
      </w:r>
    </w:p>
    <w:p w14:paraId="08CF1DB8" w14:textId="65FF17E1" w:rsidR="007D0224" w:rsidRPr="00C575F5" w:rsidRDefault="007D0224" w:rsidP="007D0224">
      <w:pPr>
        <w:spacing w:after="120"/>
        <w:ind w:left="2268" w:right="1134"/>
        <w:jc w:val="both"/>
        <w:rPr>
          <w:bCs/>
        </w:rPr>
      </w:pPr>
      <w:r w:rsidRPr="00C575F5">
        <w:t>Les indices de solidité des couleurs mentionnés dans la présente annexe s</w:t>
      </w:r>
      <w:r w:rsidR="00554990" w:rsidRPr="00C575F5">
        <w:t>’</w:t>
      </w:r>
      <w:r w:rsidRPr="00C575F5">
        <w:t>obtiennent par comparaison avec les références de laine bleue spécifiées, soumises à une exposition aux fins de la vérification du rayonnement maximal admis comme contraste maximal prescrit dans le présent Règlement ONU.</w:t>
      </w:r>
    </w:p>
    <w:p w14:paraId="0CB3E3DA" w14:textId="2366DBE5" w:rsidR="007D0224" w:rsidRPr="00C575F5" w:rsidRDefault="007D0224" w:rsidP="007D0224">
      <w:pPr>
        <w:pStyle w:val="SingleTxtG"/>
        <w:ind w:left="2268" w:hanging="1134"/>
        <w:rPr>
          <w:bCs/>
        </w:rPr>
      </w:pPr>
      <w:r w:rsidRPr="00C575F5">
        <w:t>3.1</w:t>
      </w:r>
      <w:r w:rsidRPr="00C575F5">
        <w:tab/>
        <w:t>Les références de laine bleue mises au point et fabriquées en Europe sont désignées par les chiffres 1 à 8. Ce sont des échantillons de laine teints à l</w:t>
      </w:r>
      <w:r w:rsidR="00554990" w:rsidRPr="00C575F5">
        <w:t>’</w:t>
      </w:r>
      <w:r w:rsidRPr="00C575F5">
        <w:t>aide des colorants indiqués au tableau A22-1. Aux fins de la procédure d</w:t>
      </w:r>
      <w:r w:rsidR="00554990" w:rsidRPr="00C575F5">
        <w:t>’</w:t>
      </w:r>
      <w:r w:rsidRPr="00C575F5">
        <w:t>essai décrite dans la présente annexe, on utilise uniquement les références de laine bleue 5 et 7, mentionnées dans le tableau A22-1 ci-après.</w:t>
      </w:r>
    </w:p>
    <w:p w14:paraId="6C38EB06" w14:textId="69C54CA5" w:rsidR="007D0224" w:rsidRPr="00C575F5" w:rsidRDefault="007D0224" w:rsidP="007D0224">
      <w:pPr>
        <w:pStyle w:val="Titre1"/>
        <w:spacing w:after="120"/>
        <w:rPr>
          <w:b/>
          <w:bCs/>
        </w:rPr>
      </w:pPr>
      <w:bookmarkStart w:id="20" w:name="_Toc429642185"/>
      <w:r w:rsidRPr="00C575F5">
        <w:rPr>
          <w:b/>
        </w:rPr>
        <w:tab/>
      </w:r>
      <w:r w:rsidRPr="00C575F5">
        <w:t xml:space="preserve">Tableau A22-1 </w:t>
      </w:r>
      <w:r w:rsidRPr="00C575F5">
        <w:br/>
      </w:r>
      <w:r w:rsidRPr="00C575F5">
        <w:rPr>
          <w:b/>
          <w:bCs/>
        </w:rPr>
        <w:t>Colorants utilisés pour les références de laine bleue 5 et 7</w:t>
      </w:r>
      <w:bookmarkEnd w:id="20"/>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78"/>
        <w:gridCol w:w="5192"/>
      </w:tblGrid>
      <w:tr w:rsidR="007D0224" w:rsidRPr="00C575F5" w14:paraId="32F3F19F" w14:textId="77777777" w:rsidTr="00C31177">
        <w:trPr>
          <w:tblHeader/>
        </w:trPr>
        <w:tc>
          <w:tcPr>
            <w:tcW w:w="2178" w:type="dxa"/>
            <w:tcBorders>
              <w:bottom w:val="single" w:sz="12" w:space="0" w:color="auto"/>
            </w:tcBorders>
            <w:shd w:val="clear" w:color="auto" w:fill="auto"/>
            <w:vAlign w:val="bottom"/>
            <w:hideMark/>
          </w:tcPr>
          <w:p w14:paraId="5E9D344C" w14:textId="77777777" w:rsidR="007D0224" w:rsidRPr="00C575F5" w:rsidRDefault="007D0224" w:rsidP="00C31177">
            <w:pPr>
              <w:spacing w:before="80" w:after="80" w:line="200" w:lineRule="exact"/>
              <w:ind w:left="57" w:right="57"/>
              <w:jc w:val="center"/>
              <w:rPr>
                <w:i/>
                <w:sz w:val="16"/>
                <w:szCs w:val="16"/>
              </w:rPr>
            </w:pPr>
            <w:r w:rsidRPr="00C575F5">
              <w:rPr>
                <w:i/>
                <w:sz w:val="16"/>
              </w:rPr>
              <w:t>Référence</w:t>
            </w:r>
          </w:p>
        </w:tc>
        <w:tc>
          <w:tcPr>
            <w:tcW w:w="5192" w:type="dxa"/>
            <w:tcBorders>
              <w:bottom w:val="single" w:sz="12" w:space="0" w:color="auto"/>
            </w:tcBorders>
            <w:shd w:val="clear" w:color="auto" w:fill="auto"/>
            <w:vAlign w:val="bottom"/>
            <w:hideMark/>
          </w:tcPr>
          <w:p w14:paraId="4FEC2FD5" w14:textId="77777777" w:rsidR="007D0224" w:rsidRPr="00C575F5" w:rsidRDefault="007D0224" w:rsidP="00C31177">
            <w:pPr>
              <w:spacing w:before="80" w:after="80" w:line="200" w:lineRule="exact"/>
              <w:ind w:left="57" w:right="57"/>
              <w:jc w:val="center"/>
              <w:rPr>
                <w:i/>
                <w:sz w:val="16"/>
                <w:szCs w:val="16"/>
              </w:rPr>
            </w:pPr>
            <w:r w:rsidRPr="00C575F5">
              <w:rPr>
                <w:i/>
                <w:sz w:val="16"/>
              </w:rPr>
              <w:t>Colorant (désignation selon le Colour Index)</w:t>
            </w:r>
            <w:r w:rsidRPr="00C575F5">
              <w:rPr>
                <w:sz w:val="16"/>
                <w:vertAlign w:val="superscript"/>
              </w:rPr>
              <w:t>1</w:t>
            </w:r>
          </w:p>
        </w:tc>
      </w:tr>
      <w:tr w:rsidR="007D0224" w:rsidRPr="00C575F5" w14:paraId="0A12696F" w14:textId="77777777" w:rsidTr="00C31177">
        <w:tc>
          <w:tcPr>
            <w:tcW w:w="2178" w:type="dxa"/>
            <w:tcBorders>
              <w:top w:val="single" w:sz="12" w:space="0" w:color="auto"/>
              <w:bottom w:val="nil"/>
            </w:tcBorders>
            <w:shd w:val="clear" w:color="auto" w:fill="auto"/>
            <w:hideMark/>
          </w:tcPr>
          <w:p w14:paraId="5389222C" w14:textId="77777777" w:rsidR="007D0224" w:rsidRPr="00C575F5" w:rsidRDefault="007D0224" w:rsidP="00C31177">
            <w:pPr>
              <w:spacing w:before="60" w:after="60" w:line="220" w:lineRule="atLeast"/>
              <w:ind w:left="57" w:right="57"/>
              <w:jc w:val="center"/>
              <w:rPr>
                <w:sz w:val="18"/>
                <w:szCs w:val="18"/>
              </w:rPr>
            </w:pPr>
            <w:r w:rsidRPr="00C575F5">
              <w:rPr>
                <w:sz w:val="18"/>
                <w:szCs w:val="18"/>
              </w:rPr>
              <w:t>5</w:t>
            </w:r>
          </w:p>
        </w:tc>
        <w:tc>
          <w:tcPr>
            <w:tcW w:w="5192" w:type="dxa"/>
            <w:tcBorders>
              <w:top w:val="single" w:sz="12" w:space="0" w:color="auto"/>
              <w:bottom w:val="nil"/>
            </w:tcBorders>
            <w:shd w:val="clear" w:color="auto" w:fill="auto"/>
            <w:hideMark/>
          </w:tcPr>
          <w:p w14:paraId="4EF0E1C7" w14:textId="77777777" w:rsidR="007D0224" w:rsidRPr="00C575F5" w:rsidRDefault="007D0224" w:rsidP="00C31177">
            <w:pPr>
              <w:spacing w:before="60" w:after="60" w:line="220" w:lineRule="atLeast"/>
              <w:ind w:left="57" w:right="57"/>
              <w:jc w:val="center"/>
              <w:rPr>
                <w:sz w:val="18"/>
                <w:szCs w:val="18"/>
                <w:lang w:val="en-US"/>
              </w:rPr>
            </w:pPr>
            <w:r w:rsidRPr="00C575F5">
              <w:rPr>
                <w:sz w:val="18"/>
                <w:szCs w:val="18"/>
                <w:lang w:val="en-US"/>
              </w:rPr>
              <w:t>Cl Acid Blue 47</w:t>
            </w:r>
          </w:p>
        </w:tc>
      </w:tr>
      <w:tr w:rsidR="007D0224" w:rsidRPr="00C575F5" w14:paraId="36E31A27" w14:textId="77777777" w:rsidTr="00C31177">
        <w:tc>
          <w:tcPr>
            <w:tcW w:w="2178" w:type="dxa"/>
            <w:tcBorders>
              <w:top w:val="nil"/>
            </w:tcBorders>
            <w:shd w:val="clear" w:color="auto" w:fill="auto"/>
          </w:tcPr>
          <w:p w14:paraId="7F638E81" w14:textId="77777777" w:rsidR="007D0224" w:rsidRPr="00C575F5" w:rsidRDefault="007D0224" w:rsidP="00C31177">
            <w:pPr>
              <w:spacing w:before="60" w:after="60" w:line="220" w:lineRule="atLeast"/>
              <w:ind w:left="57" w:right="57"/>
              <w:jc w:val="center"/>
              <w:rPr>
                <w:sz w:val="18"/>
                <w:szCs w:val="18"/>
              </w:rPr>
            </w:pPr>
            <w:r w:rsidRPr="00C575F5">
              <w:rPr>
                <w:sz w:val="18"/>
                <w:szCs w:val="18"/>
              </w:rPr>
              <w:t>7</w:t>
            </w:r>
          </w:p>
        </w:tc>
        <w:tc>
          <w:tcPr>
            <w:tcW w:w="5192" w:type="dxa"/>
            <w:tcBorders>
              <w:top w:val="nil"/>
            </w:tcBorders>
            <w:shd w:val="clear" w:color="auto" w:fill="auto"/>
          </w:tcPr>
          <w:p w14:paraId="295EDA22" w14:textId="77777777" w:rsidR="007D0224" w:rsidRPr="00C575F5" w:rsidRDefault="007D0224" w:rsidP="00C31177">
            <w:pPr>
              <w:spacing w:before="60" w:after="60" w:line="220" w:lineRule="atLeast"/>
              <w:ind w:left="57" w:right="57"/>
              <w:jc w:val="center"/>
              <w:rPr>
                <w:sz w:val="18"/>
                <w:szCs w:val="18"/>
                <w:lang w:val="en-US"/>
              </w:rPr>
            </w:pPr>
            <w:r w:rsidRPr="00C575F5">
              <w:rPr>
                <w:sz w:val="18"/>
                <w:szCs w:val="18"/>
                <w:lang w:val="en-US"/>
              </w:rPr>
              <w:t>Cl Solubilised Vat Blue 5</w:t>
            </w:r>
          </w:p>
        </w:tc>
      </w:tr>
    </w:tbl>
    <w:p w14:paraId="416F0ECD" w14:textId="15895402" w:rsidR="007D0224" w:rsidRPr="00C575F5" w:rsidRDefault="007D0224" w:rsidP="007D0224">
      <w:pPr>
        <w:spacing w:before="120" w:after="240"/>
        <w:ind w:left="1134" w:right="1134" w:firstLine="170"/>
        <w:rPr>
          <w:sz w:val="18"/>
          <w:szCs w:val="18"/>
        </w:rPr>
      </w:pPr>
      <w:r w:rsidRPr="00C575F5">
        <w:rPr>
          <w:i/>
          <w:sz w:val="18"/>
          <w:szCs w:val="18"/>
          <w:vertAlign w:val="superscript"/>
        </w:rPr>
        <w:t>1</w:t>
      </w:r>
      <w:r w:rsidRPr="00C575F5">
        <w:rPr>
          <w:sz w:val="18"/>
          <w:szCs w:val="18"/>
        </w:rPr>
        <w:t xml:space="preserve">  Le Colour Index (3</w:t>
      </w:r>
      <w:r w:rsidRPr="00C575F5">
        <w:rPr>
          <w:sz w:val="18"/>
          <w:szCs w:val="18"/>
          <w:vertAlign w:val="superscript"/>
        </w:rPr>
        <w:t>e</w:t>
      </w:r>
      <w:r w:rsidRPr="00C575F5">
        <w:rPr>
          <w:sz w:val="18"/>
          <w:szCs w:val="18"/>
        </w:rPr>
        <w:t> éd.) est publié par la Society of Dyers and Colourists, P.O. Box 244, Perkin House, 82 Grattan Road, Bradford BD1 2JB, Royaume-Uni, et par l</w:t>
      </w:r>
      <w:r w:rsidR="00554990" w:rsidRPr="00C575F5">
        <w:rPr>
          <w:sz w:val="18"/>
          <w:szCs w:val="18"/>
        </w:rPr>
        <w:t>’</w:t>
      </w:r>
      <w:r w:rsidRPr="00C575F5">
        <w:rPr>
          <w:sz w:val="18"/>
          <w:szCs w:val="18"/>
        </w:rPr>
        <w:t>American Association of Textile Chemists and Colorists, P.O. Box 12215, Research Triangle Park, NC 27709-2215, États-Unis d</w:t>
      </w:r>
      <w:r w:rsidR="00554990" w:rsidRPr="00C575F5">
        <w:rPr>
          <w:sz w:val="18"/>
          <w:szCs w:val="18"/>
        </w:rPr>
        <w:t>’</w:t>
      </w:r>
      <w:r w:rsidRPr="00C575F5">
        <w:rPr>
          <w:sz w:val="18"/>
          <w:szCs w:val="18"/>
        </w:rPr>
        <w:t>Amérique.</w:t>
      </w:r>
    </w:p>
    <w:p w14:paraId="5C97B6FF" w14:textId="77777777" w:rsidR="007D0224" w:rsidRPr="00C575F5" w:rsidRDefault="007D0224" w:rsidP="007D0224">
      <w:pPr>
        <w:pStyle w:val="SingleTxtG"/>
        <w:ind w:left="2268" w:hanging="1134"/>
        <w:rPr>
          <w:bCs/>
        </w:rPr>
      </w:pPr>
      <w:r w:rsidRPr="00C575F5">
        <w:t>4.</w:t>
      </w:r>
      <w:r w:rsidRPr="00C575F5">
        <w:tab/>
        <w:t>Échelle de gris</w:t>
      </w:r>
    </w:p>
    <w:p w14:paraId="43543D63" w14:textId="54BB076A" w:rsidR="007D0224" w:rsidRPr="00C575F5" w:rsidRDefault="007D0224" w:rsidP="007D0224">
      <w:pPr>
        <w:spacing w:after="120"/>
        <w:ind w:left="2268" w:right="1134"/>
        <w:jc w:val="both"/>
      </w:pPr>
      <w:r w:rsidRPr="00C575F5">
        <w:t>Échelle permettant d</w:t>
      </w:r>
      <w:r w:rsidR="00554990" w:rsidRPr="00C575F5">
        <w:t>’</w:t>
      </w:r>
      <w:r w:rsidRPr="00C575F5">
        <w:t>évaluer la dégradation de la couleur des échantillons d</w:t>
      </w:r>
      <w:r w:rsidR="00554990" w:rsidRPr="00C575F5">
        <w:t>’</w:t>
      </w:r>
      <w:r w:rsidRPr="00C575F5">
        <w:t>essai pendant les essais de solidité des couleurs. On trouvera à l</w:t>
      </w:r>
      <w:r w:rsidR="00554990" w:rsidRPr="00C575F5">
        <w:t>’</w:t>
      </w:r>
      <w:r w:rsidRPr="00C575F5">
        <w:t>appendice 1 de la présente annexe une définition colorimétrique précise de l</w:t>
      </w:r>
      <w:r w:rsidR="00554990" w:rsidRPr="00C575F5">
        <w:t>’</w:t>
      </w:r>
      <w:r w:rsidRPr="00C575F5">
        <w:t>échelle.</w:t>
      </w:r>
    </w:p>
    <w:p w14:paraId="11C3D642" w14:textId="0324A928" w:rsidR="007D0224" w:rsidRPr="00C575F5" w:rsidRDefault="007D0224" w:rsidP="007D0224">
      <w:pPr>
        <w:pStyle w:val="SingleTxtG"/>
        <w:ind w:left="2268" w:hanging="1134"/>
      </w:pPr>
      <w:r w:rsidRPr="00C575F5">
        <w:t>4.1.</w:t>
      </w:r>
      <w:r w:rsidRPr="00C575F5">
        <w:tab/>
        <w:t>Le mode d</w:t>
      </w:r>
      <w:r w:rsidR="00554990" w:rsidRPr="00C575F5">
        <w:t>’</w:t>
      </w:r>
      <w:r w:rsidRPr="00C575F5">
        <w:t>emploi de l</w:t>
      </w:r>
      <w:r w:rsidR="00554990" w:rsidRPr="00C575F5">
        <w:t>’</w:t>
      </w:r>
      <w:r w:rsidRPr="00C575F5">
        <w:t>échelle est présenté au paragraphe 2 de l</w:t>
      </w:r>
      <w:r w:rsidR="00554990" w:rsidRPr="00C575F5">
        <w:t>’</w:t>
      </w:r>
      <w:r w:rsidRPr="00C575F5">
        <w:t>appendice 1 de la présente annexe.</w:t>
      </w:r>
    </w:p>
    <w:p w14:paraId="20FF6CE8" w14:textId="53E61B06" w:rsidR="007D0224" w:rsidRPr="00C575F5" w:rsidRDefault="007D0224" w:rsidP="007D0224">
      <w:pPr>
        <w:pStyle w:val="SingleTxtG"/>
        <w:ind w:left="2268" w:hanging="1134"/>
        <w:rPr>
          <w:bCs/>
        </w:rPr>
      </w:pPr>
      <w:r w:rsidRPr="00C575F5">
        <w:t>5.</w:t>
      </w:r>
      <w:r w:rsidRPr="00C575F5">
        <w:tab/>
        <w:t>Dispositif d</w:t>
      </w:r>
      <w:r w:rsidR="00554990" w:rsidRPr="00C575F5">
        <w:t>’</w:t>
      </w:r>
      <w:r w:rsidRPr="00C575F5">
        <w:t>exposition à lampe à arc au xénon</w:t>
      </w:r>
    </w:p>
    <w:p w14:paraId="0201CC56" w14:textId="63204237" w:rsidR="007D0224" w:rsidRPr="00C575F5" w:rsidRDefault="007D0224" w:rsidP="007D0224">
      <w:pPr>
        <w:spacing w:after="120"/>
        <w:ind w:left="2268" w:right="1134"/>
        <w:jc w:val="both"/>
      </w:pPr>
      <w:r w:rsidRPr="00C575F5">
        <w:t>Le dispositif employé est un dispositif à lampe à arc au xénon refroidie par eau ou par air permettant d</w:t>
      </w:r>
      <w:r w:rsidR="00554990" w:rsidRPr="00C575F5">
        <w:t>’</w:t>
      </w:r>
      <w:r w:rsidRPr="00C575F5">
        <w:t>exposer des échantillons conformément à la norme EN ISO 4892-2.</w:t>
      </w:r>
    </w:p>
    <w:p w14:paraId="1A08C0BB" w14:textId="794CF46D" w:rsidR="007D0224" w:rsidRPr="00C575F5" w:rsidRDefault="007D0224" w:rsidP="007D0224">
      <w:pPr>
        <w:pStyle w:val="SingleTxtG"/>
        <w:ind w:left="2268" w:hanging="1134"/>
      </w:pPr>
      <w:r w:rsidRPr="00C575F5">
        <w:t>5.1</w:t>
      </w:r>
      <w:r w:rsidRPr="00C575F5">
        <w:tab/>
        <w:t>Les conditions d</w:t>
      </w:r>
      <w:r w:rsidR="00554990" w:rsidRPr="00C575F5">
        <w:t>’</w:t>
      </w:r>
      <w:r w:rsidRPr="00C575F5">
        <w:t>exposition doivent être conformes aux prescriptions du tableau A22-2.</w:t>
      </w:r>
    </w:p>
    <w:p w14:paraId="5CD69655" w14:textId="6AC44AD7" w:rsidR="007D0224" w:rsidRPr="00C575F5" w:rsidRDefault="007D0224" w:rsidP="007B1392">
      <w:pPr>
        <w:pStyle w:val="Titre1"/>
        <w:spacing w:after="120"/>
        <w:rPr>
          <w:b/>
          <w:bCs/>
        </w:rPr>
      </w:pPr>
      <w:bookmarkStart w:id="21" w:name="_Toc429642187"/>
      <w:r w:rsidRPr="00C575F5">
        <w:rPr>
          <w:b/>
        </w:rPr>
        <w:tab/>
      </w:r>
      <w:r w:rsidRPr="00C575F5">
        <w:t xml:space="preserve">Tableau A22-2 </w:t>
      </w:r>
      <w:r w:rsidRPr="00C575F5">
        <w:br/>
      </w:r>
      <w:r w:rsidRPr="00C575F5">
        <w:rPr>
          <w:b/>
          <w:bCs/>
        </w:rPr>
        <w:t>Paramètres de l</w:t>
      </w:r>
      <w:r w:rsidR="00554990" w:rsidRPr="00C575F5">
        <w:rPr>
          <w:b/>
          <w:bCs/>
        </w:rPr>
        <w:t>’</w:t>
      </w:r>
      <w:r w:rsidRPr="00C575F5">
        <w:rPr>
          <w:b/>
          <w:bCs/>
        </w:rPr>
        <w:t>essai de résistance aux intempéries</w:t>
      </w:r>
      <w:bookmarkEnd w:id="21"/>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6"/>
        <w:gridCol w:w="2457"/>
        <w:gridCol w:w="2457"/>
      </w:tblGrid>
      <w:tr w:rsidR="007D0224" w:rsidRPr="00C575F5" w14:paraId="62EF972D" w14:textId="77777777" w:rsidTr="00C31177">
        <w:trPr>
          <w:tblHeader/>
        </w:trPr>
        <w:tc>
          <w:tcPr>
            <w:tcW w:w="2456" w:type="dxa"/>
            <w:tcBorders>
              <w:bottom w:val="single" w:sz="12" w:space="0" w:color="auto"/>
            </w:tcBorders>
            <w:shd w:val="clear" w:color="auto" w:fill="auto"/>
            <w:vAlign w:val="bottom"/>
            <w:hideMark/>
          </w:tcPr>
          <w:p w14:paraId="2F5227E7" w14:textId="1F21512F" w:rsidR="007D0224" w:rsidRPr="00C575F5" w:rsidRDefault="007D0224" w:rsidP="00C31177">
            <w:pPr>
              <w:spacing w:before="80" w:after="80" w:line="200" w:lineRule="exact"/>
              <w:ind w:left="57" w:right="57"/>
              <w:rPr>
                <w:i/>
                <w:sz w:val="16"/>
              </w:rPr>
            </w:pPr>
            <w:r w:rsidRPr="00C575F5">
              <w:rPr>
                <w:i/>
                <w:sz w:val="16"/>
              </w:rPr>
              <w:t>Paramètres d</w:t>
            </w:r>
            <w:r w:rsidR="00554990" w:rsidRPr="00C575F5">
              <w:rPr>
                <w:i/>
                <w:sz w:val="16"/>
              </w:rPr>
              <w:t>’</w:t>
            </w:r>
            <w:r w:rsidRPr="00C575F5">
              <w:rPr>
                <w:i/>
                <w:sz w:val="16"/>
              </w:rPr>
              <w:t>exposition</w:t>
            </w:r>
          </w:p>
        </w:tc>
        <w:tc>
          <w:tcPr>
            <w:tcW w:w="2457" w:type="dxa"/>
            <w:tcBorders>
              <w:bottom w:val="single" w:sz="12" w:space="0" w:color="auto"/>
            </w:tcBorders>
            <w:shd w:val="clear" w:color="auto" w:fill="auto"/>
            <w:vAlign w:val="bottom"/>
            <w:hideMark/>
          </w:tcPr>
          <w:p w14:paraId="7DD18768" w14:textId="77777777" w:rsidR="007D0224" w:rsidRPr="00C575F5" w:rsidRDefault="007D0224" w:rsidP="00C31177">
            <w:pPr>
              <w:spacing w:before="80" w:after="80" w:line="200" w:lineRule="exact"/>
              <w:ind w:left="57" w:right="57"/>
              <w:rPr>
                <w:i/>
                <w:sz w:val="16"/>
              </w:rPr>
            </w:pPr>
            <w:r w:rsidRPr="00C575F5">
              <w:rPr>
                <w:i/>
                <w:sz w:val="16"/>
              </w:rPr>
              <w:t>Lampe refroidie par air</w:t>
            </w:r>
          </w:p>
        </w:tc>
        <w:tc>
          <w:tcPr>
            <w:tcW w:w="2457" w:type="dxa"/>
            <w:tcBorders>
              <w:bottom w:val="single" w:sz="12" w:space="0" w:color="auto"/>
            </w:tcBorders>
            <w:shd w:val="clear" w:color="auto" w:fill="auto"/>
            <w:vAlign w:val="bottom"/>
            <w:hideMark/>
          </w:tcPr>
          <w:p w14:paraId="6A448D5A" w14:textId="77777777" w:rsidR="007D0224" w:rsidRPr="00C575F5" w:rsidRDefault="007D0224" w:rsidP="00C31177">
            <w:pPr>
              <w:spacing w:before="80" w:after="80" w:line="200" w:lineRule="exact"/>
              <w:ind w:left="57" w:right="57"/>
              <w:rPr>
                <w:i/>
                <w:sz w:val="16"/>
              </w:rPr>
            </w:pPr>
            <w:r w:rsidRPr="00C575F5">
              <w:rPr>
                <w:i/>
                <w:sz w:val="16"/>
              </w:rPr>
              <w:t>Lampe refroidie par eau</w:t>
            </w:r>
          </w:p>
        </w:tc>
      </w:tr>
      <w:tr w:rsidR="007D0224" w:rsidRPr="00C575F5" w14:paraId="7A5E6C2E" w14:textId="77777777" w:rsidTr="00C31177">
        <w:tc>
          <w:tcPr>
            <w:tcW w:w="2456" w:type="dxa"/>
            <w:tcBorders>
              <w:top w:val="single" w:sz="12" w:space="0" w:color="auto"/>
            </w:tcBorders>
            <w:shd w:val="clear" w:color="auto" w:fill="auto"/>
            <w:hideMark/>
          </w:tcPr>
          <w:p w14:paraId="1C877F41" w14:textId="5AD8F67A" w:rsidR="007D0224" w:rsidRPr="00C575F5" w:rsidRDefault="007D0224" w:rsidP="00C31177">
            <w:pPr>
              <w:spacing w:before="60" w:after="60" w:line="220" w:lineRule="atLeast"/>
              <w:ind w:left="57" w:right="57"/>
              <w:rPr>
                <w:sz w:val="18"/>
                <w:szCs w:val="18"/>
              </w:rPr>
            </w:pPr>
            <w:r w:rsidRPr="00C575F5">
              <w:rPr>
                <w:sz w:val="18"/>
                <w:szCs w:val="18"/>
              </w:rPr>
              <w:t>Cycle lumière/obscurité/</w:t>
            </w:r>
            <w:r w:rsidRPr="00C575F5">
              <w:rPr>
                <w:sz w:val="18"/>
                <w:szCs w:val="18"/>
              </w:rPr>
              <w:br/>
              <w:t>pulvérisation d</w:t>
            </w:r>
            <w:r w:rsidR="00554990" w:rsidRPr="00C575F5">
              <w:rPr>
                <w:sz w:val="18"/>
                <w:szCs w:val="18"/>
              </w:rPr>
              <w:t>’</w:t>
            </w:r>
            <w:r w:rsidRPr="00C575F5">
              <w:rPr>
                <w:sz w:val="18"/>
                <w:szCs w:val="18"/>
              </w:rPr>
              <w:t>eau</w:t>
            </w:r>
          </w:p>
        </w:tc>
        <w:tc>
          <w:tcPr>
            <w:tcW w:w="2457" w:type="dxa"/>
            <w:tcBorders>
              <w:top w:val="single" w:sz="12" w:space="0" w:color="auto"/>
            </w:tcBorders>
            <w:shd w:val="clear" w:color="auto" w:fill="auto"/>
            <w:hideMark/>
          </w:tcPr>
          <w:p w14:paraId="1529954A" w14:textId="21A1A858" w:rsidR="007D0224" w:rsidRPr="00C575F5" w:rsidRDefault="007D0224" w:rsidP="00C31177">
            <w:pPr>
              <w:spacing w:before="60" w:after="60" w:line="220" w:lineRule="atLeast"/>
              <w:ind w:left="57" w:right="57"/>
              <w:rPr>
                <w:sz w:val="18"/>
                <w:szCs w:val="18"/>
              </w:rPr>
            </w:pPr>
            <w:r w:rsidRPr="00C575F5">
              <w:rPr>
                <w:sz w:val="18"/>
                <w:szCs w:val="18"/>
              </w:rPr>
              <w:t>Lumière continue sans pulvérisation d</w:t>
            </w:r>
            <w:r w:rsidR="00554990" w:rsidRPr="00C575F5">
              <w:rPr>
                <w:sz w:val="18"/>
                <w:szCs w:val="18"/>
              </w:rPr>
              <w:t>’</w:t>
            </w:r>
            <w:r w:rsidRPr="00C575F5">
              <w:rPr>
                <w:sz w:val="18"/>
                <w:szCs w:val="18"/>
              </w:rPr>
              <w:t xml:space="preserve">eau </w:t>
            </w:r>
          </w:p>
        </w:tc>
        <w:tc>
          <w:tcPr>
            <w:tcW w:w="2457" w:type="dxa"/>
            <w:tcBorders>
              <w:top w:val="single" w:sz="12" w:space="0" w:color="auto"/>
            </w:tcBorders>
            <w:shd w:val="clear" w:color="auto" w:fill="auto"/>
            <w:hideMark/>
          </w:tcPr>
          <w:p w14:paraId="775105F4" w14:textId="65293AB4" w:rsidR="007D0224" w:rsidRPr="00C575F5" w:rsidRDefault="007D0224" w:rsidP="00C31177">
            <w:pPr>
              <w:spacing w:before="60" w:after="60" w:line="220" w:lineRule="atLeast"/>
              <w:ind w:left="57" w:right="57"/>
              <w:rPr>
                <w:sz w:val="18"/>
                <w:szCs w:val="18"/>
              </w:rPr>
            </w:pPr>
            <w:r w:rsidRPr="00C575F5">
              <w:rPr>
                <w:sz w:val="18"/>
                <w:szCs w:val="18"/>
              </w:rPr>
              <w:t>Lumière continue sans pulvérisation d</w:t>
            </w:r>
            <w:r w:rsidR="00554990" w:rsidRPr="00C575F5">
              <w:rPr>
                <w:sz w:val="18"/>
                <w:szCs w:val="18"/>
              </w:rPr>
              <w:t>’</w:t>
            </w:r>
            <w:r w:rsidRPr="00C575F5">
              <w:rPr>
                <w:sz w:val="18"/>
                <w:szCs w:val="18"/>
              </w:rPr>
              <w:t xml:space="preserve">eau </w:t>
            </w:r>
          </w:p>
        </w:tc>
      </w:tr>
      <w:tr w:rsidR="007D0224" w:rsidRPr="00C575F5" w14:paraId="6C06EB0E" w14:textId="77777777" w:rsidTr="00C31177">
        <w:tc>
          <w:tcPr>
            <w:tcW w:w="2456" w:type="dxa"/>
            <w:shd w:val="clear" w:color="auto" w:fill="auto"/>
            <w:hideMark/>
          </w:tcPr>
          <w:p w14:paraId="13691B5F" w14:textId="082376AD" w:rsidR="007D0224" w:rsidRPr="00C575F5" w:rsidRDefault="007D0224" w:rsidP="00C31177">
            <w:pPr>
              <w:spacing w:before="60" w:after="60" w:line="220" w:lineRule="atLeast"/>
              <w:ind w:left="57" w:right="57"/>
              <w:rPr>
                <w:sz w:val="18"/>
                <w:szCs w:val="18"/>
              </w:rPr>
            </w:pPr>
            <w:r w:rsidRPr="00C575F5">
              <w:rPr>
                <w:sz w:val="18"/>
                <w:szCs w:val="18"/>
              </w:rPr>
              <w:t>Température du noir de référence durant les périodes d</w:t>
            </w:r>
            <w:r w:rsidR="00554990" w:rsidRPr="00C575F5">
              <w:rPr>
                <w:sz w:val="18"/>
                <w:szCs w:val="18"/>
              </w:rPr>
              <w:t>’</w:t>
            </w:r>
            <w:r w:rsidRPr="00C575F5">
              <w:rPr>
                <w:sz w:val="18"/>
                <w:szCs w:val="18"/>
              </w:rPr>
              <w:t>éclairement seul</w:t>
            </w:r>
          </w:p>
        </w:tc>
        <w:tc>
          <w:tcPr>
            <w:tcW w:w="2457" w:type="dxa"/>
            <w:shd w:val="clear" w:color="auto" w:fill="auto"/>
            <w:hideMark/>
          </w:tcPr>
          <w:p w14:paraId="424BCC53" w14:textId="4D0E1CFD" w:rsidR="007D0224" w:rsidRPr="00C575F5" w:rsidRDefault="007D0224" w:rsidP="00C31177">
            <w:pPr>
              <w:spacing w:before="60" w:after="60" w:line="220" w:lineRule="atLeast"/>
              <w:ind w:left="57" w:right="57"/>
              <w:rPr>
                <w:sz w:val="18"/>
                <w:szCs w:val="18"/>
              </w:rPr>
            </w:pPr>
            <w:r w:rsidRPr="00C575F5">
              <w:rPr>
                <w:sz w:val="18"/>
                <w:szCs w:val="18"/>
              </w:rPr>
              <w:t xml:space="preserve">47 </w:t>
            </w:r>
            <w:r w:rsidR="007B1392" w:rsidRPr="00C575F5">
              <w:rPr>
                <w:sz w:val="18"/>
                <w:szCs w:val="18"/>
              </w:rPr>
              <w:sym w:font="Symbol" w:char="F0B1"/>
            </w:r>
            <w:r w:rsidRPr="00C575F5">
              <w:rPr>
                <w:sz w:val="18"/>
                <w:szCs w:val="18"/>
              </w:rPr>
              <w:t xml:space="preserve"> 3 °C mesurée à l</w:t>
            </w:r>
            <w:r w:rsidR="00554990" w:rsidRPr="00C575F5">
              <w:rPr>
                <w:sz w:val="18"/>
                <w:szCs w:val="18"/>
              </w:rPr>
              <w:t>’</w:t>
            </w:r>
            <w:r w:rsidRPr="00C575F5">
              <w:rPr>
                <w:sz w:val="18"/>
                <w:szCs w:val="18"/>
              </w:rPr>
              <w:t>aide d</w:t>
            </w:r>
            <w:r w:rsidR="00554990" w:rsidRPr="00C575F5">
              <w:rPr>
                <w:sz w:val="18"/>
                <w:szCs w:val="18"/>
              </w:rPr>
              <w:t>’</w:t>
            </w:r>
            <w:r w:rsidRPr="00C575F5">
              <w:rPr>
                <w:sz w:val="18"/>
                <w:szCs w:val="18"/>
              </w:rPr>
              <w:t>un thermomètre de noir de référence</w:t>
            </w:r>
          </w:p>
        </w:tc>
        <w:tc>
          <w:tcPr>
            <w:tcW w:w="2457" w:type="dxa"/>
            <w:shd w:val="clear" w:color="auto" w:fill="auto"/>
            <w:hideMark/>
          </w:tcPr>
          <w:p w14:paraId="70EA6A8F" w14:textId="29FC24C0" w:rsidR="007D0224" w:rsidRPr="00C575F5" w:rsidRDefault="007D0224" w:rsidP="00C31177">
            <w:pPr>
              <w:spacing w:before="60" w:after="60" w:line="220" w:lineRule="atLeast"/>
              <w:ind w:left="57" w:right="57"/>
              <w:rPr>
                <w:sz w:val="18"/>
                <w:szCs w:val="18"/>
              </w:rPr>
            </w:pPr>
            <w:r w:rsidRPr="00C575F5">
              <w:rPr>
                <w:sz w:val="18"/>
                <w:szCs w:val="18"/>
              </w:rPr>
              <w:t xml:space="preserve">47 </w:t>
            </w:r>
            <w:r w:rsidR="007B1392" w:rsidRPr="00C575F5">
              <w:rPr>
                <w:sz w:val="18"/>
                <w:szCs w:val="18"/>
              </w:rPr>
              <w:sym w:font="Symbol" w:char="F0B1"/>
            </w:r>
            <w:r w:rsidRPr="00C575F5">
              <w:rPr>
                <w:sz w:val="18"/>
                <w:szCs w:val="18"/>
              </w:rPr>
              <w:t xml:space="preserve"> 3 °C mesurée à l</w:t>
            </w:r>
            <w:r w:rsidR="00554990" w:rsidRPr="00C575F5">
              <w:rPr>
                <w:sz w:val="18"/>
                <w:szCs w:val="18"/>
              </w:rPr>
              <w:t>’</w:t>
            </w:r>
            <w:r w:rsidRPr="00C575F5">
              <w:rPr>
                <w:sz w:val="18"/>
                <w:szCs w:val="18"/>
              </w:rPr>
              <w:t>aide d</w:t>
            </w:r>
            <w:r w:rsidR="00554990" w:rsidRPr="00C575F5">
              <w:rPr>
                <w:sz w:val="18"/>
                <w:szCs w:val="18"/>
              </w:rPr>
              <w:t>’</w:t>
            </w:r>
            <w:r w:rsidRPr="00C575F5">
              <w:rPr>
                <w:sz w:val="18"/>
                <w:szCs w:val="18"/>
              </w:rPr>
              <w:t>un thermomètre de noir de référence</w:t>
            </w:r>
          </w:p>
        </w:tc>
      </w:tr>
      <w:tr w:rsidR="007D0224" w:rsidRPr="00C575F5" w14:paraId="0BD794B1" w14:textId="77777777" w:rsidTr="00C31177">
        <w:tc>
          <w:tcPr>
            <w:tcW w:w="2456" w:type="dxa"/>
            <w:shd w:val="clear" w:color="auto" w:fill="auto"/>
            <w:hideMark/>
          </w:tcPr>
          <w:p w14:paraId="607462B5" w14:textId="77777777" w:rsidR="007D0224" w:rsidRPr="00C575F5" w:rsidRDefault="007D0224" w:rsidP="00C31177">
            <w:pPr>
              <w:spacing w:before="60" w:after="60" w:line="220" w:lineRule="atLeast"/>
              <w:ind w:left="57" w:right="57"/>
              <w:rPr>
                <w:sz w:val="18"/>
                <w:szCs w:val="18"/>
              </w:rPr>
            </w:pPr>
            <w:r w:rsidRPr="00C575F5">
              <w:rPr>
                <w:sz w:val="18"/>
                <w:szCs w:val="18"/>
              </w:rPr>
              <w:t>Humidité relative</w:t>
            </w:r>
          </w:p>
        </w:tc>
        <w:tc>
          <w:tcPr>
            <w:tcW w:w="2457" w:type="dxa"/>
            <w:shd w:val="clear" w:color="auto" w:fill="auto"/>
            <w:hideMark/>
          </w:tcPr>
          <w:p w14:paraId="6BFBA5E0" w14:textId="77777777" w:rsidR="007D0224" w:rsidRPr="00C575F5" w:rsidRDefault="007D0224" w:rsidP="00C31177">
            <w:pPr>
              <w:spacing w:before="60" w:after="60" w:line="220" w:lineRule="atLeast"/>
              <w:ind w:left="57" w:right="57"/>
              <w:rPr>
                <w:sz w:val="18"/>
                <w:szCs w:val="18"/>
              </w:rPr>
            </w:pPr>
            <w:r w:rsidRPr="00C575F5">
              <w:rPr>
                <w:sz w:val="18"/>
                <w:szCs w:val="18"/>
              </w:rPr>
              <w:t>40 % environ</w:t>
            </w:r>
          </w:p>
        </w:tc>
        <w:tc>
          <w:tcPr>
            <w:tcW w:w="2457" w:type="dxa"/>
            <w:shd w:val="clear" w:color="auto" w:fill="auto"/>
            <w:hideMark/>
          </w:tcPr>
          <w:p w14:paraId="30176056" w14:textId="77777777" w:rsidR="007D0224" w:rsidRPr="00C575F5" w:rsidRDefault="007D0224" w:rsidP="00C31177">
            <w:pPr>
              <w:spacing w:before="60" w:after="60" w:line="220" w:lineRule="atLeast"/>
              <w:ind w:left="57" w:right="57"/>
              <w:rPr>
                <w:sz w:val="18"/>
                <w:szCs w:val="18"/>
              </w:rPr>
            </w:pPr>
            <w:r w:rsidRPr="00C575F5">
              <w:rPr>
                <w:sz w:val="18"/>
                <w:szCs w:val="18"/>
              </w:rPr>
              <w:t>40 % environ</w:t>
            </w:r>
          </w:p>
        </w:tc>
      </w:tr>
      <w:tr w:rsidR="007D0224" w:rsidRPr="00C575F5" w14:paraId="4A50C684" w14:textId="77777777" w:rsidTr="00C31177">
        <w:tc>
          <w:tcPr>
            <w:tcW w:w="2456" w:type="dxa"/>
            <w:shd w:val="clear" w:color="auto" w:fill="auto"/>
            <w:hideMark/>
          </w:tcPr>
          <w:p w14:paraId="68700EC8" w14:textId="77777777" w:rsidR="007D0224" w:rsidRPr="00C575F5" w:rsidRDefault="007D0224" w:rsidP="00C31177">
            <w:pPr>
              <w:spacing w:before="60" w:after="60" w:line="220" w:lineRule="atLeast"/>
              <w:ind w:left="57" w:right="57"/>
              <w:rPr>
                <w:sz w:val="18"/>
                <w:szCs w:val="18"/>
              </w:rPr>
            </w:pPr>
            <w:r w:rsidRPr="00C575F5">
              <w:rPr>
                <w:sz w:val="18"/>
                <w:szCs w:val="18"/>
              </w:rPr>
              <w:t>Filtres</w:t>
            </w:r>
          </w:p>
        </w:tc>
        <w:tc>
          <w:tcPr>
            <w:tcW w:w="2457" w:type="dxa"/>
            <w:shd w:val="clear" w:color="auto" w:fill="auto"/>
            <w:hideMark/>
          </w:tcPr>
          <w:p w14:paraId="2DF40F9C" w14:textId="77777777" w:rsidR="007D0224" w:rsidRPr="00C575F5" w:rsidRDefault="007D0224" w:rsidP="00C31177">
            <w:pPr>
              <w:spacing w:before="60" w:after="60" w:line="220" w:lineRule="atLeast"/>
              <w:ind w:left="57" w:right="57"/>
              <w:rPr>
                <w:sz w:val="18"/>
                <w:szCs w:val="18"/>
              </w:rPr>
            </w:pPr>
            <w:r w:rsidRPr="00C575F5">
              <w:rPr>
                <w:sz w:val="18"/>
                <w:szCs w:val="18"/>
              </w:rPr>
              <w:t xml:space="preserve">Verre à vitre </w:t>
            </w:r>
            <w:r w:rsidRPr="00C575F5">
              <w:rPr>
                <w:sz w:val="18"/>
                <w:szCs w:val="18"/>
              </w:rPr>
              <w:br/>
              <w:t xml:space="preserve">Pour plus de détails, </w:t>
            </w:r>
            <w:r w:rsidRPr="00C575F5">
              <w:rPr>
                <w:sz w:val="18"/>
                <w:szCs w:val="18"/>
              </w:rPr>
              <w:br/>
              <w:t xml:space="preserve">voir le paragraphe 5.2 </w:t>
            </w:r>
          </w:p>
        </w:tc>
        <w:tc>
          <w:tcPr>
            <w:tcW w:w="2457" w:type="dxa"/>
            <w:shd w:val="clear" w:color="auto" w:fill="auto"/>
            <w:hideMark/>
          </w:tcPr>
          <w:p w14:paraId="07079E4E" w14:textId="77777777" w:rsidR="007D0224" w:rsidRPr="00C575F5" w:rsidRDefault="007D0224" w:rsidP="00C31177">
            <w:pPr>
              <w:spacing w:before="60" w:after="60" w:line="220" w:lineRule="atLeast"/>
              <w:ind w:left="57" w:right="57"/>
              <w:rPr>
                <w:sz w:val="18"/>
                <w:szCs w:val="18"/>
              </w:rPr>
            </w:pPr>
            <w:r w:rsidRPr="00C575F5">
              <w:rPr>
                <w:sz w:val="18"/>
                <w:szCs w:val="18"/>
              </w:rPr>
              <w:t xml:space="preserve">Verre à vitre </w:t>
            </w:r>
            <w:r w:rsidRPr="00C575F5">
              <w:rPr>
                <w:sz w:val="18"/>
                <w:szCs w:val="18"/>
              </w:rPr>
              <w:br/>
              <w:t xml:space="preserve">Pour plus de détails, </w:t>
            </w:r>
            <w:r w:rsidRPr="00C575F5">
              <w:rPr>
                <w:sz w:val="18"/>
                <w:szCs w:val="18"/>
              </w:rPr>
              <w:br/>
              <w:t>voir le paragraphe 5.2</w:t>
            </w:r>
          </w:p>
        </w:tc>
      </w:tr>
      <w:tr w:rsidR="007D0224" w:rsidRPr="00C575F5" w14:paraId="02575E00" w14:textId="77777777" w:rsidTr="00C31177">
        <w:tc>
          <w:tcPr>
            <w:tcW w:w="7370" w:type="dxa"/>
            <w:gridSpan w:val="3"/>
            <w:shd w:val="clear" w:color="auto" w:fill="auto"/>
            <w:hideMark/>
          </w:tcPr>
          <w:p w14:paraId="17DC87ED" w14:textId="77777777" w:rsidR="007D0224" w:rsidRPr="00C575F5" w:rsidRDefault="007D0224" w:rsidP="00C31177">
            <w:pPr>
              <w:spacing w:before="80" w:after="80" w:line="200" w:lineRule="atLeast"/>
              <w:ind w:left="57" w:right="57"/>
              <w:jc w:val="right"/>
              <w:rPr>
                <w:i/>
                <w:sz w:val="18"/>
                <w:szCs w:val="18"/>
              </w:rPr>
            </w:pPr>
            <w:r w:rsidRPr="00C575F5">
              <w:rPr>
                <w:i/>
                <w:sz w:val="18"/>
                <w:szCs w:val="18"/>
              </w:rPr>
              <w:t>Éclairement énergétique (W/m ²) contrôlé à :</w:t>
            </w:r>
          </w:p>
        </w:tc>
      </w:tr>
      <w:tr w:rsidR="007D0224" w:rsidRPr="00C575F5" w14:paraId="06A12F10" w14:textId="77777777" w:rsidTr="00C31177">
        <w:tc>
          <w:tcPr>
            <w:tcW w:w="2456" w:type="dxa"/>
            <w:tcBorders>
              <w:bottom w:val="single" w:sz="4" w:space="0" w:color="auto"/>
            </w:tcBorders>
            <w:shd w:val="clear" w:color="auto" w:fill="auto"/>
            <w:hideMark/>
          </w:tcPr>
          <w:p w14:paraId="6CBDE3BD" w14:textId="1BC82ED0" w:rsidR="007D0224" w:rsidRPr="00C575F5" w:rsidRDefault="007D0224" w:rsidP="00C31177">
            <w:pPr>
              <w:spacing w:before="60" w:after="60" w:line="220" w:lineRule="atLeast"/>
              <w:ind w:left="57" w:right="57"/>
              <w:rPr>
                <w:sz w:val="18"/>
                <w:szCs w:val="18"/>
              </w:rPr>
            </w:pPr>
            <w:r w:rsidRPr="00C575F5">
              <w:rPr>
                <w:sz w:val="18"/>
                <w:szCs w:val="18"/>
              </w:rPr>
              <w:t>Plage de longueurs d</w:t>
            </w:r>
            <w:r w:rsidR="00554990" w:rsidRPr="00C575F5">
              <w:rPr>
                <w:sz w:val="18"/>
                <w:szCs w:val="18"/>
              </w:rPr>
              <w:t>’</w:t>
            </w:r>
            <w:r w:rsidRPr="00C575F5">
              <w:rPr>
                <w:sz w:val="18"/>
                <w:szCs w:val="18"/>
              </w:rPr>
              <w:t>onde de 300 nm à 400 nm</w:t>
            </w:r>
          </w:p>
        </w:tc>
        <w:tc>
          <w:tcPr>
            <w:tcW w:w="2457" w:type="dxa"/>
            <w:tcBorders>
              <w:bottom w:val="single" w:sz="4" w:space="0" w:color="auto"/>
            </w:tcBorders>
            <w:shd w:val="clear" w:color="auto" w:fill="auto"/>
            <w:hideMark/>
          </w:tcPr>
          <w:p w14:paraId="4BD6BD47" w14:textId="18CED8C2" w:rsidR="007D0224" w:rsidRPr="00C575F5" w:rsidRDefault="007D0224" w:rsidP="00C31177">
            <w:pPr>
              <w:spacing w:before="60" w:after="60" w:line="220" w:lineRule="atLeast"/>
              <w:ind w:left="57" w:right="57"/>
              <w:jc w:val="right"/>
              <w:rPr>
                <w:sz w:val="18"/>
                <w:szCs w:val="18"/>
              </w:rPr>
            </w:pPr>
            <w:r w:rsidRPr="00C575F5">
              <w:rPr>
                <w:sz w:val="18"/>
                <w:szCs w:val="18"/>
              </w:rPr>
              <w:t>42 </w:t>
            </w:r>
            <w:r w:rsidR="007B1392" w:rsidRPr="00C575F5">
              <w:rPr>
                <w:sz w:val="18"/>
                <w:szCs w:val="18"/>
              </w:rPr>
              <w:sym w:font="Symbol" w:char="F0B1"/>
            </w:r>
            <w:r w:rsidRPr="00C575F5">
              <w:rPr>
                <w:sz w:val="18"/>
                <w:szCs w:val="18"/>
              </w:rPr>
              <w:t> 2</w:t>
            </w:r>
          </w:p>
        </w:tc>
        <w:tc>
          <w:tcPr>
            <w:tcW w:w="2457" w:type="dxa"/>
            <w:tcBorders>
              <w:bottom w:val="single" w:sz="4" w:space="0" w:color="auto"/>
            </w:tcBorders>
            <w:shd w:val="clear" w:color="auto" w:fill="auto"/>
            <w:hideMark/>
          </w:tcPr>
          <w:p w14:paraId="082821B1" w14:textId="06B79195" w:rsidR="007D0224" w:rsidRPr="00C575F5" w:rsidRDefault="007D0224" w:rsidP="00C31177">
            <w:pPr>
              <w:spacing w:before="60" w:after="60" w:line="220" w:lineRule="atLeast"/>
              <w:ind w:left="57" w:right="57"/>
              <w:jc w:val="right"/>
              <w:rPr>
                <w:sz w:val="18"/>
                <w:szCs w:val="18"/>
              </w:rPr>
            </w:pPr>
            <w:r w:rsidRPr="00C575F5">
              <w:rPr>
                <w:sz w:val="18"/>
                <w:szCs w:val="18"/>
              </w:rPr>
              <w:t>42 </w:t>
            </w:r>
            <w:r w:rsidR="007B1392" w:rsidRPr="00C575F5">
              <w:rPr>
                <w:sz w:val="18"/>
                <w:szCs w:val="18"/>
              </w:rPr>
              <w:sym w:font="Symbol" w:char="F0B1"/>
            </w:r>
            <w:r w:rsidRPr="00C575F5">
              <w:rPr>
                <w:sz w:val="18"/>
                <w:szCs w:val="18"/>
              </w:rPr>
              <w:t> 2</w:t>
            </w:r>
          </w:p>
        </w:tc>
      </w:tr>
      <w:tr w:rsidR="007D0224" w:rsidRPr="00C575F5" w14:paraId="20AB30FA" w14:textId="77777777" w:rsidTr="00C31177">
        <w:tc>
          <w:tcPr>
            <w:tcW w:w="2456" w:type="dxa"/>
            <w:tcBorders>
              <w:bottom w:val="single" w:sz="12" w:space="0" w:color="auto"/>
            </w:tcBorders>
            <w:shd w:val="clear" w:color="auto" w:fill="auto"/>
            <w:hideMark/>
          </w:tcPr>
          <w:p w14:paraId="70972F48" w14:textId="6AA4A202" w:rsidR="007D0224" w:rsidRPr="00C575F5" w:rsidRDefault="007D0224" w:rsidP="00C31177">
            <w:pPr>
              <w:spacing w:before="60" w:after="60" w:line="220" w:lineRule="atLeast"/>
              <w:ind w:left="57" w:right="57"/>
              <w:rPr>
                <w:sz w:val="18"/>
                <w:szCs w:val="18"/>
              </w:rPr>
            </w:pPr>
            <w:r w:rsidRPr="00C575F5">
              <w:rPr>
                <w:sz w:val="18"/>
                <w:szCs w:val="18"/>
              </w:rPr>
              <w:t>Plage de longueurs d</w:t>
            </w:r>
            <w:r w:rsidR="00554990" w:rsidRPr="00C575F5">
              <w:rPr>
                <w:sz w:val="18"/>
                <w:szCs w:val="18"/>
              </w:rPr>
              <w:t>’</w:t>
            </w:r>
            <w:r w:rsidRPr="00C575F5">
              <w:rPr>
                <w:sz w:val="18"/>
                <w:szCs w:val="18"/>
              </w:rPr>
              <w:t>onde de 300 nm à 800 nm</w:t>
            </w:r>
          </w:p>
        </w:tc>
        <w:tc>
          <w:tcPr>
            <w:tcW w:w="2457" w:type="dxa"/>
            <w:tcBorders>
              <w:bottom w:val="single" w:sz="12" w:space="0" w:color="auto"/>
            </w:tcBorders>
            <w:shd w:val="clear" w:color="auto" w:fill="auto"/>
            <w:hideMark/>
          </w:tcPr>
          <w:p w14:paraId="72FDDF61" w14:textId="77777777" w:rsidR="007D0224" w:rsidRPr="00C575F5" w:rsidRDefault="007D0224" w:rsidP="00C31177">
            <w:pPr>
              <w:spacing w:before="60" w:after="60" w:line="220" w:lineRule="atLeast"/>
              <w:ind w:left="57" w:right="57"/>
              <w:jc w:val="right"/>
              <w:rPr>
                <w:sz w:val="18"/>
                <w:szCs w:val="18"/>
              </w:rPr>
            </w:pPr>
            <w:r w:rsidRPr="00C575F5">
              <w:rPr>
                <w:sz w:val="18"/>
                <w:szCs w:val="18"/>
              </w:rPr>
              <w:t>550</w:t>
            </w:r>
          </w:p>
        </w:tc>
        <w:tc>
          <w:tcPr>
            <w:tcW w:w="2457" w:type="dxa"/>
            <w:tcBorders>
              <w:bottom w:val="single" w:sz="12" w:space="0" w:color="auto"/>
            </w:tcBorders>
            <w:shd w:val="clear" w:color="auto" w:fill="auto"/>
            <w:hideMark/>
          </w:tcPr>
          <w:p w14:paraId="106F80C1" w14:textId="77777777" w:rsidR="007D0224" w:rsidRPr="00C575F5" w:rsidRDefault="007D0224" w:rsidP="00C31177">
            <w:pPr>
              <w:spacing w:before="60" w:after="60" w:line="220" w:lineRule="atLeast"/>
              <w:ind w:left="57" w:right="57"/>
              <w:jc w:val="right"/>
              <w:rPr>
                <w:sz w:val="18"/>
                <w:szCs w:val="18"/>
              </w:rPr>
            </w:pPr>
            <w:r w:rsidRPr="00C575F5">
              <w:rPr>
                <w:sz w:val="18"/>
                <w:szCs w:val="18"/>
              </w:rPr>
              <w:t>630</w:t>
            </w:r>
          </w:p>
        </w:tc>
      </w:tr>
    </w:tbl>
    <w:p w14:paraId="62829786" w14:textId="6E78B745" w:rsidR="007D0224" w:rsidRPr="00C575F5" w:rsidRDefault="007D0224" w:rsidP="007D0224">
      <w:pPr>
        <w:spacing w:before="120"/>
        <w:ind w:left="1134" w:right="1134" w:firstLine="170"/>
        <w:rPr>
          <w:bCs/>
          <w:sz w:val="18"/>
          <w:szCs w:val="18"/>
        </w:rPr>
      </w:pPr>
      <w:r w:rsidRPr="00C575F5">
        <w:rPr>
          <w:i/>
          <w:sz w:val="18"/>
          <w:szCs w:val="18"/>
        </w:rPr>
        <w:t>Note 1 </w:t>
      </w:r>
      <w:r w:rsidRPr="00C575F5">
        <w:rPr>
          <w:sz w:val="18"/>
          <w:szCs w:val="18"/>
        </w:rPr>
        <w:t xml:space="preserve">: </w:t>
      </w:r>
      <w:r w:rsidRPr="00C575F5">
        <w:rPr>
          <w:spacing w:val="-2"/>
          <w:sz w:val="18"/>
          <w:szCs w:val="18"/>
        </w:rPr>
        <w:t>L</w:t>
      </w:r>
      <w:r w:rsidR="00554990" w:rsidRPr="00C575F5">
        <w:rPr>
          <w:spacing w:val="-2"/>
          <w:sz w:val="18"/>
          <w:szCs w:val="18"/>
        </w:rPr>
        <w:t>’</w:t>
      </w:r>
      <w:r w:rsidRPr="00C575F5">
        <w:rPr>
          <w:spacing w:val="-2"/>
          <w:sz w:val="18"/>
          <w:szCs w:val="18"/>
        </w:rPr>
        <w:t>eau</w:t>
      </w:r>
      <w:r w:rsidRPr="00C575F5">
        <w:rPr>
          <w:sz w:val="18"/>
          <w:szCs w:val="18"/>
        </w:rPr>
        <w:t xml:space="preserve"> employée pour la pulvérisation d</w:t>
      </w:r>
      <w:r w:rsidR="00554990" w:rsidRPr="00C575F5">
        <w:rPr>
          <w:sz w:val="18"/>
          <w:szCs w:val="18"/>
        </w:rPr>
        <w:t>’</w:t>
      </w:r>
      <w:r w:rsidRPr="00C575F5">
        <w:rPr>
          <w:sz w:val="18"/>
          <w:szCs w:val="18"/>
        </w:rPr>
        <w:t>eau sur l</w:t>
      </w:r>
      <w:r w:rsidR="00554990" w:rsidRPr="00C575F5">
        <w:rPr>
          <w:sz w:val="18"/>
          <w:szCs w:val="18"/>
        </w:rPr>
        <w:t>’</w:t>
      </w:r>
      <w:r w:rsidRPr="00C575F5">
        <w:rPr>
          <w:sz w:val="18"/>
          <w:szCs w:val="18"/>
        </w:rPr>
        <w:t>échantillon ne devrait pas contenir plus d</w:t>
      </w:r>
      <w:r w:rsidR="00554990" w:rsidRPr="00C575F5">
        <w:rPr>
          <w:sz w:val="18"/>
          <w:szCs w:val="18"/>
        </w:rPr>
        <w:t>’</w:t>
      </w:r>
      <w:r w:rsidRPr="00C575F5">
        <w:rPr>
          <w:sz w:val="18"/>
          <w:szCs w:val="18"/>
        </w:rPr>
        <w:t>une ppm de silice. Une proportion supérieure peut se traduire par l</w:t>
      </w:r>
      <w:r w:rsidR="00554990" w:rsidRPr="00C575F5">
        <w:rPr>
          <w:sz w:val="18"/>
          <w:szCs w:val="18"/>
        </w:rPr>
        <w:t>’</w:t>
      </w:r>
      <w:r w:rsidRPr="00C575F5">
        <w:rPr>
          <w:sz w:val="18"/>
          <w:szCs w:val="18"/>
        </w:rPr>
        <w:t>apparition de traces sur l</w:t>
      </w:r>
      <w:r w:rsidR="00554990" w:rsidRPr="00C575F5">
        <w:rPr>
          <w:sz w:val="18"/>
          <w:szCs w:val="18"/>
        </w:rPr>
        <w:t>’</w:t>
      </w:r>
      <w:r w:rsidRPr="00C575F5">
        <w:rPr>
          <w:sz w:val="18"/>
          <w:szCs w:val="18"/>
        </w:rPr>
        <w:t>échantillon et des résultats variables. Pour obtenir une eau de la pureté requise, il faut effectuer une distillation ou combiner les procédés de déionisation et d</w:t>
      </w:r>
      <w:r w:rsidR="00554990" w:rsidRPr="00C575F5">
        <w:rPr>
          <w:sz w:val="18"/>
          <w:szCs w:val="18"/>
        </w:rPr>
        <w:t>’</w:t>
      </w:r>
      <w:r w:rsidRPr="00C575F5">
        <w:rPr>
          <w:sz w:val="18"/>
          <w:szCs w:val="18"/>
        </w:rPr>
        <w:t>osmose inverse.</w:t>
      </w:r>
    </w:p>
    <w:p w14:paraId="46FBCC11" w14:textId="6C573DB7" w:rsidR="007D0224" w:rsidRPr="00C575F5" w:rsidRDefault="007D0224" w:rsidP="007D0224">
      <w:pPr>
        <w:spacing w:after="240"/>
        <w:ind w:left="1134" w:right="1134" w:firstLine="170"/>
        <w:rPr>
          <w:rFonts w:eastAsia="MS Mincho"/>
          <w:bCs/>
          <w:sz w:val="18"/>
          <w:szCs w:val="18"/>
          <w:lang w:eastAsia="ja-JP"/>
        </w:rPr>
      </w:pPr>
      <w:r w:rsidRPr="00C575F5">
        <w:rPr>
          <w:i/>
          <w:sz w:val="18"/>
          <w:szCs w:val="18"/>
        </w:rPr>
        <w:t>Note 2 </w:t>
      </w:r>
      <w:r w:rsidRPr="00C575F5">
        <w:rPr>
          <w:sz w:val="18"/>
          <w:szCs w:val="18"/>
        </w:rPr>
        <w:t>: Pour les niveaux d</w:t>
      </w:r>
      <w:r w:rsidR="00554990" w:rsidRPr="00C575F5">
        <w:rPr>
          <w:sz w:val="18"/>
          <w:szCs w:val="18"/>
        </w:rPr>
        <w:t>’</w:t>
      </w:r>
      <w:r w:rsidRPr="00C575F5">
        <w:rPr>
          <w:sz w:val="18"/>
          <w:szCs w:val="18"/>
        </w:rPr>
        <w:t>irradiance indiqués, il est tenu compte d</w:t>
      </w:r>
      <w:r w:rsidR="00554990" w:rsidRPr="00C575F5">
        <w:rPr>
          <w:sz w:val="18"/>
          <w:szCs w:val="18"/>
        </w:rPr>
        <w:t>’</w:t>
      </w:r>
      <w:r w:rsidRPr="00C575F5">
        <w:rPr>
          <w:sz w:val="18"/>
          <w:szCs w:val="18"/>
        </w:rPr>
        <w:t>une marge d</w:t>
      </w:r>
      <w:r w:rsidR="00554990" w:rsidRPr="00C575F5">
        <w:rPr>
          <w:sz w:val="18"/>
          <w:szCs w:val="18"/>
        </w:rPr>
        <w:t>’</w:t>
      </w:r>
      <w:r w:rsidRPr="00C575F5">
        <w:rPr>
          <w:sz w:val="18"/>
          <w:szCs w:val="18"/>
        </w:rPr>
        <w:t xml:space="preserve">erreur de </w:t>
      </w:r>
      <w:r w:rsidR="007B1392" w:rsidRPr="00C575F5">
        <w:rPr>
          <w:sz w:val="18"/>
          <w:szCs w:val="18"/>
        </w:rPr>
        <w:sym w:font="Symbol" w:char="F0B1"/>
      </w:r>
      <w:r w:rsidRPr="00C575F5">
        <w:rPr>
          <w:sz w:val="18"/>
          <w:szCs w:val="18"/>
        </w:rPr>
        <w:t>10 % due aux variations de l</w:t>
      </w:r>
      <w:r w:rsidR="00554990" w:rsidRPr="00C575F5">
        <w:rPr>
          <w:sz w:val="18"/>
          <w:szCs w:val="18"/>
        </w:rPr>
        <w:t>’</w:t>
      </w:r>
      <w:r w:rsidRPr="00C575F5">
        <w:rPr>
          <w:sz w:val="18"/>
          <w:szCs w:val="18"/>
        </w:rPr>
        <w:t xml:space="preserve">âge et de la transmissivité du </w:t>
      </w:r>
      <w:r w:rsidRPr="00C575F5">
        <w:rPr>
          <w:spacing w:val="-2"/>
          <w:sz w:val="18"/>
          <w:szCs w:val="18"/>
        </w:rPr>
        <w:t>filtre</w:t>
      </w:r>
      <w:r w:rsidRPr="00C575F5">
        <w:rPr>
          <w:sz w:val="18"/>
          <w:szCs w:val="18"/>
        </w:rPr>
        <w:t>, et aux variations de l</w:t>
      </w:r>
      <w:r w:rsidR="00554990" w:rsidRPr="00C575F5">
        <w:rPr>
          <w:sz w:val="18"/>
          <w:szCs w:val="18"/>
        </w:rPr>
        <w:t>’</w:t>
      </w:r>
      <w:r w:rsidRPr="00C575F5">
        <w:rPr>
          <w:sz w:val="18"/>
          <w:szCs w:val="18"/>
        </w:rPr>
        <w:t>étalonnage.</w:t>
      </w:r>
    </w:p>
    <w:p w14:paraId="44D08097" w14:textId="77777777" w:rsidR="007D0224" w:rsidRPr="00C575F5" w:rsidRDefault="007D0224" w:rsidP="007D0224">
      <w:pPr>
        <w:pStyle w:val="SingleTxtG"/>
        <w:ind w:left="2268" w:hanging="1134"/>
        <w:rPr>
          <w:rFonts w:eastAsia="MS Mincho"/>
          <w:bCs/>
        </w:rPr>
      </w:pPr>
      <w:r w:rsidRPr="00C575F5">
        <w:t>5.2</w:t>
      </w:r>
      <w:r w:rsidRPr="00C575F5">
        <w:tab/>
        <w:t>Source lumineuse</w:t>
      </w:r>
    </w:p>
    <w:p w14:paraId="0DE20796" w14:textId="35B57000" w:rsidR="007D0224" w:rsidRPr="00C575F5" w:rsidRDefault="007D0224" w:rsidP="002940D0">
      <w:pPr>
        <w:spacing w:after="120"/>
        <w:ind w:left="2268" w:right="1134"/>
        <w:jc w:val="both"/>
        <w:rPr>
          <w:bCs/>
        </w:rPr>
      </w:pPr>
      <w:r w:rsidRPr="00C575F5">
        <w:t>La source lumineuse doit être une lampe à arc au xénon dont la température de couleur proximale est comprise entre 5 500 K et 6 500 K et dont la taille varie en fonction de celle du dispositif employé. La lampe à arc au xénon doit être équipée de filtres produisant une simulation raisonnable du rayonnement solaire filtré par un verre à vitre normal. Le tableau 3 indique les prescriptions pour l</w:t>
      </w:r>
      <w:r w:rsidR="00554990" w:rsidRPr="00C575F5">
        <w:t>’</w:t>
      </w:r>
      <w:r w:rsidRPr="00C575F5">
        <w:t>irradiance spectrale relative en cas d</w:t>
      </w:r>
      <w:r w:rsidR="00554990" w:rsidRPr="00C575F5">
        <w:t>’</w:t>
      </w:r>
      <w:r w:rsidRPr="00C575F5">
        <w:t>utilisation d</w:t>
      </w:r>
      <w:r w:rsidR="00554990" w:rsidRPr="00C575F5">
        <w:t>’</w:t>
      </w:r>
      <w:r w:rsidRPr="00C575F5">
        <w:t>une lumière filtrée produite par une lampe à arc au xénon. Il incombe au fournisseur du dispositif d</w:t>
      </w:r>
      <w:r w:rsidR="00554990" w:rsidRPr="00C575F5">
        <w:t>’</w:t>
      </w:r>
      <w:r w:rsidRPr="00C575F5">
        <w:t>exposition de certifier que les filtres fournis aux fins des essais décrits ici sont conformes aux prescriptions du tableau A22-3.</w:t>
      </w:r>
      <w:bookmarkStart w:id="22" w:name="_Toc429642189"/>
    </w:p>
    <w:p w14:paraId="3349BA18" w14:textId="0FF34F8F" w:rsidR="007D0224" w:rsidRPr="00C575F5" w:rsidRDefault="007D0224" w:rsidP="007B1392">
      <w:pPr>
        <w:pStyle w:val="Titre1"/>
        <w:spacing w:after="120"/>
        <w:rPr>
          <w:b/>
          <w:bCs/>
        </w:rPr>
      </w:pPr>
      <w:r w:rsidRPr="00C575F5">
        <w:rPr>
          <w:b/>
        </w:rPr>
        <w:tab/>
      </w:r>
      <w:r w:rsidRPr="00C575F5">
        <w:t xml:space="preserve">Tableau A22-3 </w:t>
      </w:r>
      <w:r w:rsidRPr="00C575F5">
        <w:br/>
      </w:r>
      <w:r w:rsidRPr="00C575F5">
        <w:rPr>
          <w:b/>
          <w:bCs/>
        </w:rPr>
        <w:t>Prescriptions pour l</w:t>
      </w:r>
      <w:r w:rsidR="00554990" w:rsidRPr="00C575F5">
        <w:rPr>
          <w:b/>
          <w:bCs/>
        </w:rPr>
        <w:t>’</w:t>
      </w:r>
      <w:r w:rsidRPr="00C575F5">
        <w:rPr>
          <w:b/>
          <w:bCs/>
        </w:rPr>
        <w:t>irradiance spectrale relative en cas d</w:t>
      </w:r>
      <w:r w:rsidR="00554990" w:rsidRPr="00C575F5">
        <w:rPr>
          <w:b/>
          <w:bCs/>
        </w:rPr>
        <w:t>’</w:t>
      </w:r>
      <w:r w:rsidRPr="00C575F5">
        <w:rPr>
          <w:b/>
          <w:bCs/>
        </w:rPr>
        <w:t>utilisation d</w:t>
      </w:r>
      <w:r w:rsidR="00554990" w:rsidRPr="00C575F5">
        <w:rPr>
          <w:b/>
          <w:bCs/>
        </w:rPr>
        <w:t>’</w:t>
      </w:r>
      <w:r w:rsidRPr="00C575F5">
        <w:rPr>
          <w:b/>
          <w:bCs/>
        </w:rPr>
        <w:t xml:space="preserve">une lampe </w:t>
      </w:r>
      <w:r w:rsidR="007B1392" w:rsidRPr="00C575F5">
        <w:rPr>
          <w:b/>
          <w:bCs/>
        </w:rPr>
        <w:br/>
      </w:r>
      <w:r w:rsidRPr="00C575F5">
        <w:rPr>
          <w:b/>
          <w:bCs/>
        </w:rPr>
        <w:t>à arc au xénon dont la lumière est filtrée par un verre à vitre</w:t>
      </w:r>
      <w:r w:rsidRPr="00C575F5">
        <w:rPr>
          <w:sz w:val="16"/>
          <w:szCs w:val="16"/>
          <w:vertAlign w:val="superscript"/>
        </w:rPr>
        <w:t>a, b, c, d, e</w:t>
      </w:r>
      <w:bookmarkEnd w:id="22"/>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1843"/>
        <w:gridCol w:w="1842"/>
        <w:gridCol w:w="1843"/>
      </w:tblGrid>
      <w:tr w:rsidR="007D0224" w:rsidRPr="00C575F5" w14:paraId="6B003E31" w14:textId="77777777" w:rsidTr="00C31177">
        <w:trPr>
          <w:tblHeader/>
        </w:trPr>
        <w:tc>
          <w:tcPr>
            <w:tcW w:w="1842" w:type="dxa"/>
            <w:tcBorders>
              <w:bottom w:val="single" w:sz="12" w:space="0" w:color="auto"/>
            </w:tcBorders>
            <w:shd w:val="clear" w:color="auto" w:fill="auto"/>
            <w:vAlign w:val="bottom"/>
            <w:hideMark/>
          </w:tcPr>
          <w:p w14:paraId="2E74F1D4" w14:textId="1F3648EF" w:rsidR="007D0224" w:rsidRPr="00C575F5" w:rsidRDefault="007D0224" w:rsidP="00C31177">
            <w:pPr>
              <w:spacing w:before="80" w:after="80" w:line="200" w:lineRule="exact"/>
              <w:ind w:left="57" w:right="57"/>
              <w:rPr>
                <w:rFonts w:eastAsia="MS Mincho"/>
                <w:i/>
                <w:sz w:val="16"/>
                <w:szCs w:val="16"/>
              </w:rPr>
            </w:pPr>
            <w:r w:rsidRPr="00C575F5">
              <w:rPr>
                <w:i/>
                <w:sz w:val="16"/>
              </w:rPr>
              <w:t xml:space="preserve">Bande spectrale </w:t>
            </w:r>
            <w:r w:rsidRPr="00C575F5">
              <w:rPr>
                <w:i/>
                <w:sz w:val="16"/>
              </w:rPr>
              <w:br/>
              <w:t>Longueur d</w:t>
            </w:r>
            <w:r w:rsidR="00554990" w:rsidRPr="00C575F5">
              <w:rPr>
                <w:i/>
                <w:sz w:val="16"/>
              </w:rPr>
              <w:t>’</w:t>
            </w:r>
            <w:r w:rsidRPr="00C575F5">
              <w:rPr>
                <w:i/>
                <w:sz w:val="16"/>
              </w:rPr>
              <w:t>onde λ en nm</w:t>
            </w:r>
          </w:p>
        </w:tc>
        <w:tc>
          <w:tcPr>
            <w:tcW w:w="1843" w:type="dxa"/>
            <w:tcBorders>
              <w:bottom w:val="single" w:sz="12" w:space="0" w:color="auto"/>
            </w:tcBorders>
            <w:shd w:val="clear" w:color="auto" w:fill="auto"/>
            <w:vAlign w:val="bottom"/>
            <w:hideMark/>
          </w:tcPr>
          <w:p w14:paraId="576E13F4" w14:textId="77777777" w:rsidR="007D0224" w:rsidRPr="00C575F5" w:rsidRDefault="007D0224" w:rsidP="00C31177">
            <w:pPr>
              <w:spacing w:before="80" w:after="80" w:line="200" w:lineRule="exact"/>
              <w:ind w:left="57" w:right="57"/>
              <w:jc w:val="right"/>
              <w:rPr>
                <w:rFonts w:eastAsia="MS Mincho"/>
                <w:i/>
                <w:sz w:val="16"/>
                <w:szCs w:val="16"/>
              </w:rPr>
            </w:pPr>
            <w:r w:rsidRPr="00C575F5">
              <w:rPr>
                <w:i/>
                <w:sz w:val="16"/>
              </w:rPr>
              <w:t>Pourcentage minimal</w:t>
            </w:r>
            <w:r w:rsidRPr="00C575F5">
              <w:rPr>
                <w:sz w:val="16"/>
                <w:vertAlign w:val="superscript"/>
              </w:rPr>
              <w:t>c</w:t>
            </w:r>
          </w:p>
        </w:tc>
        <w:tc>
          <w:tcPr>
            <w:tcW w:w="1842" w:type="dxa"/>
            <w:tcBorders>
              <w:bottom w:val="single" w:sz="12" w:space="0" w:color="auto"/>
            </w:tcBorders>
            <w:shd w:val="clear" w:color="auto" w:fill="auto"/>
            <w:vAlign w:val="bottom"/>
            <w:hideMark/>
          </w:tcPr>
          <w:p w14:paraId="35004B7D" w14:textId="77777777" w:rsidR="007D0224" w:rsidRPr="00C575F5" w:rsidRDefault="007D0224" w:rsidP="00C31177">
            <w:pPr>
              <w:spacing w:before="80" w:after="80" w:line="200" w:lineRule="exact"/>
              <w:ind w:left="57" w:right="57"/>
              <w:jc w:val="right"/>
              <w:rPr>
                <w:rFonts w:eastAsia="MS Mincho"/>
                <w:i/>
                <w:sz w:val="16"/>
                <w:szCs w:val="16"/>
              </w:rPr>
            </w:pPr>
            <w:r w:rsidRPr="00C575F5">
              <w:rPr>
                <w:i/>
                <w:sz w:val="16"/>
              </w:rPr>
              <w:t xml:space="preserve">Document CIE </w:t>
            </w:r>
            <w:r w:rsidRPr="00C575F5">
              <w:rPr>
                <w:rFonts w:eastAsia="MS Mincho"/>
                <w:i/>
                <w:sz w:val="16"/>
                <w:szCs w:val="22"/>
              </w:rPr>
              <w:t>n</w:t>
            </w:r>
            <w:r w:rsidRPr="00C575F5">
              <w:rPr>
                <w:rFonts w:eastAsia="MS Mincho"/>
                <w:i/>
                <w:sz w:val="16"/>
                <w:szCs w:val="22"/>
                <w:vertAlign w:val="superscript"/>
              </w:rPr>
              <w:t>o</w:t>
            </w:r>
            <w:r w:rsidRPr="00C575F5">
              <w:rPr>
                <w:rFonts w:eastAsia="MS Mincho"/>
                <w:i/>
                <w:sz w:val="16"/>
                <w:szCs w:val="22"/>
              </w:rPr>
              <w:t> </w:t>
            </w:r>
            <w:r w:rsidRPr="00C575F5">
              <w:rPr>
                <w:i/>
                <w:sz w:val="16"/>
              </w:rPr>
              <w:t>85,</w:t>
            </w:r>
            <w:r w:rsidRPr="00C575F5">
              <w:rPr>
                <w:i/>
                <w:sz w:val="16"/>
              </w:rPr>
              <w:br/>
              <w:t xml:space="preserve">tableau 4 et verre à vitre, </w:t>
            </w:r>
            <w:r w:rsidRPr="00C575F5">
              <w:rPr>
                <w:i/>
                <w:sz w:val="16"/>
              </w:rPr>
              <w:br/>
              <w:t>en pourcentage</w:t>
            </w:r>
            <w:r w:rsidRPr="00C575F5">
              <w:rPr>
                <w:sz w:val="16"/>
                <w:vertAlign w:val="superscript"/>
              </w:rPr>
              <w:t>d, e</w:t>
            </w:r>
          </w:p>
        </w:tc>
        <w:tc>
          <w:tcPr>
            <w:tcW w:w="1843" w:type="dxa"/>
            <w:tcBorders>
              <w:bottom w:val="single" w:sz="12" w:space="0" w:color="auto"/>
            </w:tcBorders>
            <w:shd w:val="clear" w:color="auto" w:fill="auto"/>
            <w:vAlign w:val="bottom"/>
            <w:hideMark/>
          </w:tcPr>
          <w:p w14:paraId="675CB7B3" w14:textId="77777777" w:rsidR="007D0224" w:rsidRPr="00C575F5" w:rsidRDefault="007D0224" w:rsidP="00C31177">
            <w:pPr>
              <w:spacing w:before="80" w:after="80" w:line="200" w:lineRule="exact"/>
              <w:ind w:left="57" w:right="57"/>
              <w:jc w:val="right"/>
              <w:rPr>
                <w:rFonts w:eastAsia="MS Mincho"/>
                <w:i/>
                <w:sz w:val="16"/>
                <w:szCs w:val="16"/>
              </w:rPr>
            </w:pPr>
            <w:r w:rsidRPr="00C575F5">
              <w:rPr>
                <w:i/>
                <w:sz w:val="16"/>
              </w:rPr>
              <w:t>Pourcentage maximal</w:t>
            </w:r>
            <w:r w:rsidRPr="00C575F5">
              <w:rPr>
                <w:sz w:val="16"/>
                <w:vertAlign w:val="superscript"/>
              </w:rPr>
              <w:t>c</w:t>
            </w:r>
          </w:p>
        </w:tc>
      </w:tr>
      <w:tr w:rsidR="007D0224" w:rsidRPr="00C575F5" w14:paraId="47B5C7A6" w14:textId="77777777" w:rsidTr="00C31177">
        <w:tc>
          <w:tcPr>
            <w:tcW w:w="1842" w:type="dxa"/>
            <w:tcBorders>
              <w:top w:val="single" w:sz="12" w:space="0" w:color="auto"/>
            </w:tcBorders>
            <w:shd w:val="clear" w:color="auto" w:fill="auto"/>
            <w:hideMark/>
          </w:tcPr>
          <w:p w14:paraId="035EDAC9" w14:textId="77777777" w:rsidR="007D0224" w:rsidRPr="00C575F5" w:rsidRDefault="007D0224" w:rsidP="00C31177">
            <w:pPr>
              <w:spacing w:before="60" w:after="60" w:line="220" w:lineRule="atLeast"/>
              <w:ind w:left="57" w:right="57"/>
              <w:rPr>
                <w:rFonts w:eastAsia="MS Mincho"/>
                <w:bCs/>
                <w:sz w:val="18"/>
                <w:szCs w:val="18"/>
              </w:rPr>
            </w:pPr>
            <w:r w:rsidRPr="00C575F5">
              <w:rPr>
                <w:sz w:val="18"/>
              </w:rPr>
              <w:t>l &lt; 300</w:t>
            </w:r>
          </w:p>
        </w:tc>
        <w:tc>
          <w:tcPr>
            <w:tcW w:w="1843" w:type="dxa"/>
            <w:tcBorders>
              <w:top w:val="single" w:sz="12" w:space="0" w:color="auto"/>
            </w:tcBorders>
            <w:shd w:val="clear" w:color="auto" w:fill="auto"/>
            <w:vAlign w:val="bottom"/>
          </w:tcPr>
          <w:p w14:paraId="68FC0398" w14:textId="77777777" w:rsidR="007D0224" w:rsidRPr="00C575F5" w:rsidRDefault="007D0224" w:rsidP="00C31177">
            <w:pPr>
              <w:spacing w:before="60" w:after="60" w:line="220" w:lineRule="atLeast"/>
              <w:ind w:left="57" w:right="57"/>
              <w:jc w:val="right"/>
              <w:rPr>
                <w:rFonts w:eastAsia="MS Mincho"/>
                <w:bCs/>
                <w:sz w:val="18"/>
                <w:szCs w:val="18"/>
                <w:lang w:eastAsia="ja-JP"/>
              </w:rPr>
            </w:pPr>
          </w:p>
        </w:tc>
        <w:tc>
          <w:tcPr>
            <w:tcW w:w="1842" w:type="dxa"/>
            <w:tcBorders>
              <w:top w:val="single" w:sz="12" w:space="0" w:color="auto"/>
            </w:tcBorders>
            <w:shd w:val="clear" w:color="auto" w:fill="auto"/>
            <w:vAlign w:val="bottom"/>
          </w:tcPr>
          <w:p w14:paraId="2722CF5D" w14:textId="77777777" w:rsidR="007D0224" w:rsidRPr="00C575F5" w:rsidRDefault="007D0224" w:rsidP="00C31177">
            <w:pPr>
              <w:spacing w:before="60" w:after="60" w:line="220" w:lineRule="atLeast"/>
              <w:ind w:left="57" w:right="57"/>
              <w:jc w:val="right"/>
              <w:rPr>
                <w:rFonts w:eastAsia="MS Mincho"/>
                <w:bCs/>
                <w:sz w:val="18"/>
                <w:szCs w:val="18"/>
                <w:lang w:eastAsia="ja-JP"/>
              </w:rPr>
            </w:pPr>
          </w:p>
        </w:tc>
        <w:tc>
          <w:tcPr>
            <w:tcW w:w="1843" w:type="dxa"/>
            <w:tcBorders>
              <w:top w:val="single" w:sz="12" w:space="0" w:color="auto"/>
            </w:tcBorders>
            <w:shd w:val="clear" w:color="auto" w:fill="auto"/>
            <w:vAlign w:val="bottom"/>
            <w:hideMark/>
          </w:tcPr>
          <w:p w14:paraId="7D79E0E6" w14:textId="77777777" w:rsidR="007D0224" w:rsidRPr="00C575F5" w:rsidRDefault="007D0224" w:rsidP="00C31177">
            <w:pPr>
              <w:spacing w:before="60" w:after="60" w:line="220" w:lineRule="atLeast"/>
              <w:ind w:left="57" w:right="57"/>
              <w:jc w:val="right"/>
              <w:rPr>
                <w:rFonts w:eastAsia="MS Mincho"/>
                <w:sz w:val="18"/>
                <w:szCs w:val="18"/>
              </w:rPr>
            </w:pPr>
            <w:r w:rsidRPr="00C575F5">
              <w:rPr>
                <w:sz w:val="18"/>
              </w:rPr>
              <w:t>0,29</w:t>
            </w:r>
          </w:p>
        </w:tc>
      </w:tr>
      <w:tr w:rsidR="007D0224" w:rsidRPr="00C575F5" w14:paraId="6520FAB8" w14:textId="77777777" w:rsidTr="00C31177">
        <w:tc>
          <w:tcPr>
            <w:tcW w:w="1842" w:type="dxa"/>
            <w:shd w:val="clear" w:color="auto" w:fill="auto"/>
            <w:hideMark/>
          </w:tcPr>
          <w:p w14:paraId="23B8FAF5" w14:textId="77777777" w:rsidR="007D0224" w:rsidRPr="00C575F5" w:rsidRDefault="007D0224" w:rsidP="00C31177">
            <w:pPr>
              <w:spacing w:before="60" w:after="60" w:line="220" w:lineRule="atLeast"/>
              <w:ind w:left="57" w:right="57"/>
              <w:rPr>
                <w:rFonts w:eastAsia="MS Mincho"/>
                <w:bCs/>
                <w:sz w:val="18"/>
                <w:szCs w:val="18"/>
              </w:rPr>
            </w:pPr>
            <w:r w:rsidRPr="00C575F5">
              <w:rPr>
                <w:sz w:val="18"/>
              </w:rPr>
              <w:t>300 ≤ λ ≤ 320</w:t>
            </w:r>
          </w:p>
        </w:tc>
        <w:tc>
          <w:tcPr>
            <w:tcW w:w="1843" w:type="dxa"/>
            <w:shd w:val="clear" w:color="auto" w:fill="auto"/>
            <w:vAlign w:val="bottom"/>
            <w:hideMark/>
          </w:tcPr>
          <w:p w14:paraId="0A803FB5" w14:textId="77777777" w:rsidR="007D0224" w:rsidRPr="00C575F5" w:rsidRDefault="007D0224" w:rsidP="00C31177">
            <w:pPr>
              <w:spacing w:before="60" w:after="60" w:line="220" w:lineRule="atLeast"/>
              <w:ind w:left="57" w:right="57"/>
              <w:jc w:val="right"/>
              <w:rPr>
                <w:rFonts w:eastAsia="MS Mincho"/>
                <w:bCs/>
                <w:sz w:val="18"/>
                <w:szCs w:val="18"/>
              </w:rPr>
            </w:pPr>
            <w:r w:rsidRPr="00C575F5">
              <w:rPr>
                <w:sz w:val="18"/>
              </w:rPr>
              <w:t>0,1</w:t>
            </w:r>
          </w:p>
        </w:tc>
        <w:tc>
          <w:tcPr>
            <w:tcW w:w="1842" w:type="dxa"/>
            <w:shd w:val="clear" w:color="auto" w:fill="auto"/>
            <w:vAlign w:val="bottom"/>
            <w:hideMark/>
          </w:tcPr>
          <w:p w14:paraId="7518A6CB" w14:textId="77777777" w:rsidR="007D0224" w:rsidRPr="00C575F5" w:rsidRDefault="007D0224" w:rsidP="00C31177">
            <w:pPr>
              <w:spacing w:before="60" w:after="60" w:line="220" w:lineRule="atLeast"/>
              <w:ind w:left="57" w:right="57"/>
              <w:jc w:val="right"/>
              <w:rPr>
                <w:rFonts w:eastAsia="MS Mincho"/>
                <w:bCs/>
                <w:sz w:val="18"/>
                <w:szCs w:val="18"/>
              </w:rPr>
            </w:pPr>
            <w:r w:rsidRPr="00C575F5">
              <w:rPr>
                <w:sz w:val="18"/>
              </w:rPr>
              <w:t>≤1</w:t>
            </w:r>
          </w:p>
        </w:tc>
        <w:tc>
          <w:tcPr>
            <w:tcW w:w="1843" w:type="dxa"/>
            <w:shd w:val="clear" w:color="auto" w:fill="auto"/>
            <w:vAlign w:val="bottom"/>
            <w:hideMark/>
          </w:tcPr>
          <w:p w14:paraId="4DC3A1BF" w14:textId="77777777" w:rsidR="007D0224" w:rsidRPr="00C575F5" w:rsidRDefault="007D0224" w:rsidP="00C31177">
            <w:pPr>
              <w:spacing w:before="60" w:after="60" w:line="220" w:lineRule="atLeast"/>
              <w:ind w:left="57" w:right="57"/>
              <w:jc w:val="right"/>
              <w:rPr>
                <w:rFonts w:eastAsia="MS Mincho"/>
                <w:sz w:val="18"/>
                <w:szCs w:val="18"/>
              </w:rPr>
            </w:pPr>
            <w:r w:rsidRPr="00C575F5">
              <w:rPr>
                <w:sz w:val="18"/>
              </w:rPr>
              <w:t>2,8</w:t>
            </w:r>
          </w:p>
        </w:tc>
      </w:tr>
      <w:tr w:rsidR="007D0224" w:rsidRPr="00C575F5" w14:paraId="3F162F29" w14:textId="77777777" w:rsidTr="00C31177">
        <w:tc>
          <w:tcPr>
            <w:tcW w:w="1842" w:type="dxa"/>
            <w:shd w:val="clear" w:color="auto" w:fill="auto"/>
            <w:hideMark/>
          </w:tcPr>
          <w:p w14:paraId="3D3F58FC" w14:textId="77777777" w:rsidR="007D0224" w:rsidRPr="00C575F5" w:rsidRDefault="007D0224" w:rsidP="00C31177">
            <w:pPr>
              <w:spacing w:before="60" w:after="60" w:line="220" w:lineRule="atLeast"/>
              <w:ind w:left="57" w:right="57"/>
              <w:rPr>
                <w:rFonts w:eastAsia="MS Mincho"/>
                <w:bCs/>
                <w:sz w:val="18"/>
                <w:szCs w:val="18"/>
              </w:rPr>
            </w:pPr>
            <w:r w:rsidRPr="00C575F5">
              <w:rPr>
                <w:sz w:val="18"/>
              </w:rPr>
              <w:t>320 &lt; λ ≤ 360</w:t>
            </w:r>
          </w:p>
        </w:tc>
        <w:tc>
          <w:tcPr>
            <w:tcW w:w="1843" w:type="dxa"/>
            <w:shd w:val="clear" w:color="auto" w:fill="auto"/>
            <w:vAlign w:val="bottom"/>
            <w:hideMark/>
          </w:tcPr>
          <w:p w14:paraId="424583DA" w14:textId="77777777" w:rsidR="007D0224" w:rsidRPr="00C575F5" w:rsidRDefault="007D0224" w:rsidP="00C31177">
            <w:pPr>
              <w:spacing w:before="60" w:after="60" w:line="220" w:lineRule="atLeast"/>
              <w:ind w:left="57" w:right="57"/>
              <w:jc w:val="right"/>
              <w:rPr>
                <w:rFonts w:eastAsia="MS Mincho"/>
                <w:bCs/>
                <w:sz w:val="18"/>
                <w:szCs w:val="18"/>
              </w:rPr>
            </w:pPr>
            <w:r w:rsidRPr="00C575F5">
              <w:rPr>
                <w:sz w:val="18"/>
              </w:rPr>
              <w:t>23,8</w:t>
            </w:r>
          </w:p>
        </w:tc>
        <w:tc>
          <w:tcPr>
            <w:tcW w:w="1842" w:type="dxa"/>
            <w:shd w:val="clear" w:color="auto" w:fill="auto"/>
            <w:vAlign w:val="bottom"/>
            <w:hideMark/>
          </w:tcPr>
          <w:p w14:paraId="7FE026E5" w14:textId="77777777" w:rsidR="007D0224" w:rsidRPr="00C575F5" w:rsidRDefault="007D0224" w:rsidP="00C31177">
            <w:pPr>
              <w:spacing w:before="60" w:after="60" w:line="220" w:lineRule="atLeast"/>
              <w:ind w:left="57" w:right="57"/>
              <w:jc w:val="right"/>
              <w:rPr>
                <w:rFonts w:eastAsia="MS Mincho"/>
                <w:bCs/>
                <w:sz w:val="18"/>
                <w:szCs w:val="18"/>
              </w:rPr>
            </w:pPr>
            <w:r w:rsidRPr="00C575F5">
              <w:rPr>
                <w:sz w:val="18"/>
              </w:rPr>
              <w:t>33,1</w:t>
            </w:r>
          </w:p>
        </w:tc>
        <w:tc>
          <w:tcPr>
            <w:tcW w:w="1843" w:type="dxa"/>
            <w:shd w:val="clear" w:color="auto" w:fill="auto"/>
            <w:vAlign w:val="bottom"/>
            <w:hideMark/>
          </w:tcPr>
          <w:p w14:paraId="55412430" w14:textId="77777777" w:rsidR="007D0224" w:rsidRPr="00C575F5" w:rsidRDefault="007D0224" w:rsidP="00C31177">
            <w:pPr>
              <w:spacing w:before="60" w:after="60" w:line="220" w:lineRule="atLeast"/>
              <w:ind w:left="57" w:right="57"/>
              <w:jc w:val="right"/>
              <w:rPr>
                <w:rFonts w:eastAsia="MS Mincho"/>
                <w:sz w:val="18"/>
                <w:szCs w:val="18"/>
              </w:rPr>
            </w:pPr>
            <w:r w:rsidRPr="00C575F5">
              <w:rPr>
                <w:sz w:val="18"/>
              </w:rPr>
              <w:t>35,5</w:t>
            </w:r>
          </w:p>
        </w:tc>
      </w:tr>
      <w:tr w:rsidR="007D0224" w:rsidRPr="00C575F5" w14:paraId="41C075E7" w14:textId="77777777" w:rsidTr="00C31177">
        <w:tc>
          <w:tcPr>
            <w:tcW w:w="1842" w:type="dxa"/>
            <w:shd w:val="clear" w:color="auto" w:fill="auto"/>
            <w:hideMark/>
          </w:tcPr>
          <w:p w14:paraId="511C1D0C" w14:textId="77777777" w:rsidR="007D0224" w:rsidRPr="00C575F5" w:rsidRDefault="007D0224" w:rsidP="00C31177">
            <w:pPr>
              <w:spacing w:before="60" w:after="60" w:line="220" w:lineRule="atLeast"/>
              <w:ind w:left="57" w:right="57"/>
              <w:rPr>
                <w:rFonts w:eastAsia="MS Mincho"/>
                <w:bCs/>
                <w:sz w:val="18"/>
                <w:szCs w:val="18"/>
              </w:rPr>
            </w:pPr>
            <w:r w:rsidRPr="00C575F5">
              <w:rPr>
                <w:sz w:val="18"/>
              </w:rPr>
              <w:t>360 &lt; λ ≤ 400</w:t>
            </w:r>
          </w:p>
        </w:tc>
        <w:tc>
          <w:tcPr>
            <w:tcW w:w="1843" w:type="dxa"/>
            <w:shd w:val="clear" w:color="auto" w:fill="auto"/>
            <w:vAlign w:val="bottom"/>
            <w:hideMark/>
          </w:tcPr>
          <w:p w14:paraId="3E933771" w14:textId="77777777" w:rsidR="007D0224" w:rsidRPr="00C575F5" w:rsidRDefault="007D0224" w:rsidP="00C31177">
            <w:pPr>
              <w:spacing w:before="60" w:after="60" w:line="220" w:lineRule="atLeast"/>
              <w:ind w:left="57" w:right="57"/>
              <w:jc w:val="right"/>
              <w:rPr>
                <w:rFonts w:eastAsia="MS Mincho"/>
                <w:bCs/>
                <w:sz w:val="18"/>
                <w:szCs w:val="18"/>
              </w:rPr>
            </w:pPr>
            <w:r w:rsidRPr="00C575F5">
              <w:rPr>
                <w:sz w:val="18"/>
              </w:rPr>
              <w:t>62,4</w:t>
            </w:r>
          </w:p>
        </w:tc>
        <w:tc>
          <w:tcPr>
            <w:tcW w:w="1842" w:type="dxa"/>
            <w:shd w:val="clear" w:color="auto" w:fill="auto"/>
            <w:vAlign w:val="bottom"/>
            <w:hideMark/>
          </w:tcPr>
          <w:p w14:paraId="30C2BAF9" w14:textId="77777777" w:rsidR="007D0224" w:rsidRPr="00C575F5" w:rsidRDefault="007D0224" w:rsidP="00C31177">
            <w:pPr>
              <w:spacing w:before="60" w:after="60" w:line="220" w:lineRule="atLeast"/>
              <w:ind w:left="57" w:right="57"/>
              <w:jc w:val="right"/>
              <w:rPr>
                <w:rFonts w:eastAsia="MS Mincho"/>
                <w:bCs/>
                <w:sz w:val="18"/>
                <w:szCs w:val="18"/>
              </w:rPr>
            </w:pPr>
            <w:r w:rsidRPr="00C575F5">
              <w:rPr>
                <w:sz w:val="18"/>
              </w:rPr>
              <w:t>66,0</w:t>
            </w:r>
          </w:p>
        </w:tc>
        <w:tc>
          <w:tcPr>
            <w:tcW w:w="1843" w:type="dxa"/>
            <w:shd w:val="clear" w:color="auto" w:fill="auto"/>
            <w:vAlign w:val="bottom"/>
            <w:hideMark/>
          </w:tcPr>
          <w:p w14:paraId="398BC2E4" w14:textId="77777777" w:rsidR="007D0224" w:rsidRPr="00C575F5" w:rsidRDefault="007D0224" w:rsidP="00C31177">
            <w:pPr>
              <w:spacing w:before="60" w:after="60" w:line="220" w:lineRule="atLeast"/>
              <w:ind w:left="57" w:right="57"/>
              <w:jc w:val="right"/>
              <w:rPr>
                <w:rFonts w:eastAsia="MS Mincho"/>
                <w:sz w:val="18"/>
                <w:szCs w:val="18"/>
              </w:rPr>
            </w:pPr>
            <w:r w:rsidRPr="00C575F5">
              <w:rPr>
                <w:sz w:val="18"/>
              </w:rPr>
              <w:t>76,2</w:t>
            </w:r>
          </w:p>
        </w:tc>
      </w:tr>
    </w:tbl>
    <w:p w14:paraId="0F77E6ED" w14:textId="7726E384" w:rsidR="007D0224" w:rsidRPr="00C575F5" w:rsidRDefault="007D0224" w:rsidP="007D0224">
      <w:pPr>
        <w:spacing w:before="120" w:line="220" w:lineRule="atLeast"/>
        <w:ind w:left="1134" w:right="1134" w:firstLine="170"/>
        <w:rPr>
          <w:rFonts w:eastAsia="MS Mincho"/>
          <w:bCs/>
          <w:sz w:val="18"/>
          <w:szCs w:val="18"/>
        </w:rPr>
      </w:pPr>
      <w:r w:rsidRPr="00C575F5">
        <w:rPr>
          <w:i/>
          <w:sz w:val="18"/>
          <w:vertAlign w:val="superscript"/>
        </w:rPr>
        <w:t>a</w:t>
      </w:r>
      <w:r w:rsidRPr="00C575F5">
        <w:rPr>
          <w:sz w:val="18"/>
        </w:rPr>
        <w:t xml:space="preserve">  Le </w:t>
      </w:r>
      <w:r w:rsidRPr="00C575F5">
        <w:rPr>
          <w:spacing w:val="-2"/>
          <w:sz w:val="18"/>
          <w:szCs w:val="18"/>
        </w:rPr>
        <w:t>tableau</w:t>
      </w:r>
      <w:r w:rsidRPr="00C575F5">
        <w:rPr>
          <w:sz w:val="18"/>
        </w:rPr>
        <w:t xml:space="preserve"> A22-3 indique l</w:t>
      </w:r>
      <w:r w:rsidR="00554990" w:rsidRPr="00C575F5">
        <w:rPr>
          <w:sz w:val="18"/>
        </w:rPr>
        <w:t>’</w:t>
      </w:r>
      <w:r w:rsidRPr="00C575F5">
        <w:rPr>
          <w:sz w:val="18"/>
        </w:rPr>
        <w:t>irradiance dans la bande spectrale donnée, exprimée en pourcentage de l</w:t>
      </w:r>
      <w:r w:rsidR="00554990" w:rsidRPr="00C575F5">
        <w:rPr>
          <w:sz w:val="18"/>
        </w:rPr>
        <w:t>’</w:t>
      </w:r>
      <w:r w:rsidRPr="00C575F5">
        <w:rPr>
          <w:sz w:val="18"/>
        </w:rPr>
        <w:t>irradiance totale entre 290 nm et 400 nm. Pour déterminer si un filtre ou un jeu de filtres donné satisfait aux prescriptions indiquées dans le tableau A22-3, il convient de mesurer l</w:t>
      </w:r>
      <w:r w:rsidR="00554990" w:rsidRPr="00C575F5">
        <w:rPr>
          <w:sz w:val="18"/>
        </w:rPr>
        <w:t>’</w:t>
      </w:r>
      <w:r w:rsidRPr="00C575F5">
        <w:rPr>
          <w:sz w:val="18"/>
        </w:rPr>
        <w:t>irradiance spectrale entre 250 nm et 400 nm. L</w:t>
      </w:r>
      <w:r w:rsidR="00554990" w:rsidRPr="00C575F5">
        <w:rPr>
          <w:sz w:val="18"/>
        </w:rPr>
        <w:t>’</w:t>
      </w:r>
      <w:r w:rsidRPr="00C575F5">
        <w:rPr>
          <w:sz w:val="18"/>
        </w:rPr>
        <w:t>irradiance totale dans chaque bande de longueur d</w:t>
      </w:r>
      <w:r w:rsidR="00554990" w:rsidRPr="00C575F5">
        <w:rPr>
          <w:sz w:val="18"/>
        </w:rPr>
        <w:t>’</w:t>
      </w:r>
      <w:r w:rsidRPr="00C575F5">
        <w:rPr>
          <w:sz w:val="18"/>
        </w:rPr>
        <w:t>onde est ensuite cumulée et divisée par l</w:t>
      </w:r>
      <w:r w:rsidR="00554990" w:rsidRPr="00C575F5">
        <w:rPr>
          <w:sz w:val="18"/>
        </w:rPr>
        <w:t>’</w:t>
      </w:r>
      <w:r w:rsidRPr="00C575F5">
        <w:rPr>
          <w:sz w:val="18"/>
        </w:rPr>
        <w:t>irradiance totale entre 290 nm et 400 nm.</w:t>
      </w:r>
    </w:p>
    <w:p w14:paraId="05E2DAEF" w14:textId="30332A2E" w:rsidR="007D0224" w:rsidRPr="00C575F5" w:rsidRDefault="007D0224" w:rsidP="007B1392">
      <w:pPr>
        <w:spacing w:line="220" w:lineRule="atLeast"/>
        <w:ind w:left="1134" w:right="1134" w:firstLine="170"/>
        <w:rPr>
          <w:rFonts w:eastAsia="MS Mincho"/>
          <w:bCs/>
          <w:sz w:val="18"/>
          <w:szCs w:val="18"/>
        </w:rPr>
      </w:pPr>
      <w:r w:rsidRPr="00C575F5">
        <w:rPr>
          <w:i/>
          <w:sz w:val="18"/>
          <w:vertAlign w:val="superscript"/>
        </w:rPr>
        <w:t>b</w:t>
      </w:r>
      <w:r w:rsidRPr="00C575F5">
        <w:rPr>
          <w:sz w:val="18"/>
        </w:rPr>
        <w:t xml:space="preserve">  Les </w:t>
      </w:r>
      <w:r w:rsidRPr="00C575F5">
        <w:rPr>
          <w:spacing w:val="-2"/>
          <w:sz w:val="18"/>
          <w:szCs w:val="18"/>
        </w:rPr>
        <w:t>valeurs</w:t>
      </w:r>
      <w:r w:rsidRPr="00C575F5">
        <w:rPr>
          <w:sz w:val="18"/>
        </w:rPr>
        <w:t xml:space="preserve"> minimales et maximales du tableau A22-3 sont fondées sur plus de 30 mesures de l</w:t>
      </w:r>
      <w:r w:rsidR="00554990" w:rsidRPr="00C575F5">
        <w:rPr>
          <w:sz w:val="18"/>
        </w:rPr>
        <w:t>’</w:t>
      </w:r>
      <w:r w:rsidRPr="00C575F5">
        <w:rPr>
          <w:sz w:val="18"/>
        </w:rPr>
        <w:t>irradiance spectrale pour des lampes à arc au xénon refroidies par eau ou par air, équipées de filtres en verre à vitre, provenant de divers lots et ayant divers âges. Elles sont valables pour des filtres et des lampes répondant aux recommandations du fabricant en ce qui concerne le vieillissement. De petites modifications des limites pourront être envisagées lorsqu</w:t>
      </w:r>
      <w:r w:rsidR="00554990" w:rsidRPr="00C575F5">
        <w:rPr>
          <w:sz w:val="18"/>
        </w:rPr>
        <w:t>’</w:t>
      </w:r>
      <w:r w:rsidRPr="00C575F5">
        <w:rPr>
          <w:sz w:val="18"/>
        </w:rPr>
        <w:t>on disposera de données supplémentaires sur l</w:t>
      </w:r>
      <w:r w:rsidR="00554990" w:rsidRPr="00C575F5">
        <w:rPr>
          <w:sz w:val="18"/>
        </w:rPr>
        <w:t>’</w:t>
      </w:r>
      <w:r w:rsidRPr="00C575F5">
        <w:rPr>
          <w:sz w:val="18"/>
        </w:rPr>
        <w:t>irradiance spectrale. Les valeurs minimales et maximales représentent au moins les trois limites sigma par rapport à la valeur moyenne pour toutes les mesures.</w:t>
      </w:r>
    </w:p>
    <w:p w14:paraId="6AF5A537" w14:textId="2B356952" w:rsidR="007D0224" w:rsidRPr="00C575F5" w:rsidRDefault="007D0224" w:rsidP="007B1392">
      <w:pPr>
        <w:spacing w:line="220" w:lineRule="atLeast"/>
        <w:ind w:left="1134" w:right="1134" w:firstLine="170"/>
        <w:rPr>
          <w:rFonts w:eastAsia="MS Mincho"/>
          <w:bCs/>
          <w:spacing w:val="-2"/>
          <w:sz w:val="18"/>
          <w:szCs w:val="18"/>
        </w:rPr>
      </w:pPr>
      <w:r w:rsidRPr="00C575F5">
        <w:rPr>
          <w:i/>
          <w:spacing w:val="-2"/>
          <w:sz w:val="18"/>
          <w:vertAlign w:val="superscript"/>
        </w:rPr>
        <w:t>c</w:t>
      </w:r>
      <w:r w:rsidRPr="00C575F5">
        <w:rPr>
          <w:spacing w:val="-2"/>
          <w:sz w:val="18"/>
        </w:rPr>
        <w:t xml:space="preserve">  Le résultat de l</w:t>
      </w:r>
      <w:r w:rsidR="00554990" w:rsidRPr="00C575F5">
        <w:rPr>
          <w:spacing w:val="-2"/>
          <w:sz w:val="18"/>
        </w:rPr>
        <w:t>’</w:t>
      </w:r>
      <w:r w:rsidRPr="00C575F5">
        <w:rPr>
          <w:spacing w:val="-2"/>
          <w:sz w:val="18"/>
        </w:rPr>
        <w:t>addition des valeurs minimales et maximales exprimées en pourcentage dans les colonnes respectives n</w:t>
      </w:r>
      <w:r w:rsidR="00554990" w:rsidRPr="00C575F5">
        <w:rPr>
          <w:spacing w:val="-2"/>
          <w:sz w:val="18"/>
        </w:rPr>
        <w:t>’</w:t>
      </w:r>
      <w:r w:rsidRPr="00C575F5">
        <w:rPr>
          <w:spacing w:val="-2"/>
          <w:sz w:val="18"/>
        </w:rPr>
        <w:t xml:space="preserve">est pas </w:t>
      </w:r>
      <w:r w:rsidRPr="00C575F5">
        <w:rPr>
          <w:spacing w:val="-2"/>
          <w:sz w:val="18"/>
          <w:szCs w:val="18"/>
        </w:rPr>
        <w:t>nécessairement</w:t>
      </w:r>
      <w:r w:rsidRPr="00C575F5">
        <w:rPr>
          <w:spacing w:val="-2"/>
          <w:sz w:val="18"/>
        </w:rPr>
        <w:t xml:space="preserve"> 100 % dû au fait qu</w:t>
      </w:r>
      <w:r w:rsidR="00554990" w:rsidRPr="00C575F5">
        <w:rPr>
          <w:spacing w:val="-2"/>
          <w:sz w:val="18"/>
        </w:rPr>
        <w:t>’</w:t>
      </w:r>
      <w:r w:rsidRPr="00C575F5">
        <w:rPr>
          <w:spacing w:val="-2"/>
          <w:sz w:val="18"/>
        </w:rPr>
        <w:t>il s</w:t>
      </w:r>
      <w:r w:rsidR="00554990" w:rsidRPr="00C575F5">
        <w:rPr>
          <w:spacing w:val="-2"/>
          <w:sz w:val="18"/>
        </w:rPr>
        <w:t>’</w:t>
      </w:r>
      <w:r w:rsidRPr="00C575F5">
        <w:rPr>
          <w:spacing w:val="-2"/>
          <w:sz w:val="18"/>
        </w:rPr>
        <w:t>agit des valeurs minimales et maximales pour les données utilisées. Pour une irradiance spectrale donnée, l</w:t>
      </w:r>
      <w:r w:rsidR="00554990" w:rsidRPr="00C575F5">
        <w:rPr>
          <w:spacing w:val="-2"/>
          <w:sz w:val="18"/>
        </w:rPr>
        <w:t>’</w:t>
      </w:r>
      <w:r w:rsidRPr="00C575F5">
        <w:rPr>
          <w:spacing w:val="-2"/>
          <w:sz w:val="18"/>
        </w:rPr>
        <w:t>addition des pourcentages calculés pour les bandes dans le tableau A22-3 donne 100 %. Pour une lampe à arc au xénon équipée de filtres en verre à vitre, le pourcentage calculé dans chaque bande doit se situer dans les limites minimale et maximale du tableau A22-2. Les résultats peuvent varier d</w:t>
      </w:r>
      <w:r w:rsidR="00554990" w:rsidRPr="00C575F5">
        <w:rPr>
          <w:spacing w:val="-2"/>
          <w:sz w:val="18"/>
        </w:rPr>
        <w:t>’</w:t>
      </w:r>
      <w:r w:rsidRPr="00C575F5">
        <w:rPr>
          <w:spacing w:val="-2"/>
          <w:sz w:val="18"/>
        </w:rPr>
        <w:t>un essai à un autre lorsqu</w:t>
      </w:r>
      <w:r w:rsidR="00554990" w:rsidRPr="00C575F5">
        <w:rPr>
          <w:spacing w:val="-2"/>
          <w:sz w:val="18"/>
        </w:rPr>
        <w:t>’</w:t>
      </w:r>
      <w:r w:rsidRPr="00C575F5">
        <w:rPr>
          <w:spacing w:val="-2"/>
          <w:sz w:val="18"/>
        </w:rPr>
        <w:t>on utilise des dispositifs à arc au xénon pour lesquels les données de l</w:t>
      </w:r>
      <w:r w:rsidR="00554990" w:rsidRPr="00C575F5">
        <w:rPr>
          <w:spacing w:val="-2"/>
          <w:sz w:val="18"/>
        </w:rPr>
        <w:t>’</w:t>
      </w:r>
      <w:r w:rsidRPr="00C575F5">
        <w:rPr>
          <w:spacing w:val="-2"/>
          <w:sz w:val="18"/>
        </w:rPr>
        <w:t>irradiance spectrale varient autant que celles qui correspondent aux tolérances. Il convient de s</w:t>
      </w:r>
      <w:r w:rsidR="00554990" w:rsidRPr="00C575F5">
        <w:rPr>
          <w:spacing w:val="-2"/>
          <w:sz w:val="18"/>
        </w:rPr>
        <w:t>’</w:t>
      </w:r>
      <w:r w:rsidRPr="00C575F5">
        <w:rPr>
          <w:spacing w:val="-2"/>
          <w:sz w:val="18"/>
        </w:rPr>
        <w:t>adresser au fabricant du dispositif pour obtenir les données d</w:t>
      </w:r>
      <w:r w:rsidR="00554990" w:rsidRPr="00C575F5">
        <w:rPr>
          <w:spacing w:val="-2"/>
          <w:sz w:val="18"/>
        </w:rPr>
        <w:t>’</w:t>
      </w:r>
      <w:r w:rsidRPr="00C575F5">
        <w:rPr>
          <w:spacing w:val="-2"/>
          <w:sz w:val="18"/>
        </w:rPr>
        <w:t>irradiance spectrale correspondant à la lampe et aux filtres utilisés.</w:t>
      </w:r>
    </w:p>
    <w:p w14:paraId="6CD01721" w14:textId="2E124CB8" w:rsidR="007D0224" w:rsidRPr="00C575F5" w:rsidRDefault="007D0224" w:rsidP="007B1392">
      <w:pPr>
        <w:spacing w:line="220" w:lineRule="atLeast"/>
        <w:ind w:left="1134" w:right="1134" w:firstLine="170"/>
        <w:rPr>
          <w:rFonts w:eastAsia="MS Mincho"/>
          <w:bCs/>
          <w:sz w:val="18"/>
          <w:szCs w:val="18"/>
        </w:rPr>
      </w:pPr>
      <w:r w:rsidRPr="00C575F5">
        <w:rPr>
          <w:i/>
          <w:sz w:val="18"/>
          <w:vertAlign w:val="superscript"/>
        </w:rPr>
        <w:t>d</w:t>
      </w:r>
      <w:r w:rsidRPr="00C575F5">
        <w:rPr>
          <w:iCs/>
          <w:sz w:val="18"/>
        </w:rPr>
        <w:t xml:space="preserve">  </w:t>
      </w:r>
      <w:r w:rsidRPr="00C575F5">
        <w:rPr>
          <w:sz w:val="18"/>
        </w:rPr>
        <w:t xml:space="preserve">On a obtenu les valeurs correspondant au tableau 4 du document CIE </w:t>
      </w:r>
      <w:r w:rsidRPr="00C575F5">
        <w:rPr>
          <w:rFonts w:eastAsia="MS Mincho"/>
          <w:sz w:val="18"/>
          <w:szCs w:val="22"/>
        </w:rPr>
        <w:t>n</w:t>
      </w:r>
      <w:r w:rsidRPr="00C575F5">
        <w:rPr>
          <w:rFonts w:eastAsia="MS Mincho"/>
          <w:sz w:val="18"/>
          <w:szCs w:val="22"/>
          <w:vertAlign w:val="superscript"/>
        </w:rPr>
        <w:t>o</w:t>
      </w:r>
      <w:r w:rsidRPr="00C575F5">
        <w:rPr>
          <w:sz w:val="18"/>
        </w:rPr>
        <w:t> 85 avec un verre à vitre en multipliant les données du tableau 4 par la transmittance spectrale d</w:t>
      </w:r>
      <w:r w:rsidR="00554990" w:rsidRPr="00C575F5">
        <w:rPr>
          <w:sz w:val="18"/>
        </w:rPr>
        <w:t>’</w:t>
      </w:r>
      <w:r w:rsidRPr="00C575F5">
        <w:rPr>
          <w:sz w:val="18"/>
        </w:rPr>
        <w:t>un verre à vitre d</w:t>
      </w:r>
      <w:r w:rsidR="00554990" w:rsidRPr="00C575F5">
        <w:rPr>
          <w:sz w:val="18"/>
        </w:rPr>
        <w:t>’</w:t>
      </w:r>
      <w:r w:rsidRPr="00C575F5">
        <w:rPr>
          <w:sz w:val="18"/>
        </w:rPr>
        <w:t>une épaisseur de 3 mm (voir la norme ISO 11341). Ces valeurs sont les valeurs cibles pour les lampes à arc au xénon équipées de filtres en verre à vitre.</w:t>
      </w:r>
    </w:p>
    <w:p w14:paraId="0614396A" w14:textId="58C2D0FD" w:rsidR="007D0224" w:rsidRPr="00C575F5" w:rsidRDefault="007D0224" w:rsidP="007B1392">
      <w:pPr>
        <w:spacing w:after="240" w:line="220" w:lineRule="atLeast"/>
        <w:ind w:left="1134" w:right="1134" w:firstLine="170"/>
        <w:rPr>
          <w:bCs/>
        </w:rPr>
      </w:pPr>
      <w:r w:rsidRPr="00C575F5">
        <w:rPr>
          <w:i/>
          <w:sz w:val="18"/>
          <w:vertAlign w:val="superscript"/>
        </w:rPr>
        <w:t>e</w:t>
      </w:r>
      <w:r w:rsidRPr="00C575F5">
        <w:rPr>
          <w:iCs/>
          <w:sz w:val="18"/>
        </w:rPr>
        <w:t xml:space="preserve">  </w:t>
      </w:r>
      <w:r w:rsidRPr="00C575F5">
        <w:rPr>
          <w:sz w:val="18"/>
        </w:rPr>
        <w:t xml:space="preserve">Dans le cas du tableau 4 du document CIE </w:t>
      </w:r>
      <w:r w:rsidRPr="00C575F5">
        <w:rPr>
          <w:rFonts w:eastAsia="MS Mincho"/>
          <w:sz w:val="18"/>
          <w:szCs w:val="22"/>
        </w:rPr>
        <w:t>n</w:t>
      </w:r>
      <w:r w:rsidRPr="00C575F5">
        <w:rPr>
          <w:rFonts w:eastAsia="MS Mincho"/>
          <w:sz w:val="18"/>
          <w:szCs w:val="22"/>
          <w:vertAlign w:val="superscript"/>
        </w:rPr>
        <w:t>o</w:t>
      </w:r>
      <w:r w:rsidRPr="00C575F5">
        <w:rPr>
          <w:sz w:val="18"/>
        </w:rPr>
        <w:t xml:space="preserve"> 85 avec un verre à vitre, le rayonnement ultraviolet (UV) entre 300 nm et 400 nm est </w:t>
      </w:r>
      <w:r w:rsidRPr="00C575F5">
        <w:rPr>
          <w:spacing w:val="-2"/>
          <w:sz w:val="18"/>
          <w:szCs w:val="18"/>
        </w:rPr>
        <w:t>généralement</w:t>
      </w:r>
      <w:r w:rsidRPr="00C575F5">
        <w:rPr>
          <w:sz w:val="18"/>
        </w:rPr>
        <w:t xml:space="preserve"> de 9 % environ et le rayonnement visible (400 nm à 800 nm), de 91 % environ, lorsque les valeurs sont exprimées en pourcentage de l</w:t>
      </w:r>
      <w:r w:rsidR="00554990" w:rsidRPr="00C575F5">
        <w:rPr>
          <w:sz w:val="18"/>
        </w:rPr>
        <w:t>’</w:t>
      </w:r>
      <w:r w:rsidRPr="00C575F5">
        <w:rPr>
          <w:sz w:val="18"/>
        </w:rPr>
        <w:t>irradiance totale entre 300 nm et 800 nm. Les pourcentages de rayonnement ultraviolet et visible sur les échantillons exposés à la lumière de la lampe à arc au xénon peuvent varier selon le nombre et les caractéristiques de réflectance des échantillons.</w:t>
      </w:r>
    </w:p>
    <w:p w14:paraId="50EB44B0" w14:textId="4D346689" w:rsidR="007D0224" w:rsidRPr="00C575F5" w:rsidRDefault="007D0224" w:rsidP="007B1392">
      <w:pPr>
        <w:spacing w:after="120"/>
        <w:ind w:left="2268" w:right="1134" w:hanging="1134"/>
      </w:pPr>
      <w:r w:rsidRPr="00C575F5">
        <w:t>5.3</w:t>
      </w:r>
      <w:r w:rsidRPr="00C575F5">
        <w:tab/>
        <w:t>Équivalents d</w:t>
      </w:r>
      <w:r w:rsidR="00554990" w:rsidRPr="00C575F5">
        <w:t>’</w:t>
      </w:r>
      <w:r w:rsidRPr="00C575F5">
        <w:t>exposition à la lumière pour les références de laine bleue utilisées aux fins des essais de résistance à la lumière réalisés au moyen d</w:t>
      </w:r>
      <w:r w:rsidR="00554990" w:rsidRPr="00C575F5">
        <w:t>’</w:t>
      </w:r>
      <w:r w:rsidRPr="00C575F5">
        <w:t>une lampe à arc au xénon</w:t>
      </w:r>
    </w:p>
    <w:p w14:paraId="6CB70214" w14:textId="039D9E28" w:rsidR="007D0224" w:rsidRPr="00C575F5" w:rsidRDefault="007D0224" w:rsidP="007B1392">
      <w:pPr>
        <w:pStyle w:val="Titre1"/>
        <w:spacing w:after="120"/>
        <w:rPr>
          <w:b/>
          <w:bCs/>
        </w:rPr>
      </w:pPr>
      <w:bookmarkStart w:id="23" w:name="_Toc429642190"/>
      <w:r w:rsidRPr="00C575F5">
        <w:rPr>
          <w:b/>
        </w:rPr>
        <w:tab/>
      </w:r>
      <w:r w:rsidRPr="00C575F5">
        <w:t xml:space="preserve">Tableau A22-4 </w:t>
      </w:r>
      <w:r w:rsidRPr="00C575F5">
        <w:br/>
      </w:r>
      <w:r w:rsidRPr="00C575F5">
        <w:rPr>
          <w:b/>
          <w:bCs/>
        </w:rPr>
        <w:t>Référence de laine bleue</w:t>
      </w:r>
      <w:bookmarkEnd w:id="23"/>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50"/>
        <w:gridCol w:w="1862"/>
        <w:gridCol w:w="1879"/>
        <w:gridCol w:w="1879"/>
      </w:tblGrid>
      <w:tr w:rsidR="007D0224" w:rsidRPr="00C575F5" w14:paraId="3241E60D" w14:textId="77777777" w:rsidTr="00C31177">
        <w:trPr>
          <w:tblHeader/>
        </w:trPr>
        <w:tc>
          <w:tcPr>
            <w:tcW w:w="3612" w:type="dxa"/>
            <w:gridSpan w:val="2"/>
            <w:tcBorders>
              <w:bottom w:val="single" w:sz="12" w:space="0" w:color="auto"/>
            </w:tcBorders>
            <w:shd w:val="clear" w:color="auto" w:fill="auto"/>
            <w:vAlign w:val="bottom"/>
            <w:hideMark/>
          </w:tcPr>
          <w:p w14:paraId="43D7B9EB" w14:textId="77777777" w:rsidR="007D0224" w:rsidRPr="00C575F5" w:rsidRDefault="007D0224" w:rsidP="00C31177">
            <w:pPr>
              <w:spacing w:before="80" w:after="80" w:line="200" w:lineRule="exact"/>
              <w:ind w:left="57" w:right="57"/>
              <w:rPr>
                <w:bCs/>
                <w:i/>
                <w:sz w:val="16"/>
                <w:szCs w:val="16"/>
              </w:rPr>
            </w:pPr>
            <w:r w:rsidRPr="00C575F5">
              <w:rPr>
                <w:i/>
                <w:sz w:val="16"/>
              </w:rPr>
              <w:t>Référence de laine bleue</w:t>
            </w:r>
          </w:p>
        </w:tc>
        <w:tc>
          <w:tcPr>
            <w:tcW w:w="1879" w:type="dxa"/>
            <w:tcBorders>
              <w:bottom w:val="single" w:sz="12" w:space="0" w:color="auto"/>
            </w:tcBorders>
            <w:shd w:val="clear" w:color="auto" w:fill="auto"/>
            <w:vAlign w:val="bottom"/>
            <w:hideMark/>
          </w:tcPr>
          <w:p w14:paraId="46044191" w14:textId="77777777" w:rsidR="007D0224" w:rsidRPr="00C575F5" w:rsidRDefault="007D0224" w:rsidP="00C31177">
            <w:pPr>
              <w:spacing w:before="80" w:after="80" w:line="200" w:lineRule="exact"/>
              <w:ind w:left="57" w:right="57"/>
              <w:jc w:val="right"/>
              <w:rPr>
                <w:bCs/>
                <w:i/>
                <w:sz w:val="16"/>
                <w:szCs w:val="16"/>
              </w:rPr>
            </w:pPr>
            <w:r w:rsidRPr="00C575F5">
              <w:rPr>
                <w:i/>
                <w:sz w:val="16"/>
              </w:rPr>
              <w:t>420 nm</w:t>
            </w:r>
          </w:p>
        </w:tc>
        <w:tc>
          <w:tcPr>
            <w:tcW w:w="1879" w:type="dxa"/>
            <w:tcBorders>
              <w:bottom w:val="single" w:sz="12" w:space="0" w:color="auto"/>
            </w:tcBorders>
            <w:shd w:val="clear" w:color="auto" w:fill="auto"/>
            <w:vAlign w:val="bottom"/>
            <w:hideMark/>
          </w:tcPr>
          <w:p w14:paraId="2C541F4F" w14:textId="77777777" w:rsidR="007D0224" w:rsidRPr="00C575F5" w:rsidRDefault="007D0224" w:rsidP="00C31177">
            <w:pPr>
              <w:spacing w:before="80" w:after="80" w:line="200" w:lineRule="exact"/>
              <w:ind w:left="57" w:right="57"/>
              <w:jc w:val="right"/>
              <w:rPr>
                <w:bCs/>
                <w:i/>
                <w:sz w:val="16"/>
                <w:szCs w:val="16"/>
              </w:rPr>
            </w:pPr>
            <w:r w:rsidRPr="00C575F5">
              <w:rPr>
                <w:i/>
                <w:sz w:val="16"/>
              </w:rPr>
              <w:t>300 nm-400 nm</w:t>
            </w:r>
          </w:p>
        </w:tc>
      </w:tr>
      <w:tr w:rsidR="007D0224" w:rsidRPr="00C575F5" w14:paraId="2E5139F2" w14:textId="77777777" w:rsidTr="00C31177">
        <w:tc>
          <w:tcPr>
            <w:tcW w:w="3612" w:type="dxa"/>
            <w:gridSpan w:val="2"/>
            <w:tcBorders>
              <w:top w:val="single" w:sz="12" w:space="0" w:color="auto"/>
            </w:tcBorders>
            <w:shd w:val="clear" w:color="auto" w:fill="auto"/>
            <w:hideMark/>
          </w:tcPr>
          <w:p w14:paraId="25235E16" w14:textId="77777777" w:rsidR="007D0224" w:rsidRPr="00C575F5" w:rsidRDefault="007D0224" w:rsidP="00C31177">
            <w:pPr>
              <w:spacing w:before="60" w:after="60" w:line="220" w:lineRule="atLeast"/>
              <w:ind w:left="57" w:right="57"/>
              <w:rPr>
                <w:bCs/>
                <w:sz w:val="18"/>
                <w:szCs w:val="18"/>
              </w:rPr>
            </w:pPr>
            <w:r w:rsidRPr="00C575F5">
              <w:rPr>
                <w:sz w:val="18"/>
              </w:rPr>
              <w:t>N</w:t>
            </w:r>
            <w:r w:rsidRPr="00C575F5">
              <w:rPr>
                <w:sz w:val="18"/>
                <w:vertAlign w:val="superscript"/>
              </w:rPr>
              <w:t>o</w:t>
            </w:r>
          </w:p>
        </w:tc>
        <w:tc>
          <w:tcPr>
            <w:tcW w:w="1879" w:type="dxa"/>
            <w:tcBorders>
              <w:top w:val="single" w:sz="12" w:space="0" w:color="auto"/>
            </w:tcBorders>
            <w:shd w:val="clear" w:color="auto" w:fill="auto"/>
            <w:vAlign w:val="bottom"/>
            <w:hideMark/>
          </w:tcPr>
          <w:p w14:paraId="58DD31E8" w14:textId="77777777" w:rsidR="007D0224" w:rsidRPr="00C575F5" w:rsidRDefault="007D0224" w:rsidP="00C31177">
            <w:pPr>
              <w:spacing w:before="60" w:after="60" w:line="220" w:lineRule="atLeast"/>
              <w:ind w:left="57" w:right="57"/>
              <w:jc w:val="right"/>
              <w:rPr>
                <w:bCs/>
                <w:sz w:val="18"/>
                <w:szCs w:val="18"/>
              </w:rPr>
            </w:pPr>
            <w:r w:rsidRPr="00C575F5">
              <w:rPr>
                <w:sz w:val="18"/>
              </w:rPr>
              <w:t>kj/m²</w:t>
            </w:r>
          </w:p>
        </w:tc>
        <w:tc>
          <w:tcPr>
            <w:tcW w:w="1879" w:type="dxa"/>
            <w:tcBorders>
              <w:top w:val="single" w:sz="12" w:space="0" w:color="auto"/>
            </w:tcBorders>
            <w:shd w:val="clear" w:color="auto" w:fill="auto"/>
            <w:vAlign w:val="bottom"/>
            <w:hideMark/>
          </w:tcPr>
          <w:p w14:paraId="38D068CC" w14:textId="77777777" w:rsidR="007D0224" w:rsidRPr="00C575F5" w:rsidRDefault="007D0224" w:rsidP="00C31177">
            <w:pPr>
              <w:spacing w:before="60" w:after="60" w:line="220" w:lineRule="atLeast"/>
              <w:ind w:left="57" w:right="57"/>
              <w:jc w:val="right"/>
              <w:rPr>
                <w:bCs/>
                <w:sz w:val="18"/>
                <w:szCs w:val="18"/>
              </w:rPr>
            </w:pPr>
            <w:r w:rsidRPr="00C575F5">
              <w:rPr>
                <w:sz w:val="18"/>
              </w:rPr>
              <w:t>kj/m²</w:t>
            </w:r>
          </w:p>
        </w:tc>
      </w:tr>
      <w:tr w:rsidR="007D0224" w:rsidRPr="00C575F5" w14:paraId="7114D35F" w14:textId="77777777" w:rsidTr="00C31177">
        <w:tc>
          <w:tcPr>
            <w:tcW w:w="1750" w:type="dxa"/>
            <w:tcBorders>
              <w:bottom w:val="single" w:sz="4" w:space="0" w:color="auto"/>
            </w:tcBorders>
            <w:shd w:val="clear" w:color="auto" w:fill="auto"/>
            <w:hideMark/>
          </w:tcPr>
          <w:p w14:paraId="7D28B89A" w14:textId="77777777" w:rsidR="007D0224" w:rsidRPr="00C575F5" w:rsidRDefault="007D0224" w:rsidP="00C31177">
            <w:pPr>
              <w:spacing w:before="60" w:after="60" w:line="220" w:lineRule="atLeast"/>
              <w:ind w:left="57" w:right="57"/>
              <w:rPr>
                <w:bCs/>
                <w:sz w:val="18"/>
                <w:szCs w:val="18"/>
              </w:rPr>
            </w:pPr>
            <w:r w:rsidRPr="00C575F5">
              <w:rPr>
                <w:sz w:val="18"/>
              </w:rPr>
              <w:t>5</w:t>
            </w:r>
          </w:p>
        </w:tc>
        <w:tc>
          <w:tcPr>
            <w:tcW w:w="1862" w:type="dxa"/>
            <w:tcBorders>
              <w:bottom w:val="single" w:sz="4" w:space="0" w:color="auto"/>
            </w:tcBorders>
            <w:shd w:val="clear" w:color="auto" w:fill="auto"/>
            <w:hideMark/>
          </w:tcPr>
          <w:p w14:paraId="1E3ED4EC" w14:textId="77777777" w:rsidR="007D0224" w:rsidRPr="00C575F5" w:rsidRDefault="007D0224" w:rsidP="00C31177">
            <w:pPr>
              <w:spacing w:before="60" w:after="60" w:line="220" w:lineRule="atLeast"/>
              <w:ind w:left="57" w:right="57"/>
              <w:rPr>
                <w:bCs/>
                <w:sz w:val="18"/>
                <w:szCs w:val="18"/>
              </w:rPr>
            </w:pPr>
            <w:r w:rsidRPr="00C575F5">
              <w:rPr>
                <w:sz w:val="18"/>
              </w:rPr>
              <w:t>L6</w:t>
            </w:r>
          </w:p>
        </w:tc>
        <w:tc>
          <w:tcPr>
            <w:tcW w:w="1879" w:type="dxa"/>
            <w:tcBorders>
              <w:bottom w:val="single" w:sz="4" w:space="0" w:color="auto"/>
            </w:tcBorders>
            <w:shd w:val="clear" w:color="auto" w:fill="auto"/>
            <w:vAlign w:val="bottom"/>
            <w:hideMark/>
          </w:tcPr>
          <w:p w14:paraId="6B7B27A4" w14:textId="77777777" w:rsidR="007D0224" w:rsidRPr="00C575F5" w:rsidRDefault="007D0224" w:rsidP="00C31177">
            <w:pPr>
              <w:spacing w:before="60" w:after="60" w:line="220" w:lineRule="atLeast"/>
              <w:ind w:left="57" w:right="57"/>
              <w:jc w:val="right"/>
              <w:rPr>
                <w:bCs/>
                <w:sz w:val="18"/>
                <w:szCs w:val="18"/>
              </w:rPr>
            </w:pPr>
            <w:r w:rsidRPr="00C575F5">
              <w:rPr>
                <w:sz w:val="18"/>
              </w:rPr>
              <w:t>340</w:t>
            </w:r>
          </w:p>
        </w:tc>
        <w:tc>
          <w:tcPr>
            <w:tcW w:w="1879" w:type="dxa"/>
            <w:tcBorders>
              <w:bottom w:val="single" w:sz="4" w:space="0" w:color="auto"/>
            </w:tcBorders>
            <w:shd w:val="clear" w:color="auto" w:fill="auto"/>
            <w:vAlign w:val="bottom"/>
            <w:hideMark/>
          </w:tcPr>
          <w:p w14:paraId="6EACAA79" w14:textId="77777777" w:rsidR="007D0224" w:rsidRPr="00C575F5" w:rsidRDefault="007D0224" w:rsidP="00C31177">
            <w:pPr>
              <w:spacing w:before="60" w:after="60" w:line="220" w:lineRule="atLeast"/>
              <w:ind w:left="57" w:right="57"/>
              <w:jc w:val="right"/>
              <w:rPr>
                <w:bCs/>
                <w:sz w:val="18"/>
                <w:szCs w:val="18"/>
              </w:rPr>
            </w:pPr>
            <w:r w:rsidRPr="00C575F5">
              <w:rPr>
                <w:sz w:val="18"/>
              </w:rPr>
              <w:t>13 824</w:t>
            </w:r>
          </w:p>
        </w:tc>
      </w:tr>
      <w:tr w:rsidR="007D0224" w:rsidRPr="00C575F5" w14:paraId="1291E77E" w14:textId="77777777" w:rsidTr="00C31177">
        <w:tc>
          <w:tcPr>
            <w:tcW w:w="1750" w:type="dxa"/>
            <w:tcBorders>
              <w:bottom w:val="single" w:sz="12" w:space="0" w:color="auto"/>
            </w:tcBorders>
            <w:shd w:val="clear" w:color="auto" w:fill="auto"/>
            <w:hideMark/>
          </w:tcPr>
          <w:p w14:paraId="46FDE79C" w14:textId="77777777" w:rsidR="007D0224" w:rsidRPr="00C575F5" w:rsidRDefault="007D0224" w:rsidP="00C31177">
            <w:pPr>
              <w:spacing w:before="60" w:after="60" w:line="220" w:lineRule="atLeast"/>
              <w:ind w:left="57" w:right="57"/>
              <w:rPr>
                <w:bCs/>
                <w:sz w:val="18"/>
                <w:szCs w:val="18"/>
              </w:rPr>
            </w:pPr>
            <w:r w:rsidRPr="00C575F5">
              <w:rPr>
                <w:sz w:val="18"/>
              </w:rPr>
              <w:t>7</w:t>
            </w:r>
          </w:p>
        </w:tc>
        <w:tc>
          <w:tcPr>
            <w:tcW w:w="1862" w:type="dxa"/>
            <w:tcBorders>
              <w:bottom w:val="single" w:sz="12" w:space="0" w:color="auto"/>
            </w:tcBorders>
            <w:shd w:val="clear" w:color="auto" w:fill="auto"/>
            <w:hideMark/>
          </w:tcPr>
          <w:p w14:paraId="15AB2E81" w14:textId="77777777" w:rsidR="007D0224" w:rsidRPr="00C575F5" w:rsidRDefault="007D0224" w:rsidP="00C31177">
            <w:pPr>
              <w:spacing w:before="60" w:after="60" w:line="220" w:lineRule="atLeast"/>
              <w:ind w:left="57" w:right="57"/>
              <w:rPr>
                <w:bCs/>
                <w:sz w:val="18"/>
                <w:szCs w:val="18"/>
              </w:rPr>
            </w:pPr>
            <w:r w:rsidRPr="00C575F5">
              <w:rPr>
                <w:sz w:val="18"/>
              </w:rPr>
              <w:t>L8</w:t>
            </w:r>
          </w:p>
        </w:tc>
        <w:tc>
          <w:tcPr>
            <w:tcW w:w="1879" w:type="dxa"/>
            <w:tcBorders>
              <w:bottom w:val="single" w:sz="12" w:space="0" w:color="auto"/>
            </w:tcBorders>
            <w:shd w:val="clear" w:color="auto" w:fill="auto"/>
            <w:vAlign w:val="bottom"/>
            <w:hideMark/>
          </w:tcPr>
          <w:p w14:paraId="6323D4BE" w14:textId="77777777" w:rsidR="007D0224" w:rsidRPr="00C575F5" w:rsidRDefault="007D0224" w:rsidP="00C31177">
            <w:pPr>
              <w:spacing w:before="60" w:after="60" w:line="220" w:lineRule="atLeast"/>
              <w:ind w:left="57" w:right="57"/>
              <w:jc w:val="right"/>
              <w:rPr>
                <w:bCs/>
                <w:sz w:val="18"/>
                <w:szCs w:val="18"/>
              </w:rPr>
            </w:pPr>
            <w:r w:rsidRPr="00C575F5">
              <w:rPr>
                <w:sz w:val="18"/>
              </w:rPr>
              <w:t>1 360</w:t>
            </w:r>
          </w:p>
        </w:tc>
        <w:tc>
          <w:tcPr>
            <w:tcW w:w="1879" w:type="dxa"/>
            <w:tcBorders>
              <w:bottom w:val="single" w:sz="12" w:space="0" w:color="auto"/>
            </w:tcBorders>
            <w:shd w:val="clear" w:color="auto" w:fill="auto"/>
            <w:vAlign w:val="bottom"/>
            <w:hideMark/>
          </w:tcPr>
          <w:p w14:paraId="70A55A9B" w14:textId="77777777" w:rsidR="007D0224" w:rsidRPr="00C575F5" w:rsidRDefault="007D0224" w:rsidP="00C31177">
            <w:pPr>
              <w:spacing w:before="60" w:after="60" w:line="220" w:lineRule="atLeast"/>
              <w:ind w:left="57" w:right="57"/>
              <w:jc w:val="right"/>
              <w:rPr>
                <w:bCs/>
                <w:sz w:val="18"/>
                <w:szCs w:val="18"/>
              </w:rPr>
            </w:pPr>
            <w:r w:rsidRPr="00C575F5">
              <w:rPr>
                <w:sz w:val="18"/>
              </w:rPr>
              <w:t>55 296</w:t>
            </w:r>
          </w:p>
        </w:tc>
      </w:tr>
    </w:tbl>
    <w:p w14:paraId="026A97EE" w14:textId="51D78872" w:rsidR="007D0224" w:rsidRPr="00C575F5" w:rsidRDefault="007D0224" w:rsidP="007D0224">
      <w:pPr>
        <w:spacing w:before="120" w:after="240"/>
        <w:ind w:left="1134" w:right="1134" w:firstLine="170"/>
        <w:jc w:val="both"/>
      </w:pPr>
      <w:r w:rsidRPr="00C575F5">
        <w:t>Pour</w:t>
      </w:r>
      <w:r w:rsidRPr="00C575F5">
        <w:rPr>
          <w:sz w:val="18"/>
        </w:rPr>
        <w:t xml:space="preserve"> la dégradation de couleur correspondant au degré 4 sur l</w:t>
      </w:r>
      <w:r w:rsidR="00554990" w:rsidRPr="00C575F5">
        <w:rPr>
          <w:sz w:val="18"/>
        </w:rPr>
        <w:t>’</w:t>
      </w:r>
      <w:r w:rsidRPr="00C575F5">
        <w:rPr>
          <w:sz w:val="18"/>
        </w:rPr>
        <w:t>échelle de gris</w:t>
      </w:r>
    </w:p>
    <w:p w14:paraId="4E53400E" w14:textId="77777777" w:rsidR="007D0224" w:rsidRPr="00C575F5" w:rsidRDefault="007D0224" w:rsidP="007D0224">
      <w:pPr>
        <w:pStyle w:val="SingleTxtG"/>
        <w:ind w:left="2268" w:hanging="1134"/>
        <w:rPr>
          <w:bCs/>
        </w:rPr>
      </w:pPr>
      <w:r w:rsidRPr="00C575F5">
        <w:t>6.</w:t>
      </w:r>
      <w:r w:rsidRPr="00C575F5">
        <w:tab/>
        <w:t>Procédure (références de laine bleue)</w:t>
      </w:r>
    </w:p>
    <w:p w14:paraId="6ACD3493" w14:textId="4AFA3314" w:rsidR="007D0224" w:rsidRPr="00C575F5" w:rsidRDefault="007D0224" w:rsidP="007D0224">
      <w:pPr>
        <w:pStyle w:val="SingleTxtG"/>
        <w:ind w:left="2268" w:hanging="1134"/>
        <w:rPr>
          <w:bCs/>
        </w:rPr>
      </w:pPr>
      <w:r w:rsidRPr="00C575F5">
        <w:t>6.1</w:t>
      </w:r>
      <w:r w:rsidRPr="00C575F5">
        <w:tab/>
        <w:t>Placer les éprouvettes contenant les échantillons d</w:t>
      </w:r>
      <w:r w:rsidR="00554990" w:rsidRPr="00C575F5">
        <w:t>’</w:t>
      </w:r>
      <w:r w:rsidRPr="00C575F5">
        <w:t>essai dans l</w:t>
      </w:r>
      <w:r w:rsidR="00554990" w:rsidRPr="00C575F5">
        <w:t>’</w:t>
      </w:r>
      <w:r w:rsidRPr="00C575F5">
        <w:t>appareil et les exposer en permanence aux intempéries selon la méthode pertinente.</w:t>
      </w:r>
    </w:p>
    <w:p w14:paraId="5D66D3ED" w14:textId="77777777" w:rsidR="007D0224" w:rsidRPr="00C575F5" w:rsidRDefault="007D0224" w:rsidP="007D0224">
      <w:pPr>
        <w:pStyle w:val="SingleTxtG"/>
        <w:ind w:left="2268" w:hanging="1134"/>
        <w:rPr>
          <w:bCs/>
        </w:rPr>
      </w:pPr>
      <w:r w:rsidRPr="00C575F5">
        <w:t>6.2</w:t>
      </w:r>
      <w:r w:rsidRPr="00C575F5">
        <w:tab/>
        <w:t>Exposer également les références de laine bleue, placées sur des plaques de carton et couvertes sur un tiers de leur surface.</w:t>
      </w:r>
    </w:p>
    <w:p w14:paraId="4CDD13EC" w14:textId="6C24C8DC" w:rsidR="007D0224" w:rsidRPr="00C575F5" w:rsidRDefault="007D0224" w:rsidP="007D0224">
      <w:pPr>
        <w:pStyle w:val="SingleTxtG"/>
        <w:ind w:left="2268" w:hanging="1134"/>
        <w:rPr>
          <w:bCs/>
        </w:rPr>
      </w:pPr>
      <w:r w:rsidRPr="00C575F5">
        <w:t>6.3</w:t>
      </w:r>
      <w:r w:rsidRPr="00C575F5">
        <w:tab/>
        <w:t>Une seule face des échantillons d</w:t>
      </w:r>
      <w:r w:rsidR="00554990" w:rsidRPr="00C575F5">
        <w:t>’</w:t>
      </w:r>
      <w:r w:rsidRPr="00C575F5">
        <w:t>essai doit être exposée aux intempéries et à la lumière.</w:t>
      </w:r>
    </w:p>
    <w:p w14:paraId="585222FE" w14:textId="1E285092" w:rsidR="007D0224" w:rsidRPr="00C575F5" w:rsidRDefault="007D0224" w:rsidP="007D0224">
      <w:pPr>
        <w:pStyle w:val="SingleTxtG"/>
        <w:ind w:left="2268" w:hanging="1134"/>
        <w:rPr>
          <w:bCs/>
        </w:rPr>
      </w:pPr>
      <w:r w:rsidRPr="00C575F5">
        <w:t>6.4</w:t>
      </w:r>
      <w:r w:rsidRPr="00C575F5">
        <w:tab/>
        <w:t>L</w:t>
      </w:r>
      <w:r w:rsidR="00554990" w:rsidRPr="00C575F5">
        <w:t>’</w:t>
      </w:r>
      <w:r w:rsidRPr="00C575F5">
        <w:t>air dans l</w:t>
      </w:r>
      <w:r w:rsidR="00554990" w:rsidRPr="00C575F5">
        <w:t>’</w:t>
      </w:r>
      <w:r w:rsidRPr="00C575F5">
        <w:t>enceinte d</w:t>
      </w:r>
      <w:r w:rsidR="00554990" w:rsidRPr="00C575F5">
        <w:t>’</w:t>
      </w:r>
      <w:r w:rsidRPr="00C575F5">
        <w:t>essai ne doit pas être humidifié lorsque les échantillons sont en train de sécher.</w:t>
      </w:r>
    </w:p>
    <w:p w14:paraId="62155771" w14:textId="75B79314" w:rsidR="007D0224" w:rsidRPr="00C575F5" w:rsidRDefault="007D0224" w:rsidP="007D0224">
      <w:pPr>
        <w:spacing w:after="120"/>
        <w:ind w:left="2268" w:right="1134"/>
        <w:jc w:val="both"/>
        <w:rPr>
          <w:bCs/>
        </w:rPr>
      </w:pPr>
      <w:r w:rsidRPr="00C575F5">
        <w:tab/>
      </w:r>
      <w:r w:rsidRPr="00C575F5">
        <w:rPr>
          <w:i/>
        </w:rPr>
        <w:t>Note</w:t>
      </w:r>
      <w:r w:rsidRPr="00C575F5">
        <w:t> : Les conditions effectives de l</w:t>
      </w:r>
      <w:r w:rsidR="00554990" w:rsidRPr="00C575F5">
        <w:t>’</w:t>
      </w:r>
      <w:r w:rsidRPr="00C575F5">
        <w:t>essai de résistance aux intempéries dépendent du dispositif d</w:t>
      </w:r>
      <w:r w:rsidR="00554990" w:rsidRPr="00C575F5">
        <w:t>’</w:t>
      </w:r>
      <w:r w:rsidRPr="00C575F5">
        <w:t>essai employé.</w:t>
      </w:r>
    </w:p>
    <w:p w14:paraId="67C87CD7" w14:textId="5F76A6CB" w:rsidR="007D0224" w:rsidRPr="00C575F5" w:rsidRDefault="007D0224" w:rsidP="007D0224">
      <w:pPr>
        <w:pStyle w:val="SingleTxtG"/>
        <w:ind w:left="2268" w:hanging="1134"/>
        <w:rPr>
          <w:bCs/>
        </w:rPr>
      </w:pPr>
      <w:r w:rsidRPr="00C575F5">
        <w:t>6.5</w:t>
      </w:r>
      <w:r w:rsidRPr="00C575F5">
        <w:tab/>
        <w:t>Avant de disposer les échantillons exposés aux fins de l</w:t>
      </w:r>
      <w:r w:rsidR="00554990" w:rsidRPr="00C575F5">
        <w:t>’</w:t>
      </w:r>
      <w:r w:rsidRPr="00C575F5">
        <w:t>évaluation, les sécher à l</w:t>
      </w:r>
      <w:r w:rsidR="00554990" w:rsidRPr="00C575F5">
        <w:t>’</w:t>
      </w:r>
      <w:r w:rsidRPr="00C575F5">
        <w:t>air à une température ne dépassant pas 60 °C.</w:t>
      </w:r>
    </w:p>
    <w:p w14:paraId="116A2870" w14:textId="67F5782F" w:rsidR="007D0224" w:rsidRPr="00C575F5" w:rsidRDefault="007D0224" w:rsidP="007D0224">
      <w:pPr>
        <w:pStyle w:val="SingleTxtG"/>
        <w:keepNext/>
        <w:keepLines/>
        <w:ind w:left="2268" w:hanging="1134"/>
        <w:rPr>
          <w:bCs/>
          <w:spacing w:val="-1"/>
        </w:rPr>
      </w:pPr>
      <w:r w:rsidRPr="00C575F5">
        <w:rPr>
          <w:spacing w:val="-1"/>
        </w:rPr>
        <w:t>6.6</w:t>
      </w:r>
      <w:r w:rsidRPr="00C575F5">
        <w:rPr>
          <w:spacing w:val="-1"/>
        </w:rPr>
        <w:tab/>
        <w:t>Couper les références de laine bleue exposées de sorte qu</w:t>
      </w:r>
      <w:r w:rsidR="00554990" w:rsidRPr="00C575F5">
        <w:rPr>
          <w:spacing w:val="-1"/>
        </w:rPr>
        <w:t>’</w:t>
      </w:r>
      <w:r w:rsidRPr="00C575F5">
        <w:rPr>
          <w:spacing w:val="-1"/>
        </w:rPr>
        <w:t>elles mesurent 15 mm x 30 mm au minimum et disposer chacune d</w:t>
      </w:r>
      <w:r w:rsidR="00554990" w:rsidRPr="00C575F5">
        <w:rPr>
          <w:spacing w:val="-1"/>
        </w:rPr>
        <w:t>’</w:t>
      </w:r>
      <w:r w:rsidRPr="00C575F5">
        <w:rPr>
          <w:spacing w:val="-1"/>
        </w:rPr>
        <w:t>elles sur chaque face d</w:t>
      </w:r>
      <w:r w:rsidR="00554990" w:rsidRPr="00C575F5">
        <w:rPr>
          <w:spacing w:val="-1"/>
        </w:rPr>
        <w:t>’</w:t>
      </w:r>
      <w:r w:rsidRPr="00C575F5">
        <w:rPr>
          <w:spacing w:val="-1"/>
        </w:rPr>
        <w:t>une partie du matériau original, coupé aux dimensions et à la forme des échantillons.</w:t>
      </w:r>
    </w:p>
    <w:p w14:paraId="5334B3E2" w14:textId="005C70DB" w:rsidR="007B1392" w:rsidRPr="00C575F5" w:rsidRDefault="007D0224" w:rsidP="007D0224">
      <w:pPr>
        <w:pStyle w:val="SingleTxtG"/>
        <w:ind w:left="2268" w:hanging="1134"/>
        <w:sectPr w:rsidR="007B1392" w:rsidRPr="00C575F5" w:rsidSect="00D62585">
          <w:headerReference w:type="even" r:id="rId73"/>
          <w:headerReference w:type="default" r:id="rId74"/>
          <w:footnotePr>
            <w:numRestart w:val="eachSect"/>
          </w:footnotePr>
          <w:endnotePr>
            <w:numFmt w:val="decimal"/>
          </w:endnotePr>
          <w:pgSz w:w="11907" w:h="16840" w:code="9"/>
          <w:pgMar w:top="1417" w:right="1134" w:bottom="1134" w:left="1134" w:header="737" w:footer="567" w:gutter="0"/>
          <w:cols w:space="720"/>
          <w:docGrid w:linePitch="272"/>
        </w:sectPr>
      </w:pPr>
      <w:r w:rsidRPr="00C575F5">
        <w:t>6.7</w:t>
      </w:r>
      <w:r w:rsidRPr="00C575F5">
        <w:tab/>
        <w:t>Des échantillons non exposés du matériau original, identiques aux échantillons soumis à l</w:t>
      </w:r>
      <w:r w:rsidR="00554990" w:rsidRPr="00C575F5">
        <w:t>’</w:t>
      </w:r>
      <w:r w:rsidRPr="00C575F5">
        <w:t>essai, sont nécessaires comme références aux fins de comparaison pendant l</w:t>
      </w:r>
      <w:r w:rsidR="00554990" w:rsidRPr="00C575F5">
        <w:t>’</w:t>
      </w:r>
      <w:r w:rsidRPr="00C575F5">
        <w:t>essai de résistance aux intempéries.</w:t>
      </w:r>
    </w:p>
    <w:p w14:paraId="79AE9C33" w14:textId="0BD85EB3" w:rsidR="007B1392" w:rsidRPr="00C575F5" w:rsidRDefault="007B1392" w:rsidP="007B1392">
      <w:pPr>
        <w:pStyle w:val="HChG"/>
      </w:pPr>
      <w:r w:rsidRPr="00C575F5">
        <w:t>Annexe 22 −</w:t>
      </w:r>
      <w:r w:rsidR="002940D0" w:rsidRPr="00C575F5">
        <w:t xml:space="preserve"> </w:t>
      </w:r>
      <w:r w:rsidRPr="00C575F5">
        <w:t>Appendice 1</w:t>
      </w:r>
    </w:p>
    <w:p w14:paraId="3AAB4976" w14:textId="55261A18" w:rsidR="007B1392" w:rsidRPr="00C575F5" w:rsidRDefault="007B1392" w:rsidP="007B1392">
      <w:pPr>
        <w:pStyle w:val="HChG"/>
      </w:pPr>
      <w:r w:rsidRPr="00C575F5">
        <w:tab/>
      </w:r>
      <w:r w:rsidRPr="00C575F5">
        <w:tab/>
        <w:t>Définition de l</w:t>
      </w:r>
      <w:r w:rsidR="00554990" w:rsidRPr="00C575F5">
        <w:t>’</w:t>
      </w:r>
      <w:r w:rsidRPr="00C575F5">
        <w:t>échelle de gris</w:t>
      </w:r>
    </w:p>
    <w:p w14:paraId="582E144C" w14:textId="38C945C4" w:rsidR="007B1392" w:rsidRPr="00C575F5" w:rsidRDefault="007B1392" w:rsidP="007B1392">
      <w:pPr>
        <w:pStyle w:val="SingleTxtG"/>
        <w:ind w:firstLine="567"/>
        <w:rPr>
          <w:bCs/>
        </w:rPr>
      </w:pPr>
      <w:r w:rsidRPr="00C575F5">
        <w:t>On trouvera dans le présent appendice une description de l</w:t>
      </w:r>
      <w:r w:rsidR="00554990" w:rsidRPr="00C575F5">
        <w:t>’</w:t>
      </w:r>
      <w:r w:rsidRPr="00C575F5">
        <w:t>échelle de gris, qui permet d</w:t>
      </w:r>
      <w:r w:rsidR="00554990" w:rsidRPr="00C575F5">
        <w:t>’</w:t>
      </w:r>
      <w:r w:rsidRPr="00C575F5">
        <w:t>évaluer les changements de couleur des échantillons d</w:t>
      </w:r>
      <w:r w:rsidR="00554990" w:rsidRPr="00C575F5">
        <w:t>’</w:t>
      </w:r>
      <w:r w:rsidRPr="00C575F5">
        <w:t>essai pendant les essais de solidité des couleurs, et une présentation de son mode d</w:t>
      </w:r>
      <w:r w:rsidR="00554990" w:rsidRPr="00C575F5">
        <w:t>’</w:t>
      </w:r>
      <w:r w:rsidRPr="00C575F5">
        <w:t>emploi. Une définition colorimétrique précise de l</w:t>
      </w:r>
      <w:r w:rsidR="00554990" w:rsidRPr="00C575F5">
        <w:t>’</w:t>
      </w:r>
      <w:r w:rsidRPr="00C575F5">
        <w:t>échelle est fournie de façon à permettre des comparaisons avec les nouvelles normes et les normes susceptibles d</w:t>
      </w:r>
      <w:r w:rsidR="00554990" w:rsidRPr="00C575F5">
        <w:t>’</w:t>
      </w:r>
      <w:r w:rsidRPr="00C575F5">
        <w:t>avoir été modifiées.</w:t>
      </w:r>
    </w:p>
    <w:p w14:paraId="7ACD9F0B" w14:textId="60EF8990" w:rsidR="007B1392" w:rsidRPr="00C575F5" w:rsidRDefault="007B1392" w:rsidP="007B1392">
      <w:pPr>
        <w:pStyle w:val="SingleTxtG"/>
        <w:ind w:left="2268" w:hanging="1134"/>
        <w:rPr>
          <w:bCs/>
        </w:rPr>
      </w:pPr>
      <w:r w:rsidRPr="00C575F5">
        <w:t>1.</w:t>
      </w:r>
      <w:r w:rsidRPr="00C575F5">
        <w:tab/>
        <w:t>L</w:t>
      </w:r>
      <w:r w:rsidR="00554990" w:rsidRPr="00C575F5">
        <w:t>’</w:t>
      </w:r>
      <w:r w:rsidRPr="00C575F5">
        <w:t>échelle de base à 5 degrés est constituée de cinq paires de pastilles de gris non brillant (échantillons de tissu gris) qui représentent les différences de couleur perçues correspondant aux degrés de solidité 5, 4, 3, 2 et 1. Des pastilles semblables représentant les différences de couleur perçues correspondant aux demi-degrés de solidité 4-5, 3-4, 2-3 et 1-2 peuvent y être ajoutées, auquel cas l</w:t>
      </w:r>
      <w:r w:rsidR="00554990" w:rsidRPr="00C575F5">
        <w:t>’</w:t>
      </w:r>
      <w:r w:rsidRPr="00C575F5">
        <w:t>échelle compte neuf degrés. Le premier membre de chaque paire est le gris neutre. Le second membre correspondant à l</w:t>
      </w:r>
      <w:r w:rsidR="00554990" w:rsidRPr="00C575F5">
        <w:t>’</w:t>
      </w:r>
      <w:r w:rsidRPr="00C575F5">
        <w:t>indice de solidité 5 lui est identique. Le second membre des paires restantes est de plus en plus clair, si bien que chaque paire représente une différence de couleur perçue (un contraste) plus grande, qui est définie par une valeur colorimétrique. La définition colorimétrique complète est présentée ci-après :</w:t>
      </w:r>
    </w:p>
    <w:p w14:paraId="3D5B575E" w14:textId="71F0D224" w:rsidR="007B1392" w:rsidRPr="00C575F5" w:rsidRDefault="007B1392" w:rsidP="007B1392">
      <w:pPr>
        <w:pStyle w:val="SingleTxtG"/>
        <w:ind w:left="2268" w:hanging="1134"/>
        <w:rPr>
          <w:bCs/>
        </w:rPr>
      </w:pPr>
      <w:r w:rsidRPr="00C575F5">
        <w:t>1.1</w:t>
      </w:r>
      <w:r w:rsidRPr="00C575F5">
        <w:tab/>
        <w:t>Les pastilles doivent être de couleur gris neutre. Elles doivent être soumises à une mesure au spectrophotomètre comprenant la composante spéculaire. Les données colorimétriques doivent être calculées à l</w:t>
      </w:r>
      <w:r w:rsidR="00554990" w:rsidRPr="00C575F5">
        <w:t>’</w:t>
      </w:r>
      <w:r w:rsidRPr="00C575F5">
        <w:t>aide du modèle colorimétrique standard de la CIE pour l</w:t>
      </w:r>
      <w:r w:rsidR="00554990" w:rsidRPr="00C575F5">
        <w:t>’</w:t>
      </w:r>
      <w:r w:rsidRPr="00C575F5">
        <w:t>illuminant D65 ;</w:t>
      </w:r>
    </w:p>
    <w:p w14:paraId="74337A0D" w14:textId="68D16831" w:rsidR="007B1392" w:rsidRPr="00C575F5" w:rsidRDefault="007B1392" w:rsidP="007B1392">
      <w:pPr>
        <w:pStyle w:val="SingleTxtG"/>
        <w:ind w:left="2268" w:hanging="1134"/>
        <w:rPr>
          <w:bCs/>
        </w:rPr>
      </w:pPr>
      <w:r w:rsidRPr="00C575F5">
        <w:t>1.2</w:t>
      </w:r>
      <w:r w:rsidRPr="00C575F5">
        <w:tab/>
        <w:t>La composante trichromatique Y du premier membre de chaque paire doit être égale à 12 </w:t>
      </w:r>
      <w:r w:rsidRPr="00C575F5">
        <w:sym w:font="Symbol" w:char="F0B1"/>
      </w:r>
      <w:r w:rsidRPr="00C575F5">
        <w:t> 1 ;</w:t>
      </w:r>
    </w:p>
    <w:p w14:paraId="75DE3ACF" w14:textId="77777777" w:rsidR="007B1392" w:rsidRPr="00C575F5" w:rsidRDefault="007B1392" w:rsidP="007B1392">
      <w:pPr>
        <w:pStyle w:val="SingleTxtG"/>
        <w:ind w:left="2268" w:hanging="1134"/>
      </w:pPr>
      <w:r w:rsidRPr="00C575F5">
        <w:t>1.3</w:t>
      </w:r>
      <w:r w:rsidRPr="00C575F5">
        <w:tab/>
        <w:t>Entre le second membre de chaque paire et le premier membre adjacent, la différence de couleur doit être définie comme suit.</w:t>
      </w:r>
    </w:p>
    <w:p w14:paraId="6982FB3A" w14:textId="1BF162C0" w:rsidR="007B1392" w:rsidRPr="00C575F5" w:rsidRDefault="007B1392" w:rsidP="007B1392">
      <w:pPr>
        <w:pStyle w:val="Titre1"/>
        <w:spacing w:after="120"/>
        <w:rPr>
          <w:b/>
          <w:bCs/>
        </w:rPr>
      </w:pPr>
      <w:bookmarkStart w:id="24" w:name="_Toc429642192"/>
      <w:r w:rsidRPr="00C575F5">
        <w:rPr>
          <w:b/>
        </w:rPr>
        <w:tab/>
      </w:r>
      <w:r w:rsidRPr="00C575F5">
        <w:t xml:space="preserve">Tableau A22-5 </w:t>
      </w:r>
      <w:r w:rsidRPr="00C575F5">
        <w:br/>
      </w:r>
      <w:r w:rsidRPr="00C575F5">
        <w:rPr>
          <w:b/>
          <w:bCs/>
        </w:rPr>
        <w:t>Différence CIE-Lab correspondant à l</w:t>
      </w:r>
      <w:r w:rsidR="00554990" w:rsidRPr="00C575F5">
        <w:rPr>
          <w:b/>
          <w:bCs/>
        </w:rPr>
        <w:t>’</w:t>
      </w:r>
      <w:r w:rsidRPr="00C575F5">
        <w:rPr>
          <w:b/>
          <w:bCs/>
        </w:rPr>
        <w:t>indice de solidité</w:t>
      </w:r>
      <w:bookmarkEnd w:id="24"/>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7"/>
        <w:gridCol w:w="2661"/>
        <w:gridCol w:w="2372"/>
      </w:tblGrid>
      <w:tr w:rsidR="007B1392" w:rsidRPr="00C575F5" w14:paraId="1234D853" w14:textId="77777777" w:rsidTr="00C31177">
        <w:trPr>
          <w:cantSplit/>
          <w:tblHeader/>
        </w:trPr>
        <w:tc>
          <w:tcPr>
            <w:tcW w:w="2337" w:type="dxa"/>
            <w:tcBorders>
              <w:bottom w:val="single" w:sz="12" w:space="0" w:color="auto"/>
            </w:tcBorders>
            <w:shd w:val="clear" w:color="auto" w:fill="auto"/>
            <w:noWrap/>
            <w:tcMar>
              <w:top w:w="13" w:type="dxa"/>
              <w:left w:w="13" w:type="dxa"/>
              <w:bottom w:w="0" w:type="dxa"/>
              <w:right w:w="13" w:type="dxa"/>
            </w:tcMar>
            <w:vAlign w:val="bottom"/>
            <w:hideMark/>
          </w:tcPr>
          <w:p w14:paraId="60ECCCCA" w14:textId="77777777" w:rsidR="007B1392" w:rsidRPr="00C575F5" w:rsidRDefault="007B1392" w:rsidP="00C31177">
            <w:pPr>
              <w:spacing w:before="80" w:after="80" w:line="200" w:lineRule="exact"/>
              <w:ind w:left="57" w:right="57"/>
              <w:rPr>
                <w:i/>
                <w:sz w:val="16"/>
                <w:szCs w:val="16"/>
              </w:rPr>
            </w:pPr>
            <w:r w:rsidRPr="00C575F5">
              <w:rPr>
                <w:i/>
                <w:sz w:val="16"/>
              </w:rPr>
              <w:t>Indice de solidité</w:t>
            </w:r>
          </w:p>
        </w:tc>
        <w:tc>
          <w:tcPr>
            <w:tcW w:w="2661" w:type="dxa"/>
            <w:tcBorders>
              <w:bottom w:val="single" w:sz="12" w:space="0" w:color="auto"/>
            </w:tcBorders>
            <w:shd w:val="clear" w:color="auto" w:fill="auto"/>
            <w:noWrap/>
            <w:tcMar>
              <w:top w:w="13" w:type="dxa"/>
              <w:left w:w="13" w:type="dxa"/>
              <w:bottom w:w="0" w:type="dxa"/>
              <w:right w:w="13" w:type="dxa"/>
            </w:tcMar>
            <w:vAlign w:val="bottom"/>
            <w:hideMark/>
          </w:tcPr>
          <w:p w14:paraId="777950B9" w14:textId="77777777" w:rsidR="007B1392" w:rsidRPr="00C575F5" w:rsidRDefault="007B1392" w:rsidP="00C31177">
            <w:pPr>
              <w:spacing w:before="80" w:after="80" w:line="200" w:lineRule="exact"/>
              <w:ind w:left="57" w:right="57"/>
              <w:jc w:val="right"/>
              <w:rPr>
                <w:bCs/>
                <w:i/>
                <w:sz w:val="16"/>
                <w:szCs w:val="16"/>
              </w:rPr>
            </w:pPr>
            <w:r w:rsidRPr="00C575F5">
              <w:rPr>
                <w:i/>
                <w:sz w:val="16"/>
              </w:rPr>
              <w:t>Différence CIE-Lab</w:t>
            </w:r>
          </w:p>
        </w:tc>
        <w:tc>
          <w:tcPr>
            <w:tcW w:w="2372" w:type="dxa"/>
            <w:tcBorders>
              <w:bottom w:val="single" w:sz="12" w:space="0" w:color="auto"/>
            </w:tcBorders>
            <w:shd w:val="clear" w:color="auto" w:fill="auto"/>
            <w:noWrap/>
            <w:tcMar>
              <w:top w:w="13" w:type="dxa"/>
              <w:left w:w="13" w:type="dxa"/>
              <w:bottom w:w="0" w:type="dxa"/>
              <w:right w:w="13" w:type="dxa"/>
            </w:tcMar>
            <w:vAlign w:val="bottom"/>
            <w:hideMark/>
          </w:tcPr>
          <w:p w14:paraId="041AC644" w14:textId="77777777" w:rsidR="007B1392" w:rsidRPr="00C575F5" w:rsidRDefault="007B1392" w:rsidP="00C31177">
            <w:pPr>
              <w:spacing w:before="80" w:after="80" w:line="200" w:lineRule="exact"/>
              <w:ind w:left="57" w:right="57"/>
              <w:jc w:val="right"/>
              <w:rPr>
                <w:i/>
                <w:sz w:val="16"/>
                <w:szCs w:val="16"/>
              </w:rPr>
            </w:pPr>
            <w:r w:rsidRPr="00C575F5">
              <w:rPr>
                <w:i/>
                <w:sz w:val="16"/>
              </w:rPr>
              <w:t>Tolérance</w:t>
            </w:r>
          </w:p>
        </w:tc>
      </w:tr>
      <w:tr w:rsidR="007B1392" w:rsidRPr="00C575F5" w14:paraId="0A496484" w14:textId="77777777" w:rsidTr="00C31177">
        <w:trPr>
          <w:cantSplit/>
        </w:trPr>
        <w:tc>
          <w:tcPr>
            <w:tcW w:w="2337" w:type="dxa"/>
            <w:tcBorders>
              <w:top w:val="single" w:sz="12" w:space="0" w:color="auto"/>
            </w:tcBorders>
            <w:shd w:val="clear" w:color="auto" w:fill="auto"/>
            <w:noWrap/>
            <w:tcMar>
              <w:top w:w="13" w:type="dxa"/>
              <w:left w:w="13" w:type="dxa"/>
              <w:bottom w:w="0" w:type="dxa"/>
              <w:right w:w="13" w:type="dxa"/>
            </w:tcMar>
            <w:hideMark/>
          </w:tcPr>
          <w:p w14:paraId="105BB5C8" w14:textId="77777777" w:rsidR="007B1392" w:rsidRPr="00C575F5" w:rsidRDefault="007B1392" w:rsidP="00C31177">
            <w:pPr>
              <w:spacing w:before="60" w:after="60" w:line="220" w:lineRule="atLeast"/>
              <w:ind w:left="57" w:right="57"/>
              <w:rPr>
                <w:sz w:val="18"/>
                <w:szCs w:val="18"/>
              </w:rPr>
            </w:pPr>
            <w:r w:rsidRPr="00C575F5">
              <w:rPr>
                <w:sz w:val="18"/>
              </w:rPr>
              <w:t>5</w:t>
            </w:r>
          </w:p>
        </w:tc>
        <w:tc>
          <w:tcPr>
            <w:tcW w:w="2661" w:type="dxa"/>
            <w:tcBorders>
              <w:top w:val="single" w:sz="12" w:space="0" w:color="auto"/>
            </w:tcBorders>
            <w:shd w:val="clear" w:color="auto" w:fill="auto"/>
            <w:noWrap/>
            <w:tcMar>
              <w:top w:w="13" w:type="dxa"/>
              <w:left w:w="13" w:type="dxa"/>
              <w:bottom w:w="0" w:type="dxa"/>
              <w:right w:w="13" w:type="dxa"/>
            </w:tcMar>
            <w:vAlign w:val="bottom"/>
            <w:hideMark/>
          </w:tcPr>
          <w:p w14:paraId="29597407" w14:textId="77777777" w:rsidR="007B1392" w:rsidRPr="00C575F5" w:rsidRDefault="007B1392" w:rsidP="00C31177">
            <w:pPr>
              <w:spacing w:before="60" w:after="60" w:line="220" w:lineRule="atLeast"/>
              <w:ind w:left="57" w:right="57"/>
              <w:jc w:val="right"/>
              <w:rPr>
                <w:sz w:val="18"/>
                <w:szCs w:val="18"/>
              </w:rPr>
            </w:pPr>
            <w:r w:rsidRPr="00C575F5">
              <w:rPr>
                <w:sz w:val="18"/>
              </w:rPr>
              <w:t>0</w:t>
            </w:r>
          </w:p>
        </w:tc>
        <w:tc>
          <w:tcPr>
            <w:tcW w:w="2372" w:type="dxa"/>
            <w:tcBorders>
              <w:top w:val="single" w:sz="12" w:space="0" w:color="auto"/>
            </w:tcBorders>
            <w:shd w:val="clear" w:color="auto" w:fill="auto"/>
            <w:noWrap/>
            <w:tcMar>
              <w:top w:w="13" w:type="dxa"/>
              <w:left w:w="13" w:type="dxa"/>
              <w:bottom w:w="0" w:type="dxa"/>
              <w:right w:w="13" w:type="dxa"/>
            </w:tcMar>
            <w:vAlign w:val="bottom"/>
            <w:hideMark/>
          </w:tcPr>
          <w:p w14:paraId="67C4F720" w14:textId="77777777" w:rsidR="007B1392" w:rsidRPr="00C575F5" w:rsidRDefault="007B1392" w:rsidP="00C31177">
            <w:pPr>
              <w:spacing w:before="60" w:after="60" w:line="220" w:lineRule="atLeast"/>
              <w:ind w:left="57" w:right="57"/>
              <w:jc w:val="right"/>
              <w:rPr>
                <w:sz w:val="18"/>
                <w:szCs w:val="18"/>
              </w:rPr>
            </w:pPr>
            <w:r w:rsidRPr="00C575F5">
              <w:rPr>
                <w:sz w:val="18"/>
              </w:rPr>
              <w:t>0,2</w:t>
            </w:r>
          </w:p>
        </w:tc>
      </w:tr>
      <w:tr w:rsidR="007B1392" w:rsidRPr="00C575F5" w14:paraId="64595EC6" w14:textId="77777777" w:rsidTr="00C31177">
        <w:trPr>
          <w:cantSplit/>
        </w:trPr>
        <w:tc>
          <w:tcPr>
            <w:tcW w:w="2337" w:type="dxa"/>
            <w:shd w:val="clear" w:color="auto" w:fill="auto"/>
            <w:noWrap/>
            <w:tcMar>
              <w:top w:w="13" w:type="dxa"/>
              <w:left w:w="13" w:type="dxa"/>
              <w:bottom w:w="0" w:type="dxa"/>
              <w:right w:w="13" w:type="dxa"/>
            </w:tcMar>
            <w:hideMark/>
          </w:tcPr>
          <w:p w14:paraId="3CA1BFEB" w14:textId="77777777" w:rsidR="007B1392" w:rsidRPr="00C575F5" w:rsidRDefault="007B1392" w:rsidP="00C31177">
            <w:pPr>
              <w:spacing w:before="60" w:after="60" w:line="220" w:lineRule="atLeast"/>
              <w:ind w:left="57" w:right="57"/>
              <w:rPr>
                <w:sz w:val="18"/>
                <w:szCs w:val="18"/>
              </w:rPr>
            </w:pPr>
            <w:r w:rsidRPr="00C575F5">
              <w:rPr>
                <w:sz w:val="18"/>
              </w:rPr>
              <w:t>(4-5)</w:t>
            </w:r>
          </w:p>
        </w:tc>
        <w:tc>
          <w:tcPr>
            <w:tcW w:w="2661" w:type="dxa"/>
            <w:shd w:val="clear" w:color="auto" w:fill="auto"/>
            <w:noWrap/>
            <w:tcMar>
              <w:top w:w="13" w:type="dxa"/>
              <w:left w:w="13" w:type="dxa"/>
              <w:bottom w:w="0" w:type="dxa"/>
              <w:right w:w="13" w:type="dxa"/>
            </w:tcMar>
            <w:vAlign w:val="bottom"/>
            <w:hideMark/>
          </w:tcPr>
          <w:p w14:paraId="244C7B68" w14:textId="77777777" w:rsidR="007B1392" w:rsidRPr="00C575F5" w:rsidRDefault="007B1392" w:rsidP="00C31177">
            <w:pPr>
              <w:spacing w:before="60" w:after="60" w:line="220" w:lineRule="atLeast"/>
              <w:ind w:left="57" w:right="57"/>
              <w:jc w:val="right"/>
              <w:rPr>
                <w:sz w:val="18"/>
                <w:szCs w:val="18"/>
              </w:rPr>
            </w:pPr>
            <w:r w:rsidRPr="00C575F5">
              <w:rPr>
                <w:sz w:val="18"/>
              </w:rPr>
              <w:t>0,8</w:t>
            </w:r>
          </w:p>
        </w:tc>
        <w:tc>
          <w:tcPr>
            <w:tcW w:w="2372" w:type="dxa"/>
            <w:shd w:val="clear" w:color="auto" w:fill="auto"/>
            <w:noWrap/>
            <w:tcMar>
              <w:top w:w="13" w:type="dxa"/>
              <w:left w:w="13" w:type="dxa"/>
              <w:bottom w:w="0" w:type="dxa"/>
              <w:right w:w="13" w:type="dxa"/>
            </w:tcMar>
            <w:vAlign w:val="bottom"/>
            <w:hideMark/>
          </w:tcPr>
          <w:p w14:paraId="252700E0" w14:textId="3FA488BD" w:rsidR="007B1392" w:rsidRPr="00C575F5" w:rsidRDefault="007B1392" w:rsidP="00C31177">
            <w:pPr>
              <w:spacing w:before="60" w:after="60" w:line="220" w:lineRule="atLeast"/>
              <w:ind w:left="57" w:right="57"/>
              <w:jc w:val="right"/>
              <w:rPr>
                <w:sz w:val="18"/>
                <w:szCs w:val="18"/>
              </w:rPr>
            </w:pPr>
            <w:r w:rsidRPr="00C575F5">
              <w:rPr>
                <w:sz w:val="18"/>
              </w:rPr>
              <w:sym w:font="Symbol" w:char="F0B1"/>
            </w:r>
            <w:r w:rsidRPr="00C575F5">
              <w:rPr>
                <w:sz w:val="18"/>
              </w:rPr>
              <w:t>0,2</w:t>
            </w:r>
          </w:p>
        </w:tc>
      </w:tr>
      <w:tr w:rsidR="007B1392" w:rsidRPr="00C575F5" w14:paraId="658C5058" w14:textId="77777777" w:rsidTr="00C31177">
        <w:trPr>
          <w:cantSplit/>
        </w:trPr>
        <w:tc>
          <w:tcPr>
            <w:tcW w:w="2337" w:type="dxa"/>
            <w:shd w:val="clear" w:color="auto" w:fill="auto"/>
            <w:noWrap/>
            <w:tcMar>
              <w:top w:w="13" w:type="dxa"/>
              <w:left w:w="13" w:type="dxa"/>
              <w:bottom w:w="0" w:type="dxa"/>
              <w:right w:w="13" w:type="dxa"/>
            </w:tcMar>
            <w:hideMark/>
          </w:tcPr>
          <w:p w14:paraId="5395C41F" w14:textId="77777777" w:rsidR="007B1392" w:rsidRPr="00C575F5" w:rsidRDefault="007B1392" w:rsidP="00C31177">
            <w:pPr>
              <w:spacing w:before="60" w:after="60" w:line="220" w:lineRule="atLeast"/>
              <w:ind w:left="57" w:right="57"/>
              <w:rPr>
                <w:sz w:val="18"/>
                <w:szCs w:val="18"/>
              </w:rPr>
            </w:pPr>
            <w:r w:rsidRPr="00C575F5">
              <w:rPr>
                <w:sz w:val="18"/>
              </w:rPr>
              <w:t>4</w:t>
            </w:r>
          </w:p>
        </w:tc>
        <w:tc>
          <w:tcPr>
            <w:tcW w:w="2661" w:type="dxa"/>
            <w:shd w:val="clear" w:color="auto" w:fill="auto"/>
            <w:noWrap/>
            <w:tcMar>
              <w:top w:w="13" w:type="dxa"/>
              <w:left w:w="13" w:type="dxa"/>
              <w:bottom w:w="0" w:type="dxa"/>
              <w:right w:w="13" w:type="dxa"/>
            </w:tcMar>
            <w:vAlign w:val="bottom"/>
            <w:hideMark/>
          </w:tcPr>
          <w:p w14:paraId="3391AC35" w14:textId="77777777" w:rsidR="007B1392" w:rsidRPr="00C575F5" w:rsidRDefault="007B1392" w:rsidP="00C31177">
            <w:pPr>
              <w:spacing w:before="60" w:after="60" w:line="220" w:lineRule="atLeast"/>
              <w:ind w:left="57" w:right="57"/>
              <w:jc w:val="right"/>
              <w:rPr>
                <w:sz w:val="18"/>
                <w:szCs w:val="18"/>
              </w:rPr>
            </w:pPr>
            <w:r w:rsidRPr="00C575F5">
              <w:rPr>
                <w:sz w:val="18"/>
              </w:rPr>
              <w:t>1,7</w:t>
            </w:r>
          </w:p>
        </w:tc>
        <w:tc>
          <w:tcPr>
            <w:tcW w:w="2372" w:type="dxa"/>
            <w:shd w:val="clear" w:color="auto" w:fill="auto"/>
            <w:noWrap/>
            <w:tcMar>
              <w:top w:w="13" w:type="dxa"/>
              <w:left w:w="13" w:type="dxa"/>
              <w:bottom w:w="0" w:type="dxa"/>
              <w:right w:w="13" w:type="dxa"/>
            </w:tcMar>
            <w:vAlign w:val="bottom"/>
            <w:hideMark/>
          </w:tcPr>
          <w:p w14:paraId="76884A03" w14:textId="4544D3F3" w:rsidR="007B1392" w:rsidRPr="00C575F5" w:rsidRDefault="00C31177" w:rsidP="00C31177">
            <w:pPr>
              <w:spacing w:before="60" w:after="60" w:line="220" w:lineRule="atLeast"/>
              <w:ind w:left="57" w:right="57"/>
              <w:jc w:val="right"/>
              <w:rPr>
                <w:sz w:val="18"/>
                <w:szCs w:val="18"/>
              </w:rPr>
            </w:pPr>
            <w:r w:rsidRPr="00C575F5">
              <w:rPr>
                <w:sz w:val="18"/>
              </w:rPr>
              <w:sym w:font="Symbol" w:char="F0B1"/>
            </w:r>
            <w:r w:rsidR="007B1392" w:rsidRPr="00C575F5">
              <w:rPr>
                <w:sz w:val="18"/>
              </w:rPr>
              <w:t>0,3</w:t>
            </w:r>
          </w:p>
        </w:tc>
      </w:tr>
      <w:tr w:rsidR="007B1392" w:rsidRPr="00C575F5" w14:paraId="22EBE7C8" w14:textId="77777777" w:rsidTr="00C31177">
        <w:trPr>
          <w:cantSplit/>
        </w:trPr>
        <w:tc>
          <w:tcPr>
            <w:tcW w:w="2337" w:type="dxa"/>
            <w:shd w:val="clear" w:color="auto" w:fill="auto"/>
            <w:noWrap/>
            <w:tcMar>
              <w:top w:w="13" w:type="dxa"/>
              <w:left w:w="13" w:type="dxa"/>
              <w:bottom w:w="0" w:type="dxa"/>
              <w:right w:w="13" w:type="dxa"/>
            </w:tcMar>
            <w:hideMark/>
          </w:tcPr>
          <w:p w14:paraId="52F33887" w14:textId="77777777" w:rsidR="007B1392" w:rsidRPr="00C575F5" w:rsidRDefault="007B1392" w:rsidP="00C31177">
            <w:pPr>
              <w:spacing w:before="60" w:after="60" w:line="220" w:lineRule="atLeast"/>
              <w:ind w:left="57" w:right="57"/>
              <w:rPr>
                <w:sz w:val="18"/>
                <w:szCs w:val="18"/>
              </w:rPr>
            </w:pPr>
            <w:r w:rsidRPr="00C575F5">
              <w:rPr>
                <w:sz w:val="18"/>
              </w:rPr>
              <w:t>(3-4)</w:t>
            </w:r>
          </w:p>
        </w:tc>
        <w:tc>
          <w:tcPr>
            <w:tcW w:w="2661" w:type="dxa"/>
            <w:shd w:val="clear" w:color="auto" w:fill="auto"/>
            <w:noWrap/>
            <w:tcMar>
              <w:top w:w="13" w:type="dxa"/>
              <w:left w:w="13" w:type="dxa"/>
              <w:bottom w:w="0" w:type="dxa"/>
              <w:right w:w="13" w:type="dxa"/>
            </w:tcMar>
            <w:vAlign w:val="bottom"/>
            <w:hideMark/>
          </w:tcPr>
          <w:p w14:paraId="57CC76D9" w14:textId="77777777" w:rsidR="007B1392" w:rsidRPr="00C575F5" w:rsidRDefault="007B1392" w:rsidP="00C31177">
            <w:pPr>
              <w:spacing w:before="60" w:after="60" w:line="220" w:lineRule="atLeast"/>
              <w:ind w:left="57" w:right="57"/>
              <w:jc w:val="right"/>
              <w:rPr>
                <w:sz w:val="18"/>
                <w:szCs w:val="18"/>
              </w:rPr>
            </w:pPr>
            <w:r w:rsidRPr="00C575F5">
              <w:rPr>
                <w:sz w:val="18"/>
              </w:rPr>
              <w:t>2,5</w:t>
            </w:r>
          </w:p>
        </w:tc>
        <w:tc>
          <w:tcPr>
            <w:tcW w:w="2372" w:type="dxa"/>
            <w:shd w:val="clear" w:color="auto" w:fill="auto"/>
            <w:noWrap/>
            <w:tcMar>
              <w:top w:w="13" w:type="dxa"/>
              <w:left w:w="13" w:type="dxa"/>
              <w:bottom w:w="0" w:type="dxa"/>
              <w:right w:w="13" w:type="dxa"/>
            </w:tcMar>
            <w:vAlign w:val="bottom"/>
            <w:hideMark/>
          </w:tcPr>
          <w:p w14:paraId="59F83A92" w14:textId="692DCE9B" w:rsidR="007B1392" w:rsidRPr="00C575F5" w:rsidRDefault="00C31177" w:rsidP="00C31177">
            <w:pPr>
              <w:spacing w:before="60" w:after="60" w:line="220" w:lineRule="atLeast"/>
              <w:ind w:left="57" w:right="57"/>
              <w:jc w:val="right"/>
              <w:rPr>
                <w:sz w:val="18"/>
                <w:szCs w:val="18"/>
              </w:rPr>
            </w:pPr>
            <w:r w:rsidRPr="00C575F5">
              <w:rPr>
                <w:sz w:val="18"/>
              </w:rPr>
              <w:sym w:font="Symbol" w:char="F0B1"/>
            </w:r>
            <w:r w:rsidR="007B1392" w:rsidRPr="00C575F5">
              <w:rPr>
                <w:sz w:val="18"/>
              </w:rPr>
              <w:t>0,35</w:t>
            </w:r>
          </w:p>
        </w:tc>
      </w:tr>
      <w:tr w:rsidR="007B1392" w:rsidRPr="00C575F5" w14:paraId="72731EDB" w14:textId="77777777" w:rsidTr="00C31177">
        <w:trPr>
          <w:cantSplit/>
        </w:trPr>
        <w:tc>
          <w:tcPr>
            <w:tcW w:w="2337" w:type="dxa"/>
            <w:shd w:val="clear" w:color="auto" w:fill="auto"/>
            <w:noWrap/>
            <w:tcMar>
              <w:top w:w="13" w:type="dxa"/>
              <w:left w:w="13" w:type="dxa"/>
              <w:bottom w:w="0" w:type="dxa"/>
              <w:right w:w="13" w:type="dxa"/>
            </w:tcMar>
            <w:hideMark/>
          </w:tcPr>
          <w:p w14:paraId="4F2796FB" w14:textId="77777777" w:rsidR="007B1392" w:rsidRPr="00C575F5" w:rsidRDefault="007B1392" w:rsidP="00C31177">
            <w:pPr>
              <w:spacing w:before="60" w:after="60" w:line="220" w:lineRule="atLeast"/>
              <w:ind w:left="57" w:right="57"/>
              <w:rPr>
                <w:sz w:val="18"/>
                <w:szCs w:val="18"/>
              </w:rPr>
            </w:pPr>
            <w:r w:rsidRPr="00C575F5">
              <w:rPr>
                <w:sz w:val="18"/>
              </w:rPr>
              <w:t>3</w:t>
            </w:r>
          </w:p>
        </w:tc>
        <w:tc>
          <w:tcPr>
            <w:tcW w:w="2661" w:type="dxa"/>
            <w:shd w:val="clear" w:color="auto" w:fill="auto"/>
            <w:noWrap/>
            <w:tcMar>
              <w:top w:w="13" w:type="dxa"/>
              <w:left w:w="13" w:type="dxa"/>
              <w:bottom w:w="0" w:type="dxa"/>
              <w:right w:w="13" w:type="dxa"/>
            </w:tcMar>
            <w:vAlign w:val="bottom"/>
            <w:hideMark/>
          </w:tcPr>
          <w:p w14:paraId="3CD80548" w14:textId="77777777" w:rsidR="007B1392" w:rsidRPr="00C575F5" w:rsidRDefault="007B1392" w:rsidP="00C31177">
            <w:pPr>
              <w:spacing w:before="60" w:after="60" w:line="220" w:lineRule="atLeast"/>
              <w:ind w:left="57" w:right="57"/>
              <w:jc w:val="right"/>
              <w:rPr>
                <w:sz w:val="18"/>
                <w:szCs w:val="18"/>
              </w:rPr>
            </w:pPr>
            <w:r w:rsidRPr="00C575F5">
              <w:rPr>
                <w:sz w:val="18"/>
              </w:rPr>
              <w:t>3,4</w:t>
            </w:r>
          </w:p>
        </w:tc>
        <w:tc>
          <w:tcPr>
            <w:tcW w:w="2372" w:type="dxa"/>
            <w:shd w:val="clear" w:color="auto" w:fill="auto"/>
            <w:noWrap/>
            <w:tcMar>
              <w:top w:w="13" w:type="dxa"/>
              <w:left w:w="13" w:type="dxa"/>
              <w:bottom w:w="0" w:type="dxa"/>
              <w:right w:w="13" w:type="dxa"/>
            </w:tcMar>
            <w:vAlign w:val="bottom"/>
            <w:hideMark/>
          </w:tcPr>
          <w:p w14:paraId="464F7CCA" w14:textId="6EA4D243" w:rsidR="007B1392" w:rsidRPr="00C575F5" w:rsidRDefault="00C31177" w:rsidP="00C31177">
            <w:pPr>
              <w:spacing w:before="60" w:after="60" w:line="220" w:lineRule="atLeast"/>
              <w:ind w:left="57" w:right="57"/>
              <w:jc w:val="right"/>
              <w:rPr>
                <w:sz w:val="18"/>
                <w:szCs w:val="18"/>
              </w:rPr>
            </w:pPr>
            <w:r w:rsidRPr="00C575F5">
              <w:rPr>
                <w:sz w:val="18"/>
              </w:rPr>
              <w:sym w:font="Symbol" w:char="F0B1"/>
            </w:r>
            <w:r w:rsidR="007B1392" w:rsidRPr="00C575F5">
              <w:rPr>
                <w:sz w:val="18"/>
              </w:rPr>
              <w:t>0,4</w:t>
            </w:r>
          </w:p>
        </w:tc>
      </w:tr>
      <w:tr w:rsidR="007B1392" w:rsidRPr="00C575F5" w14:paraId="6AFA213D" w14:textId="77777777" w:rsidTr="00C31177">
        <w:trPr>
          <w:cantSplit/>
        </w:trPr>
        <w:tc>
          <w:tcPr>
            <w:tcW w:w="2337" w:type="dxa"/>
            <w:shd w:val="clear" w:color="auto" w:fill="auto"/>
            <w:noWrap/>
            <w:tcMar>
              <w:top w:w="13" w:type="dxa"/>
              <w:left w:w="13" w:type="dxa"/>
              <w:bottom w:w="0" w:type="dxa"/>
              <w:right w:w="13" w:type="dxa"/>
            </w:tcMar>
            <w:hideMark/>
          </w:tcPr>
          <w:p w14:paraId="4573B0B8" w14:textId="77777777" w:rsidR="007B1392" w:rsidRPr="00C575F5" w:rsidRDefault="007B1392" w:rsidP="00C31177">
            <w:pPr>
              <w:spacing w:before="60" w:after="60" w:line="220" w:lineRule="atLeast"/>
              <w:ind w:left="57" w:right="57"/>
              <w:rPr>
                <w:sz w:val="18"/>
                <w:szCs w:val="18"/>
              </w:rPr>
            </w:pPr>
            <w:r w:rsidRPr="00C575F5">
              <w:rPr>
                <w:sz w:val="18"/>
              </w:rPr>
              <w:t>(2-3)</w:t>
            </w:r>
          </w:p>
        </w:tc>
        <w:tc>
          <w:tcPr>
            <w:tcW w:w="2661" w:type="dxa"/>
            <w:shd w:val="clear" w:color="auto" w:fill="auto"/>
            <w:noWrap/>
            <w:tcMar>
              <w:top w:w="13" w:type="dxa"/>
              <w:left w:w="13" w:type="dxa"/>
              <w:bottom w:w="0" w:type="dxa"/>
              <w:right w:w="13" w:type="dxa"/>
            </w:tcMar>
            <w:vAlign w:val="bottom"/>
            <w:hideMark/>
          </w:tcPr>
          <w:p w14:paraId="024F51BF" w14:textId="77777777" w:rsidR="007B1392" w:rsidRPr="00C575F5" w:rsidRDefault="007B1392" w:rsidP="00C31177">
            <w:pPr>
              <w:spacing w:before="60" w:after="60" w:line="220" w:lineRule="atLeast"/>
              <w:ind w:left="57" w:right="57"/>
              <w:jc w:val="right"/>
              <w:rPr>
                <w:sz w:val="18"/>
                <w:szCs w:val="18"/>
              </w:rPr>
            </w:pPr>
            <w:r w:rsidRPr="00C575F5">
              <w:rPr>
                <w:sz w:val="18"/>
              </w:rPr>
              <w:t>4,8</w:t>
            </w:r>
          </w:p>
        </w:tc>
        <w:tc>
          <w:tcPr>
            <w:tcW w:w="2372" w:type="dxa"/>
            <w:shd w:val="clear" w:color="auto" w:fill="auto"/>
            <w:noWrap/>
            <w:tcMar>
              <w:top w:w="13" w:type="dxa"/>
              <w:left w:w="13" w:type="dxa"/>
              <w:bottom w:w="0" w:type="dxa"/>
              <w:right w:w="13" w:type="dxa"/>
            </w:tcMar>
            <w:vAlign w:val="bottom"/>
            <w:hideMark/>
          </w:tcPr>
          <w:p w14:paraId="37FFCA21" w14:textId="17448EB7" w:rsidR="007B1392" w:rsidRPr="00C575F5" w:rsidRDefault="00C31177" w:rsidP="00C31177">
            <w:pPr>
              <w:spacing w:before="60" w:after="60" w:line="220" w:lineRule="atLeast"/>
              <w:ind w:left="57" w:right="57"/>
              <w:jc w:val="right"/>
              <w:rPr>
                <w:sz w:val="18"/>
                <w:szCs w:val="18"/>
              </w:rPr>
            </w:pPr>
            <w:r w:rsidRPr="00C575F5">
              <w:rPr>
                <w:sz w:val="18"/>
              </w:rPr>
              <w:sym w:font="Symbol" w:char="F0B1"/>
            </w:r>
            <w:r w:rsidR="007B1392" w:rsidRPr="00C575F5">
              <w:rPr>
                <w:sz w:val="18"/>
              </w:rPr>
              <w:t>0,5</w:t>
            </w:r>
          </w:p>
        </w:tc>
      </w:tr>
      <w:tr w:rsidR="007B1392" w:rsidRPr="00C575F5" w14:paraId="2CC146EE" w14:textId="77777777" w:rsidTr="00C31177">
        <w:trPr>
          <w:cantSplit/>
        </w:trPr>
        <w:tc>
          <w:tcPr>
            <w:tcW w:w="2337" w:type="dxa"/>
            <w:shd w:val="clear" w:color="auto" w:fill="auto"/>
            <w:noWrap/>
            <w:tcMar>
              <w:top w:w="13" w:type="dxa"/>
              <w:left w:w="13" w:type="dxa"/>
              <w:bottom w:w="0" w:type="dxa"/>
              <w:right w:w="13" w:type="dxa"/>
            </w:tcMar>
            <w:hideMark/>
          </w:tcPr>
          <w:p w14:paraId="18DA1C6B" w14:textId="77777777" w:rsidR="007B1392" w:rsidRPr="00C575F5" w:rsidRDefault="007B1392" w:rsidP="00C31177">
            <w:pPr>
              <w:spacing w:before="60" w:after="60" w:line="220" w:lineRule="atLeast"/>
              <w:ind w:left="57" w:right="57"/>
              <w:rPr>
                <w:sz w:val="18"/>
                <w:szCs w:val="18"/>
              </w:rPr>
            </w:pPr>
            <w:r w:rsidRPr="00C575F5">
              <w:rPr>
                <w:sz w:val="18"/>
              </w:rPr>
              <w:t>2</w:t>
            </w:r>
          </w:p>
        </w:tc>
        <w:tc>
          <w:tcPr>
            <w:tcW w:w="2661" w:type="dxa"/>
            <w:shd w:val="clear" w:color="auto" w:fill="auto"/>
            <w:noWrap/>
            <w:tcMar>
              <w:top w:w="13" w:type="dxa"/>
              <w:left w:w="13" w:type="dxa"/>
              <w:bottom w:w="0" w:type="dxa"/>
              <w:right w:w="13" w:type="dxa"/>
            </w:tcMar>
            <w:vAlign w:val="bottom"/>
            <w:hideMark/>
          </w:tcPr>
          <w:p w14:paraId="02810712" w14:textId="77777777" w:rsidR="007B1392" w:rsidRPr="00C575F5" w:rsidRDefault="007B1392" w:rsidP="00C31177">
            <w:pPr>
              <w:spacing w:before="60" w:after="60" w:line="220" w:lineRule="atLeast"/>
              <w:ind w:left="57" w:right="57"/>
              <w:jc w:val="right"/>
              <w:rPr>
                <w:sz w:val="18"/>
                <w:szCs w:val="18"/>
              </w:rPr>
            </w:pPr>
            <w:r w:rsidRPr="00C575F5">
              <w:rPr>
                <w:sz w:val="18"/>
              </w:rPr>
              <w:t>6,8</w:t>
            </w:r>
          </w:p>
        </w:tc>
        <w:tc>
          <w:tcPr>
            <w:tcW w:w="2372" w:type="dxa"/>
            <w:shd w:val="clear" w:color="auto" w:fill="auto"/>
            <w:noWrap/>
            <w:tcMar>
              <w:top w:w="13" w:type="dxa"/>
              <w:left w:w="13" w:type="dxa"/>
              <w:bottom w:w="0" w:type="dxa"/>
              <w:right w:w="13" w:type="dxa"/>
            </w:tcMar>
            <w:vAlign w:val="bottom"/>
            <w:hideMark/>
          </w:tcPr>
          <w:p w14:paraId="2AF8FAFB" w14:textId="43B18B07" w:rsidR="007B1392" w:rsidRPr="00C575F5" w:rsidRDefault="00C31177" w:rsidP="00C31177">
            <w:pPr>
              <w:spacing w:before="60" w:after="60" w:line="220" w:lineRule="atLeast"/>
              <w:ind w:left="57" w:right="57"/>
              <w:jc w:val="right"/>
              <w:rPr>
                <w:sz w:val="18"/>
                <w:szCs w:val="18"/>
              </w:rPr>
            </w:pPr>
            <w:r w:rsidRPr="00C575F5">
              <w:rPr>
                <w:sz w:val="18"/>
              </w:rPr>
              <w:sym w:font="Symbol" w:char="F0B1"/>
            </w:r>
            <w:r w:rsidR="007B1392" w:rsidRPr="00C575F5">
              <w:rPr>
                <w:sz w:val="18"/>
              </w:rPr>
              <w:t>0,6</w:t>
            </w:r>
          </w:p>
        </w:tc>
      </w:tr>
      <w:tr w:rsidR="007B1392" w:rsidRPr="00C575F5" w14:paraId="5D2EF683" w14:textId="77777777" w:rsidTr="00C31177">
        <w:trPr>
          <w:cantSplit/>
        </w:trPr>
        <w:tc>
          <w:tcPr>
            <w:tcW w:w="2337" w:type="dxa"/>
            <w:tcBorders>
              <w:bottom w:val="single" w:sz="4" w:space="0" w:color="auto"/>
            </w:tcBorders>
            <w:shd w:val="clear" w:color="auto" w:fill="auto"/>
            <w:noWrap/>
            <w:tcMar>
              <w:top w:w="13" w:type="dxa"/>
              <w:left w:w="13" w:type="dxa"/>
              <w:bottom w:w="0" w:type="dxa"/>
              <w:right w:w="13" w:type="dxa"/>
            </w:tcMar>
            <w:hideMark/>
          </w:tcPr>
          <w:p w14:paraId="0DCAD77B" w14:textId="77777777" w:rsidR="007B1392" w:rsidRPr="00C575F5" w:rsidRDefault="007B1392" w:rsidP="00C31177">
            <w:pPr>
              <w:spacing w:before="60" w:after="60" w:line="220" w:lineRule="atLeast"/>
              <w:ind w:left="57" w:right="57"/>
              <w:rPr>
                <w:sz w:val="18"/>
                <w:szCs w:val="18"/>
              </w:rPr>
            </w:pPr>
            <w:r w:rsidRPr="00C575F5">
              <w:rPr>
                <w:sz w:val="18"/>
              </w:rPr>
              <w:t>(1-2)</w:t>
            </w:r>
          </w:p>
        </w:tc>
        <w:tc>
          <w:tcPr>
            <w:tcW w:w="2661" w:type="dxa"/>
            <w:tcBorders>
              <w:bottom w:val="single" w:sz="4" w:space="0" w:color="auto"/>
            </w:tcBorders>
            <w:shd w:val="clear" w:color="auto" w:fill="auto"/>
            <w:noWrap/>
            <w:tcMar>
              <w:top w:w="13" w:type="dxa"/>
              <w:left w:w="13" w:type="dxa"/>
              <w:bottom w:w="0" w:type="dxa"/>
              <w:right w:w="13" w:type="dxa"/>
            </w:tcMar>
            <w:vAlign w:val="bottom"/>
            <w:hideMark/>
          </w:tcPr>
          <w:p w14:paraId="39B933F2" w14:textId="77777777" w:rsidR="007B1392" w:rsidRPr="00C575F5" w:rsidRDefault="007B1392" w:rsidP="00C31177">
            <w:pPr>
              <w:spacing w:before="60" w:after="60" w:line="220" w:lineRule="atLeast"/>
              <w:ind w:left="57" w:right="57"/>
              <w:jc w:val="right"/>
              <w:rPr>
                <w:sz w:val="18"/>
                <w:szCs w:val="18"/>
              </w:rPr>
            </w:pPr>
            <w:r w:rsidRPr="00C575F5">
              <w:rPr>
                <w:sz w:val="18"/>
              </w:rPr>
              <w:t>9,6</w:t>
            </w:r>
          </w:p>
        </w:tc>
        <w:tc>
          <w:tcPr>
            <w:tcW w:w="2372" w:type="dxa"/>
            <w:tcBorders>
              <w:bottom w:val="single" w:sz="4" w:space="0" w:color="auto"/>
            </w:tcBorders>
            <w:shd w:val="clear" w:color="auto" w:fill="auto"/>
            <w:noWrap/>
            <w:tcMar>
              <w:top w:w="13" w:type="dxa"/>
              <w:left w:w="13" w:type="dxa"/>
              <w:bottom w:w="0" w:type="dxa"/>
              <w:right w:w="13" w:type="dxa"/>
            </w:tcMar>
            <w:vAlign w:val="bottom"/>
            <w:hideMark/>
          </w:tcPr>
          <w:p w14:paraId="110A8F7A" w14:textId="6B9C7170" w:rsidR="007B1392" w:rsidRPr="00C575F5" w:rsidRDefault="00C31177" w:rsidP="00C31177">
            <w:pPr>
              <w:spacing w:before="60" w:after="60" w:line="220" w:lineRule="atLeast"/>
              <w:ind w:left="57" w:right="57"/>
              <w:jc w:val="right"/>
              <w:rPr>
                <w:sz w:val="18"/>
                <w:szCs w:val="18"/>
              </w:rPr>
            </w:pPr>
            <w:r w:rsidRPr="00C575F5">
              <w:rPr>
                <w:sz w:val="18"/>
              </w:rPr>
              <w:sym w:font="Symbol" w:char="F0B1"/>
            </w:r>
            <w:r w:rsidR="007B1392" w:rsidRPr="00C575F5">
              <w:rPr>
                <w:sz w:val="18"/>
              </w:rPr>
              <w:t>0,7</w:t>
            </w:r>
          </w:p>
        </w:tc>
      </w:tr>
      <w:tr w:rsidR="007B1392" w:rsidRPr="00C575F5" w14:paraId="1FEFFE41" w14:textId="77777777" w:rsidTr="00C31177">
        <w:trPr>
          <w:cantSplit/>
        </w:trPr>
        <w:tc>
          <w:tcPr>
            <w:tcW w:w="2337" w:type="dxa"/>
            <w:tcBorders>
              <w:bottom w:val="single" w:sz="12" w:space="0" w:color="auto"/>
            </w:tcBorders>
            <w:shd w:val="clear" w:color="auto" w:fill="auto"/>
            <w:noWrap/>
            <w:tcMar>
              <w:top w:w="13" w:type="dxa"/>
              <w:left w:w="13" w:type="dxa"/>
              <w:bottom w:w="0" w:type="dxa"/>
              <w:right w:w="13" w:type="dxa"/>
            </w:tcMar>
            <w:hideMark/>
          </w:tcPr>
          <w:p w14:paraId="6DB3EC75" w14:textId="77777777" w:rsidR="007B1392" w:rsidRPr="00C575F5" w:rsidRDefault="007B1392" w:rsidP="00C31177">
            <w:pPr>
              <w:spacing w:before="60" w:after="60" w:line="220" w:lineRule="atLeast"/>
              <w:ind w:left="57" w:right="57"/>
              <w:rPr>
                <w:sz w:val="18"/>
                <w:szCs w:val="18"/>
              </w:rPr>
            </w:pPr>
            <w:r w:rsidRPr="00C575F5">
              <w:rPr>
                <w:sz w:val="18"/>
              </w:rPr>
              <w:t>1</w:t>
            </w:r>
          </w:p>
        </w:tc>
        <w:tc>
          <w:tcPr>
            <w:tcW w:w="2661" w:type="dxa"/>
            <w:tcBorders>
              <w:bottom w:val="single" w:sz="12" w:space="0" w:color="auto"/>
            </w:tcBorders>
            <w:shd w:val="clear" w:color="auto" w:fill="auto"/>
            <w:noWrap/>
            <w:tcMar>
              <w:top w:w="13" w:type="dxa"/>
              <w:left w:w="13" w:type="dxa"/>
              <w:bottom w:w="0" w:type="dxa"/>
              <w:right w:w="13" w:type="dxa"/>
            </w:tcMar>
            <w:vAlign w:val="bottom"/>
            <w:hideMark/>
          </w:tcPr>
          <w:p w14:paraId="2A8341C9" w14:textId="77777777" w:rsidR="007B1392" w:rsidRPr="00C575F5" w:rsidRDefault="007B1392" w:rsidP="00C31177">
            <w:pPr>
              <w:spacing w:before="60" w:after="60" w:line="220" w:lineRule="atLeast"/>
              <w:ind w:left="57" w:right="57"/>
              <w:jc w:val="right"/>
              <w:rPr>
                <w:sz w:val="18"/>
                <w:szCs w:val="18"/>
              </w:rPr>
            </w:pPr>
            <w:r w:rsidRPr="00C575F5">
              <w:rPr>
                <w:sz w:val="18"/>
              </w:rPr>
              <w:t>13,6</w:t>
            </w:r>
          </w:p>
        </w:tc>
        <w:tc>
          <w:tcPr>
            <w:tcW w:w="2372" w:type="dxa"/>
            <w:tcBorders>
              <w:bottom w:val="single" w:sz="12" w:space="0" w:color="auto"/>
            </w:tcBorders>
            <w:shd w:val="clear" w:color="auto" w:fill="auto"/>
            <w:noWrap/>
            <w:tcMar>
              <w:top w:w="13" w:type="dxa"/>
              <w:left w:w="13" w:type="dxa"/>
              <w:bottom w:w="0" w:type="dxa"/>
              <w:right w:w="13" w:type="dxa"/>
            </w:tcMar>
            <w:vAlign w:val="bottom"/>
            <w:hideMark/>
          </w:tcPr>
          <w:p w14:paraId="087F8A79" w14:textId="2C3D45A6" w:rsidR="007B1392" w:rsidRPr="00C575F5" w:rsidRDefault="00C31177" w:rsidP="00C31177">
            <w:pPr>
              <w:spacing w:before="60" w:after="60" w:line="220" w:lineRule="atLeast"/>
              <w:ind w:left="57" w:right="57"/>
              <w:jc w:val="right"/>
              <w:rPr>
                <w:sz w:val="18"/>
                <w:szCs w:val="18"/>
              </w:rPr>
            </w:pPr>
            <w:r w:rsidRPr="00C575F5">
              <w:rPr>
                <w:sz w:val="18"/>
              </w:rPr>
              <w:sym w:font="Symbol" w:char="F0B1"/>
            </w:r>
            <w:r w:rsidR="007B1392" w:rsidRPr="00C575F5">
              <w:rPr>
                <w:sz w:val="18"/>
              </w:rPr>
              <w:t>1,0</w:t>
            </w:r>
          </w:p>
        </w:tc>
      </w:tr>
    </w:tbl>
    <w:p w14:paraId="54F9C33A" w14:textId="5661B6DD" w:rsidR="007B1392" w:rsidRPr="00C575F5" w:rsidRDefault="007B1392" w:rsidP="00C31177">
      <w:pPr>
        <w:spacing w:before="120" w:after="120" w:line="220" w:lineRule="atLeast"/>
        <w:ind w:left="1134" w:right="1134" w:firstLine="170"/>
        <w:rPr>
          <w:sz w:val="18"/>
          <w:szCs w:val="18"/>
        </w:rPr>
      </w:pPr>
      <w:r w:rsidRPr="00C575F5">
        <w:rPr>
          <w:i/>
          <w:sz w:val="18"/>
        </w:rPr>
        <w:t>Note 1</w:t>
      </w:r>
      <w:r w:rsidRPr="00C575F5">
        <w:rPr>
          <w:sz w:val="18"/>
        </w:rPr>
        <w:t> : Les valeurs indiquées entre parenthèses s</w:t>
      </w:r>
      <w:r w:rsidR="00554990" w:rsidRPr="00C575F5">
        <w:rPr>
          <w:sz w:val="18"/>
        </w:rPr>
        <w:t>’</w:t>
      </w:r>
      <w:r w:rsidRPr="00C575F5">
        <w:rPr>
          <w:sz w:val="18"/>
        </w:rPr>
        <w:t>appliquent uniquement à l</w:t>
      </w:r>
      <w:r w:rsidR="00554990" w:rsidRPr="00C575F5">
        <w:rPr>
          <w:sz w:val="18"/>
        </w:rPr>
        <w:t>’</w:t>
      </w:r>
      <w:r w:rsidRPr="00C575F5">
        <w:rPr>
          <w:sz w:val="18"/>
        </w:rPr>
        <w:t>échelle à 9 degrés.</w:t>
      </w:r>
    </w:p>
    <w:p w14:paraId="0CC36A14" w14:textId="1A182C7A" w:rsidR="007B1392" w:rsidRPr="00C575F5" w:rsidRDefault="007B1392" w:rsidP="00C31177">
      <w:pPr>
        <w:spacing w:after="120" w:line="220" w:lineRule="atLeast"/>
        <w:ind w:left="1134" w:right="1134" w:firstLine="170"/>
        <w:rPr>
          <w:sz w:val="18"/>
          <w:szCs w:val="18"/>
        </w:rPr>
      </w:pPr>
      <w:r w:rsidRPr="00C575F5">
        <w:rPr>
          <w:i/>
          <w:sz w:val="18"/>
        </w:rPr>
        <w:t>Note 2</w:t>
      </w:r>
      <w:r w:rsidRPr="00C575F5">
        <w:rPr>
          <w:sz w:val="18"/>
        </w:rPr>
        <w:t> : Mode d</w:t>
      </w:r>
      <w:r w:rsidR="00554990" w:rsidRPr="00C575F5">
        <w:rPr>
          <w:sz w:val="18"/>
        </w:rPr>
        <w:t>’</w:t>
      </w:r>
      <w:r w:rsidRPr="00C575F5">
        <w:rPr>
          <w:sz w:val="18"/>
        </w:rPr>
        <w:t>emploi de l</w:t>
      </w:r>
      <w:r w:rsidR="00554990" w:rsidRPr="00C575F5">
        <w:rPr>
          <w:sz w:val="18"/>
        </w:rPr>
        <w:t>’</w:t>
      </w:r>
      <w:r w:rsidRPr="00C575F5">
        <w:rPr>
          <w:sz w:val="18"/>
        </w:rPr>
        <w:t>échelle :</w:t>
      </w:r>
    </w:p>
    <w:p w14:paraId="3FC94B38" w14:textId="1243704D" w:rsidR="007B1392" w:rsidRPr="00C575F5" w:rsidRDefault="007B1392" w:rsidP="00C31177">
      <w:pPr>
        <w:spacing w:after="120" w:line="220" w:lineRule="atLeast"/>
        <w:ind w:left="1134" w:right="1134" w:firstLine="170"/>
        <w:rPr>
          <w:bCs/>
          <w:sz w:val="18"/>
          <w:szCs w:val="18"/>
        </w:rPr>
      </w:pPr>
      <w:r w:rsidRPr="00C575F5">
        <w:rPr>
          <w:sz w:val="18"/>
        </w:rPr>
        <w:t>Placer côte à côte dans le même plan et dans la même direction une pièce de la référence bleue d</w:t>
      </w:r>
      <w:r w:rsidR="00554990" w:rsidRPr="00C575F5">
        <w:rPr>
          <w:sz w:val="18"/>
        </w:rPr>
        <w:t>’</w:t>
      </w:r>
      <w:r w:rsidRPr="00C575F5">
        <w:rPr>
          <w:sz w:val="18"/>
        </w:rPr>
        <w:t>origine et le spécimen exposé de la référence. Disposer l</w:t>
      </w:r>
      <w:r w:rsidR="00554990" w:rsidRPr="00C575F5">
        <w:rPr>
          <w:sz w:val="18"/>
        </w:rPr>
        <w:t>’</w:t>
      </w:r>
      <w:r w:rsidRPr="00C575F5">
        <w:rPr>
          <w:sz w:val="18"/>
        </w:rPr>
        <w:t>échelle de gris à proximité, dans le même plan. L</w:t>
      </w:r>
      <w:r w:rsidR="00554990" w:rsidRPr="00C575F5">
        <w:rPr>
          <w:sz w:val="18"/>
        </w:rPr>
        <w:t>’</w:t>
      </w:r>
      <w:r w:rsidRPr="00C575F5">
        <w:rPr>
          <w:sz w:val="18"/>
        </w:rPr>
        <w:t>environnement doit être de couleur gris neutre, approximativement entre le gris du degré 1 et celui du degré 2 sur l</w:t>
      </w:r>
      <w:r w:rsidR="00554990" w:rsidRPr="00C575F5">
        <w:rPr>
          <w:sz w:val="18"/>
        </w:rPr>
        <w:t>’</w:t>
      </w:r>
      <w:r w:rsidRPr="00C575F5">
        <w:rPr>
          <w:sz w:val="18"/>
        </w:rPr>
        <w:t>échelle de gris servant à évaluer les changements de couleur (soit Munsell N5 environ). Éclairer les surfaces avec une lumière septentrionale dans l</w:t>
      </w:r>
      <w:r w:rsidR="00554990" w:rsidRPr="00C575F5">
        <w:rPr>
          <w:sz w:val="18"/>
        </w:rPr>
        <w:t>’</w:t>
      </w:r>
      <w:r w:rsidRPr="00C575F5">
        <w:rPr>
          <w:sz w:val="18"/>
        </w:rPr>
        <w:t>hémisphère nord, une lumière australe dans l</w:t>
      </w:r>
      <w:r w:rsidR="00554990" w:rsidRPr="00C575F5">
        <w:rPr>
          <w:sz w:val="18"/>
        </w:rPr>
        <w:t>’</w:t>
      </w:r>
      <w:r w:rsidRPr="00C575F5">
        <w:rPr>
          <w:sz w:val="18"/>
        </w:rPr>
        <w:t>hémisphère sud ou une source équivalente produisant une illumination de 600 lx ou plus. Le flux lumineux devrait atteindre les surfaces à un angle de 45° environ, et la direction de l</w:t>
      </w:r>
      <w:r w:rsidR="00554990" w:rsidRPr="00C575F5">
        <w:rPr>
          <w:sz w:val="18"/>
        </w:rPr>
        <w:t>’</w:t>
      </w:r>
      <w:r w:rsidRPr="00C575F5">
        <w:rPr>
          <w:sz w:val="18"/>
        </w:rPr>
        <w:t>observation devrait être approximativement perpendiculaire au plan des surfaces. Comparer la différence visuelle entre la référence d</w:t>
      </w:r>
      <w:r w:rsidR="00554990" w:rsidRPr="00C575F5">
        <w:rPr>
          <w:sz w:val="18"/>
        </w:rPr>
        <w:t>’</w:t>
      </w:r>
      <w:r w:rsidRPr="00C575F5">
        <w:rPr>
          <w:sz w:val="18"/>
        </w:rPr>
        <w:t>origine et la référence exposée aux différences représentées par l</w:t>
      </w:r>
      <w:r w:rsidR="00554990" w:rsidRPr="00C575F5">
        <w:rPr>
          <w:sz w:val="18"/>
        </w:rPr>
        <w:t>’</w:t>
      </w:r>
      <w:r w:rsidRPr="00C575F5">
        <w:rPr>
          <w:sz w:val="18"/>
        </w:rPr>
        <w:t>échelle de gris.</w:t>
      </w:r>
    </w:p>
    <w:p w14:paraId="285787E6" w14:textId="3C3E97A2" w:rsidR="007B1392" w:rsidRPr="00C575F5" w:rsidRDefault="007B1392" w:rsidP="00C31177">
      <w:pPr>
        <w:spacing w:after="120" w:line="220" w:lineRule="atLeast"/>
        <w:ind w:left="1134" w:right="1134" w:firstLine="170"/>
        <w:rPr>
          <w:bCs/>
          <w:sz w:val="18"/>
          <w:szCs w:val="18"/>
        </w:rPr>
      </w:pPr>
      <w:r w:rsidRPr="00C575F5">
        <w:rPr>
          <w:sz w:val="18"/>
        </w:rPr>
        <w:t>Si l</w:t>
      </w:r>
      <w:r w:rsidR="00554990" w:rsidRPr="00C575F5">
        <w:rPr>
          <w:sz w:val="18"/>
        </w:rPr>
        <w:t>’</w:t>
      </w:r>
      <w:r w:rsidRPr="00C575F5">
        <w:rPr>
          <w:sz w:val="18"/>
        </w:rPr>
        <w:t>on utilise l</w:t>
      </w:r>
      <w:r w:rsidR="00554990" w:rsidRPr="00C575F5">
        <w:rPr>
          <w:sz w:val="18"/>
        </w:rPr>
        <w:t>’</w:t>
      </w:r>
      <w:r w:rsidRPr="00C575F5">
        <w:rPr>
          <w:sz w:val="18"/>
        </w:rPr>
        <w:t>échelle à 5 degrés, l</w:t>
      </w:r>
      <w:r w:rsidR="00554990" w:rsidRPr="00C575F5">
        <w:rPr>
          <w:sz w:val="18"/>
        </w:rPr>
        <w:t>’</w:t>
      </w:r>
      <w:r w:rsidRPr="00C575F5">
        <w:rPr>
          <w:sz w:val="18"/>
        </w:rPr>
        <w:t>indice de solidité du spécimen est le degré pour lequel la différence de couleur perçue est de même grandeur que la différence de couleur perçue entre la pièce d</w:t>
      </w:r>
      <w:r w:rsidR="00554990" w:rsidRPr="00C575F5">
        <w:rPr>
          <w:sz w:val="18"/>
        </w:rPr>
        <w:t>’</w:t>
      </w:r>
      <w:r w:rsidRPr="00C575F5">
        <w:rPr>
          <w:sz w:val="18"/>
        </w:rPr>
        <w:t>origine et la pièce soumise à l</w:t>
      </w:r>
      <w:r w:rsidR="00554990" w:rsidRPr="00C575F5">
        <w:rPr>
          <w:sz w:val="18"/>
        </w:rPr>
        <w:t>’</w:t>
      </w:r>
      <w:r w:rsidRPr="00C575F5">
        <w:rPr>
          <w:sz w:val="18"/>
        </w:rPr>
        <w:t>essai ; si cette dernière différence est jugée plus proche du contraste imaginaire entre deux paires adjacentes que de chaque paire, on attribue au spécimen un indice intermédiaire, par exemple 4-5 ou 2-3. L</w:t>
      </w:r>
      <w:r w:rsidR="00554990" w:rsidRPr="00C575F5">
        <w:rPr>
          <w:sz w:val="18"/>
        </w:rPr>
        <w:t>’</w:t>
      </w:r>
      <w:r w:rsidRPr="00C575F5">
        <w:rPr>
          <w:sz w:val="18"/>
        </w:rPr>
        <w:t>indice 5 est attribué dans le seul cas où l</w:t>
      </w:r>
      <w:r w:rsidR="00554990" w:rsidRPr="00C575F5">
        <w:rPr>
          <w:sz w:val="18"/>
        </w:rPr>
        <w:t>’</w:t>
      </w:r>
      <w:r w:rsidRPr="00C575F5">
        <w:rPr>
          <w:sz w:val="18"/>
        </w:rPr>
        <w:t>on ne percevrait aucune différence entre le spécimen soumis à l</w:t>
      </w:r>
      <w:r w:rsidR="00554990" w:rsidRPr="00C575F5">
        <w:rPr>
          <w:sz w:val="18"/>
        </w:rPr>
        <w:t>’</w:t>
      </w:r>
      <w:r w:rsidRPr="00C575F5">
        <w:rPr>
          <w:sz w:val="18"/>
        </w:rPr>
        <w:t>essai et le matériau d</w:t>
      </w:r>
      <w:r w:rsidR="00554990" w:rsidRPr="00C575F5">
        <w:rPr>
          <w:sz w:val="18"/>
        </w:rPr>
        <w:t>’</w:t>
      </w:r>
      <w:r w:rsidRPr="00C575F5">
        <w:rPr>
          <w:sz w:val="18"/>
        </w:rPr>
        <w:t>origine.</w:t>
      </w:r>
    </w:p>
    <w:p w14:paraId="306C13FE" w14:textId="7CB5591B" w:rsidR="00C31177" w:rsidRPr="00C575F5" w:rsidRDefault="007B1392" w:rsidP="00C31177">
      <w:pPr>
        <w:spacing w:line="220" w:lineRule="atLeast"/>
        <w:ind w:left="1134" w:right="1134" w:firstLine="170"/>
        <w:rPr>
          <w:sz w:val="18"/>
        </w:rPr>
        <w:sectPr w:rsidR="00C31177" w:rsidRPr="00C575F5" w:rsidSect="00D62585">
          <w:headerReference w:type="even" r:id="rId75"/>
          <w:headerReference w:type="default" r:id="rId76"/>
          <w:footnotePr>
            <w:numRestart w:val="eachSect"/>
          </w:footnotePr>
          <w:endnotePr>
            <w:numFmt w:val="decimal"/>
          </w:endnotePr>
          <w:pgSz w:w="11907" w:h="16840" w:code="9"/>
          <w:pgMar w:top="1417" w:right="1134" w:bottom="1134" w:left="1134" w:header="737" w:footer="567" w:gutter="0"/>
          <w:cols w:space="720"/>
          <w:docGrid w:linePitch="272"/>
        </w:sectPr>
      </w:pPr>
      <w:r w:rsidRPr="00C575F5">
        <w:rPr>
          <w:sz w:val="18"/>
        </w:rPr>
        <w:t>Si l</w:t>
      </w:r>
      <w:r w:rsidR="00554990" w:rsidRPr="00C575F5">
        <w:rPr>
          <w:sz w:val="18"/>
        </w:rPr>
        <w:t>’</w:t>
      </w:r>
      <w:r w:rsidRPr="00C575F5">
        <w:rPr>
          <w:sz w:val="18"/>
        </w:rPr>
        <w:t>on utilise l</w:t>
      </w:r>
      <w:r w:rsidR="00554990" w:rsidRPr="00C575F5">
        <w:rPr>
          <w:sz w:val="18"/>
        </w:rPr>
        <w:t>’</w:t>
      </w:r>
      <w:r w:rsidRPr="00C575F5">
        <w:rPr>
          <w:sz w:val="18"/>
        </w:rPr>
        <w:t>échelle à 9 degrés, l</w:t>
      </w:r>
      <w:r w:rsidR="00554990" w:rsidRPr="00C575F5">
        <w:rPr>
          <w:sz w:val="18"/>
        </w:rPr>
        <w:t>’</w:t>
      </w:r>
      <w:r w:rsidRPr="00C575F5">
        <w:rPr>
          <w:sz w:val="18"/>
        </w:rPr>
        <w:t>indice de solidité du spécimen est le degré pour lequel la différence de couleur perçue est la plus proche de la différence de couleur perçue entre la pièce d</w:t>
      </w:r>
      <w:r w:rsidR="00554990" w:rsidRPr="00C575F5">
        <w:rPr>
          <w:sz w:val="18"/>
        </w:rPr>
        <w:t>’</w:t>
      </w:r>
      <w:r w:rsidRPr="00C575F5">
        <w:rPr>
          <w:sz w:val="18"/>
        </w:rPr>
        <w:t>origine et la pièce soumise à l</w:t>
      </w:r>
      <w:r w:rsidR="00554990" w:rsidRPr="00C575F5">
        <w:rPr>
          <w:sz w:val="18"/>
        </w:rPr>
        <w:t>’</w:t>
      </w:r>
      <w:r w:rsidRPr="00C575F5">
        <w:rPr>
          <w:sz w:val="18"/>
        </w:rPr>
        <w:t>essai. L</w:t>
      </w:r>
      <w:r w:rsidR="00554990" w:rsidRPr="00C575F5">
        <w:rPr>
          <w:sz w:val="18"/>
        </w:rPr>
        <w:t>’</w:t>
      </w:r>
      <w:r w:rsidRPr="00C575F5">
        <w:rPr>
          <w:sz w:val="18"/>
        </w:rPr>
        <w:t>indice 5 est attribué dans le seul cas où l</w:t>
      </w:r>
      <w:r w:rsidR="00554990" w:rsidRPr="00C575F5">
        <w:rPr>
          <w:sz w:val="18"/>
        </w:rPr>
        <w:t>’</w:t>
      </w:r>
      <w:r w:rsidRPr="00C575F5">
        <w:rPr>
          <w:sz w:val="18"/>
        </w:rPr>
        <w:t>on ne perçoit aucune différence entre le spécimen soumis à l</w:t>
      </w:r>
      <w:r w:rsidR="00554990" w:rsidRPr="00C575F5">
        <w:rPr>
          <w:sz w:val="18"/>
        </w:rPr>
        <w:t>’</w:t>
      </w:r>
      <w:r w:rsidRPr="00C575F5">
        <w:rPr>
          <w:sz w:val="18"/>
        </w:rPr>
        <w:t>essai et le matériau d</w:t>
      </w:r>
      <w:r w:rsidR="00554990" w:rsidRPr="00C575F5">
        <w:rPr>
          <w:sz w:val="18"/>
        </w:rPr>
        <w:t>’</w:t>
      </w:r>
      <w:r w:rsidRPr="00C575F5">
        <w:rPr>
          <w:sz w:val="18"/>
        </w:rPr>
        <w:t>origine.</w:t>
      </w:r>
    </w:p>
    <w:p w14:paraId="56C39402" w14:textId="77777777" w:rsidR="00C31177" w:rsidRPr="00C575F5" w:rsidRDefault="00C31177" w:rsidP="00C31177">
      <w:pPr>
        <w:pStyle w:val="HChG"/>
      </w:pPr>
      <w:r w:rsidRPr="00C575F5">
        <w:t>Annexe 23</w:t>
      </w:r>
    </w:p>
    <w:p w14:paraId="2811EAA4" w14:textId="77777777" w:rsidR="00C31177" w:rsidRPr="00C575F5" w:rsidRDefault="00C31177" w:rsidP="00C31177">
      <w:pPr>
        <w:pStyle w:val="HChG"/>
      </w:pPr>
      <w:bookmarkStart w:id="25" w:name="_Toc386120455"/>
      <w:r w:rsidRPr="00C575F5">
        <w:tab/>
      </w:r>
      <w:r w:rsidRPr="00C575F5">
        <w:tab/>
        <w:t xml:space="preserve">Description de la géométrie de la mesure de la couleur </w:t>
      </w:r>
      <w:r w:rsidRPr="00C575F5">
        <w:br/>
        <w:t xml:space="preserve">et du facteur de luminance des matériaux </w:t>
      </w:r>
      <w:r w:rsidRPr="00C575F5">
        <w:br/>
        <w:t>rétroréfléchissants fluorescents</w:t>
      </w:r>
      <w:bookmarkEnd w:id="25"/>
    </w:p>
    <w:p w14:paraId="52636E38" w14:textId="063A2278" w:rsidR="00C31177" w:rsidRPr="00C575F5" w:rsidRDefault="00C31177" w:rsidP="00C31177">
      <w:pPr>
        <w:pStyle w:val="SingleTxtG"/>
        <w:ind w:firstLine="567"/>
        <w:rPr>
          <w:rFonts w:eastAsia="MS Mincho"/>
        </w:rPr>
      </w:pPr>
      <w:r w:rsidRPr="00C575F5">
        <w:t>Les matériaux microprismatiques se caractérisent par l</w:t>
      </w:r>
      <w:r w:rsidR="00554990" w:rsidRPr="00C575F5">
        <w:t>’</w:t>
      </w:r>
      <w:r w:rsidRPr="00C575F5">
        <w:t>apparition de phénomènes de halos ou de scintillements (note 1), susceptibles d</w:t>
      </w:r>
      <w:r w:rsidR="00554990" w:rsidRPr="00C575F5">
        <w:t>’</w:t>
      </w:r>
      <w:r w:rsidRPr="00C575F5">
        <w:t>influer sur les résultats de la mesure si des précautions particulières ne sont pas prises. Une méthode de référence utilisant une plus grande ouverture de la géométrie de CIE 45°a:0° (ou 0°:45°a) est proposée au paragraphe 12 de l</w:t>
      </w:r>
      <w:r w:rsidR="00554990" w:rsidRPr="00C575F5">
        <w:t>’</w:t>
      </w:r>
      <w:r w:rsidRPr="00C575F5">
        <w:t>annexe 5.</w:t>
      </w:r>
    </w:p>
    <w:p w14:paraId="4B882F9D" w14:textId="6A9DA032" w:rsidR="00C31177" w:rsidRPr="00C575F5" w:rsidRDefault="00C31177" w:rsidP="00C31177">
      <w:pPr>
        <w:pStyle w:val="SingleTxtG"/>
        <w:ind w:firstLine="567"/>
        <w:rPr>
          <w:rFonts w:eastAsia="MS Mincho"/>
        </w:rPr>
      </w:pPr>
      <w:r w:rsidRPr="00C575F5">
        <w:t>Dans l</w:t>
      </w:r>
      <w:r w:rsidR="00554990" w:rsidRPr="00C575F5">
        <w:t>’</w:t>
      </w:r>
      <w:r w:rsidRPr="00C575F5">
        <w:t>idéal, les mesures doivent être faites dans la configuration CIE 45°a:0° (ou 0°:45°a), c</w:t>
      </w:r>
      <w:r w:rsidR="00554990" w:rsidRPr="00C575F5">
        <w:t>’</w:t>
      </w:r>
      <w:r w:rsidRPr="00C575F5">
        <w:t>est-à-dire selon la géométrie annulaire à quarante-cinq degrés/normale (ou normale/annulaire à 45°), telle qu</w:t>
      </w:r>
      <w:r w:rsidR="00554990" w:rsidRPr="00C575F5">
        <w:t>’</w:t>
      </w:r>
      <w:r w:rsidRPr="00C575F5">
        <w:t>elle est définie dans la recommandation CIE 15. La zone de mesure ne doit pas être inférieure à 4,0 cm</w:t>
      </w:r>
      <w:r w:rsidRPr="00C575F5">
        <w:rPr>
          <w:vertAlign w:val="superscript"/>
        </w:rPr>
        <w:t>2</w:t>
      </w:r>
      <w:r w:rsidRPr="00C575F5">
        <w:t>.</w:t>
      </w:r>
    </w:p>
    <w:p w14:paraId="429768A3" w14:textId="77777777" w:rsidR="00C31177" w:rsidRPr="00C575F5" w:rsidRDefault="00C31177" w:rsidP="00C31177">
      <w:pPr>
        <w:pStyle w:val="SingleTxtG"/>
        <w:ind w:firstLine="567"/>
        <w:rPr>
          <w:rFonts w:eastAsia="MS Mincho"/>
        </w:rPr>
      </w:pPr>
      <w:r w:rsidRPr="00C575F5">
        <w:t>Pour cette géométrie, la recommandation CIE 15 est que :</w:t>
      </w:r>
    </w:p>
    <w:p w14:paraId="4595FD72" w14:textId="39160927" w:rsidR="00C31177" w:rsidRPr="00C575F5" w:rsidRDefault="00C31177" w:rsidP="00C31177">
      <w:pPr>
        <w:pStyle w:val="SingleTxtG"/>
        <w:ind w:left="2268" w:hanging="567"/>
      </w:pPr>
      <w:r w:rsidRPr="00C575F5">
        <w:t>a)</w:t>
      </w:r>
      <w:r w:rsidRPr="00C575F5">
        <w:tab/>
        <w:t>L</w:t>
      </w:r>
      <w:r w:rsidR="00554990" w:rsidRPr="00C575F5">
        <w:t>’</w:t>
      </w:r>
      <w:r w:rsidRPr="00C575F5">
        <w:t>ouverture de balayage soit irradiée de manière uniforme de tous les côtés entre deux cônes circulaires dont les axes sont perpendiculaires à l</w:t>
      </w:r>
      <w:r w:rsidR="00554990" w:rsidRPr="00C575F5">
        <w:t>’</w:t>
      </w:r>
      <w:r w:rsidRPr="00C575F5">
        <w:t>ouverture et les sommets en son centre, le plus petit des deux cônes ayant un demi-angle de 40° et le plus grand de 50° ;</w:t>
      </w:r>
    </w:p>
    <w:p w14:paraId="2628DC27" w14:textId="4204986A" w:rsidR="00C31177" w:rsidRPr="00C575F5" w:rsidRDefault="00C31177" w:rsidP="00C31177">
      <w:pPr>
        <w:pStyle w:val="SingleTxtG"/>
        <w:ind w:left="2268" w:hanging="567"/>
        <w:rPr>
          <w:rFonts w:eastAsia="MS Mincho"/>
        </w:rPr>
      </w:pPr>
      <w:r w:rsidRPr="00C575F5">
        <w:t>b)</w:t>
      </w:r>
      <w:r w:rsidRPr="00C575F5">
        <w:tab/>
        <w:t>Le récepteur collecte et évalue de manière uniforme tous les rayonnements à l</w:t>
      </w:r>
      <w:r w:rsidR="00554990" w:rsidRPr="00C575F5">
        <w:t>’</w:t>
      </w:r>
      <w:r w:rsidRPr="00C575F5">
        <w:t>intérieur d</w:t>
      </w:r>
      <w:r w:rsidR="00554990" w:rsidRPr="00C575F5">
        <w:t>’</w:t>
      </w:r>
      <w:r w:rsidRPr="00C575F5">
        <w:t>un cône dont l</w:t>
      </w:r>
      <w:r w:rsidR="00554990" w:rsidRPr="00C575F5">
        <w:t>’</w:t>
      </w:r>
      <w:r w:rsidRPr="00C575F5">
        <w:t>axe est perpendiculaire à l</w:t>
      </w:r>
      <w:r w:rsidR="00554990" w:rsidRPr="00C575F5">
        <w:t>’</w:t>
      </w:r>
      <w:r w:rsidRPr="00C575F5">
        <w:t>ouverture de balayage, dont le sommet est en son centre et dont le demi-angle est de 5°.</w:t>
      </w:r>
    </w:p>
    <w:p w14:paraId="08928090" w14:textId="77777777" w:rsidR="00C31177" w:rsidRPr="00C575F5" w:rsidRDefault="00C31177" w:rsidP="00C31177">
      <w:pPr>
        <w:pStyle w:val="SingleTxtG"/>
        <w:ind w:firstLine="567"/>
        <w:rPr>
          <w:rFonts w:eastAsia="MS Mincho"/>
        </w:rPr>
      </w:pPr>
      <w:r w:rsidRPr="00C575F5">
        <w:t>On peut se rapprocher de la géométrie annulaire en utilisant un certain nombre de sources lumineuses en anneau ou encore plusieurs faisceaux de fibres éclairés par une source unique et se terminant en anneau pour obtenir la géométrie CIE 45°c:0° (circulaire/normale) (note 2, note 3).</w:t>
      </w:r>
    </w:p>
    <w:p w14:paraId="775AD738" w14:textId="4B387E45" w:rsidR="00C31177" w:rsidRPr="00C575F5" w:rsidRDefault="00C31177" w:rsidP="00C31177">
      <w:pPr>
        <w:pStyle w:val="SingleTxtG"/>
        <w:ind w:firstLine="567"/>
        <w:rPr>
          <w:rFonts w:eastAsia="MS Mincho"/>
        </w:rPr>
      </w:pPr>
      <w:r w:rsidRPr="00C575F5">
        <w:t>Un autre moyen d</w:t>
      </w:r>
      <w:r w:rsidR="00554990" w:rsidRPr="00C575F5">
        <w:t>’</w:t>
      </w:r>
      <w:r w:rsidRPr="00C575F5">
        <w:t>approximation consiste à utiliser une source lumineuse unique mais en faisant tourner l</w:t>
      </w:r>
      <w:r w:rsidR="00554990" w:rsidRPr="00C575F5">
        <w:t>’</w:t>
      </w:r>
      <w:r w:rsidRPr="00C575F5">
        <w:t>échantillon à une vitesse de rotation lui permettant de faire un certain nombre de tours pendant le temps nécessaire pour procéder à une mesure de telle sorte que toutes les longueurs d</w:t>
      </w:r>
      <w:r w:rsidR="00554990" w:rsidRPr="00C575F5">
        <w:t>’</w:t>
      </w:r>
      <w:r w:rsidRPr="00C575F5">
        <w:t>onde aient le même poids (note 2, note 3).</w:t>
      </w:r>
    </w:p>
    <w:p w14:paraId="72FF8769" w14:textId="77777777" w:rsidR="00C31177" w:rsidRPr="00C575F5" w:rsidRDefault="00C31177" w:rsidP="00C31177">
      <w:pPr>
        <w:pStyle w:val="SingleTxtG"/>
        <w:ind w:firstLine="567"/>
        <w:rPr>
          <w:rFonts w:eastAsia="MS Mincho"/>
        </w:rPr>
      </w:pPr>
      <w:r w:rsidRPr="00C575F5">
        <w:t>En outre, les ouvertures de la source lumineuse et du récepteur doivent être de dimensions suffisantes par rapport aux distances pour permettre que les recommandations qui précèdent soient raisonnablement respectées.</w:t>
      </w:r>
    </w:p>
    <w:p w14:paraId="4FFAC1F4" w14:textId="2A6D7055" w:rsidR="00C31177" w:rsidRPr="00C575F5" w:rsidRDefault="00C31177" w:rsidP="00C31177">
      <w:pPr>
        <w:pStyle w:val="SingleTxtG"/>
        <w:rPr>
          <w:rFonts w:eastAsia="MS Mincho"/>
        </w:rPr>
      </w:pPr>
      <w:r w:rsidRPr="00C575F5">
        <w:rPr>
          <w:i/>
        </w:rPr>
        <w:t>Note 1</w:t>
      </w:r>
      <w:r w:rsidRPr="00C575F5">
        <w:t> :</w:t>
      </w:r>
      <w:r w:rsidRPr="00C575F5">
        <w:tab/>
        <w:t>Les « halos » ou « scintillements » sont provoqués par les trajectoires caractéristiques de rayons qui pénètrent dans la surface et en ressortent sous des angles différents. Une trajectoire caractéristique dominera en augmentant considérablement le facteur de luminance et en déformant éventuellement les coordonnées de chromatisme si elle est comprise dans les faisceaux étroits d</w:t>
      </w:r>
      <w:r w:rsidR="00554990" w:rsidRPr="00C575F5">
        <w:t>’</w:t>
      </w:r>
      <w:r w:rsidRPr="00C575F5">
        <w:t>éclairage et les mesures. Toutefois, la contribution moyenne à la réflexion de la lumière du jour est généralement faible.</w:t>
      </w:r>
    </w:p>
    <w:p w14:paraId="61EF7C63" w14:textId="59E3EFA4" w:rsidR="00C31177" w:rsidRPr="00C575F5" w:rsidRDefault="00C31177" w:rsidP="00C31177">
      <w:pPr>
        <w:pStyle w:val="SingleTxtG"/>
        <w:rPr>
          <w:rFonts w:eastAsia="MS Mincho"/>
        </w:rPr>
      </w:pPr>
      <w:r w:rsidRPr="00C575F5">
        <w:rPr>
          <w:i/>
        </w:rPr>
        <w:t>Note 2</w:t>
      </w:r>
      <w:r w:rsidRPr="00C575F5">
        <w:t> :</w:t>
      </w:r>
      <w:r w:rsidRPr="00C575F5">
        <w:tab/>
        <w:t>En pratique, on ne peut que s</w:t>
      </w:r>
      <w:r w:rsidR="00554990" w:rsidRPr="00C575F5">
        <w:t>’</w:t>
      </w:r>
      <w:r w:rsidRPr="00C575F5">
        <w:t>approcher de ces recommandations. Le principal défi consiste à appliquer le principe annulaire et à faire en sorte que l</w:t>
      </w:r>
      <w:r w:rsidR="00554990" w:rsidRPr="00C575F5">
        <w:t>’</w:t>
      </w:r>
      <w:r w:rsidRPr="00C575F5">
        <w:t>éclairage et la collecte se fassent de tous les côtés en formant des angles assez grands, ce qui permet de réduire l</w:t>
      </w:r>
      <w:r w:rsidR="00554990" w:rsidRPr="00C575F5">
        <w:t>’</w:t>
      </w:r>
      <w:r w:rsidRPr="00C575F5">
        <w:t>influence des « scintillements » des matériaux microprismatiques susmentionnés ainsi que d</w:t>
      </w:r>
      <w:r w:rsidR="00554990" w:rsidRPr="00C575F5">
        <w:t>’</w:t>
      </w:r>
      <w:r w:rsidRPr="00C575F5">
        <w:t>autres variations par rapport à la géométrie précise que présentent certains de ces matériaux.</w:t>
      </w:r>
    </w:p>
    <w:p w14:paraId="00CD57E1" w14:textId="60B0FB33" w:rsidR="00C31177" w:rsidRPr="00C575F5" w:rsidRDefault="00C31177" w:rsidP="00C31177">
      <w:pPr>
        <w:pStyle w:val="SingleTxtG"/>
      </w:pPr>
      <w:r w:rsidRPr="00C575F5">
        <w:rPr>
          <w:i/>
        </w:rPr>
        <w:t>Note 3</w:t>
      </w:r>
      <w:r w:rsidRPr="00C575F5">
        <w:t> :</w:t>
      </w:r>
      <w:r w:rsidRPr="00C575F5">
        <w:tab/>
        <w:t>Malgré toutes ces précautions, la difficulté pratique d</w:t>
      </w:r>
      <w:r w:rsidR="00554990" w:rsidRPr="00C575F5">
        <w:t>’</w:t>
      </w:r>
      <w:r w:rsidRPr="00C575F5">
        <w:t>établir une géométrie annulaire conforme aux recommandations introduit un degré d</w:t>
      </w:r>
      <w:r w:rsidR="00554990" w:rsidRPr="00C575F5">
        <w:t>’</w:t>
      </w:r>
      <w:r w:rsidRPr="00C575F5">
        <w:t>incertitude dans les mesures.</w:t>
      </w:r>
    </w:p>
    <w:p w14:paraId="00A1B0AB" w14:textId="77777777" w:rsidR="002940D0" w:rsidRPr="00C575F5" w:rsidRDefault="002940D0" w:rsidP="00C31177">
      <w:pPr>
        <w:pStyle w:val="SingleTxtG"/>
      </w:pPr>
    </w:p>
    <w:p w14:paraId="2C5F9C85" w14:textId="06B5A025" w:rsidR="002940D0" w:rsidRPr="00C575F5" w:rsidRDefault="002940D0" w:rsidP="00C31177">
      <w:pPr>
        <w:pStyle w:val="SingleTxtG"/>
        <w:sectPr w:rsidR="002940D0" w:rsidRPr="00C575F5" w:rsidSect="00D62585">
          <w:headerReference w:type="even" r:id="rId77"/>
          <w:headerReference w:type="default" r:id="rId78"/>
          <w:footnotePr>
            <w:numRestart w:val="eachSect"/>
          </w:footnotePr>
          <w:endnotePr>
            <w:numFmt w:val="decimal"/>
          </w:endnotePr>
          <w:pgSz w:w="11907" w:h="16840" w:code="9"/>
          <w:pgMar w:top="1417" w:right="1134" w:bottom="1134" w:left="1134" w:header="737" w:footer="567" w:gutter="0"/>
          <w:cols w:space="720"/>
          <w:docGrid w:linePitch="272"/>
        </w:sectPr>
      </w:pPr>
    </w:p>
    <w:p w14:paraId="2FD7DCE5" w14:textId="77777777" w:rsidR="00C31177" w:rsidRPr="00C575F5" w:rsidRDefault="00C31177" w:rsidP="00C31177">
      <w:pPr>
        <w:pStyle w:val="HChG"/>
      </w:pPr>
      <w:r w:rsidRPr="00C575F5">
        <w:t>Annexe 24</w:t>
      </w:r>
      <w:bookmarkStart w:id="26" w:name="_Toc369177370"/>
    </w:p>
    <w:p w14:paraId="0741FC0F" w14:textId="44BE0930" w:rsidR="00C31177" w:rsidRPr="00C575F5" w:rsidRDefault="00C31177" w:rsidP="00C31177">
      <w:pPr>
        <w:pStyle w:val="HChG"/>
      </w:pPr>
      <w:r w:rsidRPr="00C575F5">
        <w:tab/>
      </w:r>
      <w:r w:rsidRPr="00C575F5">
        <w:tab/>
        <w:t>Exemples de marques d</w:t>
      </w:r>
      <w:r w:rsidR="00554990" w:rsidRPr="00C575F5">
        <w:t>’</w:t>
      </w:r>
      <w:r w:rsidRPr="00C575F5">
        <w:t>homologation</w:t>
      </w:r>
      <w:bookmarkEnd w:id="26"/>
    </w:p>
    <w:p w14:paraId="1BB76059" w14:textId="17E632FA" w:rsidR="00326EA7" w:rsidRPr="00C575F5" w:rsidRDefault="00C31177" w:rsidP="00C31177">
      <w:pPr>
        <w:pStyle w:val="Titre1"/>
        <w:spacing w:after="120"/>
        <w:rPr>
          <w:b/>
          <w:bCs/>
        </w:rPr>
      </w:pPr>
      <w:bookmarkStart w:id="27" w:name="_Toc369177371"/>
      <w:r w:rsidRPr="00C575F5">
        <w:rPr>
          <w:b/>
        </w:rPr>
        <w:tab/>
      </w:r>
      <w:r w:rsidRPr="00C575F5">
        <w:t xml:space="preserve">Figure A24-I </w:t>
      </w:r>
      <w:r w:rsidRPr="00C575F5">
        <w:br/>
      </w:r>
      <w:r w:rsidRPr="00C575F5">
        <w:rPr>
          <w:b/>
          <w:bCs/>
        </w:rPr>
        <w:t>Marquage d</w:t>
      </w:r>
      <w:r w:rsidR="00554990" w:rsidRPr="00C575F5">
        <w:rPr>
          <w:b/>
          <w:bCs/>
        </w:rPr>
        <w:t>’</w:t>
      </w:r>
      <w:r w:rsidRPr="00C575F5">
        <w:rPr>
          <w:b/>
          <w:bCs/>
        </w:rPr>
        <w:t>un dispositif simple</w:t>
      </w:r>
      <w:bookmarkEnd w:id="27"/>
    </w:p>
    <w:p w14:paraId="77398C7F" w14:textId="073C1D62" w:rsidR="00C31177" w:rsidRPr="00C575F5" w:rsidRDefault="00D54753" w:rsidP="00C31177">
      <w:pPr>
        <w:ind w:left="1134" w:right="1134"/>
        <w:jc w:val="center"/>
      </w:pPr>
      <w:r w:rsidRPr="00C575F5">
        <w:rPr>
          <w:noProof/>
          <w:lang w:eastAsia="fr-CH"/>
        </w:rPr>
        <mc:AlternateContent>
          <mc:Choice Requires="wps">
            <w:drawing>
              <wp:anchor distT="0" distB="0" distL="114300" distR="114300" simplePos="0" relativeHeight="251703296" behindDoc="0" locked="0" layoutInCell="1" allowOverlap="1" wp14:anchorId="28D535F3" wp14:editId="40A5674F">
                <wp:simplePos x="0" y="0"/>
                <wp:positionH relativeFrom="column">
                  <wp:posOffset>2344420</wp:posOffset>
                </wp:positionH>
                <wp:positionV relativeFrom="paragraph">
                  <wp:posOffset>179705</wp:posOffset>
                </wp:positionV>
                <wp:extent cx="983112" cy="189865"/>
                <wp:effectExtent l="0" t="0" r="7620" b="635"/>
                <wp:wrapNone/>
                <wp:docPr id="9" name="Zone de texte 9"/>
                <wp:cNvGraphicFramePr/>
                <a:graphic xmlns:a="http://schemas.openxmlformats.org/drawingml/2006/main">
                  <a:graphicData uri="http://schemas.microsoft.com/office/word/2010/wordprocessingShape">
                    <wps:wsp>
                      <wps:cNvSpPr txBox="1"/>
                      <wps:spPr>
                        <a:xfrm>
                          <a:off x="0" y="0"/>
                          <a:ext cx="983112" cy="189865"/>
                        </a:xfrm>
                        <a:prstGeom prst="rect">
                          <a:avLst/>
                        </a:prstGeom>
                        <a:solidFill>
                          <a:schemeClr val="lt1"/>
                        </a:solidFill>
                        <a:ln w="6350">
                          <a:noFill/>
                        </a:ln>
                      </wps:spPr>
                      <wps:txbx>
                        <w:txbxContent>
                          <w:p w14:paraId="52880FFD" w14:textId="77777777" w:rsidR="00554990" w:rsidRPr="0092373A" w:rsidRDefault="00554990" w:rsidP="00C31177">
                            <w:pPr>
                              <w:jc w:val="center"/>
                              <w:rPr>
                                <w:b/>
                                <w:sz w:val="18"/>
                                <w:szCs w:val="18"/>
                              </w:rPr>
                            </w:pPr>
                            <w:r w:rsidRPr="0092373A">
                              <w:rPr>
                                <w:b/>
                                <w:sz w:val="18"/>
                                <w:szCs w:val="18"/>
                              </w:rPr>
                              <w:t>Modèle A</w:t>
                            </w:r>
                          </w:p>
                          <w:p w14:paraId="48DA3BEB" w14:textId="77777777" w:rsidR="00554990" w:rsidRPr="0092373A" w:rsidRDefault="00554990" w:rsidP="00C31177">
                            <w:pPr>
                              <w:rPr>
                                <w:b/>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D535F3" id="Zone de texte 9" o:spid="_x0000_s1410" type="#_x0000_t202" style="position:absolute;left:0;text-align:left;margin-left:184.6pt;margin-top:14.15pt;width:77.4pt;height:14.9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" fillcolor="white [3201]" stroked="f" strokeweight=".5pt">
                <v:textbox inset="0,0,0,0">
                  <w:txbxContent>
                    <w:p w14:paraId="52880FFD" w14:textId="77777777" w:rsidR="00554990" w:rsidRPr="0092373A" w:rsidRDefault="00554990" w:rsidP="00C31177">
                      <w:pPr>
                        <w:jc w:val="center"/>
                        <w:rPr>
                          <w:b/>
                          <w:sz w:val="18"/>
                          <w:szCs w:val="18"/>
                        </w:rPr>
                      </w:pPr>
                      <w:r w:rsidRPr="0092373A">
                        <w:rPr>
                          <w:b/>
                          <w:sz w:val="18"/>
                          <w:szCs w:val="18"/>
                        </w:rPr>
                        <w:t>Modèle A</w:t>
                      </w:r>
                    </w:p>
                    <w:p w14:paraId="48DA3BEB" w14:textId="77777777" w:rsidR="00554990" w:rsidRPr="0092373A" w:rsidRDefault="00554990" w:rsidP="00C31177">
                      <w:pPr>
                        <w:rPr>
                          <w:b/>
                          <w:sz w:val="18"/>
                          <w:szCs w:val="18"/>
                        </w:rPr>
                      </w:pPr>
                    </w:p>
                  </w:txbxContent>
                </v:textbox>
              </v:shape>
            </w:pict>
          </mc:Fallback>
        </mc:AlternateContent>
      </w:r>
      <w:r w:rsidR="00C31177" w:rsidRPr="00C575F5">
        <w:rPr>
          <w:noProof/>
          <w:lang w:eastAsia="fr-CH"/>
        </w:rPr>
        <mc:AlternateContent>
          <mc:Choice Requires="wps">
            <w:drawing>
              <wp:anchor distT="0" distB="0" distL="114300" distR="114300" simplePos="0" relativeHeight="251704320" behindDoc="0" locked="0" layoutInCell="1" allowOverlap="1" wp14:anchorId="75CFD414" wp14:editId="00323709">
                <wp:simplePos x="0" y="0"/>
                <wp:positionH relativeFrom="column">
                  <wp:posOffset>2366010</wp:posOffset>
                </wp:positionH>
                <wp:positionV relativeFrom="paragraph">
                  <wp:posOffset>1529715</wp:posOffset>
                </wp:positionV>
                <wp:extent cx="914400" cy="261758"/>
                <wp:effectExtent l="0" t="0" r="0" b="5080"/>
                <wp:wrapNone/>
                <wp:docPr id="7" name="Zone de texte 7"/>
                <wp:cNvGraphicFramePr/>
                <a:graphic xmlns:a="http://schemas.openxmlformats.org/drawingml/2006/main">
                  <a:graphicData uri="http://schemas.microsoft.com/office/word/2010/wordprocessingShape">
                    <wps:wsp>
                      <wps:cNvSpPr txBox="1"/>
                      <wps:spPr>
                        <a:xfrm>
                          <a:off x="0" y="0"/>
                          <a:ext cx="914400" cy="261758"/>
                        </a:xfrm>
                        <a:prstGeom prst="rect">
                          <a:avLst/>
                        </a:prstGeom>
                        <a:solidFill>
                          <a:schemeClr val="lt1"/>
                        </a:solidFill>
                        <a:ln w="6350">
                          <a:noFill/>
                        </a:ln>
                      </wps:spPr>
                      <wps:txbx>
                        <w:txbxContent>
                          <w:p w14:paraId="20C57C2A" w14:textId="77777777" w:rsidR="00554990" w:rsidRPr="00B71C0E" w:rsidRDefault="00554990" w:rsidP="00C31177">
                            <w:pPr>
                              <w:spacing w:before="120"/>
                              <w:jc w:val="center"/>
                              <w:rPr>
                                <w:sz w:val="18"/>
                                <w:szCs w:val="18"/>
                              </w:rPr>
                            </w:pPr>
                            <w:r w:rsidRPr="0092373A">
                              <w:rPr>
                                <w:b/>
                                <w:sz w:val="18"/>
                                <w:szCs w:val="18"/>
                              </w:rPr>
                              <w:t>Modèle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FD414" id="Zone de texte 7" o:spid="_x0000_s1411" type="#_x0000_t202" style="position:absolute;left:0;text-align:left;margin-left:186.3pt;margin-top:120.45pt;width:1in;height:20.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" fillcolor="white [3201]" stroked="f" strokeweight=".5pt">
                <v:textbox inset="0,0,0,0">
                  <w:txbxContent>
                    <w:p w14:paraId="20C57C2A" w14:textId="77777777" w:rsidR="00554990" w:rsidRPr="00B71C0E" w:rsidRDefault="00554990" w:rsidP="00C31177">
                      <w:pPr>
                        <w:spacing w:before="120"/>
                        <w:jc w:val="center"/>
                        <w:rPr>
                          <w:sz w:val="18"/>
                          <w:szCs w:val="18"/>
                        </w:rPr>
                      </w:pPr>
                      <w:r w:rsidRPr="0092373A">
                        <w:rPr>
                          <w:b/>
                          <w:sz w:val="18"/>
                          <w:szCs w:val="18"/>
                        </w:rPr>
                        <w:t>Modèle B</w:t>
                      </w:r>
                    </w:p>
                  </w:txbxContent>
                </v:textbox>
              </v:shape>
            </w:pict>
          </mc:Fallback>
        </mc:AlternateContent>
      </w:r>
      <w:r w:rsidR="00C31177" w:rsidRPr="00C575F5">
        <w:rPr>
          <w:noProof/>
          <w:lang w:eastAsia="fr-CH"/>
        </w:rPr>
        <mc:AlternateContent>
          <mc:Choice Requires="wps">
            <w:drawing>
              <wp:anchor distT="0" distB="0" distL="114300" distR="114300" simplePos="0" relativeHeight="251702272" behindDoc="0" locked="0" layoutInCell="1" allowOverlap="1" wp14:anchorId="67E20DB9" wp14:editId="127733E8">
                <wp:simplePos x="0" y="0"/>
                <wp:positionH relativeFrom="column">
                  <wp:posOffset>3821734</wp:posOffset>
                </wp:positionH>
                <wp:positionV relativeFrom="paragraph">
                  <wp:posOffset>1891665</wp:posOffset>
                </wp:positionV>
                <wp:extent cx="1176793" cy="299923"/>
                <wp:effectExtent l="0" t="0" r="4445" b="5080"/>
                <wp:wrapNone/>
                <wp:docPr id="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793" cy="299923"/>
                        </a:xfrm>
                        <a:prstGeom prst="rect">
                          <a:avLst/>
                        </a:prstGeom>
                        <a:solidFill>
                          <a:srgbClr val="FFFFFF"/>
                        </a:solidFill>
                        <a:ln w="9525">
                          <a:noFill/>
                          <a:miter lim="800000"/>
                          <a:headEnd/>
                          <a:tailEnd/>
                        </a:ln>
                      </wps:spPr>
                      <wps:txbx>
                        <w:txbxContent>
                          <w:p w14:paraId="53392688" w14:textId="77777777" w:rsidR="00554990" w:rsidRPr="007B1184" w:rsidRDefault="00554990" w:rsidP="00C31177">
                            <w:r>
                              <w:t>a = voir tableau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20DB9" id="Casella di testo 2" o:spid="_x0000_s1412" type="#_x0000_t202" style="position:absolute;left:0;text-align:left;margin-left:300.9pt;margin-top:148.95pt;width:92.65pt;height:2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" stroked="f">
                <v:textbox>
                  <w:txbxContent>
                    <w:p w14:paraId="53392688" w14:textId="77777777" w:rsidR="00554990" w:rsidRPr="007B1184" w:rsidRDefault="00554990" w:rsidP="00C31177">
                      <w:r>
                        <w:t>a = voir tableau 2</w:t>
                      </w:r>
                    </w:p>
                  </w:txbxContent>
                </v:textbox>
              </v:shape>
            </w:pict>
          </mc:Fallback>
        </mc:AlternateContent>
      </w:r>
      <w:r w:rsidR="00C31177" w:rsidRPr="00C575F5">
        <w:rPr>
          <w:noProof/>
          <w:lang w:eastAsia="fr-CH"/>
        </w:rPr>
        <w:drawing>
          <wp:inline distT="0" distB="0" distL="0" distR="0" wp14:anchorId="4EB08068" wp14:editId="643AF071">
            <wp:extent cx="2819400" cy="2819400"/>
            <wp:effectExtent l="0" t="0" r="0" b="0"/>
            <wp:docPr id="3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14:paraId="4BCD754D" w14:textId="77777777" w:rsidR="005F5976" w:rsidRPr="00C575F5" w:rsidRDefault="005F5976" w:rsidP="005F5976">
      <w:pPr>
        <w:tabs>
          <w:tab w:val="left" w:pos="2778"/>
        </w:tabs>
        <w:spacing w:before="360" w:after="120"/>
        <w:jc w:val="center"/>
        <w:rPr>
          <w:rFonts w:ascii="Arial" w:hAnsi="Arial" w:cs="Arial"/>
          <w:b/>
        </w:rPr>
      </w:pPr>
      <w:r w:rsidRPr="00C575F5">
        <w:rPr>
          <w:b/>
        </w:rPr>
        <w:t>Modèle C</w:t>
      </w:r>
    </w:p>
    <w:p w14:paraId="2419F0F4" w14:textId="77777777" w:rsidR="005F5976" w:rsidRPr="00C575F5" w:rsidRDefault="005F5976" w:rsidP="005F5976">
      <w:pPr>
        <w:spacing w:after="240" w:line="240" w:lineRule="auto"/>
        <w:ind w:left="1134" w:right="1134"/>
        <w:jc w:val="center"/>
        <w:rPr>
          <w:sz w:val="24"/>
        </w:rPr>
      </w:pPr>
      <w:r w:rsidRPr="00C575F5">
        <w:rPr>
          <w:noProof/>
          <w:sz w:val="24"/>
          <w:lang w:val="en-US"/>
        </w:rPr>
        <w:drawing>
          <wp:inline distT="0" distB="0" distL="0" distR="0" wp14:anchorId="123D7C49" wp14:editId="5BD5C679">
            <wp:extent cx="4572000" cy="1466850"/>
            <wp:effectExtent l="0" t="0" r="0" b="0"/>
            <wp:docPr id="28916" name="Picture 2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2000" cy="1466850"/>
                    </a:xfrm>
                    <a:prstGeom prst="rect">
                      <a:avLst/>
                    </a:prstGeom>
                    <a:noFill/>
                    <a:ln>
                      <a:noFill/>
                    </a:ln>
                  </pic:spPr>
                </pic:pic>
              </a:graphicData>
            </a:graphic>
          </wp:inline>
        </w:drawing>
      </w:r>
    </w:p>
    <w:p w14:paraId="4856C373" w14:textId="775018CE" w:rsidR="005F5976" w:rsidRPr="00C575F5" w:rsidRDefault="005F5976" w:rsidP="005F5976">
      <w:pPr>
        <w:pStyle w:val="SingleTxtG"/>
        <w:spacing w:before="120"/>
      </w:pPr>
      <w:r w:rsidRPr="00C575F5">
        <w:rPr>
          <w:i/>
        </w:rPr>
        <w:t>Note</w:t>
      </w:r>
      <w:r w:rsidRPr="00C575F5">
        <w:t> :</w:t>
      </w:r>
      <w:r w:rsidRPr="00C575F5">
        <w:tab/>
        <w:t>Le numéro d</w:t>
      </w:r>
      <w:r w:rsidR="00554990" w:rsidRPr="00C575F5">
        <w:t>’</w:t>
      </w:r>
      <w:r w:rsidRPr="00C575F5">
        <w:t>homologation doit être placé à proximité du cercle circonscrit à la lettre « E » dans une position quelconque par rapport à celui-ci. Les chiffres qui le composent doivent être orientés comme la lettre « E ». Le groupe de symboles qui indique la classe doit être diamétralement opposé au numéro d</w:t>
      </w:r>
      <w:r w:rsidR="00554990" w:rsidRPr="00C575F5">
        <w:t>’</w:t>
      </w:r>
      <w:r w:rsidRPr="00C575F5">
        <w:t>homologation. Les autorités d</w:t>
      </w:r>
      <w:r w:rsidR="00554990" w:rsidRPr="00C575F5">
        <w:t>’</w:t>
      </w:r>
      <w:r w:rsidRPr="00C575F5">
        <w:t>homologation s</w:t>
      </w:r>
      <w:r w:rsidR="00554990" w:rsidRPr="00C575F5">
        <w:t>’</w:t>
      </w:r>
      <w:r w:rsidRPr="00C575F5">
        <w:t>abstiendront d</w:t>
      </w:r>
      <w:r w:rsidR="00554990" w:rsidRPr="00C575F5">
        <w:t>’</w:t>
      </w:r>
      <w:r w:rsidRPr="00C575F5">
        <w:t>utiliser les numéros d</w:t>
      </w:r>
      <w:r w:rsidR="00554990" w:rsidRPr="00C575F5">
        <w:t>’</w:t>
      </w:r>
      <w:r w:rsidRPr="00C575F5">
        <w:t xml:space="preserve">homologation IA, IB, IIIA, IIIB </w:t>
      </w:r>
      <w:r w:rsidRPr="00C575F5">
        <w:rPr>
          <w:spacing w:val="-2"/>
        </w:rPr>
        <w:t>et IVA, susceptibles d</w:t>
      </w:r>
      <w:r w:rsidR="00554990" w:rsidRPr="00C575F5">
        <w:rPr>
          <w:spacing w:val="-2"/>
        </w:rPr>
        <w:t>’</w:t>
      </w:r>
      <w:r w:rsidRPr="00C575F5">
        <w:rPr>
          <w:spacing w:val="-2"/>
        </w:rPr>
        <w:t>être confondus avec les symboles des classes IA, IB, IIIA, IIIB et IVA.</w:t>
      </w:r>
    </w:p>
    <w:p w14:paraId="4394FA1B" w14:textId="342EF254" w:rsidR="005F5976" w:rsidRPr="00C575F5" w:rsidRDefault="005F5976" w:rsidP="005F5976">
      <w:pPr>
        <w:pStyle w:val="SingleTxtG"/>
        <w:spacing w:before="120"/>
        <w:ind w:firstLine="567"/>
      </w:pPr>
      <w:r w:rsidRPr="00C575F5">
        <w:t>Ces croquis, qui correspondent à diverses réalisations possibles, sont donnés uniquement à titre d</w:t>
      </w:r>
      <w:r w:rsidR="00554990" w:rsidRPr="00C575F5">
        <w:t>’</w:t>
      </w:r>
      <w:r w:rsidRPr="00C575F5">
        <w:t>exemple.</w:t>
      </w:r>
    </w:p>
    <w:p w14:paraId="454BA3CB" w14:textId="73690C5B" w:rsidR="005F5976" w:rsidRPr="00C575F5" w:rsidRDefault="005F5976" w:rsidP="005F5976">
      <w:pPr>
        <w:pStyle w:val="SingleTxtG"/>
        <w:spacing w:before="120"/>
        <w:ind w:firstLine="567"/>
      </w:pPr>
      <w:r w:rsidRPr="00C575F5">
        <w:t>La marque d</w:t>
      </w:r>
      <w:r w:rsidR="00554990" w:rsidRPr="00C575F5">
        <w:t>’</w:t>
      </w:r>
      <w:r w:rsidRPr="00C575F5">
        <w:t>homologation ci-dessus, apposée sur un dispositif rétroréfléchissant, indique que le type de celui-ci a été homologué aux Pays-Bas (E4), sous le numéro 02216. Le numéro d</w:t>
      </w:r>
      <w:r w:rsidR="00554990" w:rsidRPr="00C575F5">
        <w:t>’</w:t>
      </w:r>
      <w:r w:rsidRPr="00C575F5">
        <w:t>homologation indique que l</w:t>
      </w:r>
      <w:r w:rsidR="00554990" w:rsidRPr="00C575F5">
        <w:t>’</w:t>
      </w:r>
      <w:r w:rsidRPr="00C575F5">
        <w:t>homologation a été accordée conformément aux prescriptions du Règlement tel que modifié par la série 02 d</w:t>
      </w:r>
      <w:r w:rsidR="00554990" w:rsidRPr="00C575F5">
        <w:t>’</w:t>
      </w:r>
      <w:r w:rsidRPr="00C575F5">
        <w:t>amendements.</w:t>
      </w:r>
    </w:p>
    <w:p w14:paraId="01D76F41" w14:textId="208A44E2" w:rsidR="005F5976" w:rsidRPr="00C575F5" w:rsidRDefault="005F5976" w:rsidP="005F5976">
      <w:pPr>
        <w:pStyle w:val="Titre1"/>
        <w:spacing w:after="120"/>
        <w:rPr>
          <w:b/>
          <w:bCs/>
        </w:rPr>
      </w:pPr>
      <w:r w:rsidRPr="00C575F5">
        <w:rPr>
          <w:b/>
        </w:rPr>
        <w:tab/>
      </w:r>
      <w:r w:rsidRPr="00C575F5">
        <w:t xml:space="preserve">Figure A24-II </w:t>
      </w:r>
      <w:r w:rsidRPr="00C575F5">
        <w:br/>
      </w:r>
      <w:r w:rsidRPr="00C575F5">
        <w:rPr>
          <w:b/>
          <w:bCs/>
        </w:rPr>
        <w:t>Marquage simplifié pour les dispositifs groupés, combinés ou mutuellement incorporés</w:t>
      </w:r>
    </w:p>
    <w:p w14:paraId="40D3AF2F" w14:textId="77777777" w:rsidR="005F5976" w:rsidRPr="00C575F5" w:rsidRDefault="005F5976" w:rsidP="002940D0">
      <w:pPr>
        <w:spacing w:after="240" w:line="240" w:lineRule="auto"/>
        <w:ind w:left="1134" w:right="1134"/>
      </w:pPr>
      <w:r w:rsidRPr="00C575F5">
        <w:rPr>
          <w:noProof/>
          <w:lang w:eastAsia="fr-CH"/>
        </w:rPr>
        <mc:AlternateContent>
          <mc:Choice Requires="wpg">
            <w:drawing>
              <wp:inline distT="0" distB="0" distL="0" distR="0" wp14:anchorId="7B36075E" wp14:editId="62C58F11">
                <wp:extent cx="4751709" cy="1842619"/>
                <wp:effectExtent l="0" t="0" r="10795" b="24765"/>
                <wp:docPr id="1107"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1709" cy="1842619"/>
                          <a:chOff x="0" y="233812"/>
                          <a:chExt cx="4320120" cy="1842468"/>
                        </a:xfrm>
                      </wpg:grpSpPr>
                      <wpg:grpSp>
                        <wpg:cNvPr id="1108" name="Gruppieren 1108"/>
                        <wpg:cNvGrpSpPr/>
                        <wpg:grpSpPr>
                          <a:xfrm>
                            <a:off x="0" y="630560"/>
                            <a:ext cx="4320120" cy="1445720"/>
                            <a:chOff x="0" y="630560"/>
                            <a:chExt cx="4320120" cy="1445720"/>
                          </a:xfrm>
                        </wpg:grpSpPr>
                        <wps:wsp>
                          <wps:cNvPr id="1109" name="Rechteck 1109"/>
                          <wps:cNvSpPr/>
                          <wps:spPr>
                            <a:xfrm>
                              <a:off x="0" y="630560"/>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049AF87" w14:textId="77777777" w:rsidR="00554990" w:rsidRDefault="00554990" w:rsidP="005F5976"/>
                            </w:txbxContent>
                          </wps:txbx>
                          <wps:bodyPr rtlCol="0" anchor="ctr"/>
                        </wps:wsp>
                        <wps:wsp>
                          <wps:cNvPr id="1110" name="Rechteck 1110"/>
                          <wps:cNvSpPr/>
                          <wps:spPr>
                            <a:xfrm>
                              <a:off x="324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DFB9B7" w14:textId="77777777" w:rsidR="00554990" w:rsidRDefault="00554990" w:rsidP="005F5976"/>
                            </w:txbxContent>
                          </wps:txbx>
                          <wps:bodyPr rtlCol="0" anchor="ctr"/>
                        </wps:wsp>
                        <wps:wsp>
                          <wps:cNvPr id="1111" name="Rechteck 1111"/>
                          <wps:cNvSpPr/>
                          <wps:spPr>
                            <a:xfrm>
                              <a:off x="3238937"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47C13" w14:textId="77777777" w:rsidR="00554990" w:rsidRDefault="00554990" w:rsidP="005F5976"/>
                            </w:txbxContent>
                          </wps:txbx>
                          <wps:bodyPr rtlCol="0" anchor="ctr"/>
                        </wps:wsp>
                        <wps:wsp>
                          <wps:cNvPr id="1112" name="Rechteck 1112"/>
                          <wps:cNvSpPr/>
                          <wps:spPr>
                            <a:xfrm>
                              <a:off x="216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8892C" w14:textId="77777777" w:rsidR="00554990" w:rsidRDefault="00554990" w:rsidP="005F5976"/>
                            </w:txbxContent>
                          </wps:txbx>
                          <wps:bodyPr rtlCol="0" anchor="ctr"/>
                        </wps:wsp>
                        <wps:wsp>
                          <wps:cNvPr id="1113" name="Rechteck 1113"/>
                          <wps:cNvSpPr/>
                          <wps:spPr>
                            <a:xfrm>
                              <a:off x="108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330D2B" w14:textId="77777777" w:rsidR="00554990" w:rsidRDefault="00554990" w:rsidP="005F5976"/>
                            </w:txbxContent>
                          </wps:txbx>
                          <wps:bodyPr rtlCol="0" anchor="ctr"/>
                        </wps:wsp>
                        <wps:wsp>
                          <wps:cNvPr id="1114" name="Rechteck 1114"/>
                          <wps:cNvSpPr/>
                          <wps:spPr>
                            <a:xfrm>
                              <a:off x="108000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8CED3D" w14:textId="77777777" w:rsidR="00554990" w:rsidRDefault="00554990" w:rsidP="005F5976"/>
                            </w:txbxContent>
                          </wps:txbx>
                          <wps:bodyPr rtlCol="0" anchor="ctr"/>
                        </wps:wsp>
                        <wps:wsp>
                          <wps:cNvPr id="1115" name="Rechteck 1115"/>
                          <wps:cNvSpPr/>
                          <wps:spPr>
                            <a:xfrm>
                              <a:off x="216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5DCA1" w14:textId="77777777" w:rsidR="00554990" w:rsidRDefault="00554990" w:rsidP="005F5976"/>
                            </w:txbxContent>
                          </wps:txbx>
                          <wps:bodyPr rtlCol="0" anchor="ctr"/>
                        </wps:wsp>
                      </wpg:grpSp>
                      <wpg:grpSp>
                        <wpg:cNvPr id="1116" name="Gruppieren 1116"/>
                        <wpg:cNvGrpSpPr/>
                        <wpg:grpSpPr>
                          <a:xfrm>
                            <a:off x="1227841" y="822104"/>
                            <a:ext cx="288000" cy="340988"/>
                            <a:chOff x="1227841" y="822104"/>
                            <a:chExt cx="288000" cy="340988"/>
                          </a:xfrm>
                        </wpg:grpSpPr>
                        <wps:wsp>
                          <wps:cNvPr id="1117" name="Ellipse 1117"/>
                          <wps:cNvSpPr/>
                          <wps:spPr>
                            <a:xfrm>
                              <a:off x="1227841" y="822104"/>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DF16C" w14:textId="77777777" w:rsidR="00554990" w:rsidRDefault="00554990" w:rsidP="005F5976"/>
                            </w:txbxContent>
                          </wps:txbx>
                          <wps:bodyPr rtlCol="0" anchor="ctr"/>
                        </wps:wsp>
                        <wps:wsp>
                          <wps:cNvPr id="1118" name="Gerade Verbindung mit Pfeil 1118"/>
                          <wps:cNvCnPr/>
                          <wps:spPr>
                            <a:xfrm>
                              <a:off x="1276066" y="1163092"/>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9" name="Textfeld 11"/>
                          <wps:cNvSpPr txBox="1"/>
                          <wps:spPr>
                            <a:xfrm>
                              <a:off x="1259513" y="842129"/>
                              <a:ext cx="71011" cy="276837"/>
                            </a:xfrm>
                            <a:prstGeom prst="rect">
                              <a:avLst/>
                            </a:prstGeom>
                            <a:noFill/>
                          </wps:spPr>
                          <wps:txbx>
                            <w:txbxContent>
                              <w:p w14:paraId="45437A0D" w14:textId="77777777" w:rsidR="00554990" w:rsidRDefault="00554990" w:rsidP="005F5976">
                                <w:r>
                                  <w:t>E</w:t>
                                </w:r>
                              </w:p>
                            </w:txbxContent>
                          </wps:txbx>
                          <wps:bodyPr wrap="none" lIns="0" tIns="0" rIns="0" bIns="0" rtlCol="0">
                            <a:noAutofit/>
                          </wps:bodyPr>
                        </wps:wsp>
                        <wps:wsp>
                          <wps:cNvPr id="1152" name="Textfeld 13"/>
                          <wps:cNvSpPr txBox="1"/>
                          <wps:spPr>
                            <a:xfrm>
                              <a:off x="1394013" y="912959"/>
                              <a:ext cx="76830" cy="175246"/>
                            </a:xfrm>
                            <a:prstGeom prst="rect">
                              <a:avLst/>
                            </a:prstGeom>
                            <a:noFill/>
                          </wps:spPr>
                          <wps:txbx>
                            <w:txbxContent>
                              <w:p w14:paraId="48AE18F1" w14:textId="77777777" w:rsidR="00554990" w:rsidRDefault="00554990" w:rsidP="005F5976">
                                <w:r>
                                  <w:t>4</w:t>
                                </w:r>
                              </w:p>
                            </w:txbxContent>
                          </wps:txbx>
                          <wps:bodyPr wrap="square" lIns="0" tIns="0" rIns="0" bIns="0" rtlCol="0">
                            <a:noAutofit/>
                          </wps:bodyPr>
                        </wps:wsp>
                      </wpg:grpSp>
                      <wps:wsp>
                        <wps:cNvPr id="1153" name="Textfeld 16383"/>
                        <wps:cNvSpPr txBox="1"/>
                        <wps:spPr>
                          <a:xfrm>
                            <a:off x="1218793" y="662120"/>
                            <a:ext cx="360022" cy="131434"/>
                          </a:xfrm>
                          <a:prstGeom prst="rect">
                            <a:avLst/>
                          </a:prstGeom>
                          <a:noFill/>
                        </wps:spPr>
                        <wps:txbx>
                          <w:txbxContent>
                            <w:p w14:paraId="59FFB5AF" w14:textId="77777777" w:rsidR="00554990" w:rsidRPr="00B71C0E" w:rsidRDefault="00554990" w:rsidP="005F5976">
                              <w:pPr>
                                <w:rPr>
                                  <w:sz w:val="18"/>
                                  <w:szCs w:val="18"/>
                                </w:rPr>
                              </w:pPr>
                              <w:r w:rsidRPr="00B71C0E">
                                <w:rPr>
                                  <w:sz w:val="18"/>
                                  <w:szCs w:val="18"/>
                                </w:rPr>
                                <w:t>3333</w:t>
                              </w:r>
                            </w:p>
                          </w:txbxContent>
                        </wps:txbx>
                        <wps:bodyPr wrap="square" lIns="0" tIns="0" rIns="0" bIns="0" rtlCol="0">
                          <a:noAutofit/>
                        </wps:bodyPr>
                      </wps:wsp>
                      <wps:wsp>
                        <wps:cNvPr id="1154" name="Textfeld 16384"/>
                        <wps:cNvSpPr txBox="1"/>
                        <wps:spPr>
                          <a:xfrm>
                            <a:off x="1799002" y="964001"/>
                            <a:ext cx="303511" cy="451961"/>
                          </a:xfrm>
                          <a:prstGeom prst="rect">
                            <a:avLst/>
                          </a:prstGeom>
                          <a:noFill/>
                        </wps:spPr>
                        <wps:txbx>
                          <w:txbxContent>
                            <w:p w14:paraId="41E9D623" w14:textId="77777777" w:rsidR="00554990" w:rsidRPr="00B71C0E" w:rsidRDefault="00554990" w:rsidP="005F5976">
                              <w:pPr>
                                <w:jc w:val="center"/>
                                <w:rPr>
                                  <w:sz w:val="18"/>
                                  <w:szCs w:val="18"/>
                                </w:rPr>
                              </w:pPr>
                              <w:r w:rsidRPr="00B71C0E">
                                <w:rPr>
                                  <w:sz w:val="18"/>
                                  <w:szCs w:val="18"/>
                                </w:rPr>
                                <w:t>IA</w:t>
                              </w:r>
                            </w:p>
                            <w:p w14:paraId="42C8D535" w14:textId="77777777" w:rsidR="00554990" w:rsidRPr="00B71C0E" w:rsidRDefault="00554990" w:rsidP="005F5976">
                              <w:pPr>
                                <w:jc w:val="center"/>
                                <w:rPr>
                                  <w:sz w:val="18"/>
                                  <w:szCs w:val="18"/>
                                </w:rPr>
                              </w:pPr>
                              <w:r w:rsidRPr="00B71C0E">
                                <w:rPr>
                                  <w:sz w:val="18"/>
                                  <w:szCs w:val="18"/>
                                </w:rPr>
                                <w:t>02</w:t>
                              </w:r>
                            </w:p>
                          </w:txbxContent>
                        </wps:txbx>
                        <wps:bodyPr wrap="square" rtlCol="0">
                          <a:noAutofit/>
                        </wps:bodyPr>
                      </wps:wsp>
                      <wps:wsp>
                        <wps:cNvPr id="1155" name="Textfeld 55"/>
                        <wps:cNvSpPr txBox="1"/>
                        <wps:spPr>
                          <a:xfrm>
                            <a:off x="3988913" y="982445"/>
                            <a:ext cx="297796" cy="439911"/>
                          </a:xfrm>
                          <a:prstGeom prst="rect">
                            <a:avLst/>
                          </a:prstGeom>
                          <a:noFill/>
                        </wps:spPr>
                        <wps:txbx>
                          <w:txbxContent>
                            <w:p w14:paraId="2DA81996" w14:textId="77777777" w:rsidR="00554990" w:rsidRPr="00B71C0E" w:rsidRDefault="00554990" w:rsidP="005F5976">
                              <w:pPr>
                                <w:jc w:val="center"/>
                                <w:rPr>
                                  <w:sz w:val="18"/>
                                  <w:szCs w:val="18"/>
                                </w:rPr>
                              </w:pPr>
                              <w:r w:rsidRPr="00B71C0E">
                                <w:rPr>
                                  <w:sz w:val="18"/>
                                  <w:szCs w:val="18"/>
                                </w:rPr>
                                <w:t>R</w:t>
                              </w:r>
                            </w:p>
                            <w:p w14:paraId="24EA6656" w14:textId="77777777" w:rsidR="00554990" w:rsidRPr="00B71C0E" w:rsidRDefault="00554990" w:rsidP="005F5976">
                              <w:pPr>
                                <w:jc w:val="center"/>
                                <w:rPr>
                                  <w:sz w:val="18"/>
                                  <w:szCs w:val="18"/>
                                </w:rPr>
                              </w:pPr>
                              <w:r w:rsidRPr="00B71C0E">
                                <w:rPr>
                                  <w:sz w:val="18"/>
                                  <w:szCs w:val="18"/>
                                </w:rPr>
                                <w:t>01</w:t>
                              </w:r>
                            </w:p>
                          </w:txbxContent>
                        </wps:txbx>
                        <wps:bodyPr wrap="square" rtlCol="0">
                          <a:noAutofit/>
                        </wps:bodyPr>
                      </wps:wsp>
                      <wps:wsp>
                        <wps:cNvPr id="1156" name="Textfeld 56"/>
                        <wps:cNvSpPr txBox="1"/>
                        <wps:spPr>
                          <a:xfrm>
                            <a:off x="2952733" y="966545"/>
                            <a:ext cx="297796" cy="455763"/>
                          </a:xfrm>
                          <a:prstGeom prst="rect">
                            <a:avLst/>
                          </a:prstGeom>
                          <a:noFill/>
                        </wps:spPr>
                        <wps:txbx>
                          <w:txbxContent>
                            <w:p w14:paraId="4F64B8B9" w14:textId="77777777" w:rsidR="00554990" w:rsidRPr="00B71C0E" w:rsidRDefault="00554990" w:rsidP="005F5976">
                              <w:pPr>
                                <w:jc w:val="center"/>
                                <w:rPr>
                                  <w:sz w:val="18"/>
                                  <w:szCs w:val="18"/>
                                </w:rPr>
                              </w:pPr>
                              <w:r w:rsidRPr="00B71C0E">
                                <w:rPr>
                                  <w:sz w:val="18"/>
                                  <w:szCs w:val="18"/>
                                </w:rPr>
                                <w:t>2a</w:t>
                              </w:r>
                            </w:p>
                            <w:p w14:paraId="660F75FC" w14:textId="77777777" w:rsidR="00554990" w:rsidRPr="00B71C0E" w:rsidRDefault="00554990" w:rsidP="005F5976">
                              <w:pPr>
                                <w:jc w:val="center"/>
                                <w:rPr>
                                  <w:sz w:val="18"/>
                                  <w:szCs w:val="18"/>
                                </w:rPr>
                              </w:pPr>
                              <w:r w:rsidRPr="00B71C0E">
                                <w:rPr>
                                  <w:sz w:val="18"/>
                                  <w:szCs w:val="18"/>
                                </w:rPr>
                                <w:t>00</w:t>
                              </w:r>
                            </w:p>
                          </w:txbxContent>
                        </wps:txbx>
                        <wps:bodyPr wrap="square" rtlCol="0">
                          <a:noAutofit/>
                        </wps:bodyPr>
                      </wps:wsp>
                      <wps:wsp>
                        <wps:cNvPr id="1157" name="Textfeld 57"/>
                        <wps:cNvSpPr txBox="1"/>
                        <wps:spPr>
                          <a:xfrm>
                            <a:off x="1801058" y="1521181"/>
                            <a:ext cx="297796" cy="474832"/>
                          </a:xfrm>
                          <a:prstGeom prst="rect">
                            <a:avLst/>
                          </a:prstGeom>
                          <a:noFill/>
                        </wps:spPr>
                        <wps:txbx>
                          <w:txbxContent>
                            <w:p w14:paraId="7A2E2A25" w14:textId="77777777" w:rsidR="00554990" w:rsidRPr="00B71C0E" w:rsidRDefault="00554990" w:rsidP="005F5976">
                              <w:pPr>
                                <w:jc w:val="center"/>
                                <w:rPr>
                                  <w:sz w:val="18"/>
                                  <w:szCs w:val="18"/>
                                </w:rPr>
                              </w:pPr>
                              <w:r w:rsidRPr="00B71C0E">
                                <w:rPr>
                                  <w:sz w:val="18"/>
                                  <w:szCs w:val="18"/>
                                </w:rPr>
                                <w:t>F</w:t>
                              </w:r>
                            </w:p>
                            <w:p w14:paraId="5813D955" w14:textId="77777777" w:rsidR="00554990" w:rsidRPr="00B71C0E" w:rsidRDefault="00554990" w:rsidP="005F5976">
                              <w:pPr>
                                <w:jc w:val="center"/>
                                <w:rPr>
                                  <w:sz w:val="18"/>
                                  <w:szCs w:val="18"/>
                                </w:rPr>
                              </w:pPr>
                              <w:r w:rsidRPr="00B71C0E">
                                <w:rPr>
                                  <w:sz w:val="18"/>
                                  <w:szCs w:val="18"/>
                                </w:rPr>
                                <w:t>00</w:t>
                              </w:r>
                            </w:p>
                          </w:txbxContent>
                        </wps:txbx>
                        <wps:bodyPr wrap="square" rtlCol="0">
                          <a:noAutofit/>
                        </wps:bodyPr>
                      </wps:wsp>
                      <wps:wsp>
                        <wps:cNvPr id="1158" name="Textfeld 58"/>
                        <wps:cNvSpPr txBox="1"/>
                        <wps:spPr>
                          <a:xfrm>
                            <a:off x="3990990" y="1550440"/>
                            <a:ext cx="304146" cy="397512"/>
                          </a:xfrm>
                          <a:prstGeom prst="rect">
                            <a:avLst/>
                          </a:prstGeom>
                          <a:noFill/>
                        </wps:spPr>
                        <wps:txbx>
                          <w:txbxContent>
                            <w:p w14:paraId="0C857084" w14:textId="77777777" w:rsidR="00554990" w:rsidRPr="00B71C0E" w:rsidRDefault="00554990" w:rsidP="005F5976">
                              <w:pPr>
                                <w:jc w:val="center"/>
                                <w:rPr>
                                  <w:sz w:val="18"/>
                                  <w:szCs w:val="18"/>
                                </w:rPr>
                              </w:pPr>
                              <w:r w:rsidRPr="00B71C0E">
                                <w:rPr>
                                  <w:sz w:val="18"/>
                                  <w:szCs w:val="18"/>
                                </w:rPr>
                                <w:t>S2</w:t>
                              </w:r>
                            </w:p>
                            <w:p w14:paraId="763A3B3C" w14:textId="77777777" w:rsidR="00554990" w:rsidRPr="00B71C0E" w:rsidRDefault="00554990" w:rsidP="005F5976">
                              <w:pPr>
                                <w:jc w:val="center"/>
                                <w:rPr>
                                  <w:sz w:val="18"/>
                                  <w:szCs w:val="18"/>
                                </w:rPr>
                              </w:pPr>
                              <w:r w:rsidRPr="00B71C0E">
                                <w:rPr>
                                  <w:sz w:val="18"/>
                                  <w:szCs w:val="18"/>
                                </w:rPr>
                                <w:t>01</w:t>
                              </w:r>
                            </w:p>
                          </w:txbxContent>
                        </wps:txbx>
                        <wps:bodyPr wrap="square" rtlCol="0">
                          <a:noAutofit/>
                        </wps:bodyPr>
                      </wps:wsp>
                      <wps:wsp>
                        <wps:cNvPr id="1159" name="Textfeld 59"/>
                        <wps:cNvSpPr txBox="1"/>
                        <wps:spPr>
                          <a:xfrm>
                            <a:off x="2886043" y="1499238"/>
                            <a:ext cx="342243" cy="469848"/>
                          </a:xfrm>
                          <a:prstGeom prst="rect">
                            <a:avLst/>
                          </a:prstGeom>
                          <a:noFill/>
                        </wps:spPr>
                        <wps:txbx>
                          <w:txbxContent>
                            <w:p w14:paraId="32FF7159" w14:textId="77777777" w:rsidR="00554990" w:rsidRPr="00B71C0E" w:rsidRDefault="00554990" w:rsidP="005F5976">
                              <w:pPr>
                                <w:jc w:val="center"/>
                                <w:rPr>
                                  <w:sz w:val="18"/>
                                  <w:szCs w:val="18"/>
                                </w:rPr>
                              </w:pPr>
                              <w:r w:rsidRPr="00B71C0E">
                                <w:rPr>
                                  <w:sz w:val="18"/>
                                  <w:szCs w:val="18"/>
                                </w:rPr>
                                <w:t>AR</w:t>
                              </w:r>
                            </w:p>
                            <w:p w14:paraId="0CAC2340" w14:textId="77777777" w:rsidR="00554990" w:rsidRPr="00B71C0E" w:rsidRDefault="00554990" w:rsidP="005F5976">
                              <w:pPr>
                                <w:jc w:val="center"/>
                                <w:rPr>
                                  <w:sz w:val="18"/>
                                  <w:szCs w:val="18"/>
                                </w:rPr>
                              </w:pPr>
                              <w:r w:rsidRPr="00B71C0E">
                                <w:rPr>
                                  <w:sz w:val="18"/>
                                  <w:szCs w:val="18"/>
                                </w:rPr>
                                <w:t>00</w:t>
                              </w:r>
                            </w:p>
                          </w:txbxContent>
                        </wps:txbx>
                        <wps:bodyPr wrap="square" rtlCol="0">
                          <a:noAutofit/>
                        </wps:bodyPr>
                      </wps:wsp>
                      <wps:wsp>
                        <wps:cNvPr id="1160" name="Textfeld 9"/>
                        <wps:cNvSpPr txBox="1"/>
                        <wps:spPr>
                          <a:xfrm>
                            <a:off x="1656038" y="233812"/>
                            <a:ext cx="1310208" cy="234068"/>
                          </a:xfrm>
                          <a:prstGeom prst="rect">
                            <a:avLst/>
                          </a:prstGeom>
                          <a:noFill/>
                        </wps:spPr>
                        <wps:txbx>
                          <w:txbxContent>
                            <w:p w14:paraId="42D0FF67" w14:textId="77777777" w:rsidR="00554990" w:rsidRPr="005F5976" w:rsidRDefault="00554990" w:rsidP="005F5976">
                              <w:pPr>
                                <w:pStyle w:val="H1G"/>
                                <w:spacing w:before="0" w:after="0"/>
                                <w:rPr>
                                  <w:bCs/>
                                  <w:sz w:val="20"/>
                                </w:rPr>
                              </w:pPr>
                              <w:r w:rsidRPr="005F5976">
                                <w:rPr>
                                  <w:bCs/>
                                  <w:sz w:val="20"/>
                                </w:rPr>
                                <w:t>Modèle D</w:t>
                              </w:r>
                            </w:p>
                          </w:txbxContent>
                        </wps:txbx>
                        <wps:bodyPr wrap="square" lIns="0" tIns="0" rIns="0" bIns="0" rtlCol="0">
                          <a:noAutofit/>
                        </wps:bodyPr>
                      </wps:wsp>
                    </wpg:wgp>
                  </a:graphicData>
                </a:graphic>
              </wp:inline>
            </w:drawing>
          </mc:Choice>
          <mc:Fallback>
            <w:pict>
              <v:group w14:anchorId="7B36075E" id="Gruppieren 15" o:spid="_x0000_s1413" style="width:374.15pt;height:145.1pt;mso-position-horizontal-relative:char;mso-position-vertical-relative:line" coordorigin=",2338" coordsize="43201,18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">
                <v:group id="Gruppieren 1108" o:spid="_x0000_s1414" style="position:absolute;top:6305;width:43201;height:14457" coordorigin=",6305"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rect id="Rechteck 1109" o:spid="_x0000_s1415" style="position:absolute;top:6305;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" fillcolor="white [3212]" strokecolor="#7f7f7f [1612]" strokeweight="1pt">
                    <v:stroke dashstyle="dash"/>
                    <v:textbox>
                      <w:txbxContent>
                        <w:p w14:paraId="7049AF87" w14:textId="77777777" w:rsidR="00554990" w:rsidRDefault="00554990" w:rsidP="005F5976"/>
                      </w:txbxContent>
                    </v:textbox>
                  </v:rect>
                  <v:rect id="Rechteck 1110" o:spid="_x0000_s1416" style="position:absolute;left:324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" fillcolor="white [3212]" strokecolor="#7f7f7f [1612]" strokeweight="1pt">
                    <v:textbox>
                      <w:txbxContent>
                        <w:p w14:paraId="55DFB9B7" w14:textId="77777777" w:rsidR="00554990" w:rsidRDefault="00554990" w:rsidP="005F5976"/>
                      </w:txbxContent>
                    </v:textbox>
                  </v:rect>
                  <v:rect id="Rechteck 1111" o:spid="_x0000_s1417" style="position:absolute;left:32389;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" fillcolor="white [3212]" strokecolor="#7f7f7f [1612]" strokeweight="1pt">
                    <v:textbox>
                      <w:txbxContent>
                        <w:p w14:paraId="02E47C13" w14:textId="77777777" w:rsidR="00554990" w:rsidRDefault="00554990" w:rsidP="005F5976"/>
                      </w:txbxContent>
                    </v:textbox>
                  </v:rect>
                  <v:rect id="Rechteck 1112" o:spid="_x0000_s1418" style="position:absolute;left:216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" fillcolor="white [3212]" strokecolor="#7f7f7f [1612]" strokeweight="1pt">
                    <v:textbox>
                      <w:txbxContent>
                        <w:p w14:paraId="1278892C" w14:textId="77777777" w:rsidR="00554990" w:rsidRDefault="00554990" w:rsidP="005F5976"/>
                      </w:txbxContent>
                    </v:textbox>
                  </v:rect>
                  <v:rect id="Rechteck 1113" o:spid="_x0000_s1419" style="position:absolute;left:108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" fillcolor="white [3212]" strokecolor="#7f7f7f [1612]" strokeweight="1pt">
                    <v:textbox>
                      <w:txbxContent>
                        <w:p w14:paraId="35330D2B" w14:textId="77777777" w:rsidR="00554990" w:rsidRDefault="00554990" w:rsidP="005F5976"/>
                      </w:txbxContent>
                    </v:textbox>
                  </v:rect>
                  <v:rect id="Rechteck 1114" o:spid="_x0000_s1420" style="position:absolute;left:10800;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" fillcolor="white [3212]" strokecolor="#7f7f7f [1612]" strokeweight="1pt">
                    <v:textbox>
                      <w:txbxContent>
                        <w:p w14:paraId="028CED3D" w14:textId="77777777" w:rsidR="00554990" w:rsidRDefault="00554990" w:rsidP="005F5976"/>
                      </w:txbxContent>
                    </v:textbox>
                  </v:rect>
                  <v:rect id="Rechteck 1115" o:spid="_x0000_s1421" style="position:absolute;left:216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" fillcolor="white [3212]" strokecolor="#7f7f7f [1612]" strokeweight="1pt">
                    <v:textbox>
                      <w:txbxContent>
                        <w:p w14:paraId="7375DCA1" w14:textId="77777777" w:rsidR="00554990" w:rsidRDefault="00554990" w:rsidP="005F5976"/>
                      </w:txbxContent>
                    </v:textbox>
                  </v:rect>
                </v:group>
                <v:group id="Gruppieren 1116" o:spid="_x0000_s1422" style="position:absolute;left:12278;top:8221;width:2880;height:3409" coordorigin="12278,8221"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oval id="Ellipse 1117" o:spid="_x0000_s1423" style="position:absolute;left:12278;top:822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" filled="f" strokecolor="black [3213]" strokeweight="1pt">
                    <v:textbox>
                      <w:txbxContent>
                        <w:p w14:paraId="0B9DF16C" w14:textId="77777777" w:rsidR="00554990" w:rsidRDefault="00554990" w:rsidP="005F5976"/>
                      </w:txbxContent>
                    </v:textbox>
                  </v:oval>
                  <v:shape id="Gerade Verbindung mit Pfeil 1118" o:spid="_x0000_s1424" type="#_x0000_t32" style="position:absolute;left:12760;top:1163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" strokecolor="black [3213]" strokeweight="1pt">
                    <v:stroke endarrow="block"/>
                  </v:shape>
                  <v:shape id="Textfeld 11" o:spid="_x0000_s1425" type="#_x0000_t202" style="position:absolute;left:12595;top:8421;width:710;height:2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" filled="f" stroked="f">
                    <v:textbox inset="0,0,0,0">
                      <w:txbxContent>
                        <w:p w14:paraId="45437A0D" w14:textId="77777777" w:rsidR="00554990" w:rsidRDefault="00554990" w:rsidP="005F5976">
                          <w:r>
                            <w:t>E</w:t>
                          </w:r>
                        </w:p>
                      </w:txbxContent>
                    </v:textbox>
                  </v:shape>
                  <v:shape id="Textfeld 13" o:spid="_x0000_s1426" type="#_x0000_t202" style="position:absolute;left:13940;top:9129;width:76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rUwwAAAN0AAAAPAAAAZHJzL2Rvd25yZXYueG1sRE9Ni8Iw&#10;EL0L/ocwgjdNFRS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WVR61MMAAADdAAAADwAA&#10;AAAAAAAAAAAAAAAHAgAAZHJzL2Rvd25yZXYueG1sUEsFBgAAAAADAAMAtwAAAPcCAAAAAA==&#10;" filled="f" stroked="f">
                    <v:textbox inset="0,0,0,0">
                      <w:txbxContent>
                        <w:p w14:paraId="48AE18F1" w14:textId="77777777" w:rsidR="00554990" w:rsidRDefault="00554990" w:rsidP="005F5976">
                          <w:r>
                            <w:t>4</w:t>
                          </w:r>
                        </w:p>
                      </w:txbxContent>
                    </v:textbox>
                  </v:shape>
                </v:group>
                <v:shape id="Textfeld 16383" o:spid="_x0000_s1427" type="#_x0000_t202" style="position:absolute;left:12187;top:6621;width:360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9PxAAAAN0AAAAPAAAAZHJzL2Rvd25yZXYueG1sRE9Na8JA&#10;EL0X/A/LCL3VjS2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DYY30/EAAAA3QAAAA8A&#10;AAAAAAAAAAAAAAAABwIAAGRycy9kb3ducmV2LnhtbFBLBQYAAAAAAwADALcAAAD4AgAAAAA=&#10;" filled="f" stroked="f">
                  <v:textbox inset="0,0,0,0">
                    <w:txbxContent>
                      <w:p w14:paraId="59FFB5AF" w14:textId="77777777" w:rsidR="00554990" w:rsidRPr="00B71C0E" w:rsidRDefault="00554990" w:rsidP="005F5976">
                        <w:pPr>
                          <w:rPr>
                            <w:sz w:val="18"/>
                            <w:szCs w:val="18"/>
                          </w:rPr>
                        </w:pPr>
                        <w:r w:rsidRPr="00B71C0E">
                          <w:rPr>
                            <w:sz w:val="18"/>
                            <w:szCs w:val="18"/>
                          </w:rPr>
                          <w:t>3333</w:t>
                        </w:r>
                      </w:p>
                    </w:txbxContent>
                  </v:textbox>
                </v:shape>
                <v:shape id="Textfeld 16384" o:spid="_x0000_s1428" type="#_x0000_t202" style="position:absolute;left:17990;top:9640;width:3035;height:4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" filled="f" stroked="f">
                  <v:textbox>
                    <w:txbxContent>
                      <w:p w14:paraId="41E9D623" w14:textId="77777777" w:rsidR="00554990" w:rsidRPr="00B71C0E" w:rsidRDefault="00554990" w:rsidP="005F5976">
                        <w:pPr>
                          <w:jc w:val="center"/>
                          <w:rPr>
                            <w:sz w:val="18"/>
                            <w:szCs w:val="18"/>
                          </w:rPr>
                        </w:pPr>
                        <w:r w:rsidRPr="00B71C0E">
                          <w:rPr>
                            <w:sz w:val="18"/>
                            <w:szCs w:val="18"/>
                          </w:rPr>
                          <w:t>IA</w:t>
                        </w:r>
                      </w:p>
                      <w:p w14:paraId="42C8D535" w14:textId="77777777" w:rsidR="00554990" w:rsidRPr="00B71C0E" w:rsidRDefault="00554990" w:rsidP="005F5976">
                        <w:pPr>
                          <w:jc w:val="center"/>
                          <w:rPr>
                            <w:sz w:val="18"/>
                            <w:szCs w:val="18"/>
                          </w:rPr>
                        </w:pPr>
                        <w:r w:rsidRPr="00B71C0E">
                          <w:rPr>
                            <w:sz w:val="18"/>
                            <w:szCs w:val="18"/>
                          </w:rPr>
                          <w:t>02</w:t>
                        </w:r>
                      </w:p>
                    </w:txbxContent>
                  </v:textbox>
                </v:shape>
                <v:shape id="Textfeld 55" o:spid="_x0000_s1429" type="#_x0000_t202" style="position:absolute;left:39889;top:9824;width:2978;height: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" filled="f" stroked="f">
                  <v:textbox>
                    <w:txbxContent>
                      <w:p w14:paraId="2DA81996" w14:textId="77777777" w:rsidR="00554990" w:rsidRPr="00B71C0E" w:rsidRDefault="00554990" w:rsidP="005F5976">
                        <w:pPr>
                          <w:jc w:val="center"/>
                          <w:rPr>
                            <w:sz w:val="18"/>
                            <w:szCs w:val="18"/>
                          </w:rPr>
                        </w:pPr>
                        <w:r w:rsidRPr="00B71C0E">
                          <w:rPr>
                            <w:sz w:val="18"/>
                            <w:szCs w:val="18"/>
                          </w:rPr>
                          <w:t>R</w:t>
                        </w:r>
                      </w:p>
                      <w:p w14:paraId="24EA6656" w14:textId="77777777" w:rsidR="00554990" w:rsidRPr="00B71C0E" w:rsidRDefault="00554990" w:rsidP="005F5976">
                        <w:pPr>
                          <w:jc w:val="center"/>
                          <w:rPr>
                            <w:sz w:val="18"/>
                            <w:szCs w:val="18"/>
                          </w:rPr>
                        </w:pPr>
                        <w:r w:rsidRPr="00B71C0E">
                          <w:rPr>
                            <w:sz w:val="18"/>
                            <w:szCs w:val="18"/>
                          </w:rPr>
                          <w:t>01</w:t>
                        </w:r>
                      </w:p>
                    </w:txbxContent>
                  </v:textbox>
                </v:shape>
                <v:shape id="Textfeld 56" o:spid="_x0000_s1430" type="#_x0000_t202" style="position:absolute;left:29527;top:9665;width:2978;height:4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" filled="f" stroked="f">
                  <v:textbox>
                    <w:txbxContent>
                      <w:p w14:paraId="4F64B8B9" w14:textId="77777777" w:rsidR="00554990" w:rsidRPr="00B71C0E" w:rsidRDefault="00554990" w:rsidP="005F5976">
                        <w:pPr>
                          <w:jc w:val="center"/>
                          <w:rPr>
                            <w:sz w:val="18"/>
                            <w:szCs w:val="18"/>
                          </w:rPr>
                        </w:pPr>
                        <w:r w:rsidRPr="00B71C0E">
                          <w:rPr>
                            <w:sz w:val="18"/>
                            <w:szCs w:val="18"/>
                          </w:rPr>
                          <w:t>2a</w:t>
                        </w:r>
                      </w:p>
                      <w:p w14:paraId="660F75FC" w14:textId="77777777" w:rsidR="00554990" w:rsidRPr="00B71C0E" w:rsidRDefault="00554990" w:rsidP="005F5976">
                        <w:pPr>
                          <w:jc w:val="center"/>
                          <w:rPr>
                            <w:sz w:val="18"/>
                            <w:szCs w:val="18"/>
                          </w:rPr>
                        </w:pPr>
                        <w:r w:rsidRPr="00B71C0E">
                          <w:rPr>
                            <w:sz w:val="18"/>
                            <w:szCs w:val="18"/>
                          </w:rPr>
                          <w:t>00</w:t>
                        </w:r>
                      </w:p>
                    </w:txbxContent>
                  </v:textbox>
                </v:shape>
                <v:shape id="Textfeld 57" o:spid="_x0000_s1431" type="#_x0000_t202" style="position:absolute;left:18010;top:15211;width:2978;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" filled="f" stroked="f">
                  <v:textbox>
                    <w:txbxContent>
                      <w:p w14:paraId="7A2E2A25" w14:textId="77777777" w:rsidR="00554990" w:rsidRPr="00B71C0E" w:rsidRDefault="00554990" w:rsidP="005F5976">
                        <w:pPr>
                          <w:jc w:val="center"/>
                          <w:rPr>
                            <w:sz w:val="18"/>
                            <w:szCs w:val="18"/>
                          </w:rPr>
                        </w:pPr>
                        <w:r w:rsidRPr="00B71C0E">
                          <w:rPr>
                            <w:sz w:val="18"/>
                            <w:szCs w:val="18"/>
                          </w:rPr>
                          <w:t>F</w:t>
                        </w:r>
                      </w:p>
                      <w:p w14:paraId="5813D955" w14:textId="77777777" w:rsidR="00554990" w:rsidRPr="00B71C0E" w:rsidRDefault="00554990" w:rsidP="005F5976">
                        <w:pPr>
                          <w:jc w:val="center"/>
                          <w:rPr>
                            <w:sz w:val="18"/>
                            <w:szCs w:val="18"/>
                          </w:rPr>
                        </w:pPr>
                        <w:r w:rsidRPr="00B71C0E">
                          <w:rPr>
                            <w:sz w:val="18"/>
                            <w:szCs w:val="18"/>
                          </w:rPr>
                          <w:t>00</w:t>
                        </w:r>
                      </w:p>
                    </w:txbxContent>
                  </v:textbox>
                </v:shape>
                <v:shape id="Textfeld 58" o:spid="_x0000_s1432" type="#_x0000_t202" style="position:absolute;left:39909;top:15504;width:3042;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" filled="f" stroked="f">
                  <v:textbox>
                    <w:txbxContent>
                      <w:p w14:paraId="0C857084" w14:textId="77777777" w:rsidR="00554990" w:rsidRPr="00B71C0E" w:rsidRDefault="00554990" w:rsidP="005F5976">
                        <w:pPr>
                          <w:jc w:val="center"/>
                          <w:rPr>
                            <w:sz w:val="18"/>
                            <w:szCs w:val="18"/>
                          </w:rPr>
                        </w:pPr>
                        <w:r w:rsidRPr="00B71C0E">
                          <w:rPr>
                            <w:sz w:val="18"/>
                            <w:szCs w:val="18"/>
                          </w:rPr>
                          <w:t>S2</w:t>
                        </w:r>
                      </w:p>
                      <w:p w14:paraId="763A3B3C" w14:textId="77777777" w:rsidR="00554990" w:rsidRPr="00B71C0E" w:rsidRDefault="00554990" w:rsidP="005F5976">
                        <w:pPr>
                          <w:jc w:val="center"/>
                          <w:rPr>
                            <w:sz w:val="18"/>
                            <w:szCs w:val="18"/>
                          </w:rPr>
                        </w:pPr>
                        <w:r w:rsidRPr="00B71C0E">
                          <w:rPr>
                            <w:sz w:val="18"/>
                            <w:szCs w:val="18"/>
                          </w:rPr>
                          <w:t>01</w:t>
                        </w:r>
                      </w:p>
                    </w:txbxContent>
                  </v:textbox>
                </v:shape>
                <v:shape id="Textfeld 59" o:spid="_x0000_s1433" type="#_x0000_t202" style="position:absolute;left:28860;top:14992;width:3422;height:4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" filled="f" stroked="f">
                  <v:textbox>
                    <w:txbxContent>
                      <w:p w14:paraId="32FF7159" w14:textId="77777777" w:rsidR="00554990" w:rsidRPr="00B71C0E" w:rsidRDefault="00554990" w:rsidP="005F5976">
                        <w:pPr>
                          <w:jc w:val="center"/>
                          <w:rPr>
                            <w:sz w:val="18"/>
                            <w:szCs w:val="18"/>
                          </w:rPr>
                        </w:pPr>
                        <w:r w:rsidRPr="00B71C0E">
                          <w:rPr>
                            <w:sz w:val="18"/>
                            <w:szCs w:val="18"/>
                          </w:rPr>
                          <w:t>AR</w:t>
                        </w:r>
                      </w:p>
                      <w:p w14:paraId="0CAC2340" w14:textId="77777777" w:rsidR="00554990" w:rsidRPr="00B71C0E" w:rsidRDefault="00554990" w:rsidP="005F5976">
                        <w:pPr>
                          <w:jc w:val="center"/>
                          <w:rPr>
                            <w:sz w:val="18"/>
                            <w:szCs w:val="18"/>
                          </w:rPr>
                        </w:pPr>
                        <w:r w:rsidRPr="00B71C0E">
                          <w:rPr>
                            <w:sz w:val="18"/>
                            <w:szCs w:val="18"/>
                          </w:rPr>
                          <w:t>00</w:t>
                        </w:r>
                      </w:p>
                    </w:txbxContent>
                  </v:textbox>
                </v:shape>
                <v:shape id="Textfeld 9" o:spid="_x0000_s1434" type="#_x0000_t202" style="position:absolute;left:16560;top:2338;width:13102;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14:paraId="42D0FF67" w14:textId="77777777" w:rsidR="00554990" w:rsidRPr="005F5976" w:rsidRDefault="00554990" w:rsidP="005F5976">
                        <w:pPr>
                          <w:pStyle w:val="H1G"/>
                          <w:spacing w:before="0" w:after="0"/>
                          <w:rPr>
                            <w:bCs/>
                            <w:sz w:val="20"/>
                          </w:rPr>
                        </w:pPr>
                        <w:r w:rsidRPr="005F5976">
                          <w:rPr>
                            <w:bCs/>
                            <w:sz w:val="20"/>
                          </w:rPr>
                          <w:t>Modèle D</w:t>
                        </w:r>
                      </w:p>
                    </w:txbxContent>
                  </v:textbox>
                </v:shape>
                <w10:anchorlock/>
              </v:group>
            </w:pict>
          </mc:Fallback>
        </mc:AlternateContent>
      </w:r>
    </w:p>
    <w:p w14:paraId="13F47C1D" w14:textId="77777777" w:rsidR="005F5976" w:rsidRPr="00C575F5" w:rsidRDefault="005F5976" w:rsidP="002940D0">
      <w:pPr>
        <w:spacing w:after="240" w:line="240" w:lineRule="auto"/>
        <w:ind w:left="1134" w:right="1134"/>
      </w:pPr>
      <w:r w:rsidRPr="00C575F5">
        <w:rPr>
          <w:noProof/>
          <w:lang w:eastAsia="fr-CH"/>
        </w:rPr>
        <mc:AlternateContent>
          <mc:Choice Requires="wpg">
            <w:drawing>
              <wp:inline distT="0" distB="0" distL="0" distR="0" wp14:anchorId="500E6AFF" wp14:editId="542BA116">
                <wp:extent cx="4772707" cy="1911020"/>
                <wp:effectExtent l="0" t="0" r="27940" b="13335"/>
                <wp:docPr id="116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2707" cy="1911020"/>
                          <a:chOff x="0" y="236710"/>
                          <a:chExt cx="4319990" cy="1911022"/>
                        </a:xfrm>
                      </wpg:grpSpPr>
                      <wpg:grpSp>
                        <wpg:cNvPr id="1162" name="Gruppieren 1162"/>
                        <wpg:cNvGrpSpPr/>
                        <wpg:grpSpPr>
                          <a:xfrm>
                            <a:off x="0" y="602471"/>
                            <a:ext cx="4319990" cy="1545261"/>
                            <a:chOff x="0" y="602471"/>
                            <a:chExt cx="4319990" cy="1545261"/>
                          </a:xfrm>
                        </wpg:grpSpPr>
                        <wps:wsp>
                          <wps:cNvPr id="1163" name="Rechteck 1163"/>
                          <wps:cNvSpPr/>
                          <wps:spPr>
                            <a:xfrm>
                              <a:off x="0" y="604844"/>
                              <a:ext cx="1080000" cy="1535795"/>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6E2F240" w14:textId="77777777" w:rsidR="00554990" w:rsidRDefault="00554990" w:rsidP="005F5976"/>
                            </w:txbxContent>
                          </wps:txbx>
                          <wps:bodyPr rtlCol="0" anchor="ctr"/>
                        </wps:wsp>
                        <wps:wsp>
                          <wps:cNvPr id="1164" name="Rechteck 1164"/>
                          <wps:cNvSpPr/>
                          <wps:spPr>
                            <a:xfrm>
                              <a:off x="3239990" y="602471"/>
                              <a:ext cx="1080000" cy="821778"/>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74674E" w14:textId="77777777" w:rsidR="00554990" w:rsidRDefault="00554990" w:rsidP="005F5976">
                                <w:r>
                                  <w:t xml:space="preserve"> </w:t>
                                </w:r>
                              </w:p>
                            </w:txbxContent>
                          </wps:txbx>
                          <wps:bodyPr rtlCol="0" anchor="ctr"/>
                        </wps:wsp>
                        <wps:wsp>
                          <wps:cNvPr id="1165" name="Rechteck 1165"/>
                          <wps:cNvSpPr/>
                          <wps:spPr>
                            <a:xfrm>
                              <a:off x="3238807" y="1325954"/>
                              <a:ext cx="1080000" cy="821778"/>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ABDDF3" w14:textId="77777777" w:rsidR="00554990" w:rsidRDefault="00554990" w:rsidP="005F5976"/>
                            </w:txbxContent>
                          </wps:txbx>
                          <wps:bodyPr rtlCol="0" anchor="ctr"/>
                        </wps:wsp>
                        <wps:wsp>
                          <wps:cNvPr id="1166" name="Rechteck 1166"/>
                          <wps:cNvSpPr/>
                          <wps:spPr>
                            <a:xfrm>
                              <a:off x="2159914" y="1325954"/>
                              <a:ext cx="1080000" cy="821778"/>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6E791B" w14:textId="77777777" w:rsidR="00554990" w:rsidRDefault="00554990" w:rsidP="005F5976"/>
                            </w:txbxContent>
                          </wps:txbx>
                          <wps:bodyPr rtlCol="0" anchor="ctr"/>
                        </wps:wsp>
                        <wps:wsp>
                          <wps:cNvPr id="1167" name="Rechteck 1167"/>
                          <wps:cNvSpPr/>
                          <wps:spPr>
                            <a:xfrm>
                              <a:off x="1079957" y="1325954"/>
                              <a:ext cx="1080000" cy="821778"/>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90C19" w14:textId="77777777" w:rsidR="00554990" w:rsidRDefault="00554990" w:rsidP="005F5976"/>
                            </w:txbxContent>
                          </wps:txbx>
                          <wps:bodyPr rtlCol="0" anchor="ctr"/>
                        </wps:wsp>
                        <wps:wsp>
                          <wps:cNvPr id="1168" name="Rechteck 1168"/>
                          <wps:cNvSpPr/>
                          <wps:spPr>
                            <a:xfrm>
                              <a:off x="1079957" y="602471"/>
                              <a:ext cx="1080000" cy="821778"/>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20EB2" w14:textId="77777777" w:rsidR="00554990" w:rsidRDefault="00554990" w:rsidP="005F5976"/>
                            </w:txbxContent>
                          </wps:txbx>
                          <wps:bodyPr rtlCol="0" anchor="ctr"/>
                        </wps:wsp>
                        <wps:wsp>
                          <wps:cNvPr id="1169" name="Rechteck 1169"/>
                          <wps:cNvSpPr/>
                          <wps:spPr>
                            <a:xfrm>
                              <a:off x="2160099" y="604845"/>
                              <a:ext cx="1080000" cy="819491"/>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AA6EB" w14:textId="77777777" w:rsidR="00554990" w:rsidRDefault="00554990" w:rsidP="005F5976"/>
                            </w:txbxContent>
                          </wps:txbx>
                          <wps:bodyPr rtlCol="0" anchor="ctr"/>
                        </wps:wsp>
                      </wpg:grpSp>
                      <wpg:grpSp>
                        <wpg:cNvPr id="1170" name="Gruppieren 1170"/>
                        <wpg:cNvGrpSpPr/>
                        <wpg:grpSpPr>
                          <a:xfrm>
                            <a:off x="2555940" y="1455689"/>
                            <a:ext cx="288000" cy="340988"/>
                            <a:chOff x="2555940" y="1455689"/>
                            <a:chExt cx="288000" cy="340988"/>
                          </a:xfrm>
                        </wpg:grpSpPr>
                        <wps:wsp>
                          <wps:cNvPr id="1171" name="Ellipse 1171"/>
                          <wps:cNvSpPr/>
                          <wps:spPr>
                            <a:xfrm>
                              <a:off x="2555940" y="1455689"/>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2608F" w14:textId="77777777" w:rsidR="00554990" w:rsidRDefault="00554990" w:rsidP="005F5976"/>
                            </w:txbxContent>
                          </wps:txbx>
                          <wps:bodyPr rtlCol="0" anchor="ctr"/>
                        </wps:wsp>
                        <wps:wsp>
                          <wps:cNvPr id="1172" name="Gerade Verbindung mit Pfeil 1172"/>
                          <wps:cNvCnPr/>
                          <wps:spPr>
                            <a:xfrm>
                              <a:off x="2604165" y="1796677"/>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8" name="Textfeld 35"/>
                          <wps:cNvSpPr txBox="1"/>
                          <wps:spPr>
                            <a:xfrm>
                              <a:off x="2587368" y="1475948"/>
                              <a:ext cx="70696" cy="276860"/>
                            </a:xfrm>
                            <a:prstGeom prst="rect">
                              <a:avLst/>
                            </a:prstGeom>
                            <a:noFill/>
                          </wps:spPr>
                          <wps:txbx>
                            <w:txbxContent>
                              <w:p w14:paraId="5B5F29F6" w14:textId="77777777" w:rsidR="00554990" w:rsidRDefault="00554990" w:rsidP="005F5976">
                                <w:r>
                                  <w:t>E</w:t>
                                </w:r>
                              </w:p>
                            </w:txbxContent>
                          </wps:txbx>
                          <wps:bodyPr wrap="none" lIns="0" tIns="0" rIns="0" bIns="0" rtlCol="0">
                            <a:noAutofit/>
                          </wps:bodyPr>
                        </wps:wsp>
                        <wps:wsp>
                          <wps:cNvPr id="289" name="Textfeld 36"/>
                          <wps:cNvSpPr txBox="1"/>
                          <wps:spPr>
                            <a:xfrm>
                              <a:off x="2722112" y="1546747"/>
                              <a:ext cx="76839" cy="175260"/>
                            </a:xfrm>
                            <a:prstGeom prst="rect">
                              <a:avLst/>
                            </a:prstGeom>
                            <a:noFill/>
                          </wps:spPr>
                          <wps:txbx>
                            <w:txbxContent>
                              <w:p w14:paraId="6CD99E4D" w14:textId="77777777" w:rsidR="00554990" w:rsidRDefault="00554990" w:rsidP="005F5976">
                                <w:r>
                                  <w:t>4</w:t>
                                </w:r>
                              </w:p>
                            </w:txbxContent>
                          </wps:txbx>
                          <wps:bodyPr wrap="square" lIns="0" tIns="0" rIns="0" bIns="0" rtlCol="0">
                            <a:noAutofit/>
                          </wps:bodyPr>
                        </wps:wsp>
                      </wpg:grpSp>
                      <wps:wsp>
                        <wps:cNvPr id="290" name="Textfeld 52"/>
                        <wps:cNvSpPr txBox="1"/>
                        <wps:spPr>
                          <a:xfrm>
                            <a:off x="2604035" y="1257723"/>
                            <a:ext cx="360063" cy="131445"/>
                          </a:xfrm>
                          <a:prstGeom prst="rect">
                            <a:avLst/>
                          </a:prstGeom>
                          <a:noFill/>
                        </wps:spPr>
                        <wps:txbx>
                          <w:txbxContent>
                            <w:p w14:paraId="739AEB4D" w14:textId="77777777" w:rsidR="00554990" w:rsidRPr="00B71C0E" w:rsidRDefault="00554990" w:rsidP="005F5976">
                              <w:pPr>
                                <w:rPr>
                                  <w:sz w:val="18"/>
                                  <w:szCs w:val="18"/>
                                </w:rPr>
                              </w:pPr>
                              <w:r w:rsidRPr="00B71C0E">
                                <w:rPr>
                                  <w:sz w:val="18"/>
                                  <w:szCs w:val="18"/>
                                </w:rPr>
                                <w:t>3333</w:t>
                              </w:r>
                            </w:p>
                          </w:txbxContent>
                        </wps:txbx>
                        <wps:bodyPr wrap="square" lIns="0" tIns="0" rIns="0" bIns="0" rtlCol="0">
                          <a:noAutofit/>
                        </wps:bodyPr>
                      </wps:wsp>
                      <wps:wsp>
                        <wps:cNvPr id="291" name="Textfeld 66"/>
                        <wps:cNvSpPr txBox="1"/>
                        <wps:spPr>
                          <a:xfrm>
                            <a:off x="2194767" y="949118"/>
                            <a:ext cx="303545" cy="308871"/>
                          </a:xfrm>
                          <a:prstGeom prst="rect">
                            <a:avLst/>
                          </a:prstGeom>
                          <a:noFill/>
                        </wps:spPr>
                        <wps:txbx>
                          <w:txbxContent>
                            <w:p w14:paraId="1941E894" w14:textId="77777777" w:rsidR="00554990" w:rsidRDefault="00554990" w:rsidP="005F5976">
                              <w:pPr>
                                <w:jc w:val="center"/>
                                <w:rPr>
                                  <w:sz w:val="18"/>
                                  <w:szCs w:val="18"/>
                                </w:rPr>
                              </w:pPr>
                              <w:r>
                                <w:rPr>
                                  <w:sz w:val="18"/>
                                  <w:szCs w:val="18"/>
                                </w:rPr>
                                <w:t>F</w:t>
                              </w:r>
                            </w:p>
                            <w:p w14:paraId="10843622" w14:textId="77777777" w:rsidR="00554990" w:rsidRPr="00B71C0E" w:rsidRDefault="00554990" w:rsidP="005F5976">
                              <w:pPr>
                                <w:jc w:val="center"/>
                                <w:rPr>
                                  <w:sz w:val="18"/>
                                  <w:szCs w:val="18"/>
                                </w:rPr>
                              </w:pPr>
                              <w:r>
                                <w:rPr>
                                  <w:sz w:val="18"/>
                                  <w:szCs w:val="18"/>
                                </w:rPr>
                                <w:t>00</w:t>
                              </w:r>
                            </w:p>
                          </w:txbxContent>
                        </wps:txbx>
                        <wps:bodyPr wrap="square" lIns="0" tIns="0" rIns="0" bIns="0" rtlCol="0">
                          <a:noAutofit/>
                        </wps:bodyPr>
                      </wps:wsp>
                      <wps:wsp>
                        <wps:cNvPr id="292" name="Textfeld 67"/>
                        <wps:cNvSpPr txBox="1"/>
                        <wps:spPr>
                          <a:xfrm>
                            <a:off x="2850967" y="628597"/>
                            <a:ext cx="297830" cy="332394"/>
                          </a:xfrm>
                          <a:prstGeom prst="rect">
                            <a:avLst/>
                          </a:prstGeom>
                          <a:noFill/>
                        </wps:spPr>
                        <wps:txbx>
                          <w:txbxContent>
                            <w:p w14:paraId="3B1D6AF4" w14:textId="77777777" w:rsidR="00554990" w:rsidRPr="00B71C0E" w:rsidRDefault="00554990" w:rsidP="005F5976">
                              <w:pPr>
                                <w:jc w:val="center"/>
                                <w:rPr>
                                  <w:sz w:val="18"/>
                                  <w:szCs w:val="18"/>
                                </w:rPr>
                              </w:pPr>
                              <w:r w:rsidRPr="00B71C0E">
                                <w:rPr>
                                  <w:sz w:val="18"/>
                                  <w:szCs w:val="18"/>
                                </w:rPr>
                                <w:t>R</w:t>
                              </w:r>
                            </w:p>
                            <w:p w14:paraId="729CD9BF" w14:textId="77777777" w:rsidR="00554990" w:rsidRPr="00B71C0E" w:rsidRDefault="00554990" w:rsidP="005F5976">
                              <w:pPr>
                                <w:jc w:val="center"/>
                                <w:rPr>
                                  <w:sz w:val="18"/>
                                  <w:szCs w:val="18"/>
                                </w:rPr>
                              </w:pPr>
                              <w:r w:rsidRPr="00B71C0E">
                                <w:rPr>
                                  <w:sz w:val="18"/>
                                  <w:szCs w:val="18"/>
                                </w:rPr>
                                <w:t>01</w:t>
                              </w:r>
                            </w:p>
                          </w:txbxContent>
                        </wps:txbx>
                        <wps:bodyPr wrap="square" lIns="0" tIns="0" rIns="0" bIns="0" rtlCol="0">
                          <a:noAutofit/>
                        </wps:bodyPr>
                      </wps:wsp>
                      <wps:wsp>
                        <wps:cNvPr id="293" name="Textfeld 68"/>
                        <wps:cNvSpPr txBox="1"/>
                        <wps:spPr>
                          <a:xfrm>
                            <a:off x="2537239" y="640407"/>
                            <a:ext cx="297830" cy="320698"/>
                          </a:xfrm>
                          <a:prstGeom prst="rect">
                            <a:avLst/>
                          </a:prstGeom>
                          <a:noFill/>
                        </wps:spPr>
                        <wps:txbx>
                          <w:txbxContent>
                            <w:p w14:paraId="065A5CB1" w14:textId="77777777" w:rsidR="00554990" w:rsidRPr="00B71C0E" w:rsidRDefault="00554990" w:rsidP="005F5976">
                              <w:pPr>
                                <w:jc w:val="center"/>
                                <w:rPr>
                                  <w:sz w:val="18"/>
                                  <w:szCs w:val="18"/>
                                </w:rPr>
                              </w:pPr>
                              <w:r w:rsidRPr="00B71C0E">
                                <w:rPr>
                                  <w:sz w:val="18"/>
                                  <w:szCs w:val="18"/>
                                </w:rPr>
                                <w:t>2a</w:t>
                              </w:r>
                            </w:p>
                            <w:p w14:paraId="53A29FC8" w14:textId="77777777" w:rsidR="00554990" w:rsidRPr="00B71C0E" w:rsidRDefault="00554990" w:rsidP="005F5976">
                              <w:pPr>
                                <w:jc w:val="center"/>
                                <w:rPr>
                                  <w:sz w:val="18"/>
                                  <w:szCs w:val="18"/>
                                </w:rPr>
                              </w:pPr>
                              <w:r w:rsidRPr="00B71C0E">
                                <w:rPr>
                                  <w:sz w:val="18"/>
                                  <w:szCs w:val="18"/>
                                </w:rPr>
                                <w:t>00</w:t>
                              </w:r>
                            </w:p>
                          </w:txbxContent>
                        </wps:txbx>
                        <wps:bodyPr wrap="square" lIns="0" tIns="0" rIns="0" bIns="0" rtlCol="0">
                          <a:noAutofit/>
                        </wps:bodyPr>
                      </wps:wsp>
                      <wps:wsp>
                        <wps:cNvPr id="294" name="Textfeld 69"/>
                        <wps:cNvSpPr txBox="1"/>
                        <wps:spPr>
                          <a:xfrm>
                            <a:off x="2197323" y="634344"/>
                            <a:ext cx="297830" cy="308948"/>
                          </a:xfrm>
                          <a:prstGeom prst="rect">
                            <a:avLst/>
                          </a:prstGeom>
                          <a:noFill/>
                        </wps:spPr>
                        <wps:txbx>
                          <w:txbxContent>
                            <w:p w14:paraId="20D89F50" w14:textId="77777777" w:rsidR="00554990" w:rsidRDefault="00554990" w:rsidP="005F5976">
                              <w:pPr>
                                <w:jc w:val="center"/>
                                <w:rPr>
                                  <w:sz w:val="18"/>
                                  <w:szCs w:val="18"/>
                                </w:rPr>
                              </w:pPr>
                              <w:r>
                                <w:rPr>
                                  <w:sz w:val="18"/>
                                  <w:szCs w:val="18"/>
                                </w:rPr>
                                <w:t>IA</w:t>
                              </w:r>
                            </w:p>
                            <w:p w14:paraId="316489DE" w14:textId="77777777" w:rsidR="00554990" w:rsidRPr="00B71C0E" w:rsidRDefault="00554990" w:rsidP="005F5976">
                              <w:pPr>
                                <w:jc w:val="center"/>
                                <w:rPr>
                                  <w:sz w:val="18"/>
                                  <w:szCs w:val="18"/>
                                </w:rPr>
                              </w:pPr>
                              <w:r>
                                <w:rPr>
                                  <w:sz w:val="18"/>
                                  <w:szCs w:val="18"/>
                                </w:rPr>
                                <w:t>02</w:t>
                              </w:r>
                            </w:p>
                          </w:txbxContent>
                        </wps:txbx>
                        <wps:bodyPr wrap="square" lIns="0" tIns="0" rIns="0" bIns="0" rtlCol="0">
                          <a:noAutofit/>
                        </wps:bodyPr>
                      </wps:wsp>
                      <wps:wsp>
                        <wps:cNvPr id="295" name="Textfeld 70"/>
                        <wps:cNvSpPr txBox="1"/>
                        <wps:spPr>
                          <a:xfrm>
                            <a:off x="2847591" y="943293"/>
                            <a:ext cx="304180" cy="296723"/>
                          </a:xfrm>
                          <a:prstGeom prst="rect">
                            <a:avLst/>
                          </a:prstGeom>
                          <a:noFill/>
                        </wps:spPr>
                        <wps:txbx>
                          <w:txbxContent>
                            <w:p w14:paraId="7909E043" w14:textId="77777777" w:rsidR="00554990" w:rsidRPr="00B71C0E" w:rsidRDefault="00554990" w:rsidP="005F5976">
                              <w:pPr>
                                <w:jc w:val="center"/>
                                <w:rPr>
                                  <w:sz w:val="18"/>
                                  <w:szCs w:val="18"/>
                                </w:rPr>
                              </w:pPr>
                              <w:r w:rsidRPr="00B71C0E">
                                <w:rPr>
                                  <w:sz w:val="18"/>
                                  <w:szCs w:val="18"/>
                                </w:rPr>
                                <w:t>S2</w:t>
                              </w:r>
                            </w:p>
                            <w:p w14:paraId="0AED69A6" w14:textId="77777777" w:rsidR="00554990" w:rsidRPr="00B71C0E" w:rsidRDefault="00554990" w:rsidP="005F5976">
                              <w:pPr>
                                <w:jc w:val="center"/>
                                <w:rPr>
                                  <w:sz w:val="18"/>
                                  <w:szCs w:val="18"/>
                                </w:rPr>
                              </w:pPr>
                              <w:r w:rsidRPr="00B71C0E">
                                <w:rPr>
                                  <w:sz w:val="18"/>
                                  <w:szCs w:val="18"/>
                                </w:rPr>
                                <w:t>01</w:t>
                              </w:r>
                            </w:p>
                          </w:txbxContent>
                        </wps:txbx>
                        <wps:bodyPr wrap="square" lIns="0" tIns="0" rIns="0" bIns="0" rtlCol="0">
                          <a:noAutofit/>
                        </wps:bodyPr>
                      </wps:wsp>
                      <wps:wsp>
                        <wps:cNvPr id="296" name="Textfeld 71"/>
                        <wps:cNvSpPr txBox="1"/>
                        <wps:spPr>
                          <a:xfrm>
                            <a:off x="2506434" y="943182"/>
                            <a:ext cx="342282" cy="273244"/>
                          </a:xfrm>
                          <a:prstGeom prst="rect">
                            <a:avLst/>
                          </a:prstGeom>
                          <a:noFill/>
                        </wps:spPr>
                        <wps:txbx>
                          <w:txbxContent>
                            <w:p w14:paraId="50FAA9CB" w14:textId="77777777" w:rsidR="00554990" w:rsidRPr="00B71C0E" w:rsidRDefault="00554990" w:rsidP="005F5976">
                              <w:pPr>
                                <w:jc w:val="center"/>
                                <w:rPr>
                                  <w:sz w:val="18"/>
                                  <w:szCs w:val="18"/>
                                </w:rPr>
                              </w:pPr>
                              <w:r w:rsidRPr="00B71C0E">
                                <w:rPr>
                                  <w:sz w:val="18"/>
                                  <w:szCs w:val="18"/>
                                </w:rPr>
                                <w:t>AR</w:t>
                              </w:r>
                            </w:p>
                            <w:p w14:paraId="3B50BC32" w14:textId="77777777" w:rsidR="00554990" w:rsidRPr="00B71C0E" w:rsidRDefault="00554990" w:rsidP="005F5976">
                              <w:pPr>
                                <w:jc w:val="center"/>
                                <w:rPr>
                                  <w:sz w:val="18"/>
                                  <w:szCs w:val="18"/>
                                </w:rPr>
                              </w:pPr>
                              <w:r w:rsidRPr="00B71C0E">
                                <w:rPr>
                                  <w:sz w:val="18"/>
                                  <w:szCs w:val="18"/>
                                </w:rPr>
                                <w:t>00</w:t>
                              </w:r>
                            </w:p>
                          </w:txbxContent>
                        </wps:txbx>
                        <wps:bodyPr wrap="square" lIns="0" tIns="0" rIns="0" bIns="0" rtlCol="0">
                          <a:noAutofit/>
                        </wps:bodyPr>
                      </wps:wsp>
                      <wps:wsp>
                        <wps:cNvPr id="297" name="Textfeld 78"/>
                        <wps:cNvSpPr txBox="1"/>
                        <wps:spPr>
                          <a:xfrm>
                            <a:off x="1608980" y="236710"/>
                            <a:ext cx="887158" cy="277978"/>
                          </a:xfrm>
                          <a:prstGeom prst="rect">
                            <a:avLst/>
                          </a:prstGeom>
                          <a:noFill/>
                        </wps:spPr>
                        <wps:txbx>
                          <w:txbxContent>
                            <w:p w14:paraId="23508FC6" w14:textId="77777777" w:rsidR="00554990" w:rsidRPr="005F5976" w:rsidRDefault="00554990" w:rsidP="005F5976">
                              <w:pPr>
                                <w:pStyle w:val="H1G"/>
                                <w:keepNext w:val="0"/>
                                <w:keepLines w:val="0"/>
                                <w:spacing w:before="0" w:after="0"/>
                                <w:ind w:left="0" w:right="0" w:firstLine="0"/>
                                <w:rPr>
                                  <w:bCs/>
                                  <w:sz w:val="20"/>
                                </w:rPr>
                              </w:pPr>
                              <w:r w:rsidRPr="005F5976">
                                <w:rPr>
                                  <w:bCs/>
                                  <w:sz w:val="20"/>
                                </w:rPr>
                                <w:t>Modèle E</w:t>
                              </w:r>
                            </w:p>
                            <w:p w14:paraId="64A86EF4" w14:textId="77777777" w:rsidR="00554990" w:rsidRPr="00B71C0E" w:rsidRDefault="00554990" w:rsidP="005F5976">
                              <w:pPr>
                                <w:rPr>
                                  <w:sz w:val="18"/>
                                  <w:szCs w:val="18"/>
                                </w:rPr>
                              </w:pPr>
                            </w:p>
                          </w:txbxContent>
                        </wps:txbx>
                        <wps:bodyPr wrap="square" rtlCol="0">
                          <a:noAutofit/>
                        </wps:bodyPr>
                      </wps:wsp>
                    </wpg:wgp>
                  </a:graphicData>
                </a:graphic>
              </wp:inline>
            </w:drawing>
          </mc:Choice>
          <mc:Fallback>
            <w:pict>
              <v:group w14:anchorId="500E6AFF" id="Gruppieren 1" o:spid="_x0000_s1435" style="width:375.8pt;height:150.45pt;mso-position-horizontal-relative:char;mso-position-vertical-relative:line" coordorigin=",2367" coordsize="43199,1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">
                <v:group id="Gruppieren 1162" o:spid="_x0000_s1436" style="position:absolute;top:6024;width:43199;height:15453" coordorigin=",6024" coordsize="43199,1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rect id="Rechteck 1163" o:spid="_x0000_s1437" style="position:absolute;top:6048;width:10800;height:15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" fillcolor="white [3212]" strokecolor="#7f7f7f [1612]" strokeweight="1pt">
                    <v:stroke dashstyle="dash"/>
                    <v:textbox>
                      <w:txbxContent>
                        <w:p w14:paraId="66E2F240" w14:textId="77777777" w:rsidR="00554990" w:rsidRDefault="00554990" w:rsidP="005F5976"/>
                      </w:txbxContent>
                    </v:textbox>
                  </v:rect>
                  <v:rect id="Rechteck 1164" o:spid="_x0000_s1438" style="position:absolute;left:32399;top:6024;width:10800;height:8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" fillcolor="white [3212]" strokecolor="#7f7f7f [1612]" strokeweight="1pt">
                    <v:textbox>
                      <w:txbxContent>
                        <w:p w14:paraId="2B74674E" w14:textId="77777777" w:rsidR="00554990" w:rsidRDefault="00554990" w:rsidP="005F5976">
                          <w:r>
                            <w:t xml:space="preserve"> </w:t>
                          </w:r>
                        </w:p>
                      </w:txbxContent>
                    </v:textbox>
                  </v:rect>
                  <v:rect id="Rechteck 1165" o:spid="_x0000_s1439" style="position:absolute;left:32388;top:13259;width:10800;height:8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" fillcolor="white [3212]" strokecolor="#7f7f7f [1612]" strokeweight="1pt">
                    <v:textbox>
                      <w:txbxContent>
                        <w:p w14:paraId="2BABDDF3" w14:textId="77777777" w:rsidR="00554990" w:rsidRDefault="00554990" w:rsidP="005F5976"/>
                      </w:txbxContent>
                    </v:textbox>
                  </v:rect>
                  <v:rect id="Rechteck 1166" o:spid="_x0000_s1440" style="position:absolute;left:21599;top:13259;width:10800;height:8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" fillcolor="white [3212]" strokecolor="#7f7f7f [1612]" strokeweight="1pt">
                    <v:textbox>
                      <w:txbxContent>
                        <w:p w14:paraId="7B6E791B" w14:textId="77777777" w:rsidR="00554990" w:rsidRDefault="00554990" w:rsidP="005F5976"/>
                      </w:txbxContent>
                    </v:textbox>
                  </v:rect>
                  <v:rect id="Rechteck 1167" o:spid="_x0000_s1441" style="position:absolute;left:10799;top:13259;width:10800;height:8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" fillcolor="white [3212]" strokecolor="#7f7f7f [1612]" strokeweight="1pt">
                    <v:textbox>
                      <w:txbxContent>
                        <w:p w14:paraId="58290C19" w14:textId="77777777" w:rsidR="00554990" w:rsidRDefault="00554990" w:rsidP="005F5976"/>
                      </w:txbxContent>
                    </v:textbox>
                  </v:rect>
                  <v:rect id="Rechteck 1168" o:spid="_x0000_s1442" style="position:absolute;left:10799;top:6024;width:10800;height:8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" fillcolor="white [3212]" strokecolor="#7f7f7f [1612]" strokeweight="1pt">
                    <v:textbox>
                      <w:txbxContent>
                        <w:p w14:paraId="39C20EB2" w14:textId="77777777" w:rsidR="00554990" w:rsidRDefault="00554990" w:rsidP="005F5976"/>
                      </w:txbxContent>
                    </v:textbox>
                  </v:rect>
                  <v:rect id="Rechteck 1169" o:spid="_x0000_s1443" style="position:absolute;left:21600;top:6048;width:10800;height:8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" fillcolor="white [3212]" strokecolor="#7f7f7f [1612]" strokeweight="1pt">
                    <v:textbox>
                      <w:txbxContent>
                        <w:p w14:paraId="64BAA6EB" w14:textId="77777777" w:rsidR="00554990" w:rsidRDefault="00554990" w:rsidP="005F5976"/>
                      </w:txbxContent>
                    </v:textbox>
                  </v:rect>
                </v:group>
                <v:group id="Gruppieren 1170" o:spid="_x0000_s1444" style="position:absolute;left:25559;top:14556;width:2880;height:3410" coordorigin="25559,14556"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oval id="Ellipse 1171" o:spid="_x0000_s1445" style="position:absolute;left:25559;top:1455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" filled="f" strokecolor="black [3213]" strokeweight="1pt">
                    <v:textbox>
                      <w:txbxContent>
                        <w:p w14:paraId="67A2608F" w14:textId="77777777" w:rsidR="00554990" w:rsidRDefault="00554990" w:rsidP="005F5976"/>
                      </w:txbxContent>
                    </v:textbox>
                  </v:oval>
                  <v:shape id="Gerade Verbindung mit Pfeil 1172" o:spid="_x0000_s1446" type="#_x0000_t32" style="position:absolute;left:26041;top:17966;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" strokecolor="black [3213]" strokeweight="1pt">
                    <v:stroke endarrow="block"/>
                  </v:shape>
                  <v:shape id="Textfeld 35" o:spid="_x0000_s1447" type="#_x0000_t202" style="position:absolute;left:25873;top:14759;width:707;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" filled="f" stroked="f">
                    <v:textbox inset="0,0,0,0">
                      <w:txbxContent>
                        <w:p w14:paraId="5B5F29F6" w14:textId="77777777" w:rsidR="00554990" w:rsidRDefault="00554990" w:rsidP="005F5976">
                          <w:r>
                            <w:t>E</w:t>
                          </w:r>
                        </w:p>
                      </w:txbxContent>
                    </v:textbox>
                  </v:shape>
                  <v:shape id="Textfeld 36" o:spid="_x0000_s1448" type="#_x0000_t202" style="position:absolute;left:27221;top:15467;width:76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6CD99E4D" w14:textId="77777777" w:rsidR="00554990" w:rsidRDefault="00554990" w:rsidP="005F5976">
                          <w:r>
                            <w:t>4</w:t>
                          </w:r>
                        </w:p>
                      </w:txbxContent>
                    </v:textbox>
                  </v:shape>
                </v:group>
                <v:shape id="Textfeld 52" o:spid="_x0000_s1449" type="#_x0000_t202" style="position:absolute;left:26040;top:12577;width:3600;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739AEB4D" w14:textId="77777777" w:rsidR="00554990" w:rsidRPr="00B71C0E" w:rsidRDefault="00554990" w:rsidP="005F5976">
                        <w:pPr>
                          <w:rPr>
                            <w:sz w:val="18"/>
                            <w:szCs w:val="18"/>
                          </w:rPr>
                        </w:pPr>
                        <w:r w:rsidRPr="00B71C0E">
                          <w:rPr>
                            <w:sz w:val="18"/>
                            <w:szCs w:val="18"/>
                          </w:rPr>
                          <w:t>3333</w:t>
                        </w:r>
                      </w:p>
                    </w:txbxContent>
                  </v:textbox>
                </v:shape>
                <v:shape id="Textfeld 66" o:spid="_x0000_s1450" type="#_x0000_t202" style="position:absolute;left:21947;top:9491;width:3036;height: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1941E894" w14:textId="77777777" w:rsidR="00554990" w:rsidRDefault="00554990" w:rsidP="005F5976">
                        <w:pPr>
                          <w:jc w:val="center"/>
                          <w:rPr>
                            <w:sz w:val="18"/>
                            <w:szCs w:val="18"/>
                          </w:rPr>
                        </w:pPr>
                        <w:r>
                          <w:rPr>
                            <w:sz w:val="18"/>
                            <w:szCs w:val="18"/>
                          </w:rPr>
                          <w:t>F</w:t>
                        </w:r>
                      </w:p>
                      <w:p w14:paraId="10843622" w14:textId="77777777" w:rsidR="00554990" w:rsidRPr="00B71C0E" w:rsidRDefault="00554990" w:rsidP="005F5976">
                        <w:pPr>
                          <w:jc w:val="center"/>
                          <w:rPr>
                            <w:sz w:val="18"/>
                            <w:szCs w:val="18"/>
                          </w:rPr>
                        </w:pPr>
                        <w:r>
                          <w:rPr>
                            <w:sz w:val="18"/>
                            <w:szCs w:val="18"/>
                          </w:rPr>
                          <w:t>00</w:t>
                        </w:r>
                      </w:p>
                    </w:txbxContent>
                  </v:textbox>
                </v:shape>
                <v:shape id="Textfeld 67" o:spid="_x0000_s1451" type="#_x0000_t202" style="position:absolute;left:28509;top:6285;width:2978;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3B1D6AF4" w14:textId="77777777" w:rsidR="00554990" w:rsidRPr="00B71C0E" w:rsidRDefault="00554990" w:rsidP="005F5976">
                        <w:pPr>
                          <w:jc w:val="center"/>
                          <w:rPr>
                            <w:sz w:val="18"/>
                            <w:szCs w:val="18"/>
                          </w:rPr>
                        </w:pPr>
                        <w:r w:rsidRPr="00B71C0E">
                          <w:rPr>
                            <w:sz w:val="18"/>
                            <w:szCs w:val="18"/>
                          </w:rPr>
                          <w:t>R</w:t>
                        </w:r>
                      </w:p>
                      <w:p w14:paraId="729CD9BF" w14:textId="77777777" w:rsidR="00554990" w:rsidRPr="00B71C0E" w:rsidRDefault="00554990" w:rsidP="005F5976">
                        <w:pPr>
                          <w:jc w:val="center"/>
                          <w:rPr>
                            <w:sz w:val="18"/>
                            <w:szCs w:val="18"/>
                          </w:rPr>
                        </w:pPr>
                        <w:r w:rsidRPr="00B71C0E">
                          <w:rPr>
                            <w:sz w:val="18"/>
                            <w:szCs w:val="18"/>
                          </w:rPr>
                          <w:t>01</w:t>
                        </w:r>
                      </w:p>
                    </w:txbxContent>
                  </v:textbox>
                </v:shape>
                <v:shape id="Textfeld 68" o:spid="_x0000_s1452" type="#_x0000_t202" style="position:absolute;left:25372;top:6404;width:297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065A5CB1" w14:textId="77777777" w:rsidR="00554990" w:rsidRPr="00B71C0E" w:rsidRDefault="00554990" w:rsidP="005F5976">
                        <w:pPr>
                          <w:jc w:val="center"/>
                          <w:rPr>
                            <w:sz w:val="18"/>
                            <w:szCs w:val="18"/>
                          </w:rPr>
                        </w:pPr>
                        <w:r w:rsidRPr="00B71C0E">
                          <w:rPr>
                            <w:sz w:val="18"/>
                            <w:szCs w:val="18"/>
                          </w:rPr>
                          <w:t>2a</w:t>
                        </w:r>
                      </w:p>
                      <w:p w14:paraId="53A29FC8" w14:textId="77777777" w:rsidR="00554990" w:rsidRPr="00B71C0E" w:rsidRDefault="00554990" w:rsidP="005F5976">
                        <w:pPr>
                          <w:jc w:val="center"/>
                          <w:rPr>
                            <w:sz w:val="18"/>
                            <w:szCs w:val="18"/>
                          </w:rPr>
                        </w:pPr>
                        <w:r w:rsidRPr="00B71C0E">
                          <w:rPr>
                            <w:sz w:val="18"/>
                            <w:szCs w:val="18"/>
                          </w:rPr>
                          <w:t>00</w:t>
                        </w:r>
                      </w:p>
                    </w:txbxContent>
                  </v:textbox>
                </v:shape>
                <v:shape id="Textfeld 69" o:spid="_x0000_s1453" type="#_x0000_t202" style="position:absolute;left:21973;top:6343;width:2978;height:3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20D89F50" w14:textId="77777777" w:rsidR="00554990" w:rsidRDefault="00554990" w:rsidP="005F5976">
                        <w:pPr>
                          <w:jc w:val="center"/>
                          <w:rPr>
                            <w:sz w:val="18"/>
                            <w:szCs w:val="18"/>
                          </w:rPr>
                        </w:pPr>
                        <w:r>
                          <w:rPr>
                            <w:sz w:val="18"/>
                            <w:szCs w:val="18"/>
                          </w:rPr>
                          <w:t>IA</w:t>
                        </w:r>
                      </w:p>
                      <w:p w14:paraId="316489DE" w14:textId="77777777" w:rsidR="00554990" w:rsidRPr="00B71C0E" w:rsidRDefault="00554990" w:rsidP="005F5976">
                        <w:pPr>
                          <w:jc w:val="center"/>
                          <w:rPr>
                            <w:sz w:val="18"/>
                            <w:szCs w:val="18"/>
                          </w:rPr>
                        </w:pPr>
                        <w:r>
                          <w:rPr>
                            <w:sz w:val="18"/>
                            <w:szCs w:val="18"/>
                          </w:rPr>
                          <w:t>02</w:t>
                        </w:r>
                      </w:p>
                    </w:txbxContent>
                  </v:textbox>
                </v:shape>
                <v:shape id="Textfeld 70" o:spid="_x0000_s1454" type="#_x0000_t202" style="position:absolute;left:28475;top:9432;width:3042;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7909E043" w14:textId="77777777" w:rsidR="00554990" w:rsidRPr="00B71C0E" w:rsidRDefault="00554990" w:rsidP="005F5976">
                        <w:pPr>
                          <w:jc w:val="center"/>
                          <w:rPr>
                            <w:sz w:val="18"/>
                            <w:szCs w:val="18"/>
                          </w:rPr>
                        </w:pPr>
                        <w:r w:rsidRPr="00B71C0E">
                          <w:rPr>
                            <w:sz w:val="18"/>
                            <w:szCs w:val="18"/>
                          </w:rPr>
                          <w:t>S2</w:t>
                        </w:r>
                      </w:p>
                      <w:p w14:paraId="0AED69A6" w14:textId="77777777" w:rsidR="00554990" w:rsidRPr="00B71C0E" w:rsidRDefault="00554990" w:rsidP="005F5976">
                        <w:pPr>
                          <w:jc w:val="center"/>
                          <w:rPr>
                            <w:sz w:val="18"/>
                            <w:szCs w:val="18"/>
                          </w:rPr>
                        </w:pPr>
                        <w:r w:rsidRPr="00B71C0E">
                          <w:rPr>
                            <w:sz w:val="18"/>
                            <w:szCs w:val="18"/>
                          </w:rPr>
                          <w:t>01</w:t>
                        </w:r>
                      </w:p>
                    </w:txbxContent>
                  </v:textbox>
                </v:shape>
                <v:shape id="Textfeld 71" o:spid="_x0000_s1455" type="#_x0000_t202" style="position:absolute;left:25064;top:9431;width:3423;height: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50FAA9CB" w14:textId="77777777" w:rsidR="00554990" w:rsidRPr="00B71C0E" w:rsidRDefault="00554990" w:rsidP="005F5976">
                        <w:pPr>
                          <w:jc w:val="center"/>
                          <w:rPr>
                            <w:sz w:val="18"/>
                            <w:szCs w:val="18"/>
                          </w:rPr>
                        </w:pPr>
                        <w:r w:rsidRPr="00B71C0E">
                          <w:rPr>
                            <w:sz w:val="18"/>
                            <w:szCs w:val="18"/>
                          </w:rPr>
                          <w:t>AR</w:t>
                        </w:r>
                      </w:p>
                      <w:p w14:paraId="3B50BC32" w14:textId="77777777" w:rsidR="00554990" w:rsidRPr="00B71C0E" w:rsidRDefault="00554990" w:rsidP="005F5976">
                        <w:pPr>
                          <w:jc w:val="center"/>
                          <w:rPr>
                            <w:sz w:val="18"/>
                            <w:szCs w:val="18"/>
                          </w:rPr>
                        </w:pPr>
                        <w:r w:rsidRPr="00B71C0E">
                          <w:rPr>
                            <w:sz w:val="18"/>
                            <w:szCs w:val="18"/>
                          </w:rPr>
                          <w:t>00</w:t>
                        </w:r>
                      </w:p>
                    </w:txbxContent>
                  </v:textbox>
                </v:shape>
                <v:shape id="Textfeld 78" o:spid="_x0000_s1456" type="#_x0000_t202" style="position:absolute;left:16089;top:2367;width:8872;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14:paraId="23508FC6" w14:textId="77777777" w:rsidR="00554990" w:rsidRPr="005F5976" w:rsidRDefault="00554990" w:rsidP="005F5976">
                        <w:pPr>
                          <w:pStyle w:val="H1G"/>
                          <w:keepNext w:val="0"/>
                          <w:keepLines w:val="0"/>
                          <w:spacing w:before="0" w:after="0"/>
                          <w:ind w:left="0" w:right="0" w:firstLine="0"/>
                          <w:rPr>
                            <w:bCs/>
                            <w:sz w:val="20"/>
                          </w:rPr>
                        </w:pPr>
                        <w:r w:rsidRPr="005F5976">
                          <w:rPr>
                            <w:bCs/>
                            <w:sz w:val="20"/>
                          </w:rPr>
                          <w:t>Modèle E</w:t>
                        </w:r>
                      </w:p>
                      <w:p w14:paraId="64A86EF4" w14:textId="77777777" w:rsidR="00554990" w:rsidRPr="00B71C0E" w:rsidRDefault="00554990" w:rsidP="005F5976">
                        <w:pPr>
                          <w:rPr>
                            <w:sz w:val="18"/>
                            <w:szCs w:val="18"/>
                          </w:rPr>
                        </w:pPr>
                      </w:p>
                    </w:txbxContent>
                  </v:textbox>
                </v:shape>
                <w10:anchorlock/>
              </v:group>
            </w:pict>
          </mc:Fallback>
        </mc:AlternateContent>
      </w:r>
    </w:p>
    <w:p w14:paraId="254A2D71" w14:textId="77777777" w:rsidR="005F5976" w:rsidRPr="00C575F5" w:rsidRDefault="005F5976" w:rsidP="002940D0">
      <w:pPr>
        <w:spacing w:after="240" w:line="240" w:lineRule="auto"/>
        <w:ind w:left="1134" w:right="1134"/>
        <w:rPr>
          <w:i/>
        </w:rPr>
      </w:pPr>
      <w:r w:rsidRPr="00C575F5">
        <w:rPr>
          <w:noProof/>
          <w:lang w:eastAsia="fr-CH"/>
        </w:rPr>
        <mc:AlternateContent>
          <mc:Choice Requires="wpg">
            <w:drawing>
              <wp:inline distT="0" distB="0" distL="0" distR="0" wp14:anchorId="28CFAAC6" wp14:editId="42FDB46E">
                <wp:extent cx="4778137" cy="1740898"/>
                <wp:effectExtent l="0" t="0" r="22860" b="12065"/>
                <wp:docPr id="298"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8137" cy="1740898"/>
                          <a:chOff x="0" y="496858"/>
                          <a:chExt cx="4320120" cy="1740950"/>
                        </a:xfrm>
                      </wpg:grpSpPr>
                      <wpg:grpSp>
                        <wpg:cNvPr id="299" name="Gruppieren 299"/>
                        <wpg:cNvGrpSpPr/>
                        <wpg:grpSpPr>
                          <a:xfrm>
                            <a:off x="0" y="792088"/>
                            <a:ext cx="4320120" cy="1445720"/>
                            <a:chOff x="0" y="792088"/>
                            <a:chExt cx="4320120" cy="1445720"/>
                          </a:xfrm>
                        </wpg:grpSpPr>
                        <wps:wsp>
                          <wps:cNvPr id="300" name="Rechteck 300"/>
                          <wps:cNvSpPr/>
                          <wps:spPr>
                            <a:xfrm>
                              <a:off x="0" y="792088"/>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CB5602E" w14:textId="77777777" w:rsidR="00554990" w:rsidRDefault="00554990" w:rsidP="005F5976"/>
                            </w:txbxContent>
                          </wps:txbx>
                          <wps:bodyPr rtlCol="0" anchor="ctr"/>
                        </wps:wsp>
                        <wps:wsp>
                          <wps:cNvPr id="301" name="Rechteck 301"/>
                          <wps:cNvSpPr/>
                          <wps:spPr>
                            <a:xfrm>
                              <a:off x="324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37A0DF" w14:textId="77777777" w:rsidR="00554990" w:rsidRDefault="00554990" w:rsidP="005F5976"/>
                            </w:txbxContent>
                          </wps:txbx>
                          <wps:bodyPr rtlCol="0" anchor="ctr"/>
                        </wps:wsp>
                        <wps:wsp>
                          <wps:cNvPr id="302" name="Rechteck 302"/>
                          <wps:cNvSpPr/>
                          <wps:spPr>
                            <a:xfrm>
                              <a:off x="3238937"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374E4" w14:textId="77777777" w:rsidR="00554990" w:rsidRDefault="00554990" w:rsidP="005F5976"/>
                            </w:txbxContent>
                          </wps:txbx>
                          <wps:bodyPr rtlCol="0" anchor="ctr"/>
                        </wps:wsp>
                        <wps:wsp>
                          <wps:cNvPr id="303" name="Rechteck 303"/>
                          <wps:cNvSpPr/>
                          <wps:spPr>
                            <a:xfrm>
                              <a:off x="216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47F532" w14:textId="77777777" w:rsidR="00554990" w:rsidRDefault="00554990" w:rsidP="005F5976"/>
                            </w:txbxContent>
                          </wps:txbx>
                          <wps:bodyPr rtlCol="0" anchor="ctr"/>
                        </wps:wsp>
                        <wps:wsp>
                          <wps:cNvPr id="304" name="Rechteck 304"/>
                          <wps:cNvSpPr/>
                          <wps:spPr>
                            <a:xfrm>
                              <a:off x="108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9632A4" w14:textId="77777777" w:rsidR="00554990" w:rsidRDefault="00554990" w:rsidP="005F5976"/>
                            </w:txbxContent>
                          </wps:txbx>
                          <wps:bodyPr rtlCol="0" anchor="ctr"/>
                        </wps:wsp>
                        <wps:wsp>
                          <wps:cNvPr id="305" name="Rechteck 305"/>
                          <wps:cNvSpPr/>
                          <wps:spPr>
                            <a:xfrm>
                              <a:off x="108000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21A641" w14:textId="77777777" w:rsidR="00554990" w:rsidRDefault="00554990" w:rsidP="005F5976"/>
                            </w:txbxContent>
                          </wps:txbx>
                          <wps:bodyPr rtlCol="0" anchor="ctr"/>
                        </wps:wsp>
                        <wps:wsp>
                          <wps:cNvPr id="306" name="Rechteck 306"/>
                          <wps:cNvSpPr/>
                          <wps:spPr>
                            <a:xfrm>
                              <a:off x="216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3DBF0" w14:textId="77777777" w:rsidR="00554990" w:rsidRDefault="00554990" w:rsidP="005F5976"/>
                            </w:txbxContent>
                          </wps:txbx>
                          <wps:bodyPr rtlCol="0" anchor="ctr"/>
                        </wps:wsp>
                      </wpg:grpSp>
                      <wpg:grpSp>
                        <wpg:cNvPr id="308" name="Gruppieren 308"/>
                        <wpg:cNvGrpSpPr/>
                        <wpg:grpSpPr>
                          <a:xfrm>
                            <a:off x="388442" y="1712285"/>
                            <a:ext cx="288000" cy="340988"/>
                            <a:chOff x="388442" y="1712285"/>
                            <a:chExt cx="288000" cy="340988"/>
                          </a:xfrm>
                        </wpg:grpSpPr>
                        <wps:wsp>
                          <wps:cNvPr id="309" name="Ellipse 309"/>
                          <wps:cNvSpPr/>
                          <wps:spPr>
                            <a:xfrm>
                              <a:off x="388442" y="1712285"/>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9553E" w14:textId="77777777" w:rsidR="00554990" w:rsidRDefault="00554990" w:rsidP="005F5976"/>
                            </w:txbxContent>
                          </wps:txbx>
                          <wps:bodyPr rtlCol="0" anchor="ctr"/>
                        </wps:wsp>
                        <wps:wsp>
                          <wps:cNvPr id="310" name="Gerade Verbindung mit Pfeil 310"/>
                          <wps:cNvCnPr/>
                          <wps:spPr>
                            <a:xfrm>
                              <a:off x="436667" y="2053273"/>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1" name="Textfeld 40"/>
                          <wps:cNvSpPr txBox="1"/>
                          <wps:spPr>
                            <a:xfrm>
                              <a:off x="420158" y="1732384"/>
                              <a:ext cx="70618" cy="276868"/>
                            </a:xfrm>
                            <a:prstGeom prst="rect">
                              <a:avLst/>
                            </a:prstGeom>
                            <a:noFill/>
                          </wps:spPr>
                          <wps:txbx>
                            <w:txbxContent>
                              <w:p w14:paraId="1857D0D7" w14:textId="77777777" w:rsidR="00554990" w:rsidRDefault="00554990" w:rsidP="005F5976">
                                <w:r>
                                  <w:t>E</w:t>
                                </w:r>
                              </w:p>
                            </w:txbxContent>
                          </wps:txbx>
                          <wps:bodyPr wrap="none" lIns="0" tIns="0" rIns="0" bIns="0" rtlCol="0">
                            <a:noAutofit/>
                          </wps:bodyPr>
                        </wps:wsp>
                        <wps:wsp>
                          <wps:cNvPr id="312" name="Textfeld 41"/>
                          <wps:cNvSpPr txBox="1"/>
                          <wps:spPr>
                            <a:xfrm>
                              <a:off x="524207" y="1803018"/>
                              <a:ext cx="107301" cy="175265"/>
                            </a:xfrm>
                            <a:prstGeom prst="rect">
                              <a:avLst/>
                            </a:prstGeom>
                            <a:noFill/>
                          </wps:spPr>
                          <wps:txbx>
                            <w:txbxContent>
                              <w:p w14:paraId="7BF38D1D" w14:textId="77777777" w:rsidR="00554990" w:rsidRDefault="00554990" w:rsidP="005F5976">
                                <w:r>
                                  <w:t>4</w:t>
                                </w:r>
                              </w:p>
                            </w:txbxContent>
                          </wps:txbx>
                          <wps:bodyPr wrap="square" lIns="0" tIns="0" rIns="0" bIns="0" rtlCol="0">
                            <a:noAutofit/>
                          </wps:bodyPr>
                        </wps:wsp>
                      </wpg:grpSp>
                      <wpg:grpSp>
                        <wpg:cNvPr id="313" name="Gruppieren 313"/>
                        <wpg:cNvGrpSpPr/>
                        <wpg:grpSpPr>
                          <a:xfrm>
                            <a:off x="136278" y="872508"/>
                            <a:ext cx="792327" cy="554223"/>
                            <a:chOff x="136278" y="872508"/>
                            <a:chExt cx="2376984" cy="1442809"/>
                          </a:xfrm>
                        </wpg:grpSpPr>
                        <wps:wsp>
                          <wps:cNvPr id="314" name="Rechteck 314"/>
                          <wps:cNvSpPr/>
                          <wps:spPr>
                            <a:xfrm>
                              <a:off x="1720934"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7984E8" w14:textId="77777777" w:rsidR="00554990" w:rsidRDefault="00554990" w:rsidP="005F5976"/>
                            </w:txbxContent>
                          </wps:txbx>
                          <wps:bodyPr rtlCol="0" anchor="ctr"/>
                        </wps:wsp>
                        <wps:wsp>
                          <wps:cNvPr id="315" name="Rechteck 315"/>
                          <wps:cNvSpPr/>
                          <wps:spPr>
                            <a:xfrm>
                              <a:off x="1720934" y="1595317"/>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EC8F92" w14:textId="77777777" w:rsidR="00554990" w:rsidRDefault="00554990" w:rsidP="005F5976"/>
                            </w:txbxContent>
                          </wps:txbx>
                          <wps:bodyPr rtlCol="0" anchor="ctr"/>
                        </wps:wsp>
                        <wps:wsp>
                          <wps:cNvPr id="316" name="Rechteck 316"/>
                          <wps:cNvSpPr/>
                          <wps:spPr>
                            <a:xfrm>
                              <a:off x="928606"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CC554" w14:textId="77777777" w:rsidR="00554990" w:rsidRDefault="00554990" w:rsidP="005F5976"/>
                            </w:txbxContent>
                          </wps:txbx>
                          <wps:bodyPr rtlCol="0" anchor="ctr"/>
                        </wps:wsp>
                        <wps:wsp>
                          <wps:cNvPr id="317" name="Rechteck 317"/>
                          <wps:cNvSpPr/>
                          <wps:spPr>
                            <a:xfrm>
                              <a:off x="136278"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B19EE" w14:textId="77777777" w:rsidR="00554990" w:rsidRDefault="00554990" w:rsidP="005F5976"/>
                            </w:txbxContent>
                          </wps:txbx>
                          <wps:bodyPr rtlCol="0" anchor="ctr"/>
                        </wps:wsp>
                        <wps:wsp>
                          <wps:cNvPr id="318" name="Rechteck 318"/>
                          <wps:cNvSpPr/>
                          <wps:spPr>
                            <a:xfrm>
                              <a:off x="136278" y="872508"/>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EA763" w14:textId="77777777" w:rsidR="00554990" w:rsidRDefault="00554990" w:rsidP="005F5976"/>
                            </w:txbxContent>
                          </wps:txbx>
                          <wps:bodyPr rtlCol="0" anchor="ctr"/>
                        </wps:wsp>
                        <wps:wsp>
                          <wps:cNvPr id="319" name="Rechteck 319"/>
                          <wps:cNvSpPr/>
                          <wps:spPr>
                            <a:xfrm>
                              <a:off x="928606"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85868" w14:textId="77777777" w:rsidR="00554990" w:rsidRDefault="00554990" w:rsidP="005F5976"/>
                            </w:txbxContent>
                          </wps:txbx>
                          <wps:bodyPr rtlCol="0" anchor="ctr"/>
                        </wps:wsp>
                      </wpg:grpSp>
                      <wps:wsp>
                        <wps:cNvPr id="1242" name="Textfeld 53"/>
                        <wps:cNvSpPr txBox="1"/>
                        <wps:spPr>
                          <a:xfrm>
                            <a:off x="399693" y="1559508"/>
                            <a:ext cx="360063" cy="136794"/>
                          </a:xfrm>
                          <a:prstGeom prst="rect">
                            <a:avLst/>
                          </a:prstGeom>
                          <a:noFill/>
                        </wps:spPr>
                        <wps:txbx>
                          <w:txbxContent>
                            <w:p w14:paraId="257466A6" w14:textId="77777777" w:rsidR="00554990" w:rsidRPr="00F2259C" w:rsidRDefault="00554990" w:rsidP="005F5976">
                              <w:pPr>
                                <w:rPr>
                                  <w:sz w:val="18"/>
                                  <w:szCs w:val="18"/>
                                </w:rPr>
                              </w:pPr>
                              <w:r w:rsidRPr="00F2259C">
                                <w:rPr>
                                  <w:sz w:val="18"/>
                                  <w:szCs w:val="18"/>
                                </w:rPr>
                                <w:t>3333</w:t>
                              </w:r>
                            </w:p>
                          </w:txbxContent>
                        </wps:txbx>
                        <wps:bodyPr wrap="square" lIns="0" tIns="0" rIns="0" bIns="0" rtlCol="0">
                          <a:noAutofit/>
                        </wps:bodyPr>
                      </wps:wsp>
                      <wps:wsp>
                        <wps:cNvPr id="1243" name="Textfeld 72"/>
                        <wps:cNvSpPr txBox="1"/>
                        <wps:spPr>
                          <a:xfrm>
                            <a:off x="122282" y="840226"/>
                            <a:ext cx="303545" cy="436746"/>
                          </a:xfrm>
                          <a:prstGeom prst="rect">
                            <a:avLst/>
                          </a:prstGeom>
                          <a:noFill/>
                        </wps:spPr>
                        <wps:txbx>
                          <w:txbxContent>
                            <w:p w14:paraId="7D92B21D" w14:textId="77777777" w:rsidR="00554990" w:rsidRPr="00B71C0E" w:rsidRDefault="00554990" w:rsidP="005F5976">
                              <w:pPr>
                                <w:jc w:val="center"/>
                                <w:rPr>
                                  <w:sz w:val="18"/>
                                  <w:szCs w:val="18"/>
                                </w:rPr>
                              </w:pPr>
                              <w:r w:rsidRPr="00B71C0E">
                                <w:rPr>
                                  <w:sz w:val="18"/>
                                  <w:szCs w:val="18"/>
                                </w:rPr>
                                <w:t>IA</w:t>
                              </w:r>
                            </w:p>
                            <w:p w14:paraId="7FC7EB22" w14:textId="77777777" w:rsidR="00554990" w:rsidRPr="00B71C0E" w:rsidRDefault="00554990" w:rsidP="005F5976">
                              <w:pPr>
                                <w:jc w:val="center"/>
                                <w:rPr>
                                  <w:sz w:val="18"/>
                                  <w:szCs w:val="18"/>
                                </w:rPr>
                              </w:pPr>
                              <w:r w:rsidRPr="00B71C0E">
                                <w:rPr>
                                  <w:sz w:val="18"/>
                                  <w:szCs w:val="18"/>
                                </w:rPr>
                                <w:t>02</w:t>
                              </w:r>
                            </w:p>
                          </w:txbxContent>
                        </wps:txbx>
                        <wps:bodyPr wrap="square" lIns="0" tIns="0" rIns="0" bIns="0" rtlCol="0">
                          <a:noAutofit/>
                        </wps:bodyPr>
                      </wps:wsp>
                      <wps:wsp>
                        <wps:cNvPr id="1244" name="Textfeld 73"/>
                        <wps:cNvSpPr txBox="1"/>
                        <wps:spPr>
                          <a:xfrm>
                            <a:off x="652573" y="846662"/>
                            <a:ext cx="297830" cy="436746"/>
                          </a:xfrm>
                          <a:prstGeom prst="rect">
                            <a:avLst/>
                          </a:prstGeom>
                          <a:noFill/>
                        </wps:spPr>
                        <wps:txbx>
                          <w:txbxContent>
                            <w:p w14:paraId="33946712" w14:textId="77777777" w:rsidR="00554990" w:rsidRPr="00B71C0E" w:rsidRDefault="00554990" w:rsidP="005F5976">
                              <w:pPr>
                                <w:jc w:val="center"/>
                                <w:rPr>
                                  <w:sz w:val="18"/>
                                  <w:szCs w:val="18"/>
                                </w:rPr>
                              </w:pPr>
                              <w:r w:rsidRPr="00B71C0E">
                                <w:rPr>
                                  <w:sz w:val="18"/>
                                  <w:szCs w:val="18"/>
                                </w:rPr>
                                <w:t>R</w:t>
                              </w:r>
                            </w:p>
                            <w:p w14:paraId="5F42F0C8" w14:textId="77777777" w:rsidR="00554990" w:rsidRPr="00B71C0E" w:rsidRDefault="00554990" w:rsidP="005F5976">
                              <w:pPr>
                                <w:jc w:val="center"/>
                                <w:rPr>
                                  <w:sz w:val="18"/>
                                  <w:szCs w:val="18"/>
                                </w:rPr>
                              </w:pPr>
                              <w:r w:rsidRPr="00B71C0E">
                                <w:rPr>
                                  <w:sz w:val="18"/>
                                  <w:szCs w:val="18"/>
                                </w:rPr>
                                <w:t>01</w:t>
                              </w:r>
                            </w:p>
                          </w:txbxContent>
                        </wps:txbx>
                        <wps:bodyPr wrap="square" lIns="0" tIns="0" rIns="0" bIns="0" rtlCol="0">
                          <a:noAutofit/>
                        </wps:bodyPr>
                      </wps:wsp>
                      <wps:wsp>
                        <wps:cNvPr id="1245" name="Textfeld 74"/>
                        <wps:cNvSpPr txBox="1"/>
                        <wps:spPr>
                          <a:xfrm>
                            <a:off x="389132" y="841982"/>
                            <a:ext cx="297830" cy="436746"/>
                          </a:xfrm>
                          <a:prstGeom prst="rect">
                            <a:avLst/>
                          </a:prstGeom>
                          <a:noFill/>
                        </wps:spPr>
                        <wps:txbx>
                          <w:txbxContent>
                            <w:p w14:paraId="261C214B" w14:textId="77777777" w:rsidR="00554990" w:rsidRPr="00B71C0E" w:rsidRDefault="00554990" w:rsidP="005F5976">
                              <w:pPr>
                                <w:jc w:val="center"/>
                                <w:rPr>
                                  <w:sz w:val="18"/>
                                  <w:szCs w:val="18"/>
                                </w:rPr>
                              </w:pPr>
                              <w:r w:rsidRPr="00B71C0E">
                                <w:rPr>
                                  <w:sz w:val="18"/>
                                  <w:szCs w:val="18"/>
                                </w:rPr>
                                <w:t>2a</w:t>
                              </w:r>
                            </w:p>
                            <w:p w14:paraId="2035FEA8" w14:textId="77777777" w:rsidR="00554990" w:rsidRPr="00B71C0E" w:rsidRDefault="00554990" w:rsidP="005F5976">
                              <w:pPr>
                                <w:jc w:val="center"/>
                                <w:rPr>
                                  <w:sz w:val="18"/>
                                  <w:szCs w:val="18"/>
                                </w:rPr>
                              </w:pPr>
                              <w:r w:rsidRPr="00B71C0E">
                                <w:rPr>
                                  <w:sz w:val="18"/>
                                  <w:szCs w:val="18"/>
                                </w:rPr>
                                <w:t>00</w:t>
                              </w:r>
                            </w:p>
                          </w:txbxContent>
                        </wps:txbx>
                        <wps:bodyPr wrap="square" lIns="0" tIns="0" rIns="0" bIns="0" rtlCol="0">
                          <a:noAutofit/>
                        </wps:bodyPr>
                      </wps:wsp>
                      <wps:wsp>
                        <wps:cNvPr id="1246" name="Textfeld 75"/>
                        <wps:cNvSpPr txBox="1"/>
                        <wps:spPr>
                          <a:xfrm>
                            <a:off x="132972" y="1119004"/>
                            <a:ext cx="297830" cy="436746"/>
                          </a:xfrm>
                          <a:prstGeom prst="rect">
                            <a:avLst/>
                          </a:prstGeom>
                          <a:noFill/>
                        </wps:spPr>
                        <wps:txbx>
                          <w:txbxContent>
                            <w:p w14:paraId="527746A7" w14:textId="77777777" w:rsidR="00554990" w:rsidRPr="00B71C0E" w:rsidRDefault="00554990" w:rsidP="005F5976">
                              <w:pPr>
                                <w:jc w:val="center"/>
                                <w:rPr>
                                  <w:sz w:val="18"/>
                                  <w:szCs w:val="18"/>
                                </w:rPr>
                              </w:pPr>
                              <w:r w:rsidRPr="00B71C0E">
                                <w:rPr>
                                  <w:sz w:val="18"/>
                                  <w:szCs w:val="18"/>
                                </w:rPr>
                                <w:t>F</w:t>
                              </w:r>
                            </w:p>
                            <w:p w14:paraId="44DE436B" w14:textId="77777777" w:rsidR="00554990" w:rsidRPr="00B71C0E" w:rsidRDefault="00554990" w:rsidP="005F5976">
                              <w:pPr>
                                <w:jc w:val="center"/>
                                <w:rPr>
                                  <w:sz w:val="18"/>
                                  <w:szCs w:val="18"/>
                                </w:rPr>
                              </w:pPr>
                              <w:r w:rsidRPr="00B71C0E">
                                <w:rPr>
                                  <w:sz w:val="18"/>
                                  <w:szCs w:val="18"/>
                                </w:rPr>
                                <w:t>00</w:t>
                              </w:r>
                            </w:p>
                          </w:txbxContent>
                        </wps:txbx>
                        <wps:bodyPr wrap="square" lIns="0" tIns="0" rIns="0" bIns="0" rtlCol="0">
                          <a:noAutofit/>
                        </wps:bodyPr>
                      </wps:wsp>
                      <wps:wsp>
                        <wps:cNvPr id="1247" name="Textfeld 76"/>
                        <wps:cNvSpPr txBox="1"/>
                        <wps:spPr>
                          <a:xfrm>
                            <a:off x="649149" y="1126442"/>
                            <a:ext cx="304180" cy="302657"/>
                          </a:xfrm>
                          <a:prstGeom prst="rect">
                            <a:avLst/>
                          </a:prstGeom>
                          <a:noFill/>
                        </wps:spPr>
                        <wps:txbx>
                          <w:txbxContent>
                            <w:p w14:paraId="1DCD360B" w14:textId="77777777" w:rsidR="00554990" w:rsidRPr="00B71C0E" w:rsidRDefault="00554990" w:rsidP="005F5976">
                              <w:pPr>
                                <w:jc w:val="center"/>
                                <w:rPr>
                                  <w:sz w:val="18"/>
                                  <w:szCs w:val="18"/>
                                </w:rPr>
                              </w:pPr>
                              <w:r w:rsidRPr="00B71C0E">
                                <w:rPr>
                                  <w:sz w:val="18"/>
                                  <w:szCs w:val="18"/>
                                </w:rPr>
                                <w:t>S2</w:t>
                              </w:r>
                            </w:p>
                            <w:p w14:paraId="649EF320" w14:textId="77777777" w:rsidR="00554990" w:rsidRPr="00B71C0E" w:rsidRDefault="00554990" w:rsidP="005F5976">
                              <w:pPr>
                                <w:jc w:val="center"/>
                                <w:rPr>
                                  <w:sz w:val="18"/>
                                  <w:szCs w:val="18"/>
                                </w:rPr>
                              </w:pPr>
                              <w:r w:rsidRPr="00B71C0E">
                                <w:rPr>
                                  <w:sz w:val="18"/>
                                  <w:szCs w:val="18"/>
                                </w:rPr>
                                <w:t>01</w:t>
                              </w:r>
                            </w:p>
                          </w:txbxContent>
                        </wps:txbx>
                        <wps:bodyPr wrap="square" lIns="0" tIns="0" rIns="0" bIns="0" rtlCol="0">
                          <a:noAutofit/>
                        </wps:bodyPr>
                      </wps:wsp>
                      <wps:wsp>
                        <wps:cNvPr id="1312" name="Textfeld 77"/>
                        <wps:cNvSpPr txBox="1"/>
                        <wps:spPr>
                          <a:xfrm>
                            <a:off x="376251" y="1122853"/>
                            <a:ext cx="342282" cy="306246"/>
                          </a:xfrm>
                          <a:prstGeom prst="rect">
                            <a:avLst/>
                          </a:prstGeom>
                          <a:noFill/>
                        </wps:spPr>
                        <wps:txbx>
                          <w:txbxContent>
                            <w:p w14:paraId="40E1F621" w14:textId="77777777" w:rsidR="00554990" w:rsidRPr="00B71C0E" w:rsidRDefault="00554990" w:rsidP="005F5976">
                              <w:pPr>
                                <w:jc w:val="center"/>
                                <w:rPr>
                                  <w:sz w:val="18"/>
                                  <w:szCs w:val="18"/>
                                </w:rPr>
                              </w:pPr>
                              <w:r w:rsidRPr="00B71C0E">
                                <w:rPr>
                                  <w:sz w:val="18"/>
                                  <w:szCs w:val="18"/>
                                </w:rPr>
                                <w:t>AR</w:t>
                              </w:r>
                            </w:p>
                            <w:p w14:paraId="37AC3238" w14:textId="77777777" w:rsidR="00554990" w:rsidRPr="00B71C0E" w:rsidRDefault="00554990" w:rsidP="005F5976">
                              <w:pPr>
                                <w:jc w:val="center"/>
                                <w:rPr>
                                  <w:sz w:val="18"/>
                                  <w:szCs w:val="18"/>
                                </w:rPr>
                              </w:pPr>
                              <w:r w:rsidRPr="00B71C0E">
                                <w:rPr>
                                  <w:sz w:val="18"/>
                                  <w:szCs w:val="18"/>
                                </w:rPr>
                                <w:t>00</w:t>
                              </w:r>
                            </w:p>
                          </w:txbxContent>
                        </wps:txbx>
                        <wps:bodyPr wrap="square" lIns="0" tIns="0" rIns="0" bIns="0" rtlCol="0">
                          <a:noAutofit/>
                        </wps:bodyPr>
                      </wps:wsp>
                      <wps:wsp>
                        <wps:cNvPr id="1313" name="Textfeld 79"/>
                        <wps:cNvSpPr txBox="1"/>
                        <wps:spPr>
                          <a:xfrm>
                            <a:off x="1580612" y="496858"/>
                            <a:ext cx="793810" cy="277986"/>
                          </a:xfrm>
                          <a:prstGeom prst="rect">
                            <a:avLst/>
                          </a:prstGeom>
                          <a:noFill/>
                        </wps:spPr>
                        <wps:txbx>
                          <w:txbxContent>
                            <w:p w14:paraId="640F6D33" w14:textId="77777777" w:rsidR="00554990" w:rsidRPr="005F5976" w:rsidRDefault="00554990" w:rsidP="005F5976">
                              <w:pPr>
                                <w:pStyle w:val="H1G"/>
                                <w:keepNext w:val="0"/>
                                <w:keepLines w:val="0"/>
                                <w:spacing w:before="0" w:after="0"/>
                                <w:ind w:left="0" w:right="0" w:firstLine="0"/>
                                <w:rPr>
                                  <w:bCs/>
                                  <w:sz w:val="20"/>
                                </w:rPr>
                              </w:pPr>
                              <w:r w:rsidRPr="005F5976">
                                <w:rPr>
                                  <w:bCs/>
                                  <w:sz w:val="20"/>
                                </w:rPr>
                                <w:t>Modèle F</w:t>
                              </w:r>
                            </w:p>
                            <w:p w14:paraId="3EDD3C15" w14:textId="77777777" w:rsidR="00554990" w:rsidRPr="00F2259C" w:rsidRDefault="00554990" w:rsidP="005F5976">
                              <w:pPr>
                                <w:rPr>
                                  <w:sz w:val="18"/>
                                  <w:szCs w:val="18"/>
                                </w:rPr>
                              </w:pPr>
                            </w:p>
                          </w:txbxContent>
                        </wps:txbx>
                        <wps:bodyPr wrap="square" rtlCol="0">
                          <a:noAutofit/>
                        </wps:bodyPr>
                      </wps:wsp>
                    </wpg:wgp>
                  </a:graphicData>
                </a:graphic>
              </wp:inline>
            </w:drawing>
          </mc:Choice>
          <mc:Fallback>
            <w:pict>
              <v:group w14:anchorId="28CFAAC6" id="_x0000_s1457" style="width:376.25pt;height:137.1pt;mso-position-horizontal-relative:char;mso-position-vertical-relative:line" coordorigin=",4968" coordsize="43201,17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">
                <v:group id="Gruppieren 299" o:spid="_x0000_s1458" style="position:absolute;top:7920;width:43201;height:14458" coordorigin=",7920"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hteck 300" o:spid="_x0000_s1459" style="position:absolute;top:7920;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" fillcolor="white [3212]" strokecolor="#7f7f7f [1612]" strokeweight="1pt">
                    <v:stroke dashstyle="dash"/>
                    <v:textbox>
                      <w:txbxContent>
                        <w:p w14:paraId="2CB5602E" w14:textId="77777777" w:rsidR="00554990" w:rsidRDefault="00554990" w:rsidP="005F5976"/>
                      </w:txbxContent>
                    </v:textbox>
                  </v:rect>
                  <v:rect id="Rechteck 301" o:spid="_x0000_s1460" style="position:absolute;left:324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" fillcolor="white [3212]" strokecolor="#7f7f7f [1612]" strokeweight="1pt">
                    <v:textbox>
                      <w:txbxContent>
                        <w:p w14:paraId="4537A0DF" w14:textId="77777777" w:rsidR="00554990" w:rsidRDefault="00554990" w:rsidP="005F5976"/>
                      </w:txbxContent>
                    </v:textbox>
                  </v:rect>
                  <v:rect id="Rechteck 302" o:spid="_x0000_s1461" style="position:absolute;left:32389;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" fillcolor="white [3212]" strokecolor="#7f7f7f [1612]" strokeweight="1pt">
                    <v:textbox>
                      <w:txbxContent>
                        <w:p w14:paraId="022374E4" w14:textId="77777777" w:rsidR="00554990" w:rsidRDefault="00554990" w:rsidP="005F5976"/>
                      </w:txbxContent>
                    </v:textbox>
                  </v:rect>
                  <v:rect id="Rechteck 303" o:spid="_x0000_s1462" style="position:absolute;left:216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" fillcolor="white [3212]" strokecolor="#7f7f7f [1612]" strokeweight="1pt">
                    <v:textbox>
                      <w:txbxContent>
                        <w:p w14:paraId="2547F532" w14:textId="77777777" w:rsidR="00554990" w:rsidRDefault="00554990" w:rsidP="005F5976"/>
                      </w:txbxContent>
                    </v:textbox>
                  </v:rect>
                  <v:rect id="Rechteck 304" o:spid="_x0000_s1463" style="position:absolute;left:108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" fillcolor="white [3212]" strokecolor="#7f7f7f [1612]" strokeweight="1pt">
                    <v:textbox>
                      <w:txbxContent>
                        <w:p w14:paraId="549632A4" w14:textId="77777777" w:rsidR="00554990" w:rsidRDefault="00554990" w:rsidP="005F5976"/>
                      </w:txbxContent>
                    </v:textbox>
                  </v:rect>
                  <v:rect id="Rechteck 305" o:spid="_x0000_s1464" style="position:absolute;left:10800;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" fillcolor="white [3212]" strokecolor="#7f7f7f [1612]" strokeweight="1pt">
                    <v:textbox>
                      <w:txbxContent>
                        <w:p w14:paraId="2121A641" w14:textId="77777777" w:rsidR="00554990" w:rsidRDefault="00554990" w:rsidP="005F5976"/>
                      </w:txbxContent>
                    </v:textbox>
                  </v:rect>
                  <v:rect id="Rechteck 306" o:spid="_x0000_s1465" style="position:absolute;left:216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" fillcolor="white [3212]" strokecolor="#7f7f7f [1612]" strokeweight="1pt">
                    <v:textbox>
                      <w:txbxContent>
                        <w:p w14:paraId="22F3DBF0" w14:textId="77777777" w:rsidR="00554990" w:rsidRDefault="00554990" w:rsidP="005F5976"/>
                      </w:txbxContent>
                    </v:textbox>
                  </v:rect>
                </v:group>
                <v:group id="Gruppieren 308" o:spid="_x0000_s1466" style="position:absolute;left:3884;top:17122;width:2880;height:3410" coordorigin="3884,17122"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oval id="Ellipse 309" o:spid="_x0000_s1467" style="position:absolute;left:3884;top:1712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" filled="f" strokecolor="black [3213]" strokeweight="1pt">
                    <v:textbox>
                      <w:txbxContent>
                        <w:p w14:paraId="0049553E" w14:textId="77777777" w:rsidR="00554990" w:rsidRDefault="00554990" w:rsidP="005F5976"/>
                      </w:txbxContent>
                    </v:textbox>
                  </v:oval>
                  <v:shape id="Gerade Verbindung mit Pfeil 310" o:spid="_x0000_s1468" type="#_x0000_t32" style="position:absolute;left:4366;top:20532;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" strokecolor="black [3213]" strokeweight="1pt">
                    <v:stroke endarrow="block"/>
                  </v:shape>
                  <v:shape id="Textfeld 40" o:spid="_x0000_s1469" type="#_x0000_t202" style="position:absolute;left:4201;top:17323;width:706;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" filled="f" stroked="f">
                    <v:textbox inset="0,0,0,0">
                      <w:txbxContent>
                        <w:p w14:paraId="1857D0D7" w14:textId="77777777" w:rsidR="00554990" w:rsidRDefault="00554990" w:rsidP="005F5976">
                          <w:r>
                            <w:t>E</w:t>
                          </w:r>
                        </w:p>
                      </w:txbxContent>
                    </v:textbox>
                  </v:shape>
                  <v:shape id="Textfeld 41" o:spid="_x0000_s1470" type="#_x0000_t202" style="position:absolute;left:5242;top:18030;width:107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7BF38D1D" w14:textId="77777777" w:rsidR="00554990" w:rsidRDefault="00554990" w:rsidP="005F5976">
                          <w:r>
                            <w:t>4</w:t>
                          </w:r>
                        </w:p>
                      </w:txbxContent>
                    </v:textbox>
                  </v:shape>
                </v:group>
                <v:group id="Gruppieren 313" o:spid="_x0000_s1471" style="position:absolute;left:1362;top:8725;width:7924;height:5542" coordorigin="1362,8725" coordsize="23769,1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rect id="Rechteck 314" o:spid="_x0000_s1472" style="position:absolute;left:17209;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" fillcolor="white [3212]" strokecolor="#7f7f7f [1612]" strokeweight="1pt">
                    <v:textbox>
                      <w:txbxContent>
                        <w:p w14:paraId="497984E8" w14:textId="77777777" w:rsidR="00554990" w:rsidRDefault="00554990" w:rsidP="005F5976"/>
                      </w:txbxContent>
                    </v:textbox>
                  </v:rect>
                  <v:rect id="Rechteck 315" o:spid="_x0000_s1473" style="position:absolute;left:17209;top:15953;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" fillcolor="white [3212]" strokecolor="#7f7f7f [1612]" strokeweight="1pt">
                    <v:textbox>
                      <w:txbxContent>
                        <w:p w14:paraId="55EC8F92" w14:textId="77777777" w:rsidR="00554990" w:rsidRDefault="00554990" w:rsidP="005F5976"/>
                      </w:txbxContent>
                    </v:textbox>
                  </v:rect>
                  <v:rect id="Rechteck 316" o:spid="_x0000_s1474" style="position:absolute;left:9286;top:159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" fillcolor="white [3212]" strokecolor="#7f7f7f [1612]" strokeweight="1pt">
                    <v:textbox>
                      <w:txbxContent>
                        <w:p w14:paraId="6F4CC554" w14:textId="77777777" w:rsidR="00554990" w:rsidRDefault="00554990" w:rsidP="005F5976"/>
                      </w:txbxContent>
                    </v:textbox>
                  </v:rect>
                  <v:rect id="Rechteck 317" o:spid="_x0000_s1475" style="position:absolute;left:1362;top:15939;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" fillcolor="white [3212]" strokecolor="#7f7f7f [1612]" strokeweight="1pt">
                    <v:textbox>
                      <w:txbxContent>
                        <w:p w14:paraId="6F3B19EE" w14:textId="77777777" w:rsidR="00554990" w:rsidRDefault="00554990" w:rsidP="005F5976"/>
                      </w:txbxContent>
                    </v:textbox>
                  </v:rect>
                  <v:rect id="Rechteck 318" o:spid="_x0000_s1476" style="position:absolute;left:1362;top:8725;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" fillcolor="white [3212]" strokecolor="#7f7f7f [1612]" strokeweight="1pt">
                    <v:textbox>
                      <w:txbxContent>
                        <w:p w14:paraId="495EA763" w14:textId="77777777" w:rsidR="00554990" w:rsidRDefault="00554990" w:rsidP="005F5976"/>
                      </w:txbxContent>
                    </v:textbox>
                  </v:rect>
                  <v:rect id="Rechteck 319" o:spid="_x0000_s1477" style="position:absolute;left:9286;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" fillcolor="white [3212]" strokecolor="#7f7f7f [1612]" strokeweight="1pt">
                    <v:textbox>
                      <w:txbxContent>
                        <w:p w14:paraId="4F485868" w14:textId="77777777" w:rsidR="00554990" w:rsidRDefault="00554990" w:rsidP="005F5976"/>
                      </w:txbxContent>
                    </v:textbox>
                  </v:rect>
                </v:group>
                <v:shape id="Textfeld 53" o:spid="_x0000_s1478" type="#_x0000_t202" style="position:absolute;left:3996;top:15595;width:360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11wwAAAN0AAAAPAAAAZHJzL2Rvd25yZXYueG1sRE9Na8JA&#10;EL0X/A/LCL3VjaF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B6iNdcMAAADdAAAADwAA&#10;AAAAAAAAAAAAAAAHAgAAZHJzL2Rvd25yZXYueG1sUEsFBgAAAAADAAMAtwAAAPcCAAAAAA==&#10;" filled="f" stroked="f">
                  <v:textbox inset="0,0,0,0">
                    <w:txbxContent>
                      <w:p w14:paraId="257466A6" w14:textId="77777777" w:rsidR="00554990" w:rsidRPr="00F2259C" w:rsidRDefault="00554990" w:rsidP="005F5976">
                        <w:pPr>
                          <w:rPr>
                            <w:sz w:val="18"/>
                            <w:szCs w:val="18"/>
                          </w:rPr>
                        </w:pPr>
                        <w:r w:rsidRPr="00F2259C">
                          <w:rPr>
                            <w:sz w:val="18"/>
                            <w:szCs w:val="18"/>
                          </w:rPr>
                          <w:t>3333</w:t>
                        </w:r>
                      </w:p>
                    </w:txbxContent>
                  </v:textbox>
                </v:shape>
                <v:shape id="Textfeld 72" o:spid="_x0000_s1479" type="#_x0000_t202" style="position:absolute;left:1222;top:8402;width:3036;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juxAAAAN0AAAAPAAAAZHJzL2Rvd25yZXYueG1sRE9Na8JA&#10;EL0L/Q/LFLzpplqk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jkKO7EAAAA3QAAAA8A&#10;AAAAAAAAAAAAAAAABwIAAGRycy9kb3ducmV2LnhtbFBLBQYAAAAAAwADALcAAAD4AgAAAAA=&#10;" filled="f" stroked="f">
                  <v:textbox inset="0,0,0,0">
                    <w:txbxContent>
                      <w:p w14:paraId="7D92B21D" w14:textId="77777777" w:rsidR="00554990" w:rsidRPr="00B71C0E" w:rsidRDefault="00554990" w:rsidP="005F5976">
                        <w:pPr>
                          <w:jc w:val="center"/>
                          <w:rPr>
                            <w:sz w:val="18"/>
                            <w:szCs w:val="18"/>
                          </w:rPr>
                        </w:pPr>
                        <w:r w:rsidRPr="00B71C0E">
                          <w:rPr>
                            <w:sz w:val="18"/>
                            <w:szCs w:val="18"/>
                          </w:rPr>
                          <w:t>IA</w:t>
                        </w:r>
                      </w:p>
                      <w:p w14:paraId="7FC7EB22" w14:textId="77777777" w:rsidR="00554990" w:rsidRPr="00B71C0E" w:rsidRDefault="00554990" w:rsidP="005F5976">
                        <w:pPr>
                          <w:jc w:val="center"/>
                          <w:rPr>
                            <w:sz w:val="18"/>
                            <w:szCs w:val="18"/>
                          </w:rPr>
                        </w:pPr>
                        <w:r w:rsidRPr="00B71C0E">
                          <w:rPr>
                            <w:sz w:val="18"/>
                            <w:szCs w:val="18"/>
                          </w:rPr>
                          <w:t>02</w:t>
                        </w:r>
                      </w:p>
                    </w:txbxContent>
                  </v:textbox>
                </v:shape>
                <v:shape id="Textfeld 73" o:spid="_x0000_s1480" type="#_x0000_t202" style="position:absolute;left:6525;top:8466;width:2979;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axAAAAN0AAAAPAAAAZHJzL2Rvd25yZXYueG1sRE9Na8JA&#10;EL0X/A/LFHqrm4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OcNsJrEAAAA3QAAAA8A&#10;AAAAAAAAAAAAAAAABwIAAGRycy9kb3ducmV2LnhtbFBLBQYAAAAAAwADALcAAAD4AgAAAAA=&#10;" filled="f" stroked="f">
                  <v:textbox inset="0,0,0,0">
                    <w:txbxContent>
                      <w:p w14:paraId="33946712" w14:textId="77777777" w:rsidR="00554990" w:rsidRPr="00B71C0E" w:rsidRDefault="00554990" w:rsidP="005F5976">
                        <w:pPr>
                          <w:jc w:val="center"/>
                          <w:rPr>
                            <w:sz w:val="18"/>
                            <w:szCs w:val="18"/>
                          </w:rPr>
                        </w:pPr>
                        <w:r w:rsidRPr="00B71C0E">
                          <w:rPr>
                            <w:sz w:val="18"/>
                            <w:szCs w:val="18"/>
                          </w:rPr>
                          <w:t>R</w:t>
                        </w:r>
                      </w:p>
                      <w:p w14:paraId="5F42F0C8" w14:textId="77777777" w:rsidR="00554990" w:rsidRPr="00B71C0E" w:rsidRDefault="00554990" w:rsidP="005F5976">
                        <w:pPr>
                          <w:jc w:val="center"/>
                          <w:rPr>
                            <w:sz w:val="18"/>
                            <w:szCs w:val="18"/>
                          </w:rPr>
                        </w:pPr>
                        <w:r w:rsidRPr="00B71C0E">
                          <w:rPr>
                            <w:sz w:val="18"/>
                            <w:szCs w:val="18"/>
                          </w:rPr>
                          <w:t>01</w:t>
                        </w:r>
                      </w:p>
                    </w:txbxContent>
                  </v:textbox>
                </v:shape>
                <v:shape id="Textfeld 74" o:spid="_x0000_s1481" type="#_x0000_t202" style="position:absolute;left:3891;top:8419;width:2978;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UBxAAAAN0AAAAPAAAAZHJzL2Rvd25yZXYueG1sRE9Na8JA&#10;EL0L/Q/LFLzppmK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IhBFQHEAAAA3QAAAA8A&#10;AAAAAAAAAAAAAAAABwIAAGRycy9kb3ducmV2LnhtbFBLBQYAAAAAAwADALcAAAD4AgAAAAA=&#10;" filled="f" stroked="f">
                  <v:textbox inset="0,0,0,0">
                    <w:txbxContent>
                      <w:p w14:paraId="261C214B" w14:textId="77777777" w:rsidR="00554990" w:rsidRPr="00B71C0E" w:rsidRDefault="00554990" w:rsidP="005F5976">
                        <w:pPr>
                          <w:jc w:val="center"/>
                          <w:rPr>
                            <w:sz w:val="18"/>
                            <w:szCs w:val="18"/>
                          </w:rPr>
                        </w:pPr>
                        <w:r w:rsidRPr="00B71C0E">
                          <w:rPr>
                            <w:sz w:val="18"/>
                            <w:szCs w:val="18"/>
                          </w:rPr>
                          <w:t>2a</w:t>
                        </w:r>
                      </w:p>
                      <w:p w14:paraId="2035FEA8" w14:textId="77777777" w:rsidR="00554990" w:rsidRPr="00B71C0E" w:rsidRDefault="00554990" w:rsidP="005F5976">
                        <w:pPr>
                          <w:jc w:val="center"/>
                          <w:rPr>
                            <w:sz w:val="18"/>
                            <w:szCs w:val="18"/>
                          </w:rPr>
                        </w:pPr>
                        <w:r w:rsidRPr="00B71C0E">
                          <w:rPr>
                            <w:sz w:val="18"/>
                            <w:szCs w:val="18"/>
                          </w:rPr>
                          <w:t>00</w:t>
                        </w:r>
                      </w:p>
                    </w:txbxContent>
                  </v:textbox>
                </v:shape>
                <v:shape id="Textfeld 75" o:spid="_x0000_s1482" type="#_x0000_t202" style="position:absolute;left:1329;top:11190;width:2979;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t2xAAAAN0AAAAPAAAAZHJzL2Rvd25yZXYueG1sRE9Na8JA&#10;EL0X+h+WKfRWN0oJ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HiTi3bEAAAA3QAAAA8A&#10;AAAAAAAAAAAAAAAABwIAAGRycy9kb3ducmV2LnhtbFBLBQYAAAAAAwADALcAAAD4AgAAAAA=&#10;" filled="f" stroked="f">
                  <v:textbox inset="0,0,0,0">
                    <w:txbxContent>
                      <w:p w14:paraId="527746A7" w14:textId="77777777" w:rsidR="00554990" w:rsidRPr="00B71C0E" w:rsidRDefault="00554990" w:rsidP="005F5976">
                        <w:pPr>
                          <w:jc w:val="center"/>
                          <w:rPr>
                            <w:sz w:val="18"/>
                            <w:szCs w:val="18"/>
                          </w:rPr>
                        </w:pPr>
                        <w:r w:rsidRPr="00B71C0E">
                          <w:rPr>
                            <w:sz w:val="18"/>
                            <w:szCs w:val="18"/>
                          </w:rPr>
                          <w:t>F</w:t>
                        </w:r>
                      </w:p>
                      <w:p w14:paraId="44DE436B" w14:textId="77777777" w:rsidR="00554990" w:rsidRPr="00B71C0E" w:rsidRDefault="00554990" w:rsidP="005F5976">
                        <w:pPr>
                          <w:jc w:val="center"/>
                          <w:rPr>
                            <w:sz w:val="18"/>
                            <w:szCs w:val="18"/>
                          </w:rPr>
                        </w:pPr>
                        <w:r w:rsidRPr="00B71C0E">
                          <w:rPr>
                            <w:sz w:val="18"/>
                            <w:szCs w:val="18"/>
                          </w:rPr>
                          <w:t>00</w:t>
                        </w:r>
                      </w:p>
                    </w:txbxContent>
                  </v:textbox>
                </v:shape>
                <v:shape id="Textfeld 76" o:spid="_x0000_s1483" type="#_x0000_t202" style="position:absolute;left:6491;top:11264;width:3042;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7txAAAAN0AAAAPAAAAZHJzL2Rvd25yZXYueG1sRE9Na8JA&#10;EL0X+h+WKXirm4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BffLu3EAAAA3QAAAA8A&#10;AAAAAAAAAAAAAAAABwIAAGRycy9kb3ducmV2LnhtbFBLBQYAAAAAAwADALcAAAD4AgAAAAA=&#10;" filled="f" stroked="f">
                  <v:textbox inset="0,0,0,0">
                    <w:txbxContent>
                      <w:p w14:paraId="1DCD360B" w14:textId="77777777" w:rsidR="00554990" w:rsidRPr="00B71C0E" w:rsidRDefault="00554990" w:rsidP="005F5976">
                        <w:pPr>
                          <w:jc w:val="center"/>
                          <w:rPr>
                            <w:sz w:val="18"/>
                            <w:szCs w:val="18"/>
                          </w:rPr>
                        </w:pPr>
                        <w:r w:rsidRPr="00B71C0E">
                          <w:rPr>
                            <w:sz w:val="18"/>
                            <w:szCs w:val="18"/>
                          </w:rPr>
                          <w:t>S2</w:t>
                        </w:r>
                      </w:p>
                      <w:p w14:paraId="649EF320" w14:textId="77777777" w:rsidR="00554990" w:rsidRPr="00B71C0E" w:rsidRDefault="00554990" w:rsidP="005F5976">
                        <w:pPr>
                          <w:jc w:val="center"/>
                          <w:rPr>
                            <w:sz w:val="18"/>
                            <w:szCs w:val="18"/>
                          </w:rPr>
                        </w:pPr>
                        <w:r w:rsidRPr="00B71C0E">
                          <w:rPr>
                            <w:sz w:val="18"/>
                            <w:szCs w:val="18"/>
                          </w:rPr>
                          <w:t>01</w:t>
                        </w:r>
                      </w:p>
                    </w:txbxContent>
                  </v:textbox>
                </v:shape>
                <v:shape id="Textfeld 77" o:spid="_x0000_s1484" type="#_x0000_t202" style="position:absolute;left:3762;top:11228;width:34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" filled="f" stroked="f">
                  <v:textbox inset="0,0,0,0">
                    <w:txbxContent>
                      <w:p w14:paraId="40E1F621" w14:textId="77777777" w:rsidR="00554990" w:rsidRPr="00B71C0E" w:rsidRDefault="00554990" w:rsidP="005F5976">
                        <w:pPr>
                          <w:jc w:val="center"/>
                          <w:rPr>
                            <w:sz w:val="18"/>
                            <w:szCs w:val="18"/>
                          </w:rPr>
                        </w:pPr>
                        <w:r w:rsidRPr="00B71C0E">
                          <w:rPr>
                            <w:sz w:val="18"/>
                            <w:szCs w:val="18"/>
                          </w:rPr>
                          <w:t>AR</w:t>
                        </w:r>
                      </w:p>
                      <w:p w14:paraId="37AC3238" w14:textId="77777777" w:rsidR="00554990" w:rsidRPr="00B71C0E" w:rsidRDefault="00554990" w:rsidP="005F5976">
                        <w:pPr>
                          <w:jc w:val="center"/>
                          <w:rPr>
                            <w:sz w:val="18"/>
                            <w:szCs w:val="18"/>
                          </w:rPr>
                        </w:pPr>
                        <w:r w:rsidRPr="00B71C0E">
                          <w:rPr>
                            <w:sz w:val="18"/>
                            <w:szCs w:val="18"/>
                          </w:rPr>
                          <w:t>00</w:t>
                        </w:r>
                      </w:p>
                    </w:txbxContent>
                  </v:textbox>
                </v:shape>
                <v:shape id="Textfeld 79" o:spid="_x0000_s1485" type="#_x0000_t202" style="position:absolute;left:15806;top:4968;width:7938;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" filled="f" stroked="f">
                  <v:textbox>
                    <w:txbxContent>
                      <w:p w14:paraId="640F6D33" w14:textId="77777777" w:rsidR="00554990" w:rsidRPr="005F5976" w:rsidRDefault="00554990" w:rsidP="005F5976">
                        <w:pPr>
                          <w:pStyle w:val="H1G"/>
                          <w:keepNext w:val="0"/>
                          <w:keepLines w:val="0"/>
                          <w:spacing w:before="0" w:after="0"/>
                          <w:ind w:left="0" w:right="0" w:firstLine="0"/>
                          <w:rPr>
                            <w:bCs/>
                            <w:sz w:val="20"/>
                          </w:rPr>
                        </w:pPr>
                        <w:r w:rsidRPr="005F5976">
                          <w:rPr>
                            <w:bCs/>
                            <w:sz w:val="20"/>
                          </w:rPr>
                          <w:t>Modèle F</w:t>
                        </w:r>
                      </w:p>
                      <w:p w14:paraId="3EDD3C15" w14:textId="77777777" w:rsidR="00554990" w:rsidRPr="00F2259C" w:rsidRDefault="00554990" w:rsidP="005F5976">
                        <w:pPr>
                          <w:rPr>
                            <w:sz w:val="18"/>
                            <w:szCs w:val="18"/>
                          </w:rPr>
                        </w:pPr>
                      </w:p>
                    </w:txbxContent>
                  </v:textbox>
                </v:shape>
                <w10:anchorlock/>
              </v:group>
            </w:pict>
          </mc:Fallback>
        </mc:AlternateContent>
      </w:r>
    </w:p>
    <w:p w14:paraId="29BE17C7" w14:textId="752EFD4D" w:rsidR="005F5976" w:rsidRPr="00C575F5" w:rsidRDefault="005F5976" w:rsidP="005F5976">
      <w:pPr>
        <w:pStyle w:val="SingleTxtG"/>
        <w:spacing w:before="120"/>
      </w:pPr>
      <w:r w:rsidRPr="00C575F5">
        <w:rPr>
          <w:i/>
        </w:rPr>
        <w:t>Note</w:t>
      </w:r>
      <w:r w:rsidRPr="00C575F5">
        <w:t> : Les trois exemples de marques d</w:t>
      </w:r>
      <w:r w:rsidR="00554990" w:rsidRPr="00C575F5">
        <w:t>’</w:t>
      </w:r>
      <w:r w:rsidRPr="00C575F5">
        <w:t>homologation des modèles D, E et F représentent trois variantes possibles du marquage d</w:t>
      </w:r>
      <w:r w:rsidR="00554990" w:rsidRPr="00C575F5">
        <w:t>’</w:t>
      </w:r>
      <w:r w:rsidRPr="00C575F5">
        <w:t>un dispositif d</w:t>
      </w:r>
      <w:r w:rsidR="00554990" w:rsidRPr="00C575F5">
        <w:t>’</w:t>
      </w:r>
      <w:r w:rsidRPr="00C575F5">
        <w:t>éclairage lorsque deux ou plusieurs feux font partie du même ensemble de feux groupés, combinés ou mutuellement incorporés.</w:t>
      </w:r>
    </w:p>
    <w:p w14:paraId="1C6080C9" w14:textId="77777777" w:rsidR="005F5976" w:rsidRPr="00C575F5" w:rsidRDefault="005F5976">
      <w:pPr>
        <w:suppressAutoHyphens w:val="0"/>
        <w:kinsoku/>
        <w:overflowPunct/>
        <w:autoSpaceDE/>
        <w:autoSpaceDN/>
        <w:adjustRightInd/>
        <w:snapToGrid/>
        <w:spacing w:line="240" w:lineRule="auto"/>
      </w:pPr>
      <w:r w:rsidRPr="00C575F5">
        <w:br w:type="page"/>
      </w:r>
    </w:p>
    <w:p w14:paraId="7CA2EAF5" w14:textId="0E6388DF" w:rsidR="005F5976" w:rsidRPr="00C575F5" w:rsidRDefault="005F5976" w:rsidP="002940D0">
      <w:pPr>
        <w:pStyle w:val="Titre1"/>
        <w:spacing w:after="120"/>
        <w:rPr>
          <w:b/>
          <w:bCs/>
        </w:rPr>
      </w:pPr>
      <w:r w:rsidRPr="00C575F5">
        <w:rPr>
          <w:b/>
        </w:rPr>
        <w:tab/>
      </w:r>
      <w:r w:rsidRPr="00C575F5">
        <w:t xml:space="preserve">Figure A24-III </w:t>
      </w:r>
      <w:r w:rsidRPr="00C575F5">
        <w:br/>
      </w:r>
      <w:r w:rsidRPr="00C575F5">
        <w:rPr>
          <w:b/>
          <w:bCs/>
        </w:rPr>
        <w:t>Exemple de marque d</w:t>
      </w:r>
      <w:r w:rsidR="00554990" w:rsidRPr="00C575F5">
        <w:rPr>
          <w:b/>
          <w:bCs/>
        </w:rPr>
        <w:t>’</w:t>
      </w:r>
      <w:r w:rsidRPr="00C575F5">
        <w:rPr>
          <w:b/>
          <w:bCs/>
        </w:rPr>
        <w:t>homologation pour les matériaux de marquage rétroréfléchissants</w:t>
      </w:r>
    </w:p>
    <w:p w14:paraId="111CA5A7" w14:textId="77777777" w:rsidR="005F5976" w:rsidRPr="00C575F5" w:rsidRDefault="005F5976" w:rsidP="005F5976">
      <w:pPr>
        <w:spacing w:after="120" w:line="240" w:lineRule="auto"/>
        <w:ind w:left="1134" w:right="1134"/>
      </w:pPr>
      <w:r w:rsidRPr="00C575F5">
        <w:rPr>
          <w:noProof/>
          <w:lang w:eastAsia="fr-CH"/>
        </w:rPr>
        <w:drawing>
          <wp:inline distT="0" distB="0" distL="0" distR="0" wp14:anchorId="7B257F85" wp14:editId="689A0740">
            <wp:extent cx="3582035" cy="1797087"/>
            <wp:effectExtent l="0" t="0" r="0" b="0"/>
            <wp:docPr id="29958" name="Immagine 2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86307" cy="1799230"/>
                    </a:xfrm>
                    <a:prstGeom prst="rect">
                      <a:avLst/>
                    </a:prstGeom>
                    <a:noFill/>
                  </pic:spPr>
                </pic:pic>
              </a:graphicData>
            </a:graphic>
          </wp:inline>
        </w:drawing>
      </w:r>
    </w:p>
    <w:p w14:paraId="130BB9D5" w14:textId="4B1C0FCE" w:rsidR="005F5976" w:rsidRPr="00C575F5" w:rsidRDefault="005F5976" w:rsidP="005F5976">
      <w:pPr>
        <w:spacing w:after="240" w:line="240" w:lineRule="auto"/>
        <w:ind w:left="1134" w:right="1134"/>
        <w:jc w:val="right"/>
      </w:pPr>
      <w:r w:rsidRPr="00C575F5">
        <w:t xml:space="preserve">a </w:t>
      </w:r>
      <w:r w:rsidR="002940D0" w:rsidRPr="00C575F5">
        <w:t>=</w:t>
      </w:r>
      <w:r w:rsidRPr="00C575F5">
        <w:t xml:space="preserve"> voir tableau 2</w:t>
      </w:r>
    </w:p>
    <w:p w14:paraId="43E4E2C4" w14:textId="14EA83AD" w:rsidR="005F5976" w:rsidRPr="00C575F5" w:rsidRDefault="005F5976" w:rsidP="005F5976">
      <w:pPr>
        <w:pStyle w:val="Titre1"/>
        <w:spacing w:after="120"/>
        <w:rPr>
          <w:b/>
          <w:bCs/>
          <w:u w:val="single"/>
        </w:rPr>
      </w:pPr>
      <w:r w:rsidRPr="00C575F5">
        <w:rPr>
          <w:bCs/>
        </w:rPr>
        <w:tab/>
        <w:t xml:space="preserve">Figure A24-IV </w:t>
      </w:r>
      <w:r w:rsidRPr="00C575F5">
        <w:rPr>
          <w:bCs/>
        </w:rPr>
        <w:br/>
      </w:r>
      <w:r w:rsidRPr="00C575F5">
        <w:rPr>
          <w:b/>
          <w:bCs/>
        </w:rPr>
        <w:t>Exemple de marque d</w:t>
      </w:r>
      <w:r w:rsidR="00554990" w:rsidRPr="00C575F5">
        <w:rPr>
          <w:b/>
          <w:bCs/>
        </w:rPr>
        <w:t>’</w:t>
      </w:r>
      <w:r w:rsidRPr="00C575F5">
        <w:rPr>
          <w:b/>
          <w:bCs/>
        </w:rPr>
        <w:t xml:space="preserve">homologation pour les plaques de signalisation arrière, </w:t>
      </w:r>
      <w:r w:rsidRPr="00C575F5">
        <w:rPr>
          <w:b/>
          <w:bCs/>
        </w:rPr>
        <w:br/>
        <w:t>y compris pour véhicules lents</w:t>
      </w:r>
    </w:p>
    <w:p w14:paraId="3EDC507F" w14:textId="77777777" w:rsidR="005F5976" w:rsidRPr="00C575F5" w:rsidRDefault="005F5976" w:rsidP="005F5976">
      <w:pPr>
        <w:spacing w:after="120"/>
        <w:ind w:left="1134" w:right="1134"/>
        <w:rPr>
          <w:u w:val="single"/>
        </w:rPr>
      </w:pPr>
      <w:r w:rsidRPr="00C575F5">
        <w:rPr>
          <w:noProof/>
          <w:lang w:val="en-US"/>
        </w:rPr>
        <w:drawing>
          <wp:inline distT="0" distB="0" distL="0" distR="0" wp14:anchorId="78151EDA" wp14:editId="5D4D9405">
            <wp:extent cx="3695700" cy="1879600"/>
            <wp:effectExtent l="0" t="0" r="0" b="6350"/>
            <wp:docPr id="28917" name="Picture 2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95700" cy="1879600"/>
                    </a:xfrm>
                    <a:prstGeom prst="rect">
                      <a:avLst/>
                    </a:prstGeom>
                    <a:noFill/>
                    <a:ln>
                      <a:noFill/>
                    </a:ln>
                  </pic:spPr>
                </pic:pic>
              </a:graphicData>
            </a:graphic>
          </wp:inline>
        </w:drawing>
      </w:r>
    </w:p>
    <w:p w14:paraId="2508E311" w14:textId="77777777" w:rsidR="005F5976" w:rsidRPr="00C575F5" w:rsidRDefault="005F5976" w:rsidP="005F5976">
      <w:pPr>
        <w:spacing w:after="240" w:line="240" w:lineRule="auto"/>
        <w:ind w:left="1134" w:right="1134"/>
        <w:jc w:val="right"/>
      </w:pPr>
      <w:r w:rsidRPr="00C575F5">
        <w:t>a = voir tableau 2</w:t>
      </w:r>
    </w:p>
    <w:p w14:paraId="60FBCF3A" w14:textId="02DB38BF" w:rsidR="005F5976" w:rsidRPr="00C575F5" w:rsidRDefault="005F5976" w:rsidP="005F5976">
      <w:pPr>
        <w:pStyle w:val="Titre1"/>
        <w:spacing w:after="120"/>
        <w:rPr>
          <w:b/>
          <w:bCs/>
          <w:u w:val="single"/>
        </w:rPr>
      </w:pPr>
      <w:r w:rsidRPr="00C575F5">
        <w:rPr>
          <w:b/>
        </w:rPr>
        <w:tab/>
      </w:r>
      <w:r w:rsidRPr="00C575F5">
        <w:rPr>
          <w:bCs/>
        </w:rPr>
        <w:t xml:space="preserve">Figure A24-V </w:t>
      </w:r>
      <w:r w:rsidRPr="00C575F5">
        <w:rPr>
          <w:bCs/>
        </w:rPr>
        <w:br/>
      </w:r>
      <w:r w:rsidRPr="00C575F5">
        <w:rPr>
          <w:b/>
          <w:bCs/>
        </w:rPr>
        <w:t>Exemple de marque d</w:t>
      </w:r>
      <w:r w:rsidR="00554990" w:rsidRPr="00C575F5">
        <w:rPr>
          <w:b/>
          <w:bCs/>
        </w:rPr>
        <w:t>’</w:t>
      </w:r>
      <w:r w:rsidRPr="00C575F5">
        <w:rPr>
          <w:b/>
          <w:bCs/>
        </w:rPr>
        <w:t>homologation pour les triangles de présignalisation</w:t>
      </w:r>
    </w:p>
    <w:p w14:paraId="3749CBEC" w14:textId="77777777" w:rsidR="005F5976" w:rsidRPr="00C575F5" w:rsidRDefault="005F5976" w:rsidP="005F5976">
      <w:pPr>
        <w:spacing w:after="120"/>
        <w:ind w:left="1134" w:right="1134"/>
        <w:rPr>
          <w:u w:val="single"/>
        </w:rPr>
      </w:pPr>
      <w:r w:rsidRPr="00C575F5">
        <w:rPr>
          <w:noProof/>
          <w:u w:val="single"/>
          <w:lang w:eastAsia="fr-CH"/>
        </w:rPr>
        <w:drawing>
          <wp:inline distT="0" distB="0" distL="0" distR="0" wp14:anchorId="0434635B" wp14:editId="68D43DDF">
            <wp:extent cx="3670016" cy="1566133"/>
            <wp:effectExtent l="0" t="0" r="0" b="0"/>
            <wp:docPr id="29983" name="Immagine 2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68935" cy="1565672"/>
                    </a:xfrm>
                    <a:prstGeom prst="rect">
                      <a:avLst/>
                    </a:prstGeom>
                    <a:noFill/>
                  </pic:spPr>
                </pic:pic>
              </a:graphicData>
            </a:graphic>
          </wp:inline>
        </w:drawing>
      </w:r>
    </w:p>
    <w:p w14:paraId="3A524316" w14:textId="77777777" w:rsidR="00946B41" w:rsidRPr="00C575F5" w:rsidRDefault="005F5976" w:rsidP="005F5976">
      <w:pPr>
        <w:spacing w:after="240" w:line="240" w:lineRule="auto"/>
        <w:ind w:left="1134" w:right="1134"/>
        <w:jc w:val="right"/>
        <w:sectPr w:rsidR="00946B41" w:rsidRPr="00C575F5" w:rsidSect="00D62585">
          <w:headerReference w:type="even" r:id="rId84"/>
          <w:headerReference w:type="default" r:id="rId85"/>
          <w:footnotePr>
            <w:numRestart w:val="eachSect"/>
          </w:footnotePr>
          <w:endnotePr>
            <w:numFmt w:val="decimal"/>
          </w:endnotePr>
          <w:pgSz w:w="11907" w:h="16840" w:code="9"/>
          <w:pgMar w:top="1417" w:right="1134" w:bottom="1134" w:left="1134" w:header="737" w:footer="567" w:gutter="0"/>
          <w:cols w:space="720"/>
          <w:docGrid w:linePitch="272"/>
        </w:sectPr>
      </w:pPr>
      <w:r w:rsidRPr="00C575F5">
        <w:t>a = voir tableau 2</w:t>
      </w:r>
    </w:p>
    <w:p w14:paraId="43FCF0BF" w14:textId="77777777" w:rsidR="00946B41" w:rsidRPr="00C575F5" w:rsidRDefault="00946B41" w:rsidP="00946B41">
      <w:pPr>
        <w:pStyle w:val="HChG"/>
      </w:pPr>
      <w:r w:rsidRPr="00C575F5">
        <w:rPr>
          <w:lang w:val="fr-FR"/>
        </w:rPr>
        <w:t>Annexe 25</w:t>
      </w:r>
    </w:p>
    <w:p w14:paraId="59AC972B" w14:textId="1DEE6526" w:rsidR="00946B41" w:rsidRPr="00C575F5" w:rsidRDefault="00946B41" w:rsidP="00753EB0">
      <w:pPr>
        <w:pStyle w:val="HChG"/>
      </w:pPr>
      <w:r w:rsidRPr="00C575F5">
        <w:rPr>
          <w:lang w:val="fr-FR"/>
        </w:rPr>
        <w:tab/>
      </w:r>
      <w:r w:rsidRPr="00C575F5">
        <w:rPr>
          <w:spacing w:val="3"/>
          <w:lang w:val="fr-FR"/>
        </w:rPr>
        <w:tab/>
        <w:t>Directives pour l</w:t>
      </w:r>
      <w:r w:rsidR="00554990" w:rsidRPr="00C575F5">
        <w:rPr>
          <w:spacing w:val="3"/>
          <w:lang w:val="fr-FR"/>
        </w:rPr>
        <w:t>’</w:t>
      </w:r>
      <w:r w:rsidRPr="00C575F5">
        <w:rPr>
          <w:spacing w:val="3"/>
          <w:lang w:val="fr-FR"/>
        </w:rPr>
        <w:t>installation de plaques de signalisation</w:t>
      </w:r>
      <w:r w:rsidRPr="00C575F5">
        <w:rPr>
          <w:lang w:val="fr-FR"/>
        </w:rPr>
        <w:t xml:space="preserve"> arrière</w:t>
      </w:r>
      <w:r w:rsidR="00753EB0" w:rsidRPr="00C575F5">
        <w:rPr>
          <w:lang w:val="fr-FR"/>
        </w:rPr>
        <w:t xml:space="preserve"> </w:t>
      </w:r>
      <w:r w:rsidRPr="00C575F5">
        <w:rPr>
          <w:lang w:val="fr-FR"/>
        </w:rPr>
        <w:t xml:space="preserve">sur les </w:t>
      </w:r>
      <w:r w:rsidRPr="00C575F5">
        <w:t>véhicules</w:t>
      </w:r>
      <w:r w:rsidRPr="00C575F5">
        <w:rPr>
          <w:lang w:val="fr-FR"/>
        </w:rPr>
        <w:t xml:space="preserve"> lents (par construction) </w:t>
      </w:r>
      <w:r w:rsidR="00753EB0" w:rsidRPr="00C575F5">
        <w:rPr>
          <w:lang w:val="fr-FR"/>
        </w:rPr>
        <w:br/>
      </w:r>
      <w:r w:rsidRPr="00C575F5">
        <w:rPr>
          <w:lang w:val="fr-FR"/>
        </w:rPr>
        <w:t>et leurs remorques</w:t>
      </w:r>
    </w:p>
    <w:p w14:paraId="4D3026E9" w14:textId="35F961E7" w:rsidR="00946B41" w:rsidRPr="00C575F5" w:rsidRDefault="00946B41" w:rsidP="00946B41">
      <w:pPr>
        <w:pStyle w:val="SingleTxtG"/>
        <w:ind w:left="2268" w:hanging="1134"/>
        <w:rPr>
          <w:iCs/>
          <w:kern w:val="2"/>
        </w:rPr>
      </w:pPr>
      <w:r w:rsidRPr="00C575F5">
        <w:rPr>
          <w:lang w:val="fr-FR"/>
        </w:rPr>
        <w:t>1.</w:t>
      </w:r>
      <w:r w:rsidRPr="00C575F5">
        <w:rPr>
          <w:lang w:val="fr-FR"/>
        </w:rPr>
        <w:tab/>
        <w:t>Il est recommandé aux autorités d</w:t>
      </w:r>
      <w:r w:rsidR="00554990" w:rsidRPr="00C575F5">
        <w:rPr>
          <w:lang w:val="fr-FR"/>
        </w:rPr>
        <w:t>’</w:t>
      </w:r>
      <w:r w:rsidRPr="00C575F5">
        <w:rPr>
          <w:lang w:val="fr-FR"/>
        </w:rPr>
        <w:t>exiger, pour les véhicules lents qui, par construction, ne peuvent pas rouler à plus de 30 km/h, des « plaques de signalisation arrière pour les véhicules lents et leurs remorques » conformes au présent Règlement et aux prescriptions particulières liées à son champ d</w:t>
      </w:r>
      <w:r w:rsidR="00554990" w:rsidRPr="00C575F5">
        <w:rPr>
          <w:lang w:val="fr-FR"/>
        </w:rPr>
        <w:t>’</w:t>
      </w:r>
      <w:r w:rsidRPr="00C575F5">
        <w:rPr>
          <w:lang w:val="fr-FR"/>
        </w:rPr>
        <w:t>application, conformément aux directives énoncées dans la présente annexe.</w:t>
      </w:r>
    </w:p>
    <w:p w14:paraId="4B518DC3" w14:textId="60548C7D" w:rsidR="00946B41" w:rsidRPr="00C575F5" w:rsidRDefault="00946B41" w:rsidP="00946B41">
      <w:pPr>
        <w:pStyle w:val="SingleTxtG"/>
        <w:ind w:left="2268" w:hanging="1134"/>
        <w:rPr>
          <w:iCs/>
          <w:kern w:val="2"/>
          <w:u w:val="single"/>
        </w:rPr>
      </w:pPr>
      <w:r w:rsidRPr="00C575F5">
        <w:rPr>
          <w:lang w:val="fr-FR"/>
        </w:rPr>
        <w:t>2.</w:t>
      </w:r>
      <w:r w:rsidRPr="00C575F5">
        <w:rPr>
          <w:lang w:val="fr-FR"/>
        </w:rPr>
        <w:tab/>
        <w:t>Champ d</w:t>
      </w:r>
      <w:r w:rsidR="00554990" w:rsidRPr="00C575F5">
        <w:rPr>
          <w:lang w:val="fr-FR"/>
        </w:rPr>
        <w:t>’</w:t>
      </w:r>
      <w:r w:rsidRPr="00C575F5">
        <w:rPr>
          <w:lang w:val="fr-FR"/>
        </w:rPr>
        <w:t>application</w:t>
      </w:r>
    </w:p>
    <w:p w14:paraId="12B858DF" w14:textId="5E430FED" w:rsidR="00946B41" w:rsidRPr="00C575F5" w:rsidRDefault="00946B41" w:rsidP="00946B41">
      <w:pPr>
        <w:pStyle w:val="SingleTxtG"/>
        <w:ind w:left="2268"/>
        <w:rPr>
          <w:iCs/>
          <w:kern w:val="2"/>
        </w:rPr>
      </w:pPr>
      <w:r w:rsidRPr="00C575F5">
        <w:rPr>
          <w:lang w:val="fr-FR"/>
        </w:rPr>
        <w:t>L</w:t>
      </w:r>
      <w:r w:rsidR="00554990" w:rsidRPr="00C575F5">
        <w:rPr>
          <w:lang w:val="fr-FR"/>
        </w:rPr>
        <w:t>’</w:t>
      </w:r>
      <w:r w:rsidRPr="00C575F5">
        <w:rPr>
          <w:lang w:val="fr-FR"/>
        </w:rPr>
        <w:t>objectif principal des présentes directives est d</w:t>
      </w:r>
      <w:r w:rsidR="00554990" w:rsidRPr="00C575F5">
        <w:rPr>
          <w:lang w:val="fr-FR"/>
        </w:rPr>
        <w:t>’</w:t>
      </w:r>
      <w:r w:rsidRPr="00C575F5">
        <w:rPr>
          <w:lang w:val="fr-FR"/>
        </w:rPr>
        <w:t>établir des prescriptions concernant l</w:t>
      </w:r>
      <w:r w:rsidR="00554990" w:rsidRPr="00C575F5">
        <w:rPr>
          <w:lang w:val="fr-FR"/>
        </w:rPr>
        <w:t>’</w:t>
      </w:r>
      <w:r w:rsidRPr="00C575F5">
        <w:rPr>
          <w:lang w:val="fr-FR"/>
        </w:rPr>
        <w:t>installation, la disposition, la position et la visibilité géométrique des plaques de signalisation arrière des véhicules lents et de leurs remorques qui, par construction, ne peuvent se déplacer à une vitesse supérieure à 30 km/h. Ces plaques améliorent la visibilité de ces véhicules et permettent de les identifier facilement.</w:t>
      </w:r>
    </w:p>
    <w:p w14:paraId="45360D1F" w14:textId="77777777" w:rsidR="00946B41" w:rsidRPr="00C575F5" w:rsidRDefault="00946B41" w:rsidP="00946B41">
      <w:pPr>
        <w:pStyle w:val="SingleTxtG"/>
        <w:ind w:left="2268" w:hanging="1134"/>
        <w:rPr>
          <w:iCs/>
          <w:kern w:val="2"/>
        </w:rPr>
      </w:pPr>
      <w:r w:rsidRPr="00C575F5">
        <w:rPr>
          <w:lang w:val="fr-FR"/>
        </w:rPr>
        <w:t>3.</w:t>
      </w:r>
      <w:r w:rsidRPr="00C575F5">
        <w:rPr>
          <w:lang w:val="fr-FR"/>
        </w:rPr>
        <w:tab/>
        <w:t>Nombre</w:t>
      </w:r>
    </w:p>
    <w:p w14:paraId="45A23B3F" w14:textId="77777777" w:rsidR="00946B41" w:rsidRPr="00C575F5" w:rsidRDefault="00946B41" w:rsidP="00946B41">
      <w:pPr>
        <w:pStyle w:val="SingleTxtG"/>
        <w:ind w:left="2268"/>
        <w:rPr>
          <w:iCs/>
          <w:kern w:val="2"/>
        </w:rPr>
      </w:pPr>
      <w:r w:rsidRPr="00C575F5">
        <w:rPr>
          <w:lang w:val="fr-FR"/>
        </w:rPr>
        <w:t>Au moins une.</w:t>
      </w:r>
    </w:p>
    <w:p w14:paraId="7BC7C9AF" w14:textId="625835AE" w:rsidR="00946B41" w:rsidRPr="00C575F5" w:rsidRDefault="00946B41" w:rsidP="00946B41">
      <w:pPr>
        <w:pStyle w:val="SingleTxtG"/>
        <w:ind w:left="2268" w:hanging="1134"/>
        <w:rPr>
          <w:iCs/>
          <w:kern w:val="2"/>
        </w:rPr>
      </w:pPr>
      <w:r w:rsidRPr="00C575F5">
        <w:rPr>
          <w:lang w:val="fr-FR"/>
        </w:rPr>
        <w:t>4.</w:t>
      </w:r>
      <w:r w:rsidRPr="00C575F5">
        <w:rPr>
          <w:lang w:val="fr-FR"/>
        </w:rPr>
        <w:tab/>
        <w:t>Schéma d</w:t>
      </w:r>
      <w:r w:rsidR="00554990" w:rsidRPr="00C575F5">
        <w:rPr>
          <w:lang w:val="fr-FR"/>
        </w:rPr>
        <w:t>’</w:t>
      </w:r>
      <w:r w:rsidRPr="00C575F5">
        <w:rPr>
          <w:lang w:val="fr-FR"/>
        </w:rPr>
        <w:t>installation</w:t>
      </w:r>
    </w:p>
    <w:p w14:paraId="3A912AB2" w14:textId="77777777" w:rsidR="00946B41" w:rsidRPr="00C575F5" w:rsidRDefault="00946B41" w:rsidP="00946B41">
      <w:pPr>
        <w:pStyle w:val="SingleTxtG"/>
        <w:ind w:left="2268"/>
        <w:rPr>
          <w:iCs/>
          <w:kern w:val="2"/>
        </w:rPr>
      </w:pPr>
      <w:r w:rsidRPr="00C575F5">
        <w:rPr>
          <w:lang w:val="fr-FR"/>
        </w:rPr>
        <w:t>La ou les plaques de signalisation arrière doivent être homologuées et satisfaire aux prescriptions du présent Règlement.</w:t>
      </w:r>
    </w:p>
    <w:p w14:paraId="6E1FCCB2" w14:textId="25300771" w:rsidR="00946B41" w:rsidRPr="00C575F5" w:rsidRDefault="00946B41" w:rsidP="00946B41">
      <w:pPr>
        <w:pStyle w:val="SingleTxtG"/>
        <w:ind w:left="2268"/>
        <w:rPr>
          <w:iCs/>
          <w:kern w:val="2"/>
        </w:rPr>
      </w:pPr>
      <w:r w:rsidRPr="00C575F5">
        <w:rPr>
          <w:lang w:val="fr-FR"/>
        </w:rPr>
        <w:t>La pointe d</w:t>
      </w:r>
      <w:r w:rsidR="00554990" w:rsidRPr="00C575F5">
        <w:rPr>
          <w:lang w:val="fr-FR"/>
        </w:rPr>
        <w:t>’</w:t>
      </w:r>
      <w:r w:rsidRPr="00C575F5">
        <w:rPr>
          <w:lang w:val="fr-FR"/>
        </w:rPr>
        <w:t>une plaque de signalisation arrière doit être dirigée vers le haut.</w:t>
      </w:r>
    </w:p>
    <w:p w14:paraId="54FCC74B" w14:textId="01ADB321" w:rsidR="00946B41" w:rsidRPr="00C575F5" w:rsidRDefault="00946B41" w:rsidP="00946B41">
      <w:pPr>
        <w:pStyle w:val="SingleTxtG"/>
        <w:ind w:left="2268"/>
        <w:rPr>
          <w:iCs/>
          <w:kern w:val="2"/>
        </w:rPr>
      </w:pPr>
      <w:r w:rsidRPr="00C575F5">
        <w:rPr>
          <w:lang w:val="fr-FR"/>
        </w:rPr>
        <w:t>Chaque partie d</w:t>
      </w:r>
      <w:r w:rsidR="00554990" w:rsidRPr="00C575F5">
        <w:rPr>
          <w:lang w:val="fr-FR"/>
        </w:rPr>
        <w:t>’</w:t>
      </w:r>
      <w:r w:rsidRPr="00C575F5">
        <w:rPr>
          <w:lang w:val="fr-FR"/>
        </w:rPr>
        <w:t>une plaque de signalisation arrière doit se trouver à l</w:t>
      </w:r>
      <w:r w:rsidR="00554990" w:rsidRPr="00C575F5">
        <w:rPr>
          <w:lang w:val="fr-FR"/>
        </w:rPr>
        <w:t>’</w:t>
      </w:r>
      <w:r w:rsidRPr="00C575F5">
        <w:rPr>
          <w:lang w:val="fr-FR"/>
        </w:rPr>
        <w:t>intérieur de 5° d</w:t>
      </w:r>
      <w:r w:rsidR="00554990" w:rsidRPr="00C575F5">
        <w:rPr>
          <w:lang w:val="fr-FR"/>
        </w:rPr>
        <w:t>’</w:t>
      </w:r>
      <w:r w:rsidRPr="00C575F5">
        <w:rPr>
          <w:lang w:val="fr-FR"/>
        </w:rPr>
        <w:t>un plan vertical transversal perpendiculaire à l</w:t>
      </w:r>
      <w:r w:rsidR="00554990" w:rsidRPr="00C575F5">
        <w:rPr>
          <w:lang w:val="fr-FR"/>
        </w:rPr>
        <w:t>’</w:t>
      </w:r>
      <w:r w:rsidRPr="00C575F5">
        <w:rPr>
          <w:lang w:val="fr-FR"/>
        </w:rPr>
        <w:t>axe longitudinal du véhicule et doit être tournée vers l</w:t>
      </w:r>
      <w:r w:rsidR="00554990" w:rsidRPr="00C575F5">
        <w:rPr>
          <w:lang w:val="fr-FR"/>
        </w:rPr>
        <w:t>’</w:t>
      </w:r>
      <w:r w:rsidRPr="00C575F5">
        <w:rPr>
          <w:lang w:val="fr-FR"/>
        </w:rPr>
        <w:t>arrière.</w:t>
      </w:r>
    </w:p>
    <w:p w14:paraId="00766131" w14:textId="77777777" w:rsidR="00946B41" w:rsidRPr="00C575F5" w:rsidRDefault="00946B41" w:rsidP="00946B41">
      <w:pPr>
        <w:pStyle w:val="SingleTxtG"/>
        <w:ind w:left="2268" w:hanging="1134"/>
        <w:rPr>
          <w:iCs/>
          <w:kern w:val="2"/>
        </w:rPr>
      </w:pPr>
      <w:r w:rsidRPr="00C575F5">
        <w:rPr>
          <w:lang w:val="fr-FR"/>
        </w:rPr>
        <w:t>5.</w:t>
      </w:r>
      <w:r w:rsidRPr="00C575F5">
        <w:rPr>
          <w:lang w:val="fr-FR"/>
        </w:rPr>
        <w:tab/>
        <w:t>Emplacement</w:t>
      </w:r>
    </w:p>
    <w:p w14:paraId="587B3937" w14:textId="0E312152" w:rsidR="00946B41" w:rsidRPr="00C575F5" w:rsidRDefault="00946B41" w:rsidP="00946B41">
      <w:pPr>
        <w:pStyle w:val="SingleTxtG"/>
        <w:ind w:left="3969" w:hanging="1701"/>
        <w:rPr>
          <w:iCs/>
          <w:kern w:val="2"/>
        </w:rPr>
      </w:pPr>
      <w:r w:rsidRPr="00C575F5">
        <w:rPr>
          <w:lang w:val="fr-FR"/>
        </w:rPr>
        <w:t>En largeur :</w:t>
      </w:r>
      <w:r w:rsidRPr="00C575F5">
        <w:rPr>
          <w:lang w:val="fr-FR"/>
        </w:rPr>
        <w:tab/>
        <w:t>S</w:t>
      </w:r>
      <w:r w:rsidR="00554990" w:rsidRPr="00C575F5">
        <w:rPr>
          <w:lang w:val="fr-FR"/>
        </w:rPr>
        <w:t>’</w:t>
      </w:r>
      <w:r w:rsidRPr="00C575F5">
        <w:rPr>
          <w:lang w:val="fr-FR"/>
        </w:rPr>
        <w:t>il n</w:t>
      </w:r>
      <w:r w:rsidR="00554990" w:rsidRPr="00C575F5">
        <w:rPr>
          <w:lang w:val="fr-FR"/>
        </w:rPr>
        <w:t>’</w:t>
      </w:r>
      <w:r w:rsidRPr="00C575F5">
        <w:rPr>
          <w:lang w:val="fr-FR"/>
        </w:rPr>
        <w:t>y a qu</w:t>
      </w:r>
      <w:r w:rsidR="00554990" w:rsidRPr="00C575F5">
        <w:rPr>
          <w:lang w:val="fr-FR"/>
        </w:rPr>
        <w:t>’</w:t>
      </w:r>
      <w:r w:rsidRPr="00C575F5">
        <w:rPr>
          <w:lang w:val="fr-FR"/>
        </w:rPr>
        <w:t>une seule plaque de signalisation arrière, elle doit se trouver sur le côté opposé du plan longitudinal médian du véhicule par rapport au sens de circulation prescrit dans le pays d</w:t>
      </w:r>
      <w:r w:rsidR="00554990" w:rsidRPr="00C575F5">
        <w:rPr>
          <w:lang w:val="fr-FR"/>
        </w:rPr>
        <w:t>’</w:t>
      </w:r>
      <w:r w:rsidRPr="00C575F5">
        <w:rPr>
          <w:lang w:val="fr-FR"/>
        </w:rPr>
        <w:t>immatriculation.</w:t>
      </w:r>
    </w:p>
    <w:p w14:paraId="0A4ED777" w14:textId="77777777" w:rsidR="00946B41" w:rsidRPr="00C575F5" w:rsidRDefault="00946B41" w:rsidP="00946B41">
      <w:pPr>
        <w:pStyle w:val="SingleTxtG"/>
        <w:ind w:left="3969" w:hanging="1701"/>
        <w:rPr>
          <w:lang w:val="fr-FR"/>
        </w:rPr>
      </w:pPr>
      <w:r w:rsidRPr="00C575F5">
        <w:rPr>
          <w:lang w:val="fr-FR"/>
        </w:rPr>
        <w:t>En hauteur :</w:t>
      </w:r>
      <w:r w:rsidRPr="00C575F5">
        <w:rPr>
          <w:lang w:val="fr-FR"/>
        </w:rPr>
        <w:tab/>
        <w:t>Au-dessus du sol, pas moins de 250 mm (bord inférieur), pas plus de 1 500 mm (bord supérieur).</w:t>
      </w:r>
    </w:p>
    <w:p w14:paraId="0DAC9F10" w14:textId="33E4DAA4" w:rsidR="00946B41" w:rsidRPr="00C575F5" w:rsidRDefault="00946B41" w:rsidP="00946B41">
      <w:pPr>
        <w:pStyle w:val="SingleTxtG"/>
        <w:ind w:left="3969" w:hanging="1701"/>
        <w:rPr>
          <w:iCs/>
          <w:kern w:val="2"/>
        </w:rPr>
      </w:pPr>
      <w:r w:rsidRPr="00C575F5">
        <w:rPr>
          <w:lang w:val="fr-FR"/>
        </w:rPr>
        <w:t>En longueur :</w:t>
      </w:r>
      <w:r w:rsidRPr="00C575F5">
        <w:rPr>
          <w:lang w:val="fr-FR"/>
        </w:rPr>
        <w:tab/>
        <w:t>À l</w:t>
      </w:r>
      <w:r w:rsidR="00554990" w:rsidRPr="00C575F5">
        <w:rPr>
          <w:lang w:val="fr-FR"/>
        </w:rPr>
        <w:t>’</w:t>
      </w:r>
      <w:r w:rsidRPr="00C575F5">
        <w:rPr>
          <w:lang w:val="fr-FR"/>
        </w:rPr>
        <w:t>arrière du véhicule.</w:t>
      </w:r>
    </w:p>
    <w:p w14:paraId="325EF072" w14:textId="77777777" w:rsidR="00946B41" w:rsidRPr="00C575F5" w:rsidRDefault="00946B41" w:rsidP="00946B41">
      <w:pPr>
        <w:pStyle w:val="SingleTxtG"/>
        <w:ind w:left="2268" w:hanging="1134"/>
        <w:rPr>
          <w:iCs/>
          <w:kern w:val="2"/>
        </w:rPr>
      </w:pPr>
      <w:r w:rsidRPr="00C575F5">
        <w:rPr>
          <w:lang w:val="fr-FR"/>
        </w:rPr>
        <w:t>6.</w:t>
      </w:r>
      <w:r w:rsidRPr="00C575F5">
        <w:rPr>
          <w:lang w:val="fr-FR"/>
        </w:rPr>
        <w:tab/>
        <w:t>Visibilité géométrique</w:t>
      </w:r>
    </w:p>
    <w:p w14:paraId="7F3B11C3" w14:textId="5BA08748" w:rsidR="00946B41" w:rsidRPr="00C575F5" w:rsidRDefault="00946B41" w:rsidP="00946B41">
      <w:pPr>
        <w:pStyle w:val="SingleTxtG"/>
        <w:ind w:left="3969" w:hanging="1701"/>
        <w:rPr>
          <w:iCs/>
          <w:kern w:val="2"/>
        </w:rPr>
      </w:pPr>
      <w:r w:rsidRPr="00C575F5">
        <w:rPr>
          <w:lang w:val="fr-FR"/>
        </w:rPr>
        <w:t>Angle horizontal :</w:t>
      </w:r>
      <w:r w:rsidRPr="00C575F5">
        <w:rPr>
          <w:lang w:val="fr-FR"/>
        </w:rPr>
        <w:tab/>
        <w:t>30° vers l</w:t>
      </w:r>
      <w:r w:rsidR="00554990" w:rsidRPr="00C575F5">
        <w:rPr>
          <w:lang w:val="fr-FR"/>
        </w:rPr>
        <w:t>’</w:t>
      </w:r>
      <w:r w:rsidRPr="00C575F5">
        <w:rPr>
          <w:lang w:val="fr-FR"/>
        </w:rPr>
        <w:t>intérieur et vers l</w:t>
      </w:r>
      <w:r w:rsidR="00554990" w:rsidRPr="00C575F5">
        <w:rPr>
          <w:lang w:val="fr-FR"/>
        </w:rPr>
        <w:t>’</w:t>
      </w:r>
      <w:r w:rsidRPr="00C575F5">
        <w:rPr>
          <w:lang w:val="fr-FR"/>
        </w:rPr>
        <w:t>extérieur, le recouvrement par les éléments de construction indispensables du véhicule jusqu</w:t>
      </w:r>
      <w:r w:rsidR="00554990" w:rsidRPr="00C575F5">
        <w:rPr>
          <w:lang w:val="fr-FR"/>
        </w:rPr>
        <w:t>’</w:t>
      </w:r>
      <w:r w:rsidRPr="00C575F5">
        <w:rPr>
          <w:lang w:val="fr-FR"/>
        </w:rPr>
        <w:t>à 10 % de la surface de la plaque d</w:t>
      </w:r>
      <w:r w:rsidR="00554990" w:rsidRPr="00C575F5">
        <w:rPr>
          <w:lang w:val="fr-FR"/>
        </w:rPr>
        <w:t>’</w:t>
      </w:r>
      <w:r w:rsidRPr="00C575F5">
        <w:rPr>
          <w:lang w:val="fr-FR"/>
        </w:rPr>
        <w:t>identification arrière est autorisé.</w:t>
      </w:r>
    </w:p>
    <w:p w14:paraId="18256991" w14:textId="24D5459C" w:rsidR="00946B41" w:rsidRPr="00C575F5" w:rsidRDefault="00946B41" w:rsidP="00946B41">
      <w:pPr>
        <w:pStyle w:val="SingleTxtG"/>
        <w:ind w:left="3969" w:hanging="1701"/>
        <w:rPr>
          <w:iCs/>
          <w:kern w:val="2"/>
        </w:rPr>
      </w:pPr>
      <w:r w:rsidRPr="00C575F5">
        <w:rPr>
          <w:lang w:val="fr-FR"/>
        </w:rPr>
        <w:t>Angle vertical :</w:t>
      </w:r>
      <w:r w:rsidRPr="00C575F5">
        <w:rPr>
          <w:lang w:val="fr-FR"/>
        </w:rPr>
        <w:tab/>
      </w:r>
      <w:r w:rsidRPr="00C575F5">
        <w:rPr>
          <w:lang w:val="fr-FR"/>
        </w:rPr>
        <w:tab/>
        <w:t>15° au-dessus et au-dessous de l</w:t>
      </w:r>
      <w:r w:rsidR="00554990" w:rsidRPr="00C575F5">
        <w:rPr>
          <w:lang w:val="fr-FR"/>
        </w:rPr>
        <w:t>’</w:t>
      </w:r>
      <w:r w:rsidRPr="00C575F5">
        <w:rPr>
          <w:lang w:val="fr-FR"/>
        </w:rPr>
        <w:t>horizontale.</w:t>
      </w:r>
    </w:p>
    <w:p w14:paraId="39C9287C" w14:textId="2F3EB54F" w:rsidR="00C31177" w:rsidRDefault="00946B41" w:rsidP="00946B41">
      <w:pPr>
        <w:pStyle w:val="SingleTxtG"/>
        <w:ind w:left="3969" w:hanging="1701"/>
        <w:rPr>
          <w:lang w:val="fr-FR"/>
        </w:rPr>
      </w:pPr>
      <w:r w:rsidRPr="00C575F5">
        <w:rPr>
          <w:lang w:val="fr-FR"/>
        </w:rPr>
        <w:t>Orientation :</w:t>
      </w:r>
      <w:r w:rsidRPr="00C575F5">
        <w:rPr>
          <w:lang w:val="fr-FR"/>
        </w:rPr>
        <w:tab/>
      </w:r>
      <w:r w:rsidRPr="00C575F5">
        <w:rPr>
          <w:lang w:val="fr-FR"/>
        </w:rPr>
        <w:tab/>
        <w:t>Vers l</w:t>
      </w:r>
      <w:r w:rsidR="00554990" w:rsidRPr="00C575F5">
        <w:rPr>
          <w:lang w:val="fr-FR"/>
        </w:rPr>
        <w:t>’</w:t>
      </w:r>
      <w:r w:rsidRPr="00C575F5">
        <w:rPr>
          <w:lang w:val="fr-FR"/>
        </w:rPr>
        <w:t>arrière.</w:t>
      </w:r>
    </w:p>
    <w:p w14:paraId="6E531348" w14:textId="3AD79F2E" w:rsidR="00946B41" w:rsidRPr="00946B41" w:rsidRDefault="00946B41" w:rsidP="00946B41">
      <w:pPr>
        <w:pStyle w:val="SingleTxtG"/>
        <w:spacing w:before="240" w:after="0"/>
        <w:jc w:val="center"/>
        <w:rPr>
          <w:u w:val="single"/>
        </w:rPr>
      </w:pPr>
      <w:r>
        <w:rPr>
          <w:u w:val="single"/>
        </w:rPr>
        <w:tab/>
      </w:r>
      <w:r>
        <w:rPr>
          <w:u w:val="single"/>
        </w:rPr>
        <w:tab/>
      </w:r>
      <w:r>
        <w:rPr>
          <w:u w:val="single"/>
        </w:rPr>
        <w:tab/>
      </w:r>
      <w:r>
        <w:rPr>
          <w:u w:val="single"/>
        </w:rPr>
        <w:tab/>
      </w:r>
    </w:p>
    <w:sectPr w:rsidR="00946B41" w:rsidRPr="00946B41" w:rsidSect="00D62585">
      <w:headerReference w:type="even" r:id="rId86"/>
      <w:headerReference w:type="default" r:id="rId87"/>
      <w:footnotePr>
        <w:numRestart w:val="eachSect"/>
      </w:footnotePr>
      <w:endnotePr>
        <w:numFmt w:val="decimal"/>
      </w:endnotePr>
      <w:pgSz w:w="11907" w:h="16840" w:code="9"/>
      <w:pgMar w:top="1417" w:right="1134" w:bottom="1134" w:left="1134" w:header="73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DC5B68" w14:textId="77777777" w:rsidR="00554990" w:rsidRDefault="00554990"/>
  </w:endnote>
  <w:endnote w:type="continuationSeparator" w:id="0">
    <w:p w14:paraId="52BBE9C5" w14:textId="77777777" w:rsidR="00554990" w:rsidRDefault="00554990">
      <w:pPr>
        <w:pStyle w:val="Pieddepage"/>
      </w:pPr>
    </w:p>
  </w:endnote>
  <w:endnote w:type="continuationNotice" w:id="1">
    <w:p w14:paraId="49D0EAF9" w14:textId="77777777" w:rsidR="00554990" w:rsidRPr="00C451B9" w:rsidRDefault="00554990"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7932A" w14:textId="77777777" w:rsidR="00554990" w:rsidRPr="00F12EA6" w:rsidRDefault="00554990" w:rsidP="00F12EA6">
    <w:pPr>
      <w:pStyle w:val="Pieddepage"/>
      <w:tabs>
        <w:tab w:val="right" w:pos="9638"/>
      </w:tabs>
    </w:pPr>
    <w:r w:rsidRPr="00F12EA6">
      <w:rPr>
        <w:b/>
        <w:sz w:val="18"/>
      </w:rPr>
      <w:fldChar w:fldCharType="begin"/>
    </w:r>
    <w:r w:rsidRPr="00F12EA6">
      <w:rPr>
        <w:b/>
        <w:sz w:val="18"/>
      </w:rPr>
      <w:instrText xml:space="preserve"> PAGE  \* MERGEFORMAT </w:instrText>
    </w:r>
    <w:r w:rsidRPr="00F12EA6">
      <w:rPr>
        <w:b/>
        <w:sz w:val="18"/>
      </w:rPr>
      <w:fldChar w:fldCharType="separate"/>
    </w:r>
    <w:r w:rsidRPr="00F12EA6">
      <w:rPr>
        <w:b/>
        <w:noProof/>
        <w:sz w:val="18"/>
      </w:rPr>
      <w:t>2</w:t>
    </w:r>
    <w:r w:rsidRPr="00F12EA6">
      <w:rPr>
        <w:b/>
        <w:sz w:val="18"/>
      </w:rPr>
      <w:fldChar w:fldCharType="end"/>
    </w:r>
    <w:r>
      <w:rPr>
        <w:b/>
        <w:sz w:val="18"/>
      </w:rPr>
      <w:tab/>
    </w:r>
    <w:r>
      <w:t>GE.20-00421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26268" w14:textId="77777777" w:rsidR="00554990" w:rsidRPr="00F12EA6" w:rsidRDefault="00554990" w:rsidP="00F12EA6">
    <w:pPr>
      <w:pStyle w:val="Pieddepage"/>
      <w:tabs>
        <w:tab w:val="right" w:pos="9638"/>
      </w:tabs>
      <w:rPr>
        <w:b/>
        <w:sz w:val="18"/>
      </w:rPr>
    </w:pPr>
    <w:r>
      <w:t>GE.20-00421</w:t>
    </w:r>
    <w:r>
      <w:tab/>
    </w:r>
    <w:r w:rsidRPr="00F12EA6">
      <w:rPr>
        <w:b/>
        <w:sz w:val="18"/>
      </w:rPr>
      <w:fldChar w:fldCharType="begin"/>
    </w:r>
    <w:r w:rsidRPr="00F12EA6">
      <w:rPr>
        <w:b/>
        <w:sz w:val="18"/>
      </w:rPr>
      <w:instrText xml:space="preserve"> PAGE  \* MERGEFORMAT </w:instrText>
    </w:r>
    <w:r w:rsidRPr="00F12EA6">
      <w:rPr>
        <w:b/>
        <w:sz w:val="18"/>
      </w:rPr>
      <w:fldChar w:fldCharType="separate"/>
    </w:r>
    <w:r w:rsidRPr="00F12EA6">
      <w:rPr>
        <w:b/>
        <w:noProof/>
        <w:sz w:val="18"/>
      </w:rPr>
      <w:t>3</w:t>
    </w:r>
    <w:r w:rsidRPr="00F12EA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09050" w14:textId="5D208BA6" w:rsidR="00554990" w:rsidRPr="00F12EA6" w:rsidRDefault="00554990" w:rsidP="00F12EA6">
    <w:pPr>
      <w:spacing w:before="120" w:line="240" w:lineRule="auto"/>
    </w:pPr>
    <w:r>
      <w:t>GE.</w:t>
    </w:r>
    <w:r>
      <w:rPr>
        <w:noProof/>
        <w:lang w:eastAsia="fr-CH"/>
      </w:rPr>
      <w:drawing>
        <wp:anchor distT="0" distB="0" distL="114300" distR="114300" simplePos="0" relativeHeight="251657728" behindDoc="0" locked="0" layoutInCell="1" allowOverlap="1" wp14:anchorId="03FAE657" wp14:editId="4B634310">
          <wp:simplePos x="0" y="0"/>
          <wp:positionH relativeFrom="margin">
            <wp:posOffset>4319905</wp:posOffset>
          </wp:positionH>
          <wp:positionV relativeFrom="margin">
            <wp:posOffset>9144000</wp:posOffset>
          </wp:positionV>
          <wp:extent cx="1104265" cy="233045"/>
          <wp:effectExtent l="0" t="0" r="635"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pic:spPr>
              </pic:pic>
            </a:graphicData>
          </a:graphic>
          <wp14:sizeRelH relativeFrom="page">
            <wp14:pctWidth>0</wp14:pctWidth>
          </wp14:sizeRelH>
          <wp14:sizeRelV relativeFrom="page">
            <wp14:pctHeight>0</wp14:pctHeight>
          </wp14:sizeRelV>
        </wp:anchor>
      </w:drawing>
    </w:r>
    <w:r>
      <w:t>20-00421  (F)</w:t>
    </w:r>
    <w:r>
      <w:rPr>
        <w:noProof/>
      </w:rPr>
      <w:drawing>
        <wp:anchor distT="0" distB="0" distL="114300" distR="114300" simplePos="0" relativeHeight="251658752" behindDoc="0" locked="0" layoutInCell="1" allowOverlap="1" wp14:anchorId="3A10A424" wp14:editId="2B75BF10">
          <wp:simplePos x="0" y="0"/>
          <wp:positionH relativeFrom="margin">
            <wp:posOffset>5489575</wp:posOffset>
          </wp:positionH>
          <wp:positionV relativeFrom="margin">
            <wp:posOffset>8891905</wp:posOffset>
          </wp:positionV>
          <wp:extent cx="638175" cy="638175"/>
          <wp:effectExtent l="0" t="0" r="9525" b="9525"/>
          <wp:wrapNone/>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200421    </w:t>
    </w:r>
    <w:r w:rsidR="00B9734A">
      <w:t>2</w:t>
    </w:r>
    <w:r w:rsidR="00FC7F20">
      <w:t>1</w:t>
    </w:r>
    <w:r w:rsidR="00B9734A">
      <w:t>0421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39D4C8" w14:textId="77777777" w:rsidR="00554990" w:rsidRPr="00D27D5E" w:rsidRDefault="00554990" w:rsidP="00D27D5E">
      <w:pPr>
        <w:tabs>
          <w:tab w:val="right" w:pos="2155"/>
        </w:tabs>
        <w:spacing w:after="80"/>
        <w:ind w:left="680"/>
        <w:rPr>
          <w:u w:val="single"/>
        </w:rPr>
      </w:pPr>
      <w:r>
        <w:rPr>
          <w:u w:val="single"/>
        </w:rPr>
        <w:tab/>
      </w:r>
    </w:p>
  </w:footnote>
  <w:footnote w:type="continuationSeparator" w:id="0">
    <w:p w14:paraId="0D97C564" w14:textId="77777777" w:rsidR="00554990" w:rsidRPr="00D171D4" w:rsidRDefault="00554990" w:rsidP="00D171D4">
      <w:pPr>
        <w:tabs>
          <w:tab w:val="right" w:pos="2155"/>
        </w:tabs>
        <w:spacing w:after="80"/>
        <w:ind w:left="680"/>
        <w:rPr>
          <w:u w:val="single"/>
        </w:rPr>
      </w:pPr>
      <w:r w:rsidRPr="00D171D4">
        <w:rPr>
          <w:u w:val="single"/>
        </w:rPr>
        <w:tab/>
      </w:r>
    </w:p>
  </w:footnote>
  <w:footnote w:type="continuationNotice" w:id="1">
    <w:p w14:paraId="4558BECA" w14:textId="77777777" w:rsidR="00554990" w:rsidRPr="00C451B9" w:rsidRDefault="00554990" w:rsidP="00C451B9">
      <w:pPr>
        <w:spacing w:line="240" w:lineRule="auto"/>
        <w:rPr>
          <w:sz w:val="2"/>
          <w:szCs w:val="2"/>
        </w:rPr>
      </w:pPr>
    </w:p>
  </w:footnote>
  <w:footnote w:id="2">
    <w:p w14:paraId="376AB7BC" w14:textId="77777777" w:rsidR="00554990" w:rsidRPr="008750AE" w:rsidRDefault="00554990" w:rsidP="00F12EA6">
      <w:pPr>
        <w:pStyle w:val="Notedebasdepage"/>
        <w:rPr>
          <w:lang w:val="fr-FR"/>
        </w:rPr>
      </w:pPr>
      <w:r>
        <w:tab/>
      </w:r>
      <w:r w:rsidRPr="00F12EA6">
        <w:rPr>
          <w:rStyle w:val="Appelnotedebasdep"/>
          <w:sz w:val="20"/>
          <w:vertAlign w:val="baseline"/>
          <w:lang w:val="fr-FR"/>
        </w:rPr>
        <w:t>*</w:t>
      </w:r>
      <w:r w:rsidRPr="008750AE">
        <w:rPr>
          <w:sz w:val="20"/>
          <w:lang w:val="fr-FR"/>
        </w:rPr>
        <w:tab/>
      </w:r>
      <w:r w:rsidRPr="008750AE">
        <w:rPr>
          <w:lang w:val="fr-FR"/>
        </w:rPr>
        <w:t>Anciens titres de l’Accord :</w:t>
      </w:r>
    </w:p>
    <w:p w14:paraId="141772C1" w14:textId="3C280FEF" w:rsidR="00554990" w:rsidRPr="00493D3B" w:rsidRDefault="00554990" w:rsidP="00F12EA6">
      <w:pPr>
        <w:pStyle w:val="Notedebasdepage"/>
        <w:rPr>
          <w:lang w:val="fr-FR"/>
        </w:rPr>
      </w:pPr>
      <w:r w:rsidRPr="008750AE">
        <w:rPr>
          <w:lang w:val="fr-FR"/>
        </w:rPr>
        <w:tab/>
      </w:r>
      <w:r w:rsidRPr="008750AE">
        <w:rPr>
          <w:lang w:val="fr-FR"/>
        </w:rPr>
        <w:tab/>
      </w:r>
      <w:r w:rsidRPr="00493D3B">
        <w:rPr>
          <w:lang w:val="fr-FR"/>
        </w:rPr>
        <w:t>Accord concernant l’adoption de conditions uniformes d’homologation et la reconnaissance réciproque de l’homologation des équipements et pièces de véhicules à moteur, en date, à Genève, du</w:t>
      </w:r>
      <w:r>
        <w:rPr>
          <w:lang w:val="fr-FR"/>
        </w:rPr>
        <w:t> </w:t>
      </w:r>
      <w:r w:rsidRPr="00493D3B">
        <w:rPr>
          <w:lang w:val="fr-FR"/>
        </w:rPr>
        <w:t>20 mars 1958 (version originale).</w:t>
      </w:r>
    </w:p>
    <w:p w14:paraId="629A0637" w14:textId="6CEC9E9A" w:rsidR="00554990" w:rsidRPr="00493D3B" w:rsidRDefault="00554990" w:rsidP="00F12EA6">
      <w:pPr>
        <w:pStyle w:val="Notedebasdepage"/>
        <w:rPr>
          <w:lang w:val="fr-FR"/>
        </w:rPr>
      </w:pPr>
      <w:r w:rsidRPr="00493D3B">
        <w:rPr>
          <w:lang w:val="fr-FR"/>
        </w:rPr>
        <w:tab/>
      </w:r>
      <w:r w:rsidRPr="00493D3B">
        <w:rPr>
          <w:lang w:val="fr-FR"/>
        </w:rPr>
        <w:tab/>
        <w:t>Accord concernant l’adoption de prescriptions techniques uniformes applicables aux véhicules à roues, aux équipements et aux pièces susceptibles d’être montés ou utilisés sur un véhicule à roues et les conditions de reconnaissance réciproque des homologations délivrées conformément à ces prescriptions, en date, à Genève, du 5 octobre 1995 (Révision 2).</w:t>
      </w:r>
    </w:p>
  </w:footnote>
  <w:footnote w:id="3">
    <w:p w14:paraId="2BB48AB3" w14:textId="4C625BFB" w:rsidR="00554990" w:rsidRPr="0054654C" w:rsidRDefault="00554990" w:rsidP="00AC4E07">
      <w:pPr>
        <w:pStyle w:val="Notedebasdepage"/>
      </w:pPr>
      <w:r w:rsidRPr="0054654C">
        <w:tab/>
      </w:r>
      <w:r w:rsidRPr="00C03B6D">
        <w:rPr>
          <w:rStyle w:val="Appelnotedebasdep"/>
        </w:rPr>
        <w:footnoteRef/>
      </w:r>
      <w:r w:rsidRPr="0054654C">
        <w:tab/>
        <w:t>Les échantillons d’essai des matériaux de marquage rétroréfléchissants doivent être apposés sur des plaques d’aluminium aux bords arrondis et préalablement dégraissées, de 2 mm d’épaisseur, et doivent être conditionnés pendant 24 heures à une température de 23</w:t>
      </w:r>
      <w:r>
        <w:t> °C</w:t>
      </w:r>
      <w:r w:rsidRPr="0054654C">
        <w:t> </w:t>
      </w:r>
      <w:r>
        <w:sym w:font="Symbol" w:char="F0B1"/>
      </w:r>
      <w:r w:rsidRPr="0054654C">
        <w:t xml:space="preserve"> 2 °C </w:t>
      </w:r>
      <w:r>
        <w:t>à</w:t>
      </w:r>
      <w:r w:rsidRPr="0054654C">
        <w:t xml:space="preserve"> une humidité relative de 50 % </w:t>
      </w:r>
      <w:r>
        <w:sym w:font="Symbol" w:char="F0B1"/>
      </w:r>
      <w:r w:rsidRPr="0054654C">
        <w:t> 5 % avant l’essai.</w:t>
      </w:r>
    </w:p>
  </w:footnote>
  <w:footnote w:id="4">
    <w:p w14:paraId="4839CA98" w14:textId="193FAE7F" w:rsidR="00554990" w:rsidRPr="0054654C" w:rsidRDefault="00554990" w:rsidP="00AC4E07">
      <w:pPr>
        <w:pStyle w:val="Notedebasdepage"/>
      </w:pPr>
      <w:r w:rsidRPr="0054654C">
        <w:tab/>
      </w:r>
      <w:r w:rsidRPr="00C03B6D">
        <w:rPr>
          <w:rStyle w:val="Appelnotedebasdep"/>
        </w:rPr>
        <w:footnoteRef/>
      </w:r>
      <w:r w:rsidRPr="0054654C">
        <w:tab/>
        <w:t>Les échantillons d’essai des matériaux de marquage rétroréfléchissants doivent être apposés sur des plaques d’aluminium aux bords arrondis et préalablement dégraissées, de 2 mm d’épaisseur, et doivent être conditionnés pendant 24 heures à une température de 23 </w:t>
      </w:r>
      <w:r>
        <w:sym w:font="Symbol" w:char="F0B1"/>
      </w:r>
      <w:r w:rsidRPr="0054654C">
        <w:t xml:space="preserve"> 2 °C </w:t>
      </w:r>
      <w:r>
        <w:t>à</w:t>
      </w:r>
      <w:r w:rsidRPr="0054654C">
        <w:t xml:space="preserve"> une humidité relative de 50 % </w:t>
      </w:r>
      <w:r>
        <w:sym w:font="Symbol" w:char="F0B1"/>
      </w:r>
      <w:r w:rsidRPr="0054654C">
        <w:t> 5 % avant l’essai.</w:t>
      </w:r>
    </w:p>
  </w:footnote>
  <w:footnote w:id="5">
    <w:p w14:paraId="6C1E13B1" w14:textId="1E4C7D03" w:rsidR="00554990" w:rsidRPr="0054654C" w:rsidRDefault="00554990" w:rsidP="00AC4E07">
      <w:pPr>
        <w:pStyle w:val="Notedebasdepage"/>
      </w:pPr>
      <w:r w:rsidRPr="0054654C">
        <w:tab/>
      </w:r>
      <w:r w:rsidRPr="00C03B6D">
        <w:rPr>
          <w:rStyle w:val="Appelnotedebasdep"/>
        </w:rPr>
        <w:footnoteRef/>
      </w:r>
      <w:r w:rsidRPr="0054654C">
        <w:tab/>
        <w:t>Les échantillons d’essai des matériaux de marquage rétroréfléchissants doivent être apposés sur des plaques d’aluminium aux bords arrondis et préalablement dégraissées, de 2 mm d’épaisseur, et doivent être conditionnés pendant 24 heures à une température de 23 </w:t>
      </w:r>
      <w:r>
        <w:sym w:font="Symbol" w:char="F0B1"/>
      </w:r>
      <w:r w:rsidRPr="0054654C">
        <w:t xml:space="preserve"> 2 °C </w:t>
      </w:r>
      <w:r>
        <w:t>à</w:t>
      </w:r>
      <w:r w:rsidRPr="0054654C">
        <w:t xml:space="preserve"> une humidité relative de 50 % </w:t>
      </w:r>
      <w:r>
        <w:sym w:font="Symbol" w:char="F0B1"/>
      </w:r>
      <w:r>
        <w:t> </w:t>
      </w:r>
      <w:r w:rsidRPr="0054654C">
        <w:t>5 % avant l’essai.</w:t>
      </w:r>
    </w:p>
  </w:footnote>
  <w:footnote w:id="6">
    <w:p w14:paraId="58E64B69" w14:textId="77777777" w:rsidR="00554990" w:rsidRPr="0054654C" w:rsidRDefault="00554990" w:rsidP="00AC4E07">
      <w:pPr>
        <w:pStyle w:val="Notedebasdepage"/>
      </w:pPr>
      <w:r w:rsidRPr="0054654C">
        <w:tab/>
      </w:r>
      <w:r w:rsidRPr="00C03B6D">
        <w:rPr>
          <w:rStyle w:val="Appelnotedebasdep"/>
        </w:rPr>
        <w:footnoteRef/>
      </w:r>
      <w:r w:rsidRPr="0054654C">
        <w:tab/>
        <w:t>Rien dans le présent Règlement n’empêche les autorités nationales d’interdire la publicité sous forme de logos ou de marques, lettres ou caractères distinctifs rétroréfléchissants</w:t>
      </w:r>
      <w:r>
        <w:t xml:space="preserve"> tels que définis au paragraphe </w:t>
      </w:r>
      <w:r w:rsidRPr="0054654C">
        <w:t>2.1.2.</w:t>
      </w:r>
    </w:p>
  </w:footnote>
  <w:footnote w:id="7">
    <w:p w14:paraId="15E7DA62" w14:textId="6E906608" w:rsidR="00554990" w:rsidRPr="0054654C" w:rsidRDefault="00554990" w:rsidP="00AC4E07">
      <w:pPr>
        <w:pStyle w:val="Notedebasdepage"/>
      </w:pPr>
      <w:r w:rsidRPr="0054654C">
        <w:tab/>
      </w:r>
      <w:r w:rsidRPr="00C03B6D">
        <w:rPr>
          <w:rStyle w:val="Appelnotedebasdep"/>
        </w:rPr>
        <w:footnoteRef/>
      </w:r>
      <w:r w:rsidRPr="0054654C">
        <w:tab/>
        <w:t>Les échantillons d’essai des matériaux de marquage rétroréfléchissan</w:t>
      </w:r>
      <w:r>
        <w:t>ts doivent être apposés sur des</w:t>
      </w:r>
      <w:r w:rsidR="00D76C2A">
        <w:t xml:space="preserve"> </w:t>
      </w:r>
      <w:r w:rsidRPr="0054654C">
        <w:t>plaques d’aluminium aux bords arrondis et préalablement dégra</w:t>
      </w:r>
      <w:r>
        <w:t>issées, de 2 mm d’épaisseur, et </w:t>
      </w:r>
      <w:r w:rsidRPr="0054654C">
        <w:t>doivent être conditionnés pendant 24 heures à une température de 23</w:t>
      </w:r>
      <w:r w:rsidR="00D76C2A" w:rsidRPr="0054654C">
        <w:t> °C</w:t>
      </w:r>
      <w:r w:rsidR="00D76C2A">
        <w:t xml:space="preserve"> </w:t>
      </w:r>
      <w:r>
        <w:sym w:font="Symbol" w:char="F0B1"/>
      </w:r>
      <w:r w:rsidRPr="0054654C">
        <w:t xml:space="preserve"> 2 °C </w:t>
      </w:r>
      <w:r>
        <w:t>à</w:t>
      </w:r>
      <w:r w:rsidRPr="0054654C">
        <w:t xml:space="preserve"> une humidité relative de 50 % </w:t>
      </w:r>
      <w:r>
        <w:sym w:font="Symbol" w:char="F0B1"/>
      </w:r>
      <w:r w:rsidR="00D76C2A">
        <w:t xml:space="preserve"> </w:t>
      </w:r>
      <w:r w:rsidRPr="0054654C">
        <w:t>5 % avant l’essai.</w:t>
      </w:r>
    </w:p>
  </w:footnote>
  <w:footnote w:id="8">
    <w:p w14:paraId="235FD486" w14:textId="77777777" w:rsidR="00554990" w:rsidRPr="0054654C" w:rsidRDefault="00554990" w:rsidP="00E13F6E">
      <w:pPr>
        <w:pStyle w:val="Notedebasdepage"/>
      </w:pPr>
      <w:r w:rsidRPr="0054654C">
        <w:tab/>
      </w:r>
      <w:r w:rsidRPr="0054654C">
        <w:rPr>
          <w:rStyle w:val="Appelnotedebasdep"/>
        </w:rPr>
        <w:footnoteRef/>
      </w:r>
      <w:r w:rsidRPr="0054654C">
        <w:tab/>
        <w:t>Numéro distinctif du pays qui a délivré/étendu/refusé/retiré l’homologation (voir les dispositions du Règlement relatives à l’homologation).</w:t>
      </w:r>
    </w:p>
  </w:footnote>
  <w:footnote w:id="9">
    <w:p w14:paraId="2E68D9B8" w14:textId="77777777" w:rsidR="00554990" w:rsidRPr="007143E6" w:rsidRDefault="00554990" w:rsidP="00E13F6E">
      <w:pPr>
        <w:pStyle w:val="Notedebasdepage"/>
        <w:rPr>
          <w:lang w:val="en-US"/>
        </w:rPr>
      </w:pPr>
      <w:r w:rsidRPr="0054654C">
        <w:tab/>
      </w:r>
      <w:r w:rsidRPr="0054654C">
        <w:rPr>
          <w:rStyle w:val="Appelnotedebasdep"/>
        </w:rPr>
        <w:footnoteRef/>
      </w:r>
      <w:r w:rsidRPr="007143E6">
        <w:rPr>
          <w:lang w:val="en-US"/>
        </w:rPr>
        <w:tab/>
        <w:t>Biffer les mentions inutiles.</w:t>
      </w:r>
    </w:p>
  </w:footnote>
  <w:footnote w:id="10">
    <w:p w14:paraId="3D09BC39" w14:textId="77777777" w:rsidR="00554990" w:rsidRPr="00321D10" w:rsidRDefault="00554990" w:rsidP="000203EF">
      <w:pPr>
        <w:pStyle w:val="Notedebasdepage"/>
        <w:rPr>
          <w:lang w:val="en-US"/>
        </w:rPr>
      </w:pPr>
      <w:r w:rsidRPr="000203EF">
        <w:rPr>
          <w:rStyle w:val="Appelnotedebasdep"/>
          <w:vertAlign w:val="baseline"/>
          <w:lang w:val="en-US"/>
        </w:rPr>
        <w:tab/>
      </w:r>
      <w:r w:rsidRPr="000203EF">
        <w:rPr>
          <w:rStyle w:val="Appelnotedebasdep"/>
          <w:sz w:val="20"/>
          <w:vertAlign w:val="baseline"/>
          <w:lang w:val="en-US"/>
        </w:rPr>
        <w:t>*</w:t>
      </w:r>
      <w:r w:rsidRPr="000203EF">
        <w:rPr>
          <w:rStyle w:val="Appelnotedebasdep"/>
          <w:sz w:val="20"/>
          <w:vertAlign w:val="baseline"/>
          <w:lang w:val="en-US"/>
        </w:rPr>
        <w:tab/>
      </w:r>
      <w:r w:rsidRPr="007143E6">
        <w:rPr>
          <w:lang w:val="en-US"/>
        </w:rPr>
        <w:t>American Society for Testing and Materials</w:t>
      </w:r>
      <w:r>
        <w:rPr>
          <w:lang w:val="en-US"/>
        </w:rPr>
        <w:t>.</w:t>
      </w:r>
    </w:p>
  </w:footnote>
  <w:footnote w:id="11">
    <w:p w14:paraId="1E9F44B9" w14:textId="77777777" w:rsidR="00554990" w:rsidRPr="00912E36" w:rsidRDefault="00554990" w:rsidP="007D0224">
      <w:pPr>
        <w:pStyle w:val="Notedebasdepage"/>
        <w:rPr>
          <w:lang w:val="en-US"/>
        </w:rPr>
      </w:pPr>
      <w:r w:rsidRPr="007D0224">
        <w:rPr>
          <w:rStyle w:val="Appelnotedebasdep"/>
          <w:vertAlign w:val="baseline"/>
          <w:lang w:val="en-US"/>
        </w:rPr>
        <w:tab/>
      </w:r>
      <w:r w:rsidRPr="007D0224">
        <w:rPr>
          <w:rStyle w:val="Appelnotedebasdep"/>
          <w:sz w:val="20"/>
          <w:vertAlign w:val="baseline"/>
          <w:lang w:val="en-US"/>
        </w:rPr>
        <w:t>**</w:t>
      </w:r>
      <w:r w:rsidRPr="007D0224">
        <w:rPr>
          <w:rStyle w:val="Appelnotedebasdep"/>
          <w:sz w:val="20"/>
          <w:vertAlign w:val="baseline"/>
          <w:lang w:val="en-US"/>
        </w:rPr>
        <w:tab/>
      </w:r>
      <w:r>
        <w:rPr>
          <w:lang w:val="en-US"/>
        </w:rPr>
        <w:t>FEPA </w:t>
      </w:r>
      <w:r w:rsidRPr="007143E6">
        <w:rPr>
          <w:lang w:val="en-US"/>
        </w:rPr>
        <w:t>: Federation of Europ</w:t>
      </w:r>
      <w:r>
        <w:rPr>
          <w:lang w:val="en-US"/>
        </w:rPr>
        <w:t>ean Producers of Abrasives, 20 </w:t>
      </w:r>
      <w:r w:rsidRPr="007143E6">
        <w:rPr>
          <w:lang w:val="en-US"/>
        </w:rPr>
        <w:t>avenue Reille, 75014 Paris, France.</w:t>
      </w:r>
    </w:p>
  </w:footnote>
  <w:footnote w:id="12">
    <w:p w14:paraId="7457840D" w14:textId="77777777" w:rsidR="00554990" w:rsidRDefault="00554990" w:rsidP="007D0224">
      <w:pPr>
        <w:pStyle w:val="Notedebasdepage"/>
      </w:pPr>
      <w:r w:rsidRPr="004537B7">
        <w:rPr>
          <w:lang w:val="en-US"/>
        </w:rPr>
        <w:tab/>
      </w:r>
      <w:r>
        <w:rPr>
          <w:rStyle w:val="Appelnotedebasdep"/>
        </w:rPr>
        <w:footnoteRef/>
      </w:r>
      <w:r>
        <w:tab/>
      </w:r>
      <w:r w:rsidRPr="0054654C">
        <w:t>Malgré l’importance d’essais ayant pour but de vérifier la solidité de la couleur des dispositifs rétroréfléchissants, il n’est pas encore possible, dans l’état actuel de l</w:t>
      </w:r>
      <w:r>
        <w:t>a technique, d’en juger par des </w:t>
      </w:r>
      <w:r w:rsidRPr="0054654C">
        <w:t>e</w:t>
      </w:r>
      <w:r>
        <w:t>s</w:t>
      </w:r>
      <w:r w:rsidRPr="0054654C">
        <w:t xml:space="preserve">sais de laboratoire de </w:t>
      </w:r>
      <w:r w:rsidRPr="00AE3C2C">
        <w:t>durée</w:t>
      </w:r>
      <w:r w:rsidRPr="0054654C">
        <w:t xml:space="preserve"> limitée.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4F94D" w14:textId="2972C28B"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31B1A" w14:textId="3FCF2A0D"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419EB" w14:textId="01AB708D"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E7DDB" w14:textId="6D99342C"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F40C8" w14:textId="4D731A90"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71016" w14:textId="460F0096"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D5767" w14:textId="4893050B"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06833" w14:textId="596D7C43"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BBB3F" w14:textId="6C1D1413"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5</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5C061" w14:textId="0C09BB87"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6</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D51F6" w14:textId="02C495FB"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10C83" w14:textId="77A0E6DE"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014A6" w14:textId="6ECC64E0"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7</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67293" w14:textId="62C2E907"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7</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7FF41" w14:textId="4B1CF4F3"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8</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4C209" w14:textId="31F17871"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8</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582AD" w14:textId="64308463"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9</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0B8F4" w14:textId="0ADC23B0"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10</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2ADEF" w14:textId="702526CA"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10</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1DCA2" w14:textId="35C047CD"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11</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E9D5C" w14:textId="114F4B02"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11</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6BA3A" w14:textId="7365DFF3"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0EBF8" w14:textId="77777777" w:rsidR="00FC7F20" w:rsidRDefault="00FC7F20">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B6FE9" w14:textId="7F772727"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12</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1A0AC" w14:textId="63EBB35B"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13</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564AC" w14:textId="68D6E46B"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13</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CDBDB" w14:textId="5660DAB0"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14</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8B111" w14:textId="434529D2"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14</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7645D" w14:textId="041533BF"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15</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32EC7" w14:textId="00C60633"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16</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62E70" w14:textId="3C16A0CF"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18</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E9C15" w14:textId="3C3E93DC"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17</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B5DD7" w14:textId="75A29551"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18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067F4" w14:textId="2BB515AB"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F0817" w14:textId="3E4EA42B"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19</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CF141" w14:textId="21F0A7C1"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20</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F8B0F" w14:textId="117C1022"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20</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B42BA" w14:textId="58EC4F71"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21</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F113F" w14:textId="1C7EC99E"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21</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DBA39" w14:textId="536FDC2D"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22</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29A16" w14:textId="195A9093"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22</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3546F" w14:textId="52B0ACF6"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22 − Appendice 1</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B6A15" w14:textId="0E997791"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22 − Appendice 1</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C07A2" w14:textId="1DBB206E"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76B20" w14:textId="591B34B2"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CE739" w14:textId="2BAD65CA"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23</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13538" w14:textId="04FBA6D7"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24</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A3C65" w14:textId="2FD93910"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24</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BDFF7" w14:textId="2B647411"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25</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BF0F3" w14:textId="7B3387D6"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FF212" w14:textId="2FF15396"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Annexe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3DDDE" w14:textId="6EC6D8F7"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843DE" w14:textId="5706A159" w:rsidR="00554990" w:rsidRPr="00E13F6E" w:rsidRDefault="00554990">
    <w:pPr>
      <w:pStyle w:val="En-tte"/>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Annexe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3739F" w14:textId="305D906C" w:rsidR="00554990" w:rsidRPr="00E13F6E" w:rsidRDefault="00554990" w:rsidP="00F12EA6">
    <w:pPr>
      <w:pStyle w:val="En-tte"/>
      <w:jc w:val="right"/>
      <w:rPr>
        <w:lang w:val="en-US"/>
      </w:rPr>
    </w:pPr>
    <w:r>
      <w:fldChar w:fldCharType="begin"/>
    </w:r>
    <w:r w:rsidRPr="00E13F6E">
      <w:rPr>
        <w:lang w:val="en-US"/>
      </w:rPr>
      <w:instrText xml:space="preserve"> TITLE  \* MERGEFORMAT </w:instrText>
    </w:r>
    <w:r>
      <w:fldChar w:fldCharType="separate"/>
    </w:r>
    <w:r w:rsidR="006E2DF3">
      <w:rPr>
        <w:lang w:val="en-US"/>
      </w:rPr>
      <w:t>E/ECE/TRANS/505/Rev.3/Add.149</w:t>
    </w:r>
    <w:r>
      <w:fldChar w:fldCharType="end"/>
    </w:r>
    <w:r w:rsidRPr="00E13F6E">
      <w:rPr>
        <w:lang w:val="en-US"/>
      </w:rPr>
      <w:br/>
      <w:t xml:space="preserve">Annexe </w:t>
    </w:r>
    <w:r>
      <w:rPr>
        <w:lang w:val="en-US"/>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12"/>
  </w:num>
  <w:num w:numId="5">
    <w:abstractNumId w:val="11"/>
  </w:num>
  <w:num w:numId="6">
    <w:abstractNumId w:val="10"/>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activeWritingStyle w:appName="MSWord" w:lang="en-GB" w:vendorID="64" w:dllVersion="5" w:nlCheck="1" w:checkStyle="1"/>
  <w:activeWritingStyle w:appName="MSWord" w:lang="fr-CH" w:vendorID="64" w:dllVersion="6"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savePreviewPicture/>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893"/>
    <w:rsid w:val="00010850"/>
    <w:rsid w:val="0001470D"/>
    <w:rsid w:val="00015953"/>
    <w:rsid w:val="00016165"/>
    <w:rsid w:val="00016AC5"/>
    <w:rsid w:val="000203EF"/>
    <w:rsid w:val="00021126"/>
    <w:rsid w:val="00021907"/>
    <w:rsid w:val="000233A5"/>
    <w:rsid w:val="0002445D"/>
    <w:rsid w:val="00024C50"/>
    <w:rsid w:val="00025E92"/>
    <w:rsid w:val="000276A3"/>
    <w:rsid w:val="00032060"/>
    <w:rsid w:val="00040539"/>
    <w:rsid w:val="00040598"/>
    <w:rsid w:val="00047F10"/>
    <w:rsid w:val="00052157"/>
    <w:rsid w:val="000530A3"/>
    <w:rsid w:val="0005346D"/>
    <w:rsid w:val="00055FE4"/>
    <w:rsid w:val="000641CE"/>
    <w:rsid w:val="00067310"/>
    <w:rsid w:val="000725B5"/>
    <w:rsid w:val="00077E35"/>
    <w:rsid w:val="0008669E"/>
    <w:rsid w:val="00090599"/>
    <w:rsid w:val="000A1501"/>
    <w:rsid w:val="000A2494"/>
    <w:rsid w:val="000A6B7E"/>
    <w:rsid w:val="000B0996"/>
    <w:rsid w:val="000C6CDB"/>
    <w:rsid w:val="000C76A8"/>
    <w:rsid w:val="000D5C25"/>
    <w:rsid w:val="000E4F06"/>
    <w:rsid w:val="000E5601"/>
    <w:rsid w:val="000F41F2"/>
    <w:rsid w:val="000F782E"/>
    <w:rsid w:val="0010373B"/>
    <w:rsid w:val="00113A2C"/>
    <w:rsid w:val="0011415F"/>
    <w:rsid w:val="00125446"/>
    <w:rsid w:val="001358D9"/>
    <w:rsid w:val="00141E26"/>
    <w:rsid w:val="00143EB9"/>
    <w:rsid w:val="00152C5A"/>
    <w:rsid w:val="0015389C"/>
    <w:rsid w:val="00160540"/>
    <w:rsid w:val="00166C68"/>
    <w:rsid w:val="00174814"/>
    <w:rsid w:val="00181A90"/>
    <w:rsid w:val="00190996"/>
    <w:rsid w:val="00190D5D"/>
    <w:rsid w:val="001911A1"/>
    <w:rsid w:val="00192EEB"/>
    <w:rsid w:val="00194484"/>
    <w:rsid w:val="001A2040"/>
    <w:rsid w:val="001A20FB"/>
    <w:rsid w:val="001A376F"/>
    <w:rsid w:val="001B09BB"/>
    <w:rsid w:val="001C3D8D"/>
    <w:rsid w:val="001C6497"/>
    <w:rsid w:val="001D7F8A"/>
    <w:rsid w:val="001E0447"/>
    <w:rsid w:val="001E1495"/>
    <w:rsid w:val="001E34CB"/>
    <w:rsid w:val="001E3FEB"/>
    <w:rsid w:val="001E4541"/>
    <w:rsid w:val="001E4A02"/>
    <w:rsid w:val="001E4E3F"/>
    <w:rsid w:val="001E653B"/>
    <w:rsid w:val="001E6DF0"/>
    <w:rsid w:val="001F2496"/>
    <w:rsid w:val="001F3E68"/>
    <w:rsid w:val="001F4931"/>
    <w:rsid w:val="002000CD"/>
    <w:rsid w:val="00200CBA"/>
    <w:rsid w:val="00203449"/>
    <w:rsid w:val="00204B66"/>
    <w:rsid w:val="002059CE"/>
    <w:rsid w:val="00206AD4"/>
    <w:rsid w:val="00224B8B"/>
    <w:rsid w:val="00225A8C"/>
    <w:rsid w:val="00227437"/>
    <w:rsid w:val="00230ED3"/>
    <w:rsid w:val="00231A7F"/>
    <w:rsid w:val="00242BBD"/>
    <w:rsid w:val="00244817"/>
    <w:rsid w:val="0024586F"/>
    <w:rsid w:val="00246BC8"/>
    <w:rsid w:val="00251F95"/>
    <w:rsid w:val="00252317"/>
    <w:rsid w:val="002659F1"/>
    <w:rsid w:val="00267CF8"/>
    <w:rsid w:val="00271E41"/>
    <w:rsid w:val="00284C19"/>
    <w:rsid w:val="00286E23"/>
    <w:rsid w:val="002876A1"/>
    <w:rsid w:val="00287CA6"/>
    <w:rsid w:val="00287E79"/>
    <w:rsid w:val="002928F9"/>
    <w:rsid w:val="002940D0"/>
    <w:rsid w:val="00294523"/>
    <w:rsid w:val="00294D5B"/>
    <w:rsid w:val="0029791D"/>
    <w:rsid w:val="002A2A2C"/>
    <w:rsid w:val="002A5D07"/>
    <w:rsid w:val="002B1B50"/>
    <w:rsid w:val="002D25CA"/>
    <w:rsid w:val="002D3DA4"/>
    <w:rsid w:val="002E2F5C"/>
    <w:rsid w:val="002E3835"/>
    <w:rsid w:val="002F0C48"/>
    <w:rsid w:val="003016B7"/>
    <w:rsid w:val="0030754C"/>
    <w:rsid w:val="00317E54"/>
    <w:rsid w:val="00322DF1"/>
    <w:rsid w:val="00324EBF"/>
    <w:rsid w:val="0032556C"/>
    <w:rsid w:val="00326EA7"/>
    <w:rsid w:val="00330508"/>
    <w:rsid w:val="0033286A"/>
    <w:rsid w:val="00333130"/>
    <w:rsid w:val="00346E32"/>
    <w:rsid w:val="00347360"/>
    <w:rsid w:val="003515AA"/>
    <w:rsid w:val="003559BE"/>
    <w:rsid w:val="00364F13"/>
    <w:rsid w:val="0036776C"/>
    <w:rsid w:val="00372A7A"/>
    <w:rsid w:val="00372D1D"/>
    <w:rsid w:val="00374106"/>
    <w:rsid w:val="0037679A"/>
    <w:rsid w:val="0038047C"/>
    <w:rsid w:val="00382062"/>
    <w:rsid w:val="00387BE2"/>
    <w:rsid w:val="00390EEF"/>
    <w:rsid w:val="00394410"/>
    <w:rsid w:val="003976D5"/>
    <w:rsid w:val="003B53B6"/>
    <w:rsid w:val="003D6C68"/>
    <w:rsid w:val="003E01D0"/>
    <w:rsid w:val="003E49B9"/>
    <w:rsid w:val="003E5E5B"/>
    <w:rsid w:val="003E5F12"/>
    <w:rsid w:val="003E6A93"/>
    <w:rsid w:val="003E786C"/>
    <w:rsid w:val="003F2A89"/>
    <w:rsid w:val="003F4A54"/>
    <w:rsid w:val="0040144C"/>
    <w:rsid w:val="004067AE"/>
    <w:rsid w:val="00410521"/>
    <w:rsid w:val="00413BB0"/>
    <w:rsid w:val="004159D0"/>
    <w:rsid w:val="00417326"/>
    <w:rsid w:val="00421A10"/>
    <w:rsid w:val="00422499"/>
    <w:rsid w:val="0042367E"/>
    <w:rsid w:val="00430EFC"/>
    <w:rsid w:val="004342E2"/>
    <w:rsid w:val="00434354"/>
    <w:rsid w:val="00435A7E"/>
    <w:rsid w:val="00437610"/>
    <w:rsid w:val="00440BC8"/>
    <w:rsid w:val="004479E7"/>
    <w:rsid w:val="00454F8D"/>
    <w:rsid w:val="004567EB"/>
    <w:rsid w:val="00460650"/>
    <w:rsid w:val="00460E72"/>
    <w:rsid w:val="00464191"/>
    <w:rsid w:val="00467412"/>
    <w:rsid w:val="00476265"/>
    <w:rsid w:val="00490F56"/>
    <w:rsid w:val="00491F39"/>
    <w:rsid w:val="00493D3B"/>
    <w:rsid w:val="004A49A5"/>
    <w:rsid w:val="004A66A2"/>
    <w:rsid w:val="004B07A3"/>
    <w:rsid w:val="004B261D"/>
    <w:rsid w:val="004B51CD"/>
    <w:rsid w:val="004B576C"/>
    <w:rsid w:val="004C54C0"/>
    <w:rsid w:val="004C56B2"/>
    <w:rsid w:val="004D00B2"/>
    <w:rsid w:val="004E4963"/>
    <w:rsid w:val="004E6809"/>
    <w:rsid w:val="004E7F24"/>
    <w:rsid w:val="005111B1"/>
    <w:rsid w:val="0051457E"/>
    <w:rsid w:val="0051714B"/>
    <w:rsid w:val="00520F80"/>
    <w:rsid w:val="005239FF"/>
    <w:rsid w:val="00523DB8"/>
    <w:rsid w:val="00533150"/>
    <w:rsid w:val="005344EA"/>
    <w:rsid w:val="00543B57"/>
    <w:rsid w:val="00543C47"/>
    <w:rsid w:val="00543D5E"/>
    <w:rsid w:val="00552260"/>
    <w:rsid w:val="00552777"/>
    <w:rsid w:val="00554990"/>
    <w:rsid w:val="00555494"/>
    <w:rsid w:val="00555CBA"/>
    <w:rsid w:val="00556C1A"/>
    <w:rsid w:val="00561DC7"/>
    <w:rsid w:val="00565B29"/>
    <w:rsid w:val="00571BC1"/>
    <w:rsid w:val="00571F41"/>
    <w:rsid w:val="00575476"/>
    <w:rsid w:val="00583A20"/>
    <w:rsid w:val="00584373"/>
    <w:rsid w:val="00587B72"/>
    <w:rsid w:val="0059061F"/>
    <w:rsid w:val="00591DB3"/>
    <w:rsid w:val="005939ED"/>
    <w:rsid w:val="005947BC"/>
    <w:rsid w:val="00595E8A"/>
    <w:rsid w:val="005A0268"/>
    <w:rsid w:val="005A6014"/>
    <w:rsid w:val="005A6D1E"/>
    <w:rsid w:val="005B473C"/>
    <w:rsid w:val="005B4DCA"/>
    <w:rsid w:val="005C549A"/>
    <w:rsid w:val="005D0035"/>
    <w:rsid w:val="005D7719"/>
    <w:rsid w:val="005E1B9B"/>
    <w:rsid w:val="005E32D1"/>
    <w:rsid w:val="005E5D1F"/>
    <w:rsid w:val="005F0207"/>
    <w:rsid w:val="005F5976"/>
    <w:rsid w:val="006025BC"/>
    <w:rsid w:val="0061113B"/>
    <w:rsid w:val="00611D43"/>
    <w:rsid w:val="00612D48"/>
    <w:rsid w:val="00613A5E"/>
    <w:rsid w:val="00616B45"/>
    <w:rsid w:val="006241C6"/>
    <w:rsid w:val="00630D9B"/>
    <w:rsid w:val="00631953"/>
    <w:rsid w:val="0063208D"/>
    <w:rsid w:val="00643814"/>
    <w:rsid w:val="006439EC"/>
    <w:rsid w:val="00645090"/>
    <w:rsid w:val="00647059"/>
    <w:rsid w:val="00647162"/>
    <w:rsid w:val="0065029A"/>
    <w:rsid w:val="006553F9"/>
    <w:rsid w:val="00661BC6"/>
    <w:rsid w:val="00661E96"/>
    <w:rsid w:val="00665786"/>
    <w:rsid w:val="00671C93"/>
    <w:rsid w:val="00671F00"/>
    <w:rsid w:val="006726F5"/>
    <w:rsid w:val="006729C8"/>
    <w:rsid w:val="00675501"/>
    <w:rsid w:val="0068562A"/>
    <w:rsid w:val="006A24AD"/>
    <w:rsid w:val="006A6B31"/>
    <w:rsid w:val="006A6C95"/>
    <w:rsid w:val="006A7B29"/>
    <w:rsid w:val="006B0EB2"/>
    <w:rsid w:val="006B0FF8"/>
    <w:rsid w:val="006B4590"/>
    <w:rsid w:val="006B5292"/>
    <w:rsid w:val="006C340C"/>
    <w:rsid w:val="006D4C16"/>
    <w:rsid w:val="006E2DF3"/>
    <w:rsid w:val="006F1D0B"/>
    <w:rsid w:val="006F27A8"/>
    <w:rsid w:val="006F3493"/>
    <w:rsid w:val="006F3544"/>
    <w:rsid w:val="0070347C"/>
    <w:rsid w:val="007102D2"/>
    <w:rsid w:val="00714A66"/>
    <w:rsid w:val="0071658C"/>
    <w:rsid w:val="007176C1"/>
    <w:rsid w:val="00720BC0"/>
    <w:rsid w:val="0072116B"/>
    <w:rsid w:val="00725063"/>
    <w:rsid w:val="00732E72"/>
    <w:rsid w:val="00734447"/>
    <w:rsid w:val="00741D90"/>
    <w:rsid w:val="007524A4"/>
    <w:rsid w:val="00753EB0"/>
    <w:rsid w:val="00755A2C"/>
    <w:rsid w:val="007607B1"/>
    <w:rsid w:val="00765296"/>
    <w:rsid w:val="00766D28"/>
    <w:rsid w:val="007723C2"/>
    <w:rsid w:val="007815B9"/>
    <w:rsid w:val="00784B19"/>
    <w:rsid w:val="00785F1F"/>
    <w:rsid w:val="007869B6"/>
    <w:rsid w:val="00790B9D"/>
    <w:rsid w:val="00796316"/>
    <w:rsid w:val="007A1C58"/>
    <w:rsid w:val="007A20D2"/>
    <w:rsid w:val="007A79CD"/>
    <w:rsid w:val="007B1392"/>
    <w:rsid w:val="007D0224"/>
    <w:rsid w:val="007D2668"/>
    <w:rsid w:val="007D3119"/>
    <w:rsid w:val="007E3D69"/>
    <w:rsid w:val="007E7734"/>
    <w:rsid w:val="007F1867"/>
    <w:rsid w:val="007F1EC4"/>
    <w:rsid w:val="007F55CB"/>
    <w:rsid w:val="007F5B4F"/>
    <w:rsid w:val="007F768E"/>
    <w:rsid w:val="008021D4"/>
    <w:rsid w:val="008149F9"/>
    <w:rsid w:val="008245B7"/>
    <w:rsid w:val="0082755E"/>
    <w:rsid w:val="00831A18"/>
    <w:rsid w:val="00834EB0"/>
    <w:rsid w:val="00837345"/>
    <w:rsid w:val="00844750"/>
    <w:rsid w:val="00850EF4"/>
    <w:rsid w:val="00851A74"/>
    <w:rsid w:val="00853AB8"/>
    <w:rsid w:val="00854C34"/>
    <w:rsid w:val="0085586A"/>
    <w:rsid w:val="00856DB2"/>
    <w:rsid w:val="00856F54"/>
    <w:rsid w:val="00895DE5"/>
    <w:rsid w:val="008A0FA8"/>
    <w:rsid w:val="008A1EC0"/>
    <w:rsid w:val="008B44C4"/>
    <w:rsid w:val="008C322B"/>
    <w:rsid w:val="008C4185"/>
    <w:rsid w:val="008C4B74"/>
    <w:rsid w:val="008D1156"/>
    <w:rsid w:val="008D59DB"/>
    <w:rsid w:val="008E0319"/>
    <w:rsid w:val="008E4DD8"/>
    <w:rsid w:val="008E4DE2"/>
    <w:rsid w:val="008E7CE2"/>
    <w:rsid w:val="008E7FAE"/>
    <w:rsid w:val="00911BF7"/>
    <w:rsid w:val="0091587F"/>
    <w:rsid w:val="0091594A"/>
    <w:rsid w:val="009230F1"/>
    <w:rsid w:val="00926925"/>
    <w:rsid w:val="0093016A"/>
    <w:rsid w:val="00935490"/>
    <w:rsid w:val="009418DE"/>
    <w:rsid w:val="00942052"/>
    <w:rsid w:val="00946B41"/>
    <w:rsid w:val="009516B7"/>
    <w:rsid w:val="0095243A"/>
    <w:rsid w:val="009545F1"/>
    <w:rsid w:val="0095734F"/>
    <w:rsid w:val="00957CE5"/>
    <w:rsid w:val="009624E2"/>
    <w:rsid w:val="00966689"/>
    <w:rsid w:val="00974DD2"/>
    <w:rsid w:val="00977EC8"/>
    <w:rsid w:val="00996562"/>
    <w:rsid w:val="009A05D7"/>
    <w:rsid w:val="009A3048"/>
    <w:rsid w:val="009A6C26"/>
    <w:rsid w:val="009B17AD"/>
    <w:rsid w:val="009B3F8C"/>
    <w:rsid w:val="009B45E0"/>
    <w:rsid w:val="009B540F"/>
    <w:rsid w:val="009D3A8C"/>
    <w:rsid w:val="009E1BA9"/>
    <w:rsid w:val="009E2876"/>
    <w:rsid w:val="009E2F0B"/>
    <w:rsid w:val="009E7956"/>
    <w:rsid w:val="009F072F"/>
    <w:rsid w:val="009F26C1"/>
    <w:rsid w:val="009F3F95"/>
    <w:rsid w:val="00A019B6"/>
    <w:rsid w:val="00A023FC"/>
    <w:rsid w:val="00A0338D"/>
    <w:rsid w:val="00A05DD1"/>
    <w:rsid w:val="00A077E9"/>
    <w:rsid w:val="00A2492E"/>
    <w:rsid w:val="00A31163"/>
    <w:rsid w:val="00A34593"/>
    <w:rsid w:val="00A364DB"/>
    <w:rsid w:val="00A45E90"/>
    <w:rsid w:val="00A4770F"/>
    <w:rsid w:val="00A50D6B"/>
    <w:rsid w:val="00A51050"/>
    <w:rsid w:val="00A55060"/>
    <w:rsid w:val="00A56945"/>
    <w:rsid w:val="00A57027"/>
    <w:rsid w:val="00A5750C"/>
    <w:rsid w:val="00A66781"/>
    <w:rsid w:val="00A72C35"/>
    <w:rsid w:val="00A752BB"/>
    <w:rsid w:val="00A81F93"/>
    <w:rsid w:val="00A9247E"/>
    <w:rsid w:val="00AA0DCA"/>
    <w:rsid w:val="00AA7796"/>
    <w:rsid w:val="00AB4FB2"/>
    <w:rsid w:val="00AC3BD0"/>
    <w:rsid w:val="00AC4E07"/>
    <w:rsid w:val="00AC67A1"/>
    <w:rsid w:val="00AC7977"/>
    <w:rsid w:val="00AC7E56"/>
    <w:rsid w:val="00AE2617"/>
    <w:rsid w:val="00AE352C"/>
    <w:rsid w:val="00AE4CCA"/>
    <w:rsid w:val="00AE6ACC"/>
    <w:rsid w:val="00AE79AC"/>
    <w:rsid w:val="00AF068B"/>
    <w:rsid w:val="00AF284C"/>
    <w:rsid w:val="00B01AAD"/>
    <w:rsid w:val="00B101DB"/>
    <w:rsid w:val="00B21751"/>
    <w:rsid w:val="00B256F0"/>
    <w:rsid w:val="00B25EA9"/>
    <w:rsid w:val="00B31D7D"/>
    <w:rsid w:val="00B32E2D"/>
    <w:rsid w:val="00B4005D"/>
    <w:rsid w:val="00B416B8"/>
    <w:rsid w:val="00B42351"/>
    <w:rsid w:val="00B43741"/>
    <w:rsid w:val="00B45642"/>
    <w:rsid w:val="00B52F29"/>
    <w:rsid w:val="00B5388D"/>
    <w:rsid w:val="00B61990"/>
    <w:rsid w:val="00B62310"/>
    <w:rsid w:val="00B6249B"/>
    <w:rsid w:val="00B70CCD"/>
    <w:rsid w:val="00B724E6"/>
    <w:rsid w:val="00B75E66"/>
    <w:rsid w:val="00B773BF"/>
    <w:rsid w:val="00B9734A"/>
    <w:rsid w:val="00BC3F20"/>
    <w:rsid w:val="00BC76F0"/>
    <w:rsid w:val="00BD13E6"/>
    <w:rsid w:val="00BD28B2"/>
    <w:rsid w:val="00BD5A8D"/>
    <w:rsid w:val="00BD7343"/>
    <w:rsid w:val="00BE6CC4"/>
    <w:rsid w:val="00BE7C74"/>
    <w:rsid w:val="00BF0556"/>
    <w:rsid w:val="00BF346F"/>
    <w:rsid w:val="00BF37EE"/>
    <w:rsid w:val="00C024A1"/>
    <w:rsid w:val="00C02C42"/>
    <w:rsid w:val="00C10FB1"/>
    <w:rsid w:val="00C11282"/>
    <w:rsid w:val="00C14108"/>
    <w:rsid w:val="00C261F8"/>
    <w:rsid w:val="00C27662"/>
    <w:rsid w:val="00C31177"/>
    <w:rsid w:val="00C32914"/>
    <w:rsid w:val="00C33100"/>
    <w:rsid w:val="00C37952"/>
    <w:rsid w:val="00C42EDB"/>
    <w:rsid w:val="00C451B9"/>
    <w:rsid w:val="00C51D9C"/>
    <w:rsid w:val="00C54DA4"/>
    <w:rsid w:val="00C55118"/>
    <w:rsid w:val="00C575F5"/>
    <w:rsid w:val="00C577D1"/>
    <w:rsid w:val="00C57A2D"/>
    <w:rsid w:val="00C6018C"/>
    <w:rsid w:val="00C65B1B"/>
    <w:rsid w:val="00C67D23"/>
    <w:rsid w:val="00C71827"/>
    <w:rsid w:val="00C75D25"/>
    <w:rsid w:val="00C825E5"/>
    <w:rsid w:val="00C95EB8"/>
    <w:rsid w:val="00C97EC1"/>
    <w:rsid w:val="00CB02C5"/>
    <w:rsid w:val="00CB0D41"/>
    <w:rsid w:val="00CB39CD"/>
    <w:rsid w:val="00CC2A62"/>
    <w:rsid w:val="00CC7CE6"/>
    <w:rsid w:val="00CD044C"/>
    <w:rsid w:val="00CD1A71"/>
    <w:rsid w:val="00CD1FBB"/>
    <w:rsid w:val="00CE033D"/>
    <w:rsid w:val="00CE08E5"/>
    <w:rsid w:val="00D016B5"/>
    <w:rsid w:val="00D034F1"/>
    <w:rsid w:val="00D05828"/>
    <w:rsid w:val="00D062F1"/>
    <w:rsid w:val="00D06712"/>
    <w:rsid w:val="00D14C21"/>
    <w:rsid w:val="00D14F42"/>
    <w:rsid w:val="00D171D4"/>
    <w:rsid w:val="00D20BFE"/>
    <w:rsid w:val="00D244CB"/>
    <w:rsid w:val="00D27D5E"/>
    <w:rsid w:val="00D32B08"/>
    <w:rsid w:val="00D407D1"/>
    <w:rsid w:val="00D43E5F"/>
    <w:rsid w:val="00D51CE6"/>
    <w:rsid w:val="00D54753"/>
    <w:rsid w:val="00D62585"/>
    <w:rsid w:val="00D639BD"/>
    <w:rsid w:val="00D65777"/>
    <w:rsid w:val="00D66E0D"/>
    <w:rsid w:val="00D7425A"/>
    <w:rsid w:val="00D74F7E"/>
    <w:rsid w:val="00D7695F"/>
    <w:rsid w:val="00D76C2A"/>
    <w:rsid w:val="00D9039B"/>
    <w:rsid w:val="00D93582"/>
    <w:rsid w:val="00DA41A2"/>
    <w:rsid w:val="00DA43A1"/>
    <w:rsid w:val="00DA5E1D"/>
    <w:rsid w:val="00DB3BFD"/>
    <w:rsid w:val="00DC3628"/>
    <w:rsid w:val="00DC4F43"/>
    <w:rsid w:val="00DE083E"/>
    <w:rsid w:val="00DE6D90"/>
    <w:rsid w:val="00DF002F"/>
    <w:rsid w:val="00E0244D"/>
    <w:rsid w:val="00E026DF"/>
    <w:rsid w:val="00E02F48"/>
    <w:rsid w:val="00E03712"/>
    <w:rsid w:val="00E06B3F"/>
    <w:rsid w:val="00E10A73"/>
    <w:rsid w:val="00E13F6E"/>
    <w:rsid w:val="00E14F27"/>
    <w:rsid w:val="00E171D2"/>
    <w:rsid w:val="00E221F3"/>
    <w:rsid w:val="00E25534"/>
    <w:rsid w:val="00E319B6"/>
    <w:rsid w:val="00E32145"/>
    <w:rsid w:val="00E32708"/>
    <w:rsid w:val="00E32F5A"/>
    <w:rsid w:val="00E46C76"/>
    <w:rsid w:val="00E510F3"/>
    <w:rsid w:val="00E51874"/>
    <w:rsid w:val="00E60012"/>
    <w:rsid w:val="00E62CFF"/>
    <w:rsid w:val="00E665EE"/>
    <w:rsid w:val="00E679AE"/>
    <w:rsid w:val="00E71570"/>
    <w:rsid w:val="00E72893"/>
    <w:rsid w:val="00E73B13"/>
    <w:rsid w:val="00E75C58"/>
    <w:rsid w:val="00E76819"/>
    <w:rsid w:val="00E80D7C"/>
    <w:rsid w:val="00E81E94"/>
    <w:rsid w:val="00E82607"/>
    <w:rsid w:val="00E84A82"/>
    <w:rsid w:val="00E85025"/>
    <w:rsid w:val="00E9483E"/>
    <w:rsid w:val="00E950C1"/>
    <w:rsid w:val="00E96710"/>
    <w:rsid w:val="00E97E2C"/>
    <w:rsid w:val="00EA3B1D"/>
    <w:rsid w:val="00EA6716"/>
    <w:rsid w:val="00EB77B9"/>
    <w:rsid w:val="00EB7D07"/>
    <w:rsid w:val="00ED3A26"/>
    <w:rsid w:val="00EF3EC8"/>
    <w:rsid w:val="00EF70BB"/>
    <w:rsid w:val="00F02FA9"/>
    <w:rsid w:val="00F0580B"/>
    <w:rsid w:val="00F06660"/>
    <w:rsid w:val="00F07AE1"/>
    <w:rsid w:val="00F116EB"/>
    <w:rsid w:val="00F12EA6"/>
    <w:rsid w:val="00F1794E"/>
    <w:rsid w:val="00F211AF"/>
    <w:rsid w:val="00F25EC3"/>
    <w:rsid w:val="00F32ADB"/>
    <w:rsid w:val="00F32C98"/>
    <w:rsid w:val="00F37E12"/>
    <w:rsid w:val="00F424BD"/>
    <w:rsid w:val="00F45D41"/>
    <w:rsid w:val="00F515AD"/>
    <w:rsid w:val="00F57DD7"/>
    <w:rsid w:val="00F636AD"/>
    <w:rsid w:val="00F734D9"/>
    <w:rsid w:val="00F73F83"/>
    <w:rsid w:val="00F74902"/>
    <w:rsid w:val="00F85A4E"/>
    <w:rsid w:val="00F9353A"/>
    <w:rsid w:val="00F965C2"/>
    <w:rsid w:val="00FA27D4"/>
    <w:rsid w:val="00FA5A79"/>
    <w:rsid w:val="00FB0BFE"/>
    <w:rsid w:val="00FB4300"/>
    <w:rsid w:val="00FB4C51"/>
    <w:rsid w:val="00FB734D"/>
    <w:rsid w:val="00FC53D6"/>
    <w:rsid w:val="00FC76E5"/>
    <w:rsid w:val="00FC7F20"/>
    <w:rsid w:val="00FD02A2"/>
    <w:rsid w:val="00FD5E64"/>
    <w:rsid w:val="00FD7985"/>
    <w:rsid w:val="00FE2B33"/>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5F2F9550"/>
  <w15:docId w15:val="{B5F054CF-FE30-49F9-A14D-1761317C4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76A8"/>
    <w:pPr>
      <w:suppressAutoHyphens/>
      <w:kinsoku w:val="0"/>
      <w:overflowPunct w:val="0"/>
      <w:autoSpaceDE w:val="0"/>
      <w:autoSpaceDN w:val="0"/>
      <w:adjustRightInd w:val="0"/>
      <w:snapToGrid w:val="0"/>
      <w:spacing w:line="240" w:lineRule="atLeast"/>
    </w:pPr>
    <w:rPr>
      <w:rFonts w:eastAsia="SimSun"/>
      <w:lang w:val="fr-CH" w:eastAsia="en-US"/>
    </w:rPr>
  </w:style>
  <w:style w:type="paragraph" w:styleId="Titre1">
    <w:name w:val="heading 1"/>
    <w:aliases w:val="Table_G"/>
    <w:basedOn w:val="SingleTxtG"/>
    <w:next w:val="SingleTxtG"/>
    <w:link w:val="Titre1Car"/>
    <w:qFormat/>
    <w:rsid w:val="007E7734"/>
    <w:pPr>
      <w:keepNext/>
      <w:keepLines/>
      <w:spacing w:after="0" w:line="240" w:lineRule="auto"/>
      <w:ind w:right="0"/>
      <w:jc w:val="left"/>
      <w:outlineLvl w:val="0"/>
    </w:pPr>
  </w:style>
  <w:style w:type="paragraph" w:styleId="Titre2">
    <w:name w:val="heading 2"/>
    <w:basedOn w:val="Normal"/>
    <w:next w:val="Normal"/>
    <w:link w:val="Titre2Car"/>
    <w:semiHidden/>
    <w:qFormat/>
    <w:rsid w:val="007E7734"/>
    <w:pPr>
      <w:outlineLvl w:val="1"/>
    </w:pPr>
  </w:style>
  <w:style w:type="paragraph" w:styleId="Titre3">
    <w:name w:val="heading 3"/>
    <w:basedOn w:val="Normal"/>
    <w:next w:val="Normal"/>
    <w:link w:val="Titre3Car"/>
    <w:semiHidden/>
    <w:qFormat/>
    <w:rsid w:val="007E7734"/>
    <w:pPr>
      <w:outlineLvl w:val="2"/>
    </w:pPr>
  </w:style>
  <w:style w:type="paragraph" w:styleId="Titre4">
    <w:name w:val="heading 4"/>
    <w:basedOn w:val="Normal"/>
    <w:next w:val="Normal"/>
    <w:link w:val="Titre4Car"/>
    <w:semiHidden/>
    <w:qFormat/>
    <w:rsid w:val="007E7734"/>
    <w:pPr>
      <w:outlineLvl w:val="3"/>
    </w:pPr>
  </w:style>
  <w:style w:type="paragraph" w:styleId="Titre5">
    <w:name w:val="heading 5"/>
    <w:basedOn w:val="Normal"/>
    <w:next w:val="Normal"/>
    <w:link w:val="Titre5Car"/>
    <w:semiHidden/>
    <w:qFormat/>
    <w:rsid w:val="007E7734"/>
    <w:pPr>
      <w:outlineLvl w:val="4"/>
    </w:pPr>
  </w:style>
  <w:style w:type="paragraph" w:styleId="Titre6">
    <w:name w:val="heading 6"/>
    <w:basedOn w:val="Normal"/>
    <w:next w:val="Normal"/>
    <w:link w:val="Titre6Car"/>
    <w:semiHidden/>
    <w:qFormat/>
    <w:rsid w:val="007E7734"/>
    <w:pPr>
      <w:outlineLvl w:val="5"/>
    </w:pPr>
  </w:style>
  <w:style w:type="paragraph" w:styleId="Titre7">
    <w:name w:val="heading 7"/>
    <w:basedOn w:val="Normal"/>
    <w:next w:val="Normal"/>
    <w:link w:val="Titre7Car"/>
    <w:semiHidden/>
    <w:qFormat/>
    <w:rsid w:val="007E7734"/>
    <w:pPr>
      <w:outlineLvl w:val="6"/>
    </w:pPr>
  </w:style>
  <w:style w:type="paragraph" w:styleId="Titre8">
    <w:name w:val="heading 8"/>
    <w:basedOn w:val="Normal"/>
    <w:next w:val="Normal"/>
    <w:link w:val="Titre8Car"/>
    <w:semiHidden/>
    <w:qFormat/>
    <w:rsid w:val="007E7734"/>
    <w:pPr>
      <w:outlineLvl w:val="7"/>
    </w:pPr>
  </w:style>
  <w:style w:type="paragraph" w:styleId="Titre9">
    <w:name w:val="heading 9"/>
    <w:basedOn w:val="Normal"/>
    <w:next w:val="Normal"/>
    <w:link w:val="Titre9Car"/>
    <w:qFormat/>
    <w:rsid w:val="007E7734"/>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6025BC"/>
    <w:pPr>
      <w:spacing w:after="120"/>
      <w:ind w:left="1134" w:right="1134"/>
      <w:jc w:val="both"/>
    </w:pPr>
  </w:style>
  <w:style w:type="paragraph" w:styleId="Notedefin">
    <w:name w:val="endnote text"/>
    <w:aliases w:val="2_G"/>
    <w:basedOn w:val="Notedebasdepage"/>
    <w:link w:val="NotedefinCar"/>
    <w:qFormat/>
    <w:rsid w:val="007E7734"/>
  </w:style>
  <w:style w:type="paragraph" w:styleId="Notedebasdepage">
    <w:name w:val="footnote text"/>
    <w:aliases w:val="5_G,PP,Footnote Text Char,5_G_6"/>
    <w:basedOn w:val="Normal"/>
    <w:link w:val="NotedebasdepageCar"/>
    <w:qFormat/>
    <w:rsid w:val="007E7734"/>
    <w:pPr>
      <w:tabs>
        <w:tab w:val="right" w:pos="1021"/>
      </w:tabs>
      <w:spacing w:line="220" w:lineRule="exact"/>
      <w:ind w:left="1134" w:right="1134" w:hanging="1134"/>
    </w:pPr>
    <w:rPr>
      <w:sz w:val="18"/>
    </w:rPr>
  </w:style>
  <w:style w:type="paragraph" w:styleId="Pieddepage">
    <w:name w:val="footer"/>
    <w:aliases w:val="3_G"/>
    <w:basedOn w:val="Normal"/>
    <w:next w:val="Normal"/>
    <w:link w:val="PieddepageCar"/>
    <w:qFormat/>
    <w:rsid w:val="007E7734"/>
    <w:pPr>
      <w:spacing w:line="240" w:lineRule="auto"/>
    </w:pPr>
    <w:rPr>
      <w:sz w:val="16"/>
    </w:rPr>
  </w:style>
  <w:style w:type="character" w:styleId="Appeldenotedefin">
    <w:name w:val="endnote reference"/>
    <w:aliases w:val="1_G"/>
    <w:qFormat/>
    <w:rsid w:val="007E7734"/>
  </w:style>
  <w:style w:type="character" w:styleId="Appelnotedebasdep">
    <w:name w:val="footnote reference"/>
    <w:aliases w:val="4_G,(Footnote Reference),-E Fußnotenzeichen,BVI fnr,Footnote symbol,Footnote,Footnote Reference Superscript,SUPERS, BVI fnr"/>
    <w:uiPriority w:val="99"/>
    <w:qFormat/>
    <w:rsid w:val="007E7734"/>
    <w:rPr>
      <w:rFonts w:ascii="Times New Roman" w:hAnsi="Times New Roman"/>
      <w:sz w:val="18"/>
      <w:vertAlign w:val="superscript"/>
      <w:lang w:val="fr-CH"/>
    </w:rPr>
  </w:style>
  <w:style w:type="character" w:styleId="Numrodepage">
    <w:name w:val="page number"/>
    <w:aliases w:val="7_G"/>
    <w:qFormat/>
    <w:rsid w:val="007E7734"/>
    <w:rPr>
      <w:rFonts w:ascii="Times New Roman" w:hAnsi="Times New Roman"/>
      <w:b/>
      <w:sz w:val="18"/>
      <w:lang w:val="fr-CH"/>
    </w:rPr>
  </w:style>
  <w:style w:type="paragraph" w:styleId="En-tte">
    <w:name w:val="header"/>
    <w:aliases w:val="6_G"/>
    <w:basedOn w:val="Normal"/>
    <w:next w:val="Normal"/>
    <w:link w:val="En-tteCar"/>
    <w:qFormat/>
    <w:rsid w:val="007E7734"/>
    <w:pPr>
      <w:pBdr>
        <w:bottom w:val="single" w:sz="4" w:space="4" w:color="auto"/>
      </w:pBdr>
      <w:spacing w:line="240" w:lineRule="auto"/>
    </w:pPr>
    <w:rPr>
      <w:b/>
      <w:sz w:val="18"/>
    </w:rPr>
  </w:style>
  <w:style w:type="paragraph" w:customStyle="1" w:styleId="H1G">
    <w:name w:val="_ H_1_G"/>
    <w:basedOn w:val="Normal"/>
    <w:next w:val="Normal"/>
    <w:qFormat/>
    <w:rsid w:val="007E7734"/>
    <w:pPr>
      <w:keepNext/>
      <w:keepLines/>
      <w:tabs>
        <w:tab w:val="right" w:pos="851"/>
      </w:tabs>
      <w:spacing w:before="360" w:after="240" w:line="270" w:lineRule="exact"/>
      <w:ind w:left="1134" w:right="1134" w:hanging="1134"/>
      <w:outlineLvl w:val="2"/>
    </w:pPr>
    <w:rPr>
      <w:b/>
      <w:sz w:val="24"/>
    </w:rPr>
  </w:style>
  <w:style w:type="paragraph" w:customStyle="1" w:styleId="HChG">
    <w:name w:val="_ H _Ch_G"/>
    <w:basedOn w:val="Normal"/>
    <w:next w:val="Normal"/>
    <w:link w:val="HChGChar"/>
    <w:qFormat/>
    <w:rsid w:val="007E7734"/>
    <w:pPr>
      <w:keepNext/>
      <w:keepLines/>
      <w:tabs>
        <w:tab w:val="right" w:pos="851"/>
      </w:tabs>
      <w:spacing w:before="360" w:after="240" w:line="300" w:lineRule="exact"/>
      <w:ind w:left="1134" w:right="1134" w:hanging="1134"/>
      <w:outlineLvl w:val="1"/>
    </w:pPr>
    <w:rPr>
      <w:b/>
      <w:sz w:val="28"/>
    </w:rPr>
  </w:style>
  <w:style w:type="paragraph" w:customStyle="1" w:styleId="HMG">
    <w:name w:val="_ H __M_G"/>
    <w:basedOn w:val="Normal"/>
    <w:next w:val="Normal"/>
    <w:qFormat/>
    <w:rsid w:val="007E7734"/>
    <w:pPr>
      <w:keepNext/>
      <w:keepLines/>
      <w:tabs>
        <w:tab w:val="right" w:pos="851"/>
      </w:tabs>
      <w:spacing w:before="240" w:after="240" w:line="360" w:lineRule="exact"/>
      <w:ind w:left="1134" w:right="1134" w:hanging="1134"/>
      <w:outlineLvl w:val="0"/>
    </w:pPr>
    <w:rPr>
      <w:b/>
      <w:sz w:val="34"/>
    </w:rPr>
  </w:style>
  <w:style w:type="paragraph" w:customStyle="1" w:styleId="H23G">
    <w:name w:val="_ H_2/3_G"/>
    <w:basedOn w:val="Normal"/>
    <w:next w:val="Normal"/>
    <w:qFormat/>
    <w:rsid w:val="007E773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7E773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7E7734"/>
    <w:pPr>
      <w:keepNext/>
      <w:keepLines/>
      <w:tabs>
        <w:tab w:val="right" w:pos="851"/>
      </w:tabs>
      <w:spacing w:before="240" w:after="120" w:line="240" w:lineRule="exact"/>
      <w:ind w:left="1134" w:right="1134" w:hanging="1134"/>
      <w:outlineLvl w:val="5"/>
    </w:pPr>
  </w:style>
  <w:style w:type="paragraph" w:customStyle="1" w:styleId="SMG">
    <w:name w:val="__S_M_G"/>
    <w:basedOn w:val="Normal"/>
    <w:next w:val="Normal"/>
    <w:rsid w:val="007E7734"/>
    <w:pPr>
      <w:keepNext/>
      <w:keepLines/>
      <w:spacing w:before="240" w:after="240" w:line="420" w:lineRule="exact"/>
      <w:ind w:left="1134" w:right="1134"/>
    </w:pPr>
    <w:rPr>
      <w:b/>
      <w:sz w:val="40"/>
    </w:rPr>
  </w:style>
  <w:style w:type="paragraph" w:customStyle="1" w:styleId="SLG">
    <w:name w:val="__S_L_G"/>
    <w:basedOn w:val="Normal"/>
    <w:next w:val="Normal"/>
    <w:rsid w:val="007E7734"/>
    <w:pPr>
      <w:keepNext/>
      <w:keepLines/>
      <w:spacing w:before="240" w:after="240" w:line="580" w:lineRule="exact"/>
      <w:ind w:left="1134" w:right="1134"/>
    </w:pPr>
    <w:rPr>
      <w:b/>
      <w:sz w:val="56"/>
    </w:rPr>
  </w:style>
  <w:style w:type="paragraph" w:customStyle="1" w:styleId="SSG">
    <w:name w:val="__S_S_G"/>
    <w:basedOn w:val="Normal"/>
    <w:next w:val="Normal"/>
    <w:rsid w:val="007E7734"/>
    <w:pPr>
      <w:keepNext/>
      <w:keepLines/>
      <w:spacing w:before="240" w:after="240" w:line="300" w:lineRule="exact"/>
      <w:ind w:left="1134" w:right="1134"/>
    </w:pPr>
    <w:rPr>
      <w:b/>
      <w:sz w:val="28"/>
    </w:rPr>
  </w:style>
  <w:style w:type="paragraph" w:customStyle="1" w:styleId="XLargeG">
    <w:name w:val="__XLarge_G"/>
    <w:basedOn w:val="Normal"/>
    <w:next w:val="Normal"/>
    <w:rsid w:val="007E7734"/>
    <w:pPr>
      <w:keepNext/>
      <w:keepLines/>
      <w:spacing w:before="240" w:after="240" w:line="420" w:lineRule="exact"/>
      <w:ind w:left="1134" w:right="1134"/>
    </w:pPr>
    <w:rPr>
      <w:b/>
      <w:sz w:val="40"/>
    </w:rPr>
  </w:style>
  <w:style w:type="paragraph" w:customStyle="1" w:styleId="Bullet1G">
    <w:name w:val="_Bullet 1_G"/>
    <w:basedOn w:val="Normal"/>
    <w:qFormat/>
    <w:rsid w:val="007E7734"/>
    <w:pPr>
      <w:numPr>
        <w:numId w:val="4"/>
      </w:numPr>
      <w:spacing w:after="120"/>
      <w:ind w:right="1134"/>
      <w:jc w:val="both"/>
    </w:pPr>
  </w:style>
  <w:style w:type="paragraph" w:customStyle="1" w:styleId="Bullet2G">
    <w:name w:val="_Bullet 2_G"/>
    <w:basedOn w:val="Normal"/>
    <w:qFormat/>
    <w:rsid w:val="007E7734"/>
    <w:pPr>
      <w:numPr>
        <w:numId w:val="5"/>
      </w:numPr>
      <w:spacing w:after="120"/>
      <w:ind w:right="1134"/>
      <w:jc w:val="both"/>
    </w:pPr>
  </w:style>
  <w:style w:type="table" w:styleId="Grilledutableau">
    <w:name w:val="Table Grid"/>
    <w:basedOn w:val="TableauNormal"/>
    <w:rsid w:val="007E7734"/>
    <w:pPr>
      <w:suppressAutoHyphens/>
      <w:spacing w:line="240" w:lineRule="atLeast"/>
    </w:pPr>
    <w:rPr>
      <w:rFonts w:eastAsia="SimSu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6025BC"/>
    <w:rPr>
      <w:rFonts w:eastAsia="SimSun"/>
      <w:lang w:val="fr-CH" w:eastAsia="en-US"/>
    </w:rPr>
  </w:style>
  <w:style w:type="character" w:styleId="Lienhypertexte">
    <w:name w:val="Hyperlink"/>
    <w:rsid w:val="007E7734"/>
    <w:rPr>
      <w:color w:val="0000FF"/>
      <w:u w:val="none"/>
    </w:rPr>
  </w:style>
  <w:style w:type="character" w:styleId="Lienhypertextesuivivisit">
    <w:name w:val="FollowedHyperlink"/>
    <w:rsid w:val="007E7734"/>
    <w:rPr>
      <w:color w:val="0000FF"/>
      <w:u w:val="none"/>
    </w:rPr>
  </w:style>
  <w:style w:type="paragraph" w:customStyle="1" w:styleId="ParNoG">
    <w:name w:val="_ParNo_G"/>
    <w:basedOn w:val="Normal"/>
    <w:qFormat/>
    <w:rsid w:val="006025BC"/>
    <w:pPr>
      <w:numPr>
        <w:numId w:val="6"/>
      </w:numPr>
      <w:tabs>
        <w:tab w:val="clear" w:pos="1701"/>
      </w:tabs>
      <w:spacing w:after="120"/>
      <w:ind w:right="1134"/>
      <w:jc w:val="both"/>
    </w:pPr>
  </w:style>
  <w:style w:type="character" w:customStyle="1" w:styleId="En-tteCar">
    <w:name w:val="En-tête Car"/>
    <w:aliases w:val="6_G Car"/>
    <w:link w:val="En-tte"/>
    <w:rsid w:val="007E7734"/>
    <w:rPr>
      <w:rFonts w:eastAsia="SimSun"/>
      <w:b/>
      <w:sz w:val="18"/>
      <w:lang w:val="fr-CH" w:eastAsia="en-US"/>
    </w:rPr>
  </w:style>
  <w:style w:type="character" w:customStyle="1" w:styleId="NotedebasdepageCar">
    <w:name w:val="Note de bas de page Car"/>
    <w:aliases w:val="5_G Car,PP Car,Footnote Text Char Car,5_G_6 Car"/>
    <w:link w:val="Notedebasdepage"/>
    <w:rsid w:val="007E7734"/>
    <w:rPr>
      <w:rFonts w:eastAsia="SimSun"/>
      <w:sz w:val="18"/>
      <w:lang w:val="fr-CH" w:eastAsia="en-US"/>
    </w:rPr>
  </w:style>
  <w:style w:type="character" w:customStyle="1" w:styleId="NotedefinCar">
    <w:name w:val="Note de fin Car"/>
    <w:aliases w:val="2_G Car"/>
    <w:link w:val="Notedefin"/>
    <w:rsid w:val="007E7734"/>
    <w:rPr>
      <w:rFonts w:eastAsia="SimSun"/>
      <w:sz w:val="18"/>
      <w:lang w:val="fr-CH" w:eastAsia="en-US"/>
    </w:rPr>
  </w:style>
  <w:style w:type="character" w:customStyle="1" w:styleId="PieddepageCar">
    <w:name w:val="Pied de page Car"/>
    <w:aliases w:val="3_G Car"/>
    <w:link w:val="Pieddepage"/>
    <w:rsid w:val="007E7734"/>
    <w:rPr>
      <w:rFonts w:eastAsia="SimSun"/>
      <w:sz w:val="16"/>
      <w:lang w:val="fr-CH" w:eastAsia="en-US"/>
    </w:rPr>
  </w:style>
  <w:style w:type="character" w:customStyle="1" w:styleId="Titre1Car">
    <w:name w:val="Titre 1 Car"/>
    <w:aliases w:val="Table_G Car"/>
    <w:link w:val="Titre1"/>
    <w:rsid w:val="007E7734"/>
    <w:rPr>
      <w:rFonts w:eastAsia="SimSun"/>
      <w:lang w:val="fr-CH" w:eastAsia="en-US"/>
    </w:rPr>
  </w:style>
  <w:style w:type="character" w:customStyle="1" w:styleId="Titre2Car">
    <w:name w:val="Titre 2 Car"/>
    <w:link w:val="Titre2"/>
    <w:semiHidden/>
    <w:rsid w:val="000C76A8"/>
    <w:rPr>
      <w:rFonts w:eastAsia="SimSun"/>
      <w:lang w:val="fr-CH" w:eastAsia="en-US"/>
    </w:rPr>
  </w:style>
  <w:style w:type="character" w:customStyle="1" w:styleId="Titre3Car">
    <w:name w:val="Titre 3 Car"/>
    <w:link w:val="Titre3"/>
    <w:semiHidden/>
    <w:rsid w:val="000C76A8"/>
    <w:rPr>
      <w:rFonts w:eastAsia="SimSun"/>
      <w:lang w:val="fr-CH" w:eastAsia="en-US"/>
    </w:rPr>
  </w:style>
  <w:style w:type="character" w:customStyle="1" w:styleId="Titre4Car">
    <w:name w:val="Titre 4 Car"/>
    <w:link w:val="Titre4"/>
    <w:semiHidden/>
    <w:rsid w:val="000C76A8"/>
    <w:rPr>
      <w:rFonts w:eastAsia="SimSun"/>
      <w:lang w:val="fr-CH" w:eastAsia="en-US"/>
    </w:rPr>
  </w:style>
  <w:style w:type="character" w:customStyle="1" w:styleId="Titre5Car">
    <w:name w:val="Titre 5 Car"/>
    <w:link w:val="Titre5"/>
    <w:semiHidden/>
    <w:rsid w:val="000C76A8"/>
    <w:rPr>
      <w:rFonts w:eastAsia="SimSun"/>
      <w:lang w:val="fr-CH" w:eastAsia="en-US"/>
    </w:rPr>
  </w:style>
  <w:style w:type="character" w:customStyle="1" w:styleId="Titre6Car">
    <w:name w:val="Titre 6 Car"/>
    <w:link w:val="Titre6"/>
    <w:semiHidden/>
    <w:rsid w:val="000C76A8"/>
    <w:rPr>
      <w:rFonts w:eastAsia="SimSun"/>
      <w:lang w:val="fr-CH" w:eastAsia="en-US"/>
    </w:rPr>
  </w:style>
  <w:style w:type="character" w:customStyle="1" w:styleId="Titre7Car">
    <w:name w:val="Titre 7 Car"/>
    <w:link w:val="Titre7"/>
    <w:semiHidden/>
    <w:rsid w:val="000C76A8"/>
    <w:rPr>
      <w:rFonts w:eastAsia="SimSun"/>
      <w:lang w:val="fr-CH" w:eastAsia="en-US"/>
    </w:rPr>
  </w:style>
  <w:style w:type="character" w:customStyle="1" w:styleId="Titre8Car">
    <w:name w:val="Titre 8 Car"/>
    <w:link w:val="Titre8"/>
    <w:semiHidden/>
    <w:rsid w:val="000C76A8"/>
    <w:rPr>
      <w:rFonts w:eastAsia="SimSun"/>
      <w:lang w:val="fr-CH" w:eastAsia="en-US"/>
    </w:rPr>
  </w:style>
  <w:style w:type="character" w:customStyle="1" w:styleId="Titre9Car">
    <w:name w:val="Titre 9 Car"/>
    <w:link w:val="Titre9"/>
    <w:semiHidden/>
    <w:rsid w:val="000C76A8"/>
    <w:rPr>
      <w:rFonts w:eastAsia="SimSun"/>
      <w:lang w:val="fr-CH" w:eastAsia="en-US"/>
    </w:rPr>
  </w:style>
  <w:style w:type="paragraph" w:styleId="Textedebulles">
    <w:name w:val="Balloon Text"/>
    <w:basedOn w:val="Normal"/>
    <w:link w:val="TextedebullesCar"/>
    <w:uiPriority w:val="99"/>
    <w:semiHidden/>
    <w:rsid w:val="00834EB0"/>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76A8"/>
    <w:rPr>
      <w:rFonts w:ascii="Tahoma" w:eastAsia="SimSun" w:hAnsi="Tahoma" w:cs="Tahoma"/>
      <w:sz w:val="16"/>
      <w:szCs w:val="16"/>
      <w:lang w:val="fr-CH" w:eastAsia="en-US"/>
    </w:rPr>
  </w:style>
  <w:style w:type="character" w:customStyle="1" w:styleId="HChGChar">
    <w:name w:val="_ H _Ch_G Char"/>
    <w:link w:val="HChG"/>
    <w:rsid w:val="00AC4E07"/>
    <w:rPr>
      <w:rFonts w:eastAsia="SimSun"/>
      <w:b/>
      <w:sz w:val="28"/>
      <w:lang w:val="fr-CH" w:eastAsia="en-US"/>
    </w:rPr>
  </w:style>
  <w:style w:type="character" w:styleId="Marquedecommentaire">
    <w:name w:val="annotation reference"/>
    <w:basedOn w:val="Policepardfaut"/>
    <w:uiPriority w:val="99"/>
    <w:semiHidden/>
    <w:unhideWhenUsed/>
    <w:rsid w:val="00AC4E07"/>
    <w:rPr>
      <w:sz w:val="16"/>
      <w:szCs w:val="16"/>
    </w:rPr>
  </w:style>
  <w:style w:type="paragraph" w:styleId="Commentaire">
    <w:name w:val="annotation text"/>
    <w:basedOn w:val="Normal"/>
    <w:link w:val="CommentaireCar"/>
    <w:uiPriority w:val="99"/>
    <w:semiHidden/>
    <w:unhideWhenUsed/>
    <w:rsid w:val="00AC4E07"/>
    <w:pPr>
      <w:spacing w:line="240" w:lineRule="auto"/>
    </w:pPr>
    <w:rPr>
      <w:rFonts w:eastAsiaTheme="minorHAnsi"/>
    </w:rPr>
  </w:style>
  <w:style w:type="character" w:customStyle="1" w:styleId="CommentaireCar">
    <w:name w:val="Commentaire Car"/>
    <w:basedOn w:val="Policepardfaut"/>
    <w:link w:val="Commentaire"/>
    <w:uiPriority w:val="99"/>
    <w:semiHidden/>
    <w:rsid w:val="00AC4E07"/>
    <w:rPr>
      <w:rFonts w:eastAsiaTheme="minorHAnsi"/>
      <w:lang w:val="fr-CH" w:eastAsia="en-US"/>
    </w:rPr>
  </w:style>
  <w:style w:type="paragraph" w:styleId="Objetducommentaire">
    <w:name w:val="annotation subject"/>
    <w:basedOn w:val="Commentaire"/>
    <w:next w:val="Commentaire"/>
    <w:link w:val="ObjetducommentaireCar"/>
    <w:uiPriority w:val="99"/>
    <w:semiHidden/>
    <w:unhideWhenUsed/>
    <w:rsid w:val="00AC4E07"/>
    <w:rPr>
      <w:b/>
      <w:bCs/>
    </w:rPr>
  </w:style>
  <w:style w:type="character" w:customStyle="1" w:styleId="ObjetducommentaireCar">
    <w:name w:val="Objet du commentaire Car"/>
    <w:basedOn w:val="CommentaireCar"/>
    <w:link w:val="Objetducommentaire"/>
    <w:uiPriority w:val="99"/>
    <w:semiHidden/>
    <w:rsid w:val="00AC4E07"/>
    <w:rPr>
      <w:rFonts w:eastAsiaTheme="minorHAnsi"/>
      <w:b/>
      <w:bCs/>
      <w:lang w:val="fr-CH" w:eastAsia="en-US"/>
    </w:rPr>
  </w:style>
  <w:style w:type="paragraph" w:styleId="NormalWeb">
    <w:name w:val="Normal (Web)"/>
    <w:basedOn w:val="Normal"/>
    <w:uiPriority w:val="99"/>
    <w:rsid w:val="00AC4E07"/>
    <w:pPr>
      <w:suppressAutoHyphens w:val="0"/>
      <w:kinsoku/>
      <w:overflowPunct/>
      <w:autoSpaceDE/>
      <w:autoSpaceDN/>
      <w:adjustRightInd/>
      <w:snapToGrid/>
      <w:spacing w:before="100" w:beforeAutospacing="1" w:after="100" w:afterAutospacing="1" w:line="240" w:lineRule="auto"/>
    </w:pPr>
    <w:rPr>
      <w:rFonts w:eastAsia="MS Mincho"/>
      <w:sz w:val="24"/>
      <w:szCs w:val="24"/>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image" Target="media/image5.jpeg"/><Relationship Id="rId42" Type="http://schemas.openxmlformats.org/officeDocument/2006/relationships/image" Target="media/image17.gif"/><Relationship Id="rId47" Type="http://schemas.openxmlformats.org/officeDocument/2006/relationships/header" Target="header19.xml"/><Relationship Id="rId63" Type="http://schemas.openxmlformats.org/officeDocument/2006/relationships/header" Target="header35.xml"/><Relationship Id="rId68" Type="http://schemas.openxmlformats.org/officeDocument/2006/relationships/header" Target="header40.xml"/><Relationship Id="rId84" Type="http://schemas.openxmlformats.org/officeDocument/2006/relationships/header" Target="header51.xml"/><Relationship Id="rId89"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header" Target="header2.xml"/><Relationship Id="rId32" Type="http://schemas.openxmlformats.org/officeDocument/2006/relationships/image" Target="media/image10.jpeg"/><Relationship Id="rId37" Type="http://schemas.openxmlformats.org/officeDocument/2006/relationships/image" Target="media/image13.png"/><Relationship Id="rId53" Type="http://schemas.openxmlformats.org/officeDocument/2006/relationships/header" Target="header25.xml"/><Relationship Id="rId58" Type="http://schemas.openxmlformats.org/officeDocument/2006/relationships/header" Target="header30.xml"/><Relationship Id="rId74" Type="http://schemas.openxmlformats.org/officeDocument/2006/relationships/header" Target="header46.xml"/><Relationship Id="rId79" Type="http://schemas.openxmlformats.org/officeDocument/2006/relationships/image" Target="media/image17.png"/><Relationship Id="rId5" Type="http://schemas.openxmlformats.org/officeDocument/2006/relationships/webSettings" Target="webSettings.xml"/><Relationship Id="rId90" Type="http://schemas.openxmlformats.org/officeDocument/2006/relationships/customXml" Target="../customXml/item2.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6.png"/><Relationship Id="rId48" Type="http://schemas.openxmlformats.org/officeDocument/2006/relationships/header" Target="header20.xml"/><Relationship Id="rId56" Type="http://schemas.openxmlformats.org/officeDocument/2006/relationships/header" Target="header28.xml"/><Relationship Id="rId64" Type="http://schemas.openxmlformats.org/officeDocument/2006/relationships/header" Target="header36.xml"/><Relationship Id="rId69" Type="http://schemas.openxmlformats.org/officeDocument/2006/relationships/header" Target="header41.xml"/><Relationship Id="rId77" Type="http://schemas.openxmlformats.org/officeDocument/2006/relationships/header" Target="header49.xml"/><Relationship Id="rId8" Type="http://schemas.openxmlformats.org/officeDocument/2006/relationships/image" Target="media/image1.png"/><Relationship Id="rId51" Type="http://schemas.openxmlformats.org/officeDocument/2006/relationships/header" Target="header23.xml"/><Relationship Id="rId72" Type="http://schemas.openxmlformats.org/officeDocument/2006/relationships/header" Target="header44.xml"/><Relationship Id="rId80" Type="http://schemas.openxmlformats.org/officeDocument/2006/relationships/image" Target="media/image18.png"/><Relationship Id="rId85" Type="http://schemas.openxmlformats.org/officeDocument/2006/relationships/header" Target="header5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4.xml"/><Relationship Id="rId38" Type="http://schemas.openxmlformats.org/officeDocument/2006/relationships/image" Target="media/image14.emf"/><Relationship Id="rId46" Type="http://schemas.openxmlformats.org/officeDocument/2006/relationships/header" Target="header18.xml"/><Relationship Id="rId59" Type="http://schemas.openxmlformats.org/officeDocument/2006/relationships/header" Target="header31.xml"/><Relationship Id="rId67" Type="http://schemas.openxmlformats.org/officeDocument/2006/relationships/header" Target="header39.xml"/><Relationship Id="rId20" Type="http://schemas.openxmlformats.org/officeDocument/2006/relationships/header" Target="header7.xml"/><Relationship Id="rId41" Type="http://schemas.openxmlformats.org/officeDocument/2006/relationships/image" Target="media/image16.wmf"/><Relationship Id="rId54" Type="http://schemas.openxmlformats.org/officeDocument/2006/relationships/header" Target="header26.xml"/><Relationship Id="rId62" Type="http://schemas.openxmlformats.org/officeDocument/2006/relationships/header" Target="header34.xml"/><Relationship Id="rId70" Type="http://schemas.openxmlformats.org/officeDocument/2006/relationships/header" Target="header42.xml"/><Relationship Id="rId75" Type="http://schemas.openxmlformats.org/officeDocument/2006/relationships/header" Target="header47.xml"/><Relationship Id="rId83" Type="http://schemas.openxmlformats.org/officeDocument/2006/relationships/image" Target="media/image21.png"/><Relationship Id="rId88" Type="http://schemas.openxmlformats.org/officeDocument/2006/relationships/fontTable" Target="fontTable.xml"/><Relationship Id="rId9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header" Target="header21.xml"/><Relationship Id="rId57" Type="http://schemas.openxmlformats.org/officeDocument/2006/relationships/header" Target="header29.xml"/><Relationship Id="rId10"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header" Target="header16.xml"/><Relationship Id="rId52" Type="http://schemas.openxmlformats.org/officeDocument/2006/relationships/header" Target="header24.xml"/><Relationship Id="rId60" Type="http://schemas.openxmlformats.org/officeDocument/2006/relationships/header" Target="header32.xml"/><Relationship Id="rId65" Type="http://schemas.openxmlformats.org/officeDocument/2006/relationships/header" Target="header37.xml"/><Relationship Id="rId73" Type="http://schemas.openxmlformats.org/officeDocument/2006/relationships/header" Target="header45.xml"/><Relationship Id="rId78" Type="http://schemas.openxmlformats.org/officeDocument/2006/relationships/header" Target="header50.xml"/><Relationship Id="rId81" Type="http://schemas.openxmlformats.org/officeDocument/2006/relationships/image" Target="media/image19.png"/><Relationship Id="rId86" Type="http://schemas.openxmlformats.org/officeDocument/2006/relationships/header" Target="header53.xml"/><Relationship Id="rId4" Type="http://schemas.openxmlformats.org/officeDocument/2006/relationships/settings" Target="settings.xml"/><Relationship Id="rId9" Type="http://schemas.openxmlformats.org/officeDocument/2006/relationships/image" Target="media/image10.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140.emf"/><Relationship Id="rId34" Type="http://schemas.openxmlformats.org/officeDocument/2006/relationships/header" Target="header15.xml"/><Relationship Id="rId50" Type="http://schemas.openxmlformats.org/officeDocument/2006/relationships/header" Target="header22.xml"/><Relationship Id="rId55" Type="http://schemas.openxmlformats.org/officeDocument/2006/relationships/header" Target="header27.xml"/><Relationship Id="rId76" Type="http://schemas.openxmlformats.org/officeDocument/2006/relationships/header" Target="header48.xml"/><Relationship Id="rId7" Type="http://schemas.openxmlformats.org/officeDocument/2006/relationships/endnotes" Target="endnotes.xml"/><Relationship Id="rId71" Type="http://schemas.openxmlformats.org/officeDocument/2006/relationships/header" Target="header43.xml"/><Relationship Id="rId92" Type="http://schemas.openxmlformats.org/officeDocument/2006/relationships/customXml" Target="../customXml/item4.xm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eader" Target="header10.xml"/><Relationship Id="rId40" Type="http://schemas.openxmlformats.org/officeDocument/2006/relationships/image" Target="media/image15.wmf"/><Relationship Id="rId45" Type="http://schemas.openxmlformats.org/officeDocument/2006/relationships/header" Target="header17.xml"/><Relationship Id="rId66" Type="http://schemas.openxmlformats.org/officeDocument/2006/relationships/header" Target="header38.xml"/><Relationship Id="rId87" Type="http://schemas.openxmlformats.org/officeDocument/2006/relationships/header" Target="header54.xml"/><Relationship Id="rId61" Type="http://schemas.openxmlformats.org/officeDocument/2006/relationships/header" Target="header33.xml"/><Relationship Id="rId82" Type="http://schemas.openxmlformats.org/officeDocument/2006/relationships/image" Target="media/image20.png"/><Relationship Id="rId19" Type="http://schemas.openxmlformats.org/officeDocument/2006/relationships/header" Target="header6.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Rapports\ECE_TRANS_180.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393321-6C06-49BA-8C97-FB28EA18DEA4}">
  <ds:schemaRefs>
    <ds:schemaRef ds:uri="http://schemas.openxmlformats.org/officeDocument/2006/bibliography"/>
  </ds:schemaRefs>
</ds:datastoreItem>
</file>

<file path=customXml/itemProps2.xml><?xml version="1.0" encoding="utf-8"?>
<ds:datastoreItem xmlns:ds="http://schemas.openxmlformats.org/officeDocument/2006/customXml" ds:itemID="{C8FE1782-2C3E-4A63-A9BC-E92E34F700B2}"/>
</file>

<file path=customXml/itemProps3.xml><?xml version="1.0" encoding="utf-8"?>
<ds:datastoreItem xmlns:ds="http://schemas.openxmlformats.org/officeDocument/2006/customXml" ds:itemID="{94053FEA-E8B5-4E62-B410-2353314F0A69}"/>
</file>

<file path=customXml/itemProps4.xml><?xml version="1.0" encoding="utf-8"?>
<ds:datastoreItem xmlns:ds="http://schemas.openxmlformats.org/officeDocument/2006/customXml" ds:itemID="{79E367A1-4D3E-495D-B2D0-0B66326C6DB8}"/>
</file>

<file path=docProps/app.xml><?xml version="1.0" encoding="utf-8"?>
<Properties xmlns="http://schemas.openxmlformats.org/officeDocument/2006/extended-properties" xmlns:vt="http://schemas.openxmlformats.org/officeDocument/2006/docPropsVTypes">
  <Template>ECE_TRANS_180.dotm</Template>
  <TotalTime>3</TotalTime>
  <Pages>94</Pages>
  <Words>27255</Words>
  <Characters>155359</Characters>
  <Application>Microsoft Office Word</Application>
  <DocSecurity>0</DocSecurity>
  <Lines>1294</Lines>
  <Paragraphs>364</Paragraphs>
  <ScaleCrop>false</ScaleCrop>
  <HeadingPairs>
    <vt:vector size="4" baseType="variant">
      <vt:variant>
        <vt:lpstr>Titre</vt:lpstr>
      </vt:variant>
      <vt:variant>
        <vt:i4>1</vt:i4>
      </vt:variant>
      <vt:variant>
        <vt:lpstr>Titres</vt:lpstr>
      </vt:variant>
      <vt:variant>
        <vt:i4>31</vt:i4>
      </vt:variant>
    </vt:vector>
  </HeadingPairs>
  <TitlesOfParts>
    <vt:vector size="32" baseType="lpstr">
      <vt:lpstr>E/ECE/TRANS/505/Rev.3/Add.149</vt:lpstr>
      <vt:lpstr>    Accord</vt:lpstr>
      <vt:lpstr>        Concernant l’adoption de Règlements techniques harmonisés de l’ONU applicables</vt:lpstr>
      <vt:lpstr>        Prescriptions uniformes relatives à l’homologation des dispositifs  et marquag</vt:lpstr>
      <vt:lpstr>    Prescriptions uniformes relatives à l’homologation  des dispositifs et marquag</vt:lpstr>
      <vt:lpstr>    Introduction</vt:lpstr>
      <vt:lpstr>    1.		Champ d’application</vt:lpstr>
      <vt:lpstr>    2.		Définitions</vt:lpstr>
      <vt:lpstr>    3.		Dispositions administratives</vt:lpstr>
      <vt:lpstr>Tableau 1 Liste des dispositifs rétroréfléchissants et de leurs symboles</vt:lpstr>
      <vt:lpstr>Tableau 2  Série d’amendements et indice correspondant</vt:lpstr>
      <vt:lpstr>    4.		Prescriptions générales</vt:lpstr>
      <vt:lpstr>    5.		Prescriptions techniques particulières</vt:lpstr>
      <vt:lpstr>Tableau 3  Prescriptions relatives aux valeurs du CIL (classes IA et IB)  [mcd.</vt:lpstr>
      <vt:lpstr>Tableau 4  Ordre chronologique des essais (classes IA et IB)</vt:lpstr>
      <vt:lpstr>Tableau 5  Prescriptions relatives aux valeurs du CIL (classes IIIA et IIIB)  [</vt:lpstr>
      <vt:lpstr>Tableau 6  Ordre chronologique des essais (classes IIIA et IIIB)</vt:lpstr>
      <vt:lpstr>Tableau 7  Prescriptions relatives aux valeurs du CIL (classe IVA)  [mcd.lx-1]</vt:lpstr>
      <vt:lpstr>Tableau 8  Ordre chronologique des essais (classe IVA)</vt:lpstr>
      <vt:lpstr>Tableau 9  Valeurs minimales du coefficient de rétroréflexion R’  [cd∙m-²∙lx-1]</vt:lpstr>
      <vt:lpstr>Tableau 10  Spécifications photométriques des marquages ou graphiques distincti</vt:lpstr>
      <vt:lpstr>Tableau 11  Valeurs minimales du coefficient de rétroréflexion R’ [cd∙m-2∙lx-1]</vt:lpstr>
      <vt:lpstr>Tableau 12  Valeurs minimales du coefficient de rétroréflexion R’  [cd∙m-2∙lx-1</vt:lpstr>
      <vt:lpstr>Tableau 13  Valeurs minimales du coefficient de rétroréflexion R’  [cd∙m-2∙lx-1</vt:lpstr>
      <vt:lpstr>Tableau 14  Valeurs minimales du CIL  [mcd.lx-1]</vt:lpstr>
      <vt:lpstr>Tableau 15  Coordonnées des couleurs des dispositifs rétroréfléchissants (coule</vt:lpstr>
      <vt:lpstr>Tableau 16  Coordonnées des couleurs des matériaux fluorescents (couleur diurne</vt:lpstr>
      <vt:lpstr>    6.		Dispositions transitoires</vt:lpstr>
      <vt:lpstr>    Annexe 1</vt:lpstr>
      <vt:lpstr>    Communication</vt:lpstr>
      <vt:lpstr>    Annexe 2</vt:lpstr>
      <vt:lpstr>    Prescriptions minimales concernant les procédures  de contrôle de la conformit</vt:lpstr>
    </vt:vector>
  </TitlesOfParts>
  <Manager>Corinne</Manager>
  <Company>CSD</Company>
  <LinksUpToDate>false</LinksUpToDate>
  <CharactersWithSpaces>182250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E/ECE/TRANS/505/Rev.3/Add.149</dc:title>
  <dc:subject/>
  <dc:creator>Corinne ROBERT</dc:creator>
  <cp:keywords/>
  <cp:lastModifiedBy>Corinne ROBERT</cp:lastModifiedBy>
  <cp:revision>3</cp:revision>
  <cp:lastPrinted>2021-04-21T10:58:00Z</cp:lastPrinted>
  <dcterms:created xsi:type="dcterms:W3CDTF">2021-04-21T11:01:00Z</dcterms:created>
  <dcterms:modified xsi:type="dcterms:W3CDTF">2021-04-21T11:23:00Z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