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3128C4AC" w14:textId="77777777" w:rsidTr="00B20551">
        <w:trPr>
          <w:cantSplit/>
          <w:trHeight w:hRule="exact" w:val="851"/>
        </w:trPr>
        <w:tc>
          <w:tcPr>
            <w:tcW w:w="1276" w:type="dxa"/>
            <w:tcBorders>
              <w:bottom w:val="single" w:sz="4" w:space="0" w:color="auto"/>
            </w:tcBorders>
            <w:vAlign w:val="bottom"/>
          </w:tcPr>
          <w:p w14:paraId="286F8D1D" w14:textId="77777777" w:rsidR="009E6CB7" w:rsidRDefault="009E6CB7" w:rsidP="00B20551">
            <w:pPr>
              <w:spacing w:after="80"/>
            </w:pPr>
            <w:bookmarkStart w:id="0" w:name="_GoBack"/>
            <w:bookmarkEnd w:id="0"/>
          </w:p>
        </w:tc>
        <w:tc>
          <w:tcPr>
            <w:tcW w:w="2268" w:type="dxa"/>
            <w:tcBorders>
              <w:bottom w:val="single" w:sz="4" w:space="0" w:color="auto"/>
            </w:tcBorders>
            <w:vAlign w:val="bottom"/>
          </w:tcPr>
          <w:p w14:paraId="5A854981" w14:textId="04868D7F" w:rsidR="009E6CB7" w:rsidRPr="00B97172" w:rsidRDefault="009E6CB7" w:rsidP="00B20551">
            <w:pPr>
              <w:spacing w:after="80" w:line="300" w:lineRule="exact"/>
              <w:rPr>
                <w:b/>
                <w:sz w:val="24"/>
                <w:szCs w:val="24"/>
              </w:rPr>
            </w:pPr>
          </w:p>
        </w:tc>
        <w:tc>
          <w:tcPr>
            <w:tcW w:w="6095" w:type="dxa"/>
            <w:gridSpan w:val="2"/>
            <w:tcBorders>
              <w:bottom w:val="single" w:sz="4" w:space="0" w:color="auto"/>
            </w:tcBorders>
            <w:vAlign w:val="bottom"/>
          </w:tcPr>
          <w:p w14:paraId="4661CE01" w14:textId="43F9C7E3" w:rsidR="009E6CB7" w:rsidRPr="00D47EEA" w:rsidRDefault="00772D17" w:rsidP="00772D17">
            <w:pPr>
              <w:jc w:val="right"/>
            </w:pPr>
            <w:r w:rsidRPr="00772D17">
              <w:rPr>
                <w:sz w:val="40"/>
              </w:rPr>
              <w:t>ECE</w:t>
            </w:r>
            <w:r>
              <w:t>/TRANS/</w:t>
            </w:r>
            <w:r w:rsidR="004C729A">
              <w:t>180/Add.7/Amend.1</w:t>
            </w:r>
          </w:p>
        </w:tc>
      </w:tr>
      <w:tr w:rsidR="009E6CB7" w14:paraId="4E0FBBBD" w14:textId="77777777" w:rsidTr="00B20551">
        <w:trPr>
          <w:cantSplit/>
          <w:trHeight w:hRule="exact" w:val="2835"/>
        </w:trPr>
        <w:tc>
          <w:tcPr>
            <w:tcW w:w="1276" w:type="dxa"/>
            <w:tcBorders>
              <w:top w:val="single" w:sz="4" w:space="0" w:color="auto"/>
              <w:bottom w:val="single" w:sz="12" w:space="0" w:color="auto"/>
            </w:tcBorders>
          </w:tcPr>
          <w:p w14:paraId="040DB8D4" w14:textId="60761D8A" w:rsidR="009E6CB7" w:rsidRDefault="009E6CB7" w:rsidP="00B20551">
            <w:pPr>
              <w:spacing w:before="120"/>
            </w:pPr>
          </w:p>
        </w:tc>
        <w:tc>
          <w:tcPr>
            <w:tcW w:w="5528" w:type="dxa"/>
            <w:gridSpan w:val="2"/>
            <w:tcBorders>
              <w:top w:val="single" w:sz="4" w:space="0" w:color="auto"/>
              <w:bottom w:val="single" w:sz="12" w:space="0" w:color="auto"/>
            </w:tcBorders>
          </w:tcPr>
          <w:p w14:paraId="1D78554A" w14:textId="2E581B50" w:rsidR="009E6CB7" w:rsidRPr="00D773DF" w:rsidRDefault="009E6CB7" w:rsidP="00B20551">
            <w:pPr>
              <w:spacing w:before="120" w:line="420" w:lineRule="exact"/>
              <w:rPr>
                <w:sz w:val="40"/>
                <w:szCs w:val="40"/>
              </w:rPr>
            </w:pPr>
          </w:p>
        </w:tc>
        <w:tc>
          <w:tcPr>
            <w:tcW w:w="2835" w:type="dxa"/>
            <w:tcBorders>
              <w:top w:val="single" w:sz="4" w:space="0" w:color="auto"/>
              <w:bottom w:val="single" w:sz="12" w:space="0" w:color="auto"/>
            </w:tcBorders>
          </w:tcPr>
          <w:p w14:paraId="70C5CE84" w14:textId="0BDBD565" w:rsidR="00772D17" w:rsidRDefault="00772D17" w:rsidP="00772D17">
            <w:pPr>
              <w:spacing w:line="240" w:lineRule="exact"/>
            </w:pPr>
          </w:p>
          <w:p w14:paraId="1AF90BBB" w14:textId="77777777" w:rsidR="00803A58" w:rsidRDefault="00803A58" w:rsidP="00772D17">
            <w:pPr>
              <w:spacing w:line="240" w:lineRule="exact"/>
            </w:pPr>
          </w:p>
          <w:p w14:paraId="45AFD2AD" w14:textId="77777777" w:rsidR="00803A58" w:rsidRDefault="00803A58" w:rsidP="00772D17">
            <w:pPr>
              <w:spacing w:line="240" w:lineRule="exact"/>
            </w:pPr>
          </w:p>
          <w:p w14:paraId="5EE68F2E" w14:textId="77EF9A99" w:rsidR="00803A58" w:rsidRDefault="00803A58" w:rsidP="00772D17">
            <w:pPr>
              <w:spacing w:line="240" w:lineRule="exact"/>
            </w:pPr>
            <w:r>
              <w:t>1</w:t>
            </w:r>
            <w:r w:rsidR="00A1122A">
              <w:t>8</w:t>
            </w:r>
            <w:r>
              <w:t xml:space="preserve"> </w:t>
            </w:r>
            <w:r w:rsidR="00A1122A">
              <w:t>January</w:t>
            </w:r>
            <w:r>
              <w:t xml:space="preserve"> 202</w:t>
            </w:r>
            <w:r w:rsidR="00A1122A">
              <w:t>1</w:t>
            </w:r>
          </w:p>
        </w:tc>
      </w:tr>
    </w:tbl>
    <w:p w14:paraId="5B8F8706" w14:textId="52583249" w:rsidR="002147D1" w:rsidRPr="00C23129" w:rsidRDefault="002147D1" w:rsidP="002147D1">
      <w:pPr>
        <w:pStyle w:val="HChG"/>
        <w:rPr>
          <w:lang w:val="en-US"/>
        </w:rPr>
      </w:pPr>
      <w:r>
        <w:tab/>
      </w:r>
      <w:bookmarkStart w:id="1" w:name="_Toc525149549"/>
      <w:r>
        <w:tab/>
      </w:r>
      <w:r w:rsidRPr="00C23129">
        <w:rPr>
          <w:lang w:val="en-US"/>
        </w:rPr>
        <w:t>Global Registry</w:t>
      </w:r>
      <w:bookmarkEnd w:id="1"/>
      <w:r w:rsidRPr="00C23129">
        <w:rPr>
          <w:lang w:val="en-US"/>
        </w:rPr>
        <w:t xml:space="preserve"> </w:t>
      </w:r>
    </w:p>
    <w:p w14:paraId="2C3BDF07" w14:textId="6D92B56A" w:rsidR="002147D1" w:rsidRPr="00C23129" w:rsidRDefault="002147D1" w:rsidP="002147D1">
      <w:pPr>
        <w:pStyle w:val="H1G"/>
        <w:ind w:right="992"/>
        <w:rPr>
          <w:b w:val="0"/>
          <w:spacing w:val="-2"/>
          <w:sz w:val="20"/>
          <w:lang w:val="en-US"/>
        </w:rPr>
      </w:pPr>
      <w:r w:rsidRPr="00C23129">
        <w:rPr>
          <w:lang w:val="en-US"/>
        </w:rPr>
        <w:tab/>
      </w:r>
      <w:r w:rsidRPr="00C23129">
        <w:rPr>
          <w:lang w:val="en-US"/>
        </w:rPr>
        <w:tab/>
      </w:r>
      <w:bookmarkStart w:id="2" w:name="_Toc525149550"/>
      <w:r w:rsidRPr="00C23129">
        <w:rPr>
          <w:spacing w:val="-2"/>
          <w:lang w:val="en-US"/>
        </w:rPr>
        <w:t>Created on 18 November 2004, pursuant</w:t>
      </w:r>
      <w:r w:rsidRPr="00096B52">
        <w:rPr>
          <w:spacing w:val="-2"/>
          <w:lang w:val="en-US"/>
        </w:rPr>
        <w:t xml:space="preserve"> to </w:t>
      </w:r>
      <w:r w:rsidRPr="00C23129">
        <w:rPr>
          <w:spacing w:val="-2"/>
          <w:lang w:val="en-US"/>
        </w:rPr>
        <w:t>Article 6 of the Agreement concerning the establishing of global technical regulations for wheeled vehicles, equipment and parts which can be fitted and/or be used on wheeled vehicles (ECE/TRANS/132 and Corr.1) done at Geneva on 25 June 1998</w:t>
      </w:r>
      <w:bookmarkEnd w:id="2"/>
    </w:p>
    <w:p w14:paraId="0FE7CDF6" w14:textId="4FD5DFD8" w:rsidR="002147D1" w:rsidRPr="00B76F87" w:rsidRDefault="002147D1" w:rsidP="002147D1">
      <w:pPr>
        <w:pStyle w:val="HChG"/>
      </w:pPr>
      <w:r w:rsidRPr="00B76F87">
        <w:tab/>
      </w:r>
      <w:r w:rsidRPr="00B76F87">
        <w:tab/>
      </w:r>
      <w:bookmarkStart w:id="3" w:name="_Toc525149551"/>
      <w:r w:rsidRPr="00B76F87">
        <w:t xml:space="preserve">Addendum </w:t>
      </w:r>
      <w:r>
        <w:t>7</w:t>
      </w:r>
      <w:r w:rsidRPr="00B76F87">
        <w:t xml:space="preserve">: </w:t>
      </w:r>
      <w:r>
        <w:t xml:space="preserve">United Nations </w:t>
      </w:r>
      <w:r w:rsidRPr="00B76F87">
        <w:t xml:space="preserve">Global </w:t>
      </w:r>
      <w:r>
        <w:t>T</w:t>
      </w:r>
      <w:r w:rsidRPr="00B76F87">
        <w:t xml:space="preserve">echnical </w:t>
      </w:r>
      <w:r>
        <w:t>R</w:t>
      </w:r>
      <w:r w:rsidRPr="00B76F87">
        <w:t>egulation</w:t>
      </w:r>
      <w:r w:rsidRPr="002147D1">
        <w:t xml:space="preserve"> No. </w:t>
      </w:r>
      <w:bookmarkEnd w:id="3"/>
      <w:r w:rsidR="00865659">
        <w:t>7</w:t>
      </w:r>
    </w:p>
    <w:p w14:paraId="4AD5159B" w14:textId="21D983CF" w:rsidR="002147D1" w:rsidRPr="00096B52" w:rsidRDefault="002147D1" w:rsidP="00096B52">
      <w:pPr>
        <w:pStyle w:val="H1G"/>
        <w:rPr>
          <w:lang w:val="en-US"/>
        </w:rPr>
      </w:pPr>
      <w:r w:rsidRPr="00B76F87">
        <w:tab/>
      </w:r>
      <w:r w:rsidRPr="00B76F87">
        <w:tab/>
      </w:r>
      <w:bookmarkStart w:id="4" w:name="_Toc525149552"/>
      <w:r>
        <w:t xml:space="preserve">United Nations </w:t>
      </w:r>
      <w:r>
        <w:rPr>
          <w:lang w:val="en-US"/>
        </w:rPr>
        <w:t xml:space="preserve">Global Technical Regulation on </w:t>
      </w:r>
      <w:bookmarkEnd w:id="4"/>
      <w:r w:rsidR="00096B52">
        <w:rPr>
          <w:spacing w:val="-2"/>
          <w:lang w:val="en-US"/>
        </w:rPr>
        <w:t>Head Restraints</w:t>
      </w:r>
      <w:r>
        <w:rPr>
          <w:lang w:val="en-US"/>
        </w:rPr>
        <w:t xml:space="preserve"> </w:t>
      </w:r>
    </w:p>
    <w:p w14:paraId="6BAAC0D6" w14:textId="77777777" w:rsidR="002147D1" w:rsidRPr="00B76F87" w:rsidRDefault="002147D1" w:rsidP="002147D1">
      <w:pPr>
        <w:pStyle w:val="H1G"/>
      </w:pPr>
      <w:r w:rsidRPr="00B76F87">
        <w:tab/>
      </w:r>
      <w:r w:rsidRPr="00B76F87">
        <w:tab/>
      </w:r>
      <w:bookmarkStart w:id="5" w:name="_Toc525149553"/>
      <w:r w:rsidRPr="00B76F87">
        <w:t xml:space="preserve">Amendment </w:t>
      </w:r>
      <w:r>
        <w:t>1</w:t>
      </w:r>
      <w:bookmarkEnd w:id="5"/>
    </w:p>
    <w:p w14:paraId="66E114B7" w14:textId="3D172587" w:rsidR="002147D1" w:rsidRPr="00B76F87" w:rsidRDefault="002147D1" w:rsidP="002147D1">
      <w:pPr>
        <w:pStyle w:val="SingleTxtG"/>
      </w:pPr>
      <w:r w:rsidRPr="00B76F87">
        <w:t xml:space="preserve">Established in the Global Registry on </w:t>
      </w:r>
      <w:r w:rsidR="00096B52">
        <w:rPr>
          <w:lang w:val="en-US"/>
        </w:rPr>
        <w:t>11</w:t>
      </w:r>
      <w:r>
        <w:rPr>
          <w:lang w:val="en-US"/>
        </w:rPr>
        <w:t xml:space="preserve"> </w:t>
      </w:r>
      <w:r w:rsidR="00096B52">
        <w:rPr>
          <w:lang w:val="en-US"/>
        </w:rPr>
        <w:t>November 2020</w:t>
      </w:r>
    </w:p>
    <w:p w14:paraId="63E48E37" w14:textId="77777777" w:rsidR="002147D1" w:rsidRPr="00FA4283" w:rsidRDefault="002147D1" w:rsidP="002147D1">
      <w:pPr>
        <w:spacing w:after="120"/>
        <w:ind w:left="1531" w:right="1134"/>
        <w:jc w:val="center"/>
        <w:rPr>
          <w:lang w:val="en-US"/>
        </w:rPr>
      </w:pPr>
      <w:r w:rsidRPr="00FA4283">
        <w:rPr>
          <w:lang w:val="en-US"/>
        </w:rPr>
        <w:t>_______________</w:t>
      </w:r>
    </w:p>
    <w:p w14:paraId="5230B6BC" w14:textId="77777777" w:rsidR="002147D1" w:rsidRPr="00FA4283" w:rsidRDefault="002147D1" w:rsidP="002147D1">
      <w:pPr>
        <w:spacing w:after="120"/>
        <w:ind w:left="1701" w:right="1134" w:hanging="170"/>
        <w:jc w:val="center"/>
        <w:rPr>
          <w:lang w:val="en-US"/>
        </w:rPr>
      </w:pPr>
    </w:p>
    <w:p w14:paraId="509B3D81" w14:textId="6AFE1EF0" w:rsidR="00BB280A" w:rsidRDefault="002147D1" w:rsidP="00CF59D6">
      <w:pPr>
        <w:jc w:val="center"/>
        <w:rPr>
          <w:lang w:val="en-US"/>
        </w:rPr>
      </w:pPr>
      <w:r>
        <w:rPr>
          <w:b/>
          <w:bCs/>
          <w:noProof/>
          <w:lang w:eastAsia="en-GB"/>
        </w:rPr>
        <w:drawing>
          <wp:anchor distT="0" distB="137160" distL="114300" distR="114300" simplePos="0" relativeHeight="251717632" behindDoc="0" locked="0" layoutInCell="1" allowOverlap="1" wp14:anchorId="1D7BF8D5" wp14:editId="3805D20E">
            <wp:simplePos x="0" y="0"/>
            <wp:positionH relativeFrom="column">
              <wp:posOffset>2476500</wp:posOffset>
            </wp:positionH>
            <wp:positionV relativeFrom="paragraph">
              <wp:posOffset>113030</wp:posOffset>
            </wp:positionV>
            <wp:extent cx="1257300" cy="99695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l="-7603" r="-7603"/>
                    <a:stretch>
                      <a:fillRect/>
                    </a:stretch>
                  </pic:blipFill>
                  <pic:spPr bwMode="auto">
                    <a:xfrm>
                      <a:off x="0" y="0"/>
                      <a:ext cx="125730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77B1">
        <w:rPr>
          <w:b/>
          <w:bCs/>
          <w:lang w:val="en-US"/>
        </w:rPr>
        <w:t>UNITED NATIONS</w:t>
      </w:r>
    </w:p>
    <w:p w14:paraId="6E936DE1" w14:textId="77777777" w:rsidR="00DB276D" w:rsidRDefault="00DB276D" w:rsidP="00772D17">
      <w:pPr>
        <w:pStyle w:val="SingleTxtG"/>
        <w:ind w:firstLine="567"/>
      </w:pPr>
      <w:r>
        <w:br w:type="page"/>
      </w:r>
    </w:p>
    <w:p w14:paraId="69F564EE" w14:textId="77777777" w:rsidR="0015205A" w:rsidRPr="00592C7A" w:rsidRDefault="0015205A" w:rsidP="0015205A">
      <w:pPr>
        <w:pStyle w:val="SingleTxtG"/>
        <w:ind w:left="2268" w:hanging="1134"/>
        <w:rPr>
          <w:bCs/>
          <w:i/>
          <w:iCs/>
        </w:rPr>
      </w:pPr>
      <w:r w:rsidRPr="00592C7A">
        <w:rPr>
          <w:i/>
          <w:iCs/>
        </w:rPr>
        <w:lastRenderedPageBreak/>
        <w:t xml:space="preserve">Table of contents, </w:t>
      </w:r>
      <w:r w:rsidRPr="00592C7A">
        <w:rPr>
          <w:iCs/>
        </w:rPr>
        <w:t>amend to read:</w:t>
      </w:r>
      <w:r w:rsidRPr="00592C7A">
        <w:rPr>
          <w:bCs/>
          <w:i/>
          <w:iCs/>
        </w:rPr>
        <w:t xml:space="preserve"> </w:t>
      </w:r>
    </w:p>
    <w:p w14:paraId="062DEC4F" w14:textId="77777777" w:rsidR="0015205A" w:rsidRPr="00592C7A" w:rsidRDefault="0015205A" w:rsidP="0015205A">
      <w:pPr>
        <w:keepNext/>
        <w:keepLines/>
        <w:tabs>
          <w:tab w:val="right" w:pos="851"/>
        </w:tabs>
        <w:spacing w:before="360" w:after="240" w:line="300" w:lineRule="exact"/>
        <w:ind w:left="1134" w:right="1134" w:hanging="1134"/>
        <w:rPr>
          <w:b/>
          <w:sz w:val="28"/>
        </w:rPr>
      </w:pPr>
      <w:r w:rsidRPr="00592C7A">
        <w:rPr>
          <w:sz w:val="28"/>
        </w:rPr>
        <w:t>"</w:t>
      </w:r>
      <w:r w:rsidRPr="00592C7A">
        <w:rPr>
          <w:b/>
          <w:bCs/>
          <w:sz w:val="28"/>
        </w:rPr>
        <w:t>Contents</w:t>
      </w:r>
    </w:p>
    <w:p w14:paraId="2ACF511E" w14:textId="77777777" w:rsidR="0015205A" w:rsidRPr="00592C7A" w:rsidRDefault="0015205A" w:rsidP="009F35DC">
      <w:pPr>
        <w:tabs>
          <w:tab w:val="right" w:pos="9356"/>
        </w:tabs>
        <w:spacing w:after="120"/>
        <w:rPr>
          <w:sz w:val="18"/>
        </w:rPr>
      </w:pPr>
      <w:r w:rsidRPr="00592C7A">
        <w:rPr>
          <w:i/>
          <w:sz w:val="18"/>
        </w:rPr>
        <w:tab/>
        <w:t>Page</w:t>
      </w:r>
    </w:p>
    <w:p w14:paraId="6E67AB23" w14:textId="77777777"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592C7A">
        <w:tab/>
      </w:r>
      <w:r w:rsidRPr="00082C5F">
        <w:rPr>
          <w:bCs/>
        </w:rPr>
        <w:t>I.</w:t>
      </w:r>
      <w:r w:rsidRPr="00082C5F">
        <w:rPr>
          <w:bCs/>
        </w:rPr>
        <w:tab/>
        <w:t xml:space="preserve">Statement of technical rationale and justification </w:t>
      </w:r>
      <w:r w:rsidRPr="00082C5F">
        <w:rPr>
          <w:bCs/>
        </w:rPr>
        <w:tab/>
      </w:r>
    </w:p>
    <w:p w14:paraId="1A1D433F" w14:textId="77777777"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t>A.</w:t>
      </w:r>
      <w:r w:rsidRPr="00082C5F">
        <w:rPr>
          <w:bCs/>
        </w:rPr>
        <w:tab/>
        <w:t>Phase 1</w:t>
      </w:r>
      <w:r w:rsidRPr="00082C5F">
        <w:rPr>
          <w:bCs/>
        </w:rPr>
        <w:tab/>
      </w:r>
      <w:r w:rsidRPr="00082C5F">
        <w:rPr>
          <w:bCs/>
        </w:rPr>
        <w:tab/>
      </w:r>
    </w:p>
    <w:p w14:paraId="6FA98028" w14:textId="77777777"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r>
      <w:r w:rsidRPr="00082C5F">
        <w:rPr>
          <w:bCs/>
        </w:rPr>
        <w:tab/>
        <w:t>1.</w:t>
      </w:r>
      <w:r w:rsidRPr="00082C5F">
        <w:rPr>
          <w:bCs/>
        </w:rPr>
        <w:tab/>
        <w:t>The safety concerns</w:t>
      </w:r>
      <w:r w:rsidRPr="00082C5F">
        <w:rPr>
          <w:bCs/>
        </w:rPr>
        <w:tab/>
      </w:r>
    </w:p>
    <w:p w14:paraId="54A6682E" w14:textId="77777777"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r>
      <w:r w:rsidRPr="00082C5F">
        <w:rPr>
          <w:bCs/>
        </w:rPr>
        <w:tab/>
        <w:t>2.</w:t>
      </w:r>
      <w:r w:rsidRPr="00082C5F">
        <w:rPr>
          <w:bCs/>
        </w:rPr>
        <w:tab/>
        <w:t>Understanding whiplash</w:t>
      </w:r>
      <w:r w:rsidRPr="00082C5F">
        <w:rPr>
          <w:bCs/>
        </w:rPr>
        <w:tab/>
      </w:r>
    </w:p>
    <w:p w14:paraId="0EF78B0D" w14:textId="77777777"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r>
      <w:r w:rsidRPr="00082C5F">
        <w:rPr>
          <w:bCs/>
        </w:rPr>
        <w:tab/>
        <w:t>3.</w:t>
      </w:r>
      <w:r w:rsidRPr="00082C5F">
        <w:rPr>
          <w:bCs/>
        </w:rPr>
        <w:tab/>
        <w:t>Current knowledge</w:t>
      </w:r>
      <w:r w:rsidRPr="00082C5F">
        <w:rPr>
          <w:bCs/>
        </w:rPr>
        <w:tab/>
      </w:r>
    </w:p>
    <w:p w14:paraId="499E1922" w14:textId="77777777"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r>
      <w:r w:rsidRPr="00082C5F">
        <w:rPr>
          <w:bCs/>
        </w:rPr>
        <w:tab/>
        <w:t>4.</w:t>
      </w:r>
      <w:r w:rsidRPr="00082C5F">
        <w:rPr>
          <w:bCs/>
        </w:rPr>
        <w:tab/>
        <w:t>Procedural background</w:t>
      </w:r>
      <w:r w:rsidRPr="00082C5F">
        <w:rPr>
          <w:bCs/>
        </w:rPr>
        <w:tab/>
      </w:r>
    </w:p>
    <w:p w14:paraId="51371C05" w14:textId="77777777"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r>
      <w:r w:rsidRPr="00082C5F">
        <w:rPr>
          <w:bCs/>
        </w:rPr>
        <w:tab/>
        <w:t>5.</w:t>
      </w:r>
      <w:r w:rsidRPr="00082C5F">
        <w:rPr>
          <w:bCs/>
        </w:rPr>
        <w:tab/>
        <w:t>Global technical regulation requirements</w:t>
      </w:r>
      <w:r w:rsidRPr="00082C5F">
        <w:rPr>
          <w:bCs/>
        </w:rPr>
        <w:tab/>
      </w:r>
    </w:p>
    <w:p w14:paraId="4A3AD085" w14:textId="77777777"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r>
      <w:r w:rsidRPr="00082C5F">
        <w:rPr>
          <w:bCs/>
        </w:rPr>
        <w:tab/>
        <w:t>6.</w:t>
      </w:r>
      <w:r w:rsidRPr="00082C5F">
        <w:rPr>
          <w:bCs/>
        </w:rPr>
        <w:tab/>
        <w:t>Lead time</w:t>
      </w:r>
      <w:r w:rsidRPr="00082C5F">
        <w:rPr>
          <w:bCs/>
        </w:rPr>
        <w:tab/>
      </w:r>
    </w:p>
    <w:p w14:paraId="4D5E5CF3" w14:textId="77777777"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r>
      <w:r w:rsidRPr="00082C5F">
        <w:rPr>
          <w:bCs/>
        </w:rPr>
        <w:tab/>
        <w:t>7.</w:t>
      </w:r>
      <w:r w:rsidRPr="00082C5F">
        <w:rPr>
          <w:bCs/>
        </w:rPr>
        <w:tab/>
        <w:t>Regulatory impact and economic effectiveness</w:t>
      </w:r>
      <w:r w:rsidRPr="00082C5F">
        <w:rPr>
          <w:bCs/>
        </w:rPr>
        <w:tab/>
      </w:r>
    </w:p>
    <w:p w14:paraId="3820BFED" w14:textId="77777777"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r>
      <w:r w:rsidRPr="00082C5F">
        <w:rPr>
          <w:bCs/>
        </w:rPr>
        <w:tab/>
        <w:t>8.</w:t>
      </w:r>
      <w:r w:rsidRPr="00082C5F">
        <w:rPr>
          <w:bCs/>
        </w:rPr>
        <w:tab/>
        <w:t>Review of existing international regulations</w:t>
      </w:r>
      <w:r w:rsidRPr="00082C5F">
        <w:rPr>
          <w:bCs/>
        </w:rPr>
        <w:tab/>
      </w:r>
    </w:p>
    <w:p w14:paraId="5B6FC548" w14:textId="77777777"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t>B.</w:t>
      </w:r>
      <w:r w:rsidRPr="00082C5F">
        <w:rPr>
          <w:bCs/>
        </w:rPr>
        <w:tab/>
        <w:t>Phase 2</w:t>
      </w:r>
      <w:r w:rsidRPr="00082C5F">
        <w:rPr>
          <w:bCs/>
        </w:rPr>
        <w:tab/>
      </w:r>
      <w:r w:rsidRPr="00082C5F">
        <w:rPr>
          <w:bCs/>
        </w:rPr>
        <w:tab/>
      </w:r>
    </w:p>
    <w:p w14:paraId="69F0415B" w14:textId="77777777" w:rsidR="0015205A" w:rsidRPr="00082C5F" w:rsidRDefault="0015205A" w:rsidP="009F35DC">
      <w:pPr>
        <w:tabs>
          <w:tab w:val="left" w:pos="1134"/>
          <w:tab w:val="left" w:pos="1559"/>
          <w:tab w:val="left" w:pos="1984"/>
          <w:tab w:val="left" w:leader="dot" w:pos="8505"/>
          <w:tab w:val="right" w:pos="9638"/>
        </w:tabs>
        <w:spacing w:after="120"/>
        <w:ind w:left="1134" w:hanging="1134"/>
        <w:rPr>
          <w:bCs/>
        </w:rPr>
      </w:pPr>
      <w:r w:rsidRPr="00082C5F">
        <w:rPr>
          <w:bCs/>
        </w:rPr>
        <w:tab/>
        <w:t>1.</w:t>
      </w:r>
      <w:r w:rsidRPr="00082C5F">
        <w:rPr>
          <w:bCs/>
        </w:rPr>
        <w:tab/>
        <w:t>Background and context</w:t>
      </w:r>
      <w:r w:rsidRPr="00082C5F">
        <w:rPr>
          <w:bCs/>
        </w:rPr>
        <w:tab/>
      </w:r>
    </w:p>
    <w:p w14:paraId="410836F8" w14:textId="77777777" w:rsidR="0015205A" w:rsidRPr="00082C5F" w:rsidRDefault="0015205A" w:rsidP="009F35DC">
      <w:pPr>
        <w:tabs>
          <w:tab w:val="left" w:pos="1134"/>
          <w:tab w:val="left" w:pos="1559"/>
          <w:tab w:val="left" w:pos="1984"/>
          <w:tab w:val="left" w:leader="dot" w:pos="8505"/>
          <w:tab w:val="right" w:pos="9638"/>
        </w:tabs>
        <w:spacing w:after="120"/>
        <w:ind w:left="1134" w:hanging="1134"/>
        <w:rPr>
          <w:bCs/>
        </w:rPr>
      </w:pPr>
      <w:r w:rsidRPr="00082C5F">
        <w:rPr>
          <w:bCs/>
        </w:rPr>
        <w:tab/>
        <w:t>2.</w:t>
      </w:r>
      <w:r w:rsidRPr="00082C5F">
        <w:rPr>
          <w:bCs/>
        </w:rPr>
        <w:tab/>
        <w:t>Procedural background</w:t>
      </w:r>
      <w:r w:rsidRPr="00082C5F">
        <w:rPr>
          <w:bCs/>
        </w:rPr>
        <w:tab/>
      </w:r>
    </w:p>
    <w:p w14:paraId="7331AC0C" w14:textId="77777777" w:rsidR="0015205A" w:rsidRPr="00082C5F" w:rsidRDefault="0015205A" w:rsidP="009F35DC">
      <w:pPr>
        <w:tabs>
          <w:tab w:val="left" w:pos="1134"/>
          <w:tab w:val="left" w:pos="1559"/>
          <w:tab w:val="left" w:pos="1985"/>
          <w:tab w:val="left" w:leader="dot" w:pos="8505"/>
          <w:tab w:val="right" w:pos="9638"/>
        </w:tabs>
        <w:spacing w:after="120"/>
        <w:ind w:left="1134" w:hanging="1134"/>
        <w:rPr>
          <w:bCs/>
        </w:rPr>
      </w:pPr>
      <w:r w:rsidRPr="00082C5F">
        <w:rPr>
          <w:bCs/>
        </w:rPr>
        <w:tab/>
        <w:t>3.</w:t>
      </w:r>
      <w:r w:rsidRPr="00082C5F">
        <w:rPr>
          <w:bCs/>
        </w:rPr>
        <w:tab/>
        <w:t>Requirements of Global technical regulations</w:t>
      </w:r>
      <w:r w:rsidRPr="00082C5F">
        <w:rPr>
          <w:bCs/>
        </w:rPr>
        <w:tab/>
      </w:r>
    </w:p>
    <w:p w14:paraId="53A22E09" w14:textId="77777777" w:rsidR="0015205A" w:rsidRPr="00082C5F" w:rsidRDefault="0015205A" w:rsidP="009F35DC">
      <w:pPr>
        <w:tabs>
          <w:tab w:val="right" w:pos="850"/>
          <w:tab w:val="left" w:pos="1134"/>
          <w:tab w:val="left" w:pos="1559"/>
          <w:tab w:val="left" w:pos="1984"/>
          <w:tab w:val="left" w:leader="dot" w:pos="8505"/>
          <w:tab w:val="right" w:pos="9356"/>
        </w:tabs>
        <w:spacing w:after="120"/>
        <w:rPr>
          <w:bCs/>
        </w:rPr>
      </w:pPr>
      <w:r w:rsidRPr="00082C5F">
        <w:rPr>
          <w:bCs/>
        </w:rPr>
        <w:tab/>
        <w:t>II.</w:t>
      </w:r>
      <w:r w:rsidRPr="00082C5F">
        <w:rPr>
          <w:bCs/>
        </w:rPr>
        <w:tab/>
        <w:t>Text of the Regulation</w:t>
      </w:r>
      <w:r w:rsidRPr="00082C5F">
        <w:rPr>
          <w:bCs/>
        </w:rPr>
        <w:tab/>
      </w:r>
    </w:p>
    <w:p w14:paraId="0FCCFBD8" w14:textId="77777777" w:rsidR="0015205A" w:rsidRPr="00082C5F" w:rsidRDefault="0015205A" w:rsidP="009F35DC">
      <w:pPr>
        <w:tabs>
          <w:tab w:val="right" w:pos="850"/>
          <w:tab w:val="left" w:pos="1134"/>
          <w:tab w:val="left" w:pos="1559"/>
          <w:tab w:val="left" w:leader="dot" w:pos="8505"/>
          <w:tab w:val="right" w:pos="9638"/>
        </w:tabs>
        <w:spacing w:after="120"/>
        <w:rPr>
          <w:bCs/>
        </w:rPr>
      </w:pPr>
      <w:r w:rsidRPr="00082C5F">
        <w:rPr>
          <w:bCs/>
        </w:rPr>
        <w:tab/>
        <w:t>1.</w:t>
      </w:r>
      <w:r w:rsidRPr="00082C5F">
        <w:rPr>
          <w:bCs/>
        </w:rPr>
        <w:tab/>
        <w:t>Purpose</w:t>
      </w:r>
      <w:r w:rsidRPr="00082C5F">
        <w:rPr>
          <w:bCs/>
        </w:rPr>
        <w:tab/>
      </w:r>
    </w:p>
    <w:p w14:paraId="45E64883" w14:textId="77777777"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t>2.</w:t>
      </w:r>
      <w:r w:rsidRPr="00082C5F">
        <w:rPr>
          <w:bCs/>
        </w:rPr>
        <w:tab/>
        <w:t>Application/Scope</w:t>
      </w:r>
      <w:r w:rsidRPr="00082C5F">
        <w:rPr>
          <w:bCs/>
        </w:rPr>
        <w:tab/>
      </w:r>
    </w:p>
    <w:p w14:paraId="2E78A886" w14:textId="77777777"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t>3.</w:t>
      </w:r>
      <w:r w:rsidRPr="00082C5F">
        <w:rPr>
          <w:bCs/>
        </w:rPr>
        <w:tab/>
        <w:t>Definitions</w:t>
      </w:r>
      <w:r w:rsidRPr="00082C5F">
        <w:rPr>
          <w:bCs/>
        </w:rPr>
        <w:tab/>
      </w:r>
    </w:p>
    <w:p w14:paraId="65E5FBD6" w14:textId="77777777"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t>4.</w:t>
      </w:r>
      <w:r w:rsidRPr="00082C5F">
        <w:rPr>
          <w:bCs/>
        </w:rPr>
        <w:tab/>
        <w:t>General requirements</w:t>
      </w:r>
      <w:r w:rsidRPr="00082C5F">
        <w:rPr>
          <w:bCs/>
        </w:rPr>
        <w:tab/>
      </w:r>
    </w:p>
    <w:p w14:paraId="42FB34CE" w14:textId="77777777"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t>5.</w:t>
      </w:r>
      <w:r w:rsidRPr="00082C5F">
        <w:rPr>
          <w:bCs/>
        </w:rPr>
        <w:tab/>
        <w:t>Performance requirements</w:t>
      </w:r>
      <w:r w:rsidRPr="00082C5F">
        <w:rPr>
          <w:bCs/>
        </w:rPr>
        <w:tab/>
      </w:r>
    </w:p>
    <w:p w14:paraId="3A25AA8A" w14:textId="77777777"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t>6.</w:t>
      </w:r>
      <w:r w:rsidRPr="00082C5F">
        <w:rPr>
          <w:bCs/>
        </w:rPr>
        <w:tab/>
        <w:t>Test conditions</w:t>
      </w:r>
      <w:r w:rsidRPr="00082C5F">
        <w:rPr>
          <w:bCs/>
        </w:rPr>
        <w:tab/>
      </w:r>
    </w:p>
    <w:p w14:paraId="520C3298" w14:textId="77777777" w:rsidR="0015205A" w:rsidRPr="00082C5F" w:rsidRDefault="0015205A" w:rsidP="00420504">
      <w:pPr>
        <w:pStyle w:val="H1G"/>
        <w:spacing w:before="120" w:after="120"/>
        <w:rPr>
          <w:b w:val="0"/>
          <w:bCs/>
        </w:rPr>
      </w:pPr>
      <w:r w:rsidRPr="00420504">
        <w:rPr>
          <w:b w:val="0"/>
          <w:bCs/>
          <w:sz w:val="20"/>
          <w:szCs w:val="16"/>
        </w:rPr>
        <w:t>Annexes</w:t>
      </w:r>
    </w:p>
    <w:p w14:paraId="38FDCF7B" w14:textId="124CB3D0" w:rsidR="0015205A" w:rsidRPr="00592C7A" w:rsidRDefault="0015205A" w:rsidP="009F35DC">
      <w:pPr>
        <w:tabs>
          <w:tab w:val="right" w:pos="850"/>
          <w:tab w:val="left" w:pos="1134"/>
          <w:tab w:val="left" w:pos="1559"/>
          <w:tab w:val="left" w:pos="1984"/>
          <w:tab w:val="left" w:leader="dot" w:pos="8505"/>
          <w:tab w:val="right" w:pos="9638"/>
        </w:tabs>
        <w:spacing w:after="120"/>
      </w:pPr>
      <w:r w:rsidRPr="00592C7A">
        <w:tab/>
      </w:r>
      <w:r w:rsidR="00420504" w:rsidRPr="00592C7A">
        <w:t>1</w:t>
      </w:r>
      <w:r w:rsidRPr="00592C7A">
        <w:tab/>
        <w:t>Height measurement test procedure</w:t>
      </w:r>
      <w:r w:rsidRPr="00592C7A">
        <w:tab/>
      </w:r>
    </w:p>
    <w:p w14:paraId="7C0D687D" w14:textId="28043994" w:rsidR="0015205A" w:rsidRPr="00592C7A" w:rsidRDefault="0015205A" w:rsidP="009F35DC">
      <w:pPr>
        <w:tabs>
          <w:tab w:val="right" w:pos="850"/>
          <w:tab w:val="left" w:pos="1134"/>
          <w:tab w:val="left" w:pos="1559"/>
          <w:tab w:val="left" w:pos="1984"/>
          <w:tab w:val="left" w:leader="dot" w:pos="8505"/>
          <w:tab w:val="right" w:pos="9638"/>
        </w:tabs>
        <w:spacing w:after="120"/>
      </w:pPr>
      <w:r w:rsidRPr="00592C7A">
        <w:tab/>
      </w:r>
      <w:r w:rsidR="00420504" w:rsidRPr="00592C7A">
        <w:t>2</w:t>
      </w:r>
      <w:r w:rsidRPr="00592C7A">
        <w:tab/>
        <w:t>Minimum width measurement test procedure</w:t>
      </w:r>
      <w:r w:rsidRPr="00592C7A">
        <w:tab/>
      </w:r>
    </w:p>
    <w:p w14:paraId="296E7634" w14:textId="357015CC" w:rsidR="0015205A" w:rsidRPr="00592C7A" w:rsidRDefault="0015205A" w:rsidP="009F35DC">
      <w:pPr>
        <w:tabs>
          <w:tab w:val="right" w:pos="850"/>
          <w:tab w:val="left" w:pos="1134"/>
          <w:tab w:val="left" w:pos="1559"/>
          <w:tab w:val="left" w:pos="1984"/>
          <w:tab w:val="left" w:leader="dot" w:pos="8505"/>
          <w:tab w:val="right" w:pos="9638"/>
        </w:tabs>
        <w:spacing w:after="120"/>
      </w:pPr>
      <w:r w:rsidRPr="00592C7A">
        <w:tab/>
      </w:r>
      <w:r w:rsidR="00420504" w:rsidRPr="00592C7A">
        <w:t>3</w:t>
      </w:r>
      <w:r w:rsidRPr="00592C7A">
        <w:tab/>
        <w:t>GAP measurement test procedure</w:t>
      </w:r>
      <w:r w:rsidRPr="00592C7A">
        <w:tab/>
      </w:r>
    </w:p>
    <w:p w14:paraId="1CABC1B8" w14:textId="0FAB3CE2" w:rsidR="0015205A" w:rsidRPr="00592C7A" w:rsidRDefault="0015205A" w:rsidP="009F35DC">
      <w:pPr>
        <w:tabs>
          <w:tab w:val="right" w:pos="850"/>
          <w:tab w:val="left" w:pos="1134"/>
          <w:tab w:val="left" w:pos="1559"/>
          <w:tab w:val="left" w:pos="1984"/>
          <w:tab w:val="left" w:leader="dot" w:pos="8505"/>
          <w:tab w:val="right" w:pos="9638"/>
        </w:tabs>
        <w:spacing w:after="120"/>
      </w:pPr>
      <w:r w:rsidRPr="00592C7A">
        <w:tab/>
      </w:r>
      <w:r w:rsidR="00420504" w:rsidRPr="00082C5F">
        <w:rPr>
          <w:bCs/>
        </w:rPr>
        <w:t>4</w:t>
      </w:r>
      <w:r w:rsidRPr="00592C7A">
        <w:tab/>
        <w:t>Backset measurement test procedure using the R-point method</w:t>
      </w:r>
      <w:r w:rsidRPr="00592C7A">
        <w:tab/>
      </w:r>
    </w:p>
    <w:p w14:paraId="422B55D3" w14:textId="53EDF609" w:rsidR="0015205A" w:rsidRPr="00082C5F" w:rsidRDefault="0015205A" w:rsidP="009F35DC">
      <w:pPr>
        <w:tabs>
          <w:tab w:val="right" w:pos="850"/>
          <w:tab w:val="left" w:pos="1134"/>
          <w:tab w:val="left" w:pos="1559"/>
          <w:tab w:val="left" w:pos="1984"/>
          <w:tab w:val="left" w:leader="dot" w:pos="8505"/>
          <w:tab w:val="right" w:pos="9638"/>
        </w:tabs>
        <w:spacing w:after="120"/>
        <w:rPr>
          <w:bCs/>
        </w:rPr>
      </w:pPr>
      <w:bookmarkStart w:id="6" w:name="_Hlk520279665"/>
      <w:r w:rsidRPr="00082C5F">
        <w:rPr>
          <w:bCs/>
        </w:rPr>
        <w:tab/>
      </w:r>
      <w:r w:rsidR="00420504" w:rsidRPr="00082C5F">
        <w:rPr>
          <w:bCs/>
        </w:rPr>
        <w:t>5</w:t>
      </w:r>
      <w:r w:rsidRPr="00082C5F">
        <w:rPr>
          <w:bCs/>
        </w:rPr>
        <w:tab/>
        <w:t>Displacement, backset retention, and strength test procedure</w:t>
      </w:r>
      <w:r w:rsidRPr="00082C5F">
        <w:rPr>
          <w:bCs/>
        </w:rPr>
        <w:tab/>
      </w:r>
    </w:p>
    <w:p w14:paraId="1388511A" w14:textId="05C48B11"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r>
      <w:r w:rsidR="00420504" w:rsidRPr="00082C5F">
        <w:rPr>
          <w:bCs/>
        </w:rPr>
        <w:t>6</w:t>
      </w:r>
      <w:r w:rsidRPr="00082C5F">
        <w:rPr>
          <w:bCs/>
        </w:rPr>
        <w:tab/>
        <w:t>Energy absorption test procedure</w:t>
      </w:r>
      <w:r w:rsidRPr="00082C5F">
        <w:rPr>
          <w:bCs/>
        </w:rPr>
        <w:tab/>
      </w:r>
    </w:p>
    <w:p w14:paraId="6F9C16ED" w14:textId="48417502"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r>
      <w:r w:rsidR="00420504" w:rsidRPr="00082C5F">
        <w:rPr>
          <w:bCs/>
        </w:rPr>
        <w:t>7</w:t>
      </w:r>
      <w:r w:rsidRPr="00082C5F">
        <w:rPr>
          <w:bCs/>
        </w:rPr>
        <w:tab/>
        <w:t>Height retention test procedure</w:t>
      </w:r>
      <w:r w:rsidRPr="00082C5F">
        <w:rPr>
          <w:bCs/>
        </w:rPr>
        <w:tab/>
      </w:r>
    </w:p>
    <w:p w14:paraId="5228830C" w14:textId="305818E1" w:rsidR="0015205A" w:rsidRPr="00592C7A" w:rsidRDefault="0015205A" w:rsidP="009F35DC">
      <w:pPr>
        <w:tabs>
          <w:tab w:val="right" w:pos="850"/>
          <w:tab w:val="left" w:pos="1134"/>
          <w:tab w:val="left" w:pos="1559"/>
          <w:tab w:val="left" w:pos="1984"/>
          <w:tab w:val="left" w:leader="dot" w:pos="8505"/>
          <w:tab w:val="right" w:pos="9638"/>
        </w:tabs>
        <w:spacing w:after="120"/>
      </w:pPr>
      <w:r w:rsidRPr="00592C7A">
        <w:tab/>
      </w:r>
      <w:r w:rsidR="00420504" w:rsidRPr="00082C5F">
        <w:rPr>
          <w:bCs/>
        </w:rPr>
        <w:t>8</w:t>
      </w:r>
      <w:r w:rsidRPr="00592C7A">
        <w:tab/>
        <w:t>Dynamic performance test procedure</w:t>
      </w:r>
      <w:r w:rsidRPr="00592C7A">
        <w:tab/>
      </w:r>
    </w:p>
    <w:p w14:paraId="7738546C" w14:textId="17A1BB4F" w:rsidR="0015205A" w:rsidRPr="00082C5F" w:rsidRDefault="00082C5F" w:rsidP="009F35DC">
      <w:pPr>
        <w:tabs>
          <w:tab w:val="right" w:pos="850"/>
          <w:tab w:val="left" w:pos="1134"/>
          <w:tab w:val="left" w:pos="1559"/>
          <w:tab w:val="left" w:pos="1984"/>
          <w:tab w:val="left" w:leader="dot" w:pos="8505"/>
          <w:tab w:val="right" w:pos="9638"/>
        </w:tabs>
        <w:spacing w:after="120"/>
        <w:rPr>
          <w:bCs/>
        </w:rPr>
      </w:pPr>
      <w:r w:rsidRPr="00082C5F">
        <w:rPr>
          <w:bCs/>
        </w:rPr>
        <w:tab/>
      </w:r>
      <w:r w:rsidR="00420504" w:rsidRPr="00082C5F">
        <w:rPr>
          <w:bCs/>
        </w:rPr>
        <w:t>9</w:t>
      </w:r>
      <w:r w:rsidR="0015205A" w:rsidRPr="00082C5F">
        <w:rPr>
          <w:bCs/>
        </w:rPr>
        <w:tab/>
        <w:t>Non-use position test procedure</w:t>
      </w:r>
      <w:r w:rsidR="0015205A" w:rsidRPr="00082C5F">
        <w:rPr>
          <w:bCs/>
        </w:rPr>
        <w:tab/>
      </w:r>
    </w:p>
    <w:p w14:paraId="470BB71C" w14:textId="641C928C" w:rsidR="0015205A" w:rsidRPr="00082C5F" w:rsidRDefault="0015205A" w:rsidP="009F35DC">
      <w:pPr>
        <w:tabs>
          <w:tab w:val="right" w:pos="850"/>
          <w:tab w:val="left" w:pos="1134"/>
          <w:tab w:val="left" w:pos="1559"/>
          <w:tab w:val="left" w:pos="1984"/>
          <w:tab w:val="left" w:leader="dot" w:pos="8505"/>
          <w:tab w:val="right" w:pos="9638"/>
        </w:tabs>
        <w:spacing w:after="120"/>
        <w:rPr>
          <w:bCs/>
        </w:rPr>
      </w:pPr>
      <w:r w:rsidRPr="00082C5F">
        <w:rPr>
          <w:bCs/>
        </w:rPr>
        <w:tab/>
      </w:r>
      <w:r w:rsidR="00420504" w:rsidRPr="00082C5F">
        <w:rPr>
          <w:bCs/>
        </w:rPr>
        <w:t>10</w:t>
      </w:r>
      <w:r w:rsidR="00082C5F" w:rsidRPr="00082C5F">
        <w:rPr>
          <w:bCs/>
        </w:rPr>
        <w:tab/>
      </w:r>
      <w:r w:rsidRPr="00082C5F">
        <w:rPr>
          <w:bCs/>
        </w:rPr>
        <w:t>Three-dimensional reference system</w:t>
      </w:r>
      <w:r w:rsidRPr="00082C5F">
        <w:rPr>
          <w:bCs/>
        </w:rPr>
        <w:tab/>
      </w:r>
    </w:p>
    <w:p w14:paraId="277C7B06" w14:textId="3B67787D" w:rsidR="0015205A" w:rsidRPr="00082C5F" w:rsidRDefault="00082C5F" w:rsidP="009F35DC">
      <w:pPr>
        <w:tabs>
          <w:tab w:val="right" w:pos="850"/>
          <w:tab w:val="left" w:pos="1134"/>
          <w:tab w:val="left" w:pos="1559"/>
          <w:tab w:val="left" w:leader="dot" w:pos="8505"/>
        </w:tabs>
        <w:spacing w:after="120"/>
        <w:ind w:left="1134" w:hanging="1134"/>
        <w:rPr>
          <w:bCs/>
        </w:rPr>
      </w:pPr>
      <w:r w:rsidRPr="00082C5F">
        <w:rPr>
          <w:bCs/>
        </w:rPr>
        <w:tab/>
      </w:r>
      <w:r w:rsidR="00420504" w:rsidRPr="00082C5F">
        <w:rPr>
          <w:bCs/>
        </w:rPr>
        <w:t>11</w:t>
      </w:r>
      <w:r w:rsidR="0015205A" w:rsidRPr="00082C5F">
        <w:rPr>
          <w:bCs/>
        </w:rPr>
        <w:tab/>
        <w:t xml:space="preserve">Procedure for validation of the H-point and R-point relationship </w:t>
      </w:r>
      <w:r w:rsidR="0015205A" w:rsidRPr="00082C5F">
        <w:rPr>
          <w:bCs/>
        </w:rPr>
        <w:br/>
        <w:t>for seating positions in motor vehicles</w:t>
      </w:r>
      <w:r w:rsidR="0015205A" w:rsidRPr="00082C5F">
        <w:rPr>
          <w:bCs/>
        </w:rPr>
        <w:tab/>
      </w:r>
    </w:p>
    <w:p w14:paraId="6D886474" w14:textId="2CD0AB34" w:rsidR="0015205A" w:rsidRPr="00082C5F" w:rsidRDefault="00082C5F" w:rsidP="009F35DC">
      <w:pPr>
        <w:tabs>
          <w:tab w:val="right" w:pos="850"/>
          <w:tab w:val="left" w:pos="1134"/>
          <w:tab w:val="left" w:pos="1559"/>
          <w:tab w:val="left" w:pos="1984"/>
          <w:tab w:val="left" w:leader="dot" w:pos="8505"/>
          <w:tab w:val="right" w:pos="9638"/>
        </w:tabs>
        <w:spacing w:after="120"/>
        <w:rPr>
          <w:bCs/>
        </w:rPr>
      </w:pPr>
      <w:r w:rsidRPr="00082C5F">
        <w:rPr>
          <w:bCs/>
        </w:rPr>
        <w:tab/>
      </w:r>
      <w:r w:rsidR="00420504" w:rsidRPr="00082C5F">
        <w:rPr>
          <w:bCs/>
        </w:rPr>
        <w:t>12</w:t>
      </w:r>
      <w:r w:rsidR="0015205A" w:rsidRPr="00082C5F">
        <w:rPr>
          <w:bCs/>
        </w:rPr>
        <w:tab/>
        <w:t>Description of the three-dimensional H-point machine</w:t>
      </w:r>
      <w:r w:rsidR="0015205A" w:rsidRPr="00082C5F">
        <w:rPr>
          <w:bCs/>
        </w:rPr>
        <w:tab/>
      </w:r>
      <w:r w:rsidR="00056328">
        <w:rPr>
          <w:bCs/>
        </w:rPr>
        <w:t>"</w:t>
      </w:r>
    </w:p>
    <w:bookmarkEnd w:id="6"/>
    <w:p w14:paraId="248296BA" w14:textId="77777777" w:rsidR="0015205A" w:rsidRPr="00592C7A" w:rsidRDefault="0015205A" w:rsidP="0015205A">
      <w:pPr>
        <w:pStyle w:val="SingleTxtG"/>
        <w:ind w:right="850"/>
      </w:pPr>
      <w:r w:rsidRPr="00592C7A">
        <w:br w:type="page"/>
      </w:r>
      <w:bookmarkStart w:id="7" w:name="_Hlk520280781"/>
      <w:r w:rsidRPr="00592C7A">
        <w:rPr>
          <w:i/>
        </w:rPr>
        <w:lastRenderedPageBreak/>
        <w:t>Part A, statement of technical rationale and justification</w:t>
      </w:r>
      <w:r w:rsidRPr="00592C7A">
        <w:t>, renumber as I and amend to read:</w:t>
      </w:r>
    </w:p>
    <w:p w14:paraId="40DD164B" w14:textId="77777777" w:rsidR="0015205A" w:rsidRPr="00592C7A" w:rsidRDefault="0015205A" w:rsidP="0015205A">
      <w:pPr>
        <w:pStyle w:val="HChG"/>
      </w:pPr>
      <w:r w:rsidRPr="00592C7A">
        <w:tab/>
      </w:r>
      <w:r w:rsidRPr="00592C7A">
        <w:rPr>
          <w:b w:val="0"/>
        </w:rPr>
        <w:t>"</w:t>
      </w:r>
      <w:r w:rsidRPr="00592C7A">
        <w:t>I.</w:t>
      </w:r>
      <w:r w:rsidRPr="00592C7A">
        <w:tab/>
        <w:t>Statement of technical rationale and justification</w:t>
      </w:r>
    </w:p>
    <w:p w14:paraId="7CAD01FA" w14:textId="77777777" w:rsidR="0015205A" w:rsidRPr="00592C7A" w:rsidRDefault="0015205A" w:rsidP="0015205A">
      <w:pPr>
        <w:pStyle w:val="H1G"/>
        <w:keepNext w:val="0"/>
        <w:keepLines w:val="0"/>
        <w:widowControl w:val="0"/>
        <w:suppressAutoHyphens w:val="0"/>
      </w:pPr>
      <w:r w:rsidRPr="00592C7A">
        <w:tab/>
        <w:t>A.</w:t>
      </w:r>
      <w:r w:rsidRPr="00592C7A">
        <w:tab/>
        <w:t>Phase 1</w:t>
      </w:r>
    </w:p>
    <w:p w14:paraId="1431BFA5" w14:textId="77777777" w:rsidR="0015205A" w:rsidRPr="00592C7A" w:rsidRDefault="0015205A" w:rsidP="005A3C95">
      <w:pPr>
        <w:pStyle w:val="H23G"/>
      </w:pPr>
      <w:r w:rsidRPr="00592C7A">
        <w:tab/>
      </w:r>
      <w:r w:rsidRPr="00420504">
        <w:rPr>
          <w:szCs w:val="16"/>
        </w:rPr>
        <w:t>1</w:t>
      </w:r>
      <w:r w:rsidRPr="00592C7A">
        <w:t>.</w:t>
      </w:r>
      <w:r w:rsidRPr="00592C7A">
        <w:tab/>
        <w:t>The safety concern…</w:t>
      </w:r>
    </w:p>
    <w:p w14:paraId="5391DF1A" w14:textId="77777777" w:rsidR="0015205A" w:rsidRPr="00592C7A" w:rsidRDefault="0015205A" w:rsidP="0015205A">
      <w:pPr>
        <w:pStyle w:val="SingleTxtG"/>
        <w:widowControl w:val="0"/>
        <w:suppressAutoHyphens w:val="0"/>
        <w:ind w:right="850"/>
      </w:pPr>
      <w:r w:rsidRPr="00592C7A">
        <w:t>1.</w:t>
      </w:r>
      <w:r w:rsidRPr="00592C7A">
        <w:tab/>
        <w:t>Whiplash injuries…</w:t>
      </w:r>
    </w:p>
    <w:p w14:paraId="1E28D133" w14:textId="77777777" w:rsidR="0015205A" w:rsidRPr="00592C7A" w:rsidRDefault="0015205A" w:rsidP="0015205A">
      <w:pPr>
        <w:pStyle w:val="SingleTxtG"/>
        <w:widowControl w:val="0"/>
        <w:suppressAutoHyphens w:val="0"/>
        <w:ind w:left="0" w:right="850"/>
      </w:pPr>
      <w:r w:rsidRPr="00592C7A">
        <w:tab/>
      </w:r>
      <w:r w:rsidRPr="00592C7A">
        <w:tab/>
        <w:t>…</w:t>
      </w:r>
    </w:p>
    <w:p w14:paraId="1EEE4275" w14:textId="77777777" w:rsidR="0015205A" w:rsidRPr="00592C7A" w:rsidRDefault="0015205A" w:rsidP="0015205A">
      <w:pPr>
        <w:pStyle w:val="SingleTxtG"/>
        <w:widowControl w:val="0"/>
        <w:suppressAutoHyphens w:val="0"/>
        <w:ind w:right="850"/>
      </w:pPr>
      <w:r w:rsidRPr="00592C7A">
        <w:t>121.</w:t>
      </w:r>
      <w:r w:rsidRPr="00592C7A">
        <w:tab/>
        <w:t>Additionally…also considered.</w:t>
      </w:r>
    </w:p>
    <w:p w14:paraId="35784D6F" w14:textId="77777777" w:rsidR="0015205A" w:rsidRPr="00592C7A" w:rsidRDefault="0015205A" w:rsidP="0015205A">
      <w:pPr>
        <w:pStyle w:val="H1G"/>
        <w:keepNext w:val="0"/>
        <w:keepLines w:val="0"/>
        <w:widowControl w:val="0"/>
        <w:suppressAutoHyphens w:val="0"/>
        <w:ind w:left="0" w:firstLine="0"/>
      </w:pPr>
      <w:r w:rsidRPr="00592C7A">
        <w:tab/>
        <w:t>B.</w:t>
      </w:r>
      <w:r w:rsidRPr="00592C7A">
        <w:tab/>
        <w:t>Phase 2</w:t>
      </w:r>
    </w:p>
    <w:p w14:paraId="633F6760" w14:textId="77777777" w:rsidR="0015205A" w:rsidRPr="00082C5F" w:rsidRDefault="0015205A" w:rsidP="0015205A">
      <w:pPr>
        <w:pStyle w:val="SingleTxtG"/>
      </w:pPr>
      <w:r w:rsidRPr="00082C5F">
        <w:tab/>
      </w:r>
      <w:bookmarkStart w:id="8" w:name="_Hlk18948621"/>
      <w:r w:rsidRPr="00082C5F">
        <w:t>122.</w:t>
      </w:r>
      <w:r w:rsidRPr="00082C5F">
        <w:tab/>
        <w:t>UN GTR No. 7 on heads restraints was established in the Global Registry on 13 March 2008 (ECE/TRANS/180/Add.7).  The aim was to mitigate the incidence of soft tissue injuries to the head, neck and spine, (commonly referred to as "whiplash" injuries) that result from vehicle impacts – predominantly rear impacts.</w:t>
      </w:r>
    </w:p>
    <w:p w14:paraId="126DB5BB" w14:textId="77777777" w:rsidR="0015205A" w:rsidRPr="00082C5F" w:rsidRDefault="0015205A" w:rsidP="0015205A">
      <w:pPr>
        <w:pStyle w:val="SingleTxtG"/>
      </w:pPr>
      <w:r w:rsidRPr="00082C5F">
        <w:t>123.</w:t>
      </w:r>
      <w:r w:rsidRPr="00082C5F">
        <w:tab/>
        <w:t>UN GTR No. 7 prescribes the use of an anthropometric test device to assess the risk of injury, and at the time of adoption, included detailed procedures for the use of the Hybrid III tool.  The Biomechanical Rear Impact Dummy II (BioRID II) tool was also recognised as a candidate tool in whiplash mitigation tests of which the UN GTR maintained a section for its subsequent adoption and associated assessment criteria.</w:t>
      </w:r>
    </w:p>
    <w:p w14:paraId="15E170F9" w14:textId="77777777" w:rsidR="0015205A" w:rsidRPr="00082C5F" w:rsidRDefault="0015205A" w:rsidP="0015205A">
      <w:pPr>
        <w:pStyle w:val="SingleTxtG"/>
      </w:pPr>
      <w:r w:rsidRPr="00082C5F">
        <w:t>124.</w:t>
      </w:r>
      <w:r w:rsidRPr="00082C5F">
        <w:tab/>
        <w:t>This amendment to UN GTR No. 7 concerns primarily the adoption of BioRID II. However, following a recommendation from the Executive Committee of the 1998 Agreement (AC.3) of the World Forum for Harmonization of Vehicle Regulation (WP.29), this amendment also amends the procedure for establishing the effective height of a head restraint and includes other editorial and technical changes that increase the effectiveness of the regulation.</w:t>
      </w:r>
    </w:p>
    <w:p w14:paraId="04B7B01E" w14:textId="77777777" w:rsidR="0015205A" w:rsidRPr="00082C5F" w:rsidRDefault="0015205A" w:rsidP="0015205A">
      <w:pPr>
        <w:pStyle w:val="SingleTxtG"/>
      </w:pPr>
      <w:r w:rsidRPr="00082C5F">
        <w:t>125.</w:t>
      </w:r>
      <w:r w:rsidRPr="00082C5F">
        <w:tab/>
        <w:t xml:space="preserve">The changes introduced by this amendment intend not to change the severity of </w:t>
      </w:r>
      <w:r w:rsidRPr="00082C5F">
        <w:tab/>
        <w:t>the original requirements. Contracting parties and regional economic integration</w:t>
      </w:r>
      <w:r w:rsidRPr="00082C5F">
        <w:tab/>
        <w:t>organizations would, however, be able to adopt a particular or a preferred tool into their national or regional legislation when introducing the BioRID Anthropomorphic Test Dummy (ATD).</w:t>
      </w:r>
    </w:p>
    <w:p w14:paraId="15EC1018" w14:textId="77777777" w:rsidR="0015205A" w:rsidRPr="00082C5F" w:rsidRDefault="0015205A" w:rsidP="005A3C95">
      <w:pPr>
        <w:pStyle w:val="H23G"/>
      </w:pPr>
      <w:r w:rsidRPr="00082C5F">
        <w:tab/>
        <w:t>2.</w:t>
      </w:r>
      <w:r w:rsidRPr="00082C5F">
        <w:tab/>
        <w:t xml:space="preserve">The Working Party on </w:t>
      </w:r>
      <w:r w:rsidRPr="005A3C95">
        <w:t>Passive</w:t>
      </w:r>
      <w:r w:rsidRPr="00082C5F">
        <w:t xml:space="preserve"> Safety </w:t>
      </w:r>
    </w:p>
    <w:p w14:paraId="1C322E1B" w14:textId="01706B4D" w:rsidR="0015205A" w:rsidRPr="00082C5F" w:rsidRDefault="0015205A" w:rsidP="0015205A">
      <w:pPr>
        <w:pStyle w:val="SingleTxtG"/>
      </w:pPr>
      <w:r w:rsidRPr="00082C5F">
        <w:t>126.</w:t>
      </w:r>
      <w:r w:rsidRPr="00082C5F">
        <w:tab/>
        <w:t>The World Forum, at its 143rd session in November 2007, agreed to establish an I</w:t>
      </w:r>
      <w:r w:rsidR="00777892">
        <w:t xml:space="preserve">nformal </w:t>
      </w:r>
      <w:r w:rsidRPr="00082C5F">
        <w:t>W</w:t>
      </w:r>
      <w:r w:rsidR="00777892">
        <w:t xml:space="preserve">orking </w:t>
      </w:r>
      <w:r w:rsidRPr="00082C5F">
        <w:t>G</w:t>
      </w:r>
      <w:r w:rsidR="00777892">
        <w:t>roup</w:t>
      </w:r>
      <w:r w:rsidRPr="00082C5F">
        <w:t xml:space="preserve"> </w:t>
      </w:r>
      <w:r w:rsidR="00571915">
        <w:t xml:space="preserve">(IWG) </w:t>
      </w:r>
      <w:r w:rsidRPr="00082C5F">
        <w:t>on developing UN GTR No. 7 (ECE/TRANS/WP.29/1064, para. 81) and agreed to consider</w:t>
      </w:r>
      <w:r w:rsidRPr="00082C5F" w:rsidDel="00A57359">
        <w:t xml:space="preserve"> </w:t>
      </w:r>
      <w:r w:rsidRPr="00082C5F">
        <w:t>(Informal document No. WP.29-143-23-Rev.1):</w:t>
      </w:r>
    </w:p>
    <w:p w14:paraId="4C1F7CED" w14:textId="77777777" w:rsidR="0015205A" w:rsidRPr="00082C5F" w:rsidRDefault="0015205A" w:rsidP="0015205A">
      <w:pPr>
        <w:pStyle w:val="SingleTxtG"/>
        <w:widowControl w:val="0"/>
        <w:suppressAutoHyphens w:val="0"/>
        <w:ind w:left="2268" w:right="850" w:hanging="567"/>
      </w:pPr>
      <w:r w:rsidRPr="00082C5F">
        <w:t>(a)</w:t>
      </w:r>
      <w:r w:rsidRPr="00082C5F">
        <w:tab/>
        <w:t>A head restraint height of 850 mm;</w:t>
      </w:r>
    </w:p>
    <w:p w14:paraId="6F0875FF" w14:textId="77777777" w:rsidR="0015205A" w:rsidRPr="00082C5F" w:rsidRDefault="0015205A" w:rsidP="00AA3B46">
      <w:pPr>
        <w:pStyle w:val="SingleTxtG"/>
        <w:ind w:firstLine="567"/>
      </w:pPr>
      <w:r w:rsidRPr="00082C5F">
        <w:t>(b)</w:t>
      </w:r>
      <w:r w:rsidRPr="00082C5F">
        <w:tab/>
        <w:t>An appropriate dynamic test, including the test procedure, injury criteria and the associated corridors for the biofidelic rear impact dummy – BioRID II.</w:t>
      </w:r>
    </w:p>
    <w:p w14:paraId="32A3B90A" w14:textId="77777777" w:rsidR="0015205A" w:rsidRPr="00082C5F" w:rsidRDefault="0015205A" w:rsidP="0015205A">
      <w:pPr>
        <w:pStyle w:val="SingleTxtG"/>
      </w:pPr>
      <w:r w:rsidRPr="00082C5F">
        <w:t>127.</w:t>
      </w:r>
      <w:r w:rsidRPr="00082C5F">
        <w:tab/>
        <w:t>At its 149th session in November 2009, the representative from Japan, along with the representatives of the United Kingdom and the United States of America submitted a proposal to AC.3 for developing amendments to the UN GTR. AC.3 adopted the proposal on the basis that the focus, in the first step, would be on developing a low-speed dynamic test using the BioRID II dummy and would begin with the procedures for defining the effective head restraint height. AC.3 acknowledged that detailed discussions on dummies would be conducted by a Technical Evaluation Group (TEG) who would report to the informal group. Detailed drawings on the specifications of the test tools were to be developed and provided to the secretariat as reference material.</w:t>
      </w:r>
    </w:p>
    <w:p w14:paraId="4DFE82C8" w14:textId="77777777" w:rsidR="0015205A" w:rsidRPr="00082C5F" w:rsidRDefault="0015205A" w:rsidP="0015205A">
      <w:pPr>
        <w:pStyle w:val="SingleTxtG"/>
      </w:pPr>
      <w:r w:rsidRPr="00082C5F">
        <w:t>128.</w:t>
      </w:r>
      <w:r w:rsidRPr="00082C5F">
        <w:tab/>
        <w:t xml:space="preserve">The dynamic evaluations of seats in addressing minor neck injuries (Maximum Abbreviated Injury Scale 1 – MAIS 1) that occur in low-speed rear impact crashes were </w:t>
      </w:r>
      <w:r w:rsidRPr="00082C5F">
        <w:lastRenderedPageBreak/>
        <w:t>conducted by insurance groups (i.e. International Insurance Whiplash Prevention Group (IIWPG), Insurance Institute for Highway Safety (IIHS) and Thatcham). The European New Car Assessment Programme (Euro NCAP)</w:t>
      </w:r>
      <w:r w:rsidRPr="00082C5F">
        <w:rPr>
          <w:rFonts w:ascii="MS Mincho" w:hAnsi="MS Mincho" w:cs="MS Mincho"/>
        </w:rPr>
        <w:t xml:space="preserve"> </w:t>
      </w:r>
      <w:r w:rsidRPr="00082C5F">
        <w:t>and the Korean New Car Assessment Program (KNCAP) introduced dynamic evaluations of seats in 2008; the Japanese New Car Assessment Programme (JNCAP) in 2009, and the China New Car Assessment Programme in 2012. However, the testing and evaluation methods varied from one programme to another. Additionally, the European Enhanced Vehicle-safety Committee (EEVC) Working Group 12 had investigated the appropriate dynamic test for addressing minor injuries in low-speed crashes. This included the test procedure, injury criteria and the associated corridors for the BioRID II dummy.</w:t>
      </w:r>
    </w:p>
    <w:p w14:paraId="37EC1DCE" w14:textId="77777777" w:rsidR="0015205A" w:rsidRPr="00082C5F" w:rsidRDefault="0015205A" w:rsidP="0015205A">
      <w:pPr>
        <w:pStyle w:val="SingleTxtG"/>
      </w:pPr>
      <w:r w:rsidRPr="00082C5F">
        <w:t>129.</w:t>
      </w:r>
      <w:r w:rsidRPr="00082C5F">
        <w:tab/>
        <w:t>An in-depth review of a first set of data from the expert of the United States of America showed that while a number of AIS 2 and AIS 3 injuries occur in rear impact crashes at speeds greater than 18 km/h, most of the neck injuries (which are the focus of this UN GTR and which can be evaluated with a rear impact dummy) are AIS 1. AIS 1 injuries occur in approximately equal numbers below or above 18 km/h. Research from the expert of Japan showed similar results, with a significant number of long-term minor neck injuries occurring at 16–25 km/h (</w:t>
      </w:r>
      <w:hyperlink r:id="rId12" w:history="1">
        <w:r w:rsidRPr="00082C5F">
          <w:t>www.unece.org/trans/doc/2010/wp29grsp/GTR7-02-16e.pdf</w:t>
        </w:r>
      </w:hyperlink>
      <w:r w:rsidRPr="00082C5F">
        <w:t>).</w:t>
      </w:r>
    </w:p>
    <w:p w14:paraId="784037EE" w14:textId="77777777" w:rsidR="0015205A" w:rsidRPr="00082C5F" w:rsidRDefault="0015205A" w:rsidP="0015205A">
      <w:pPr>
        <w:pStyle w:val="SingleTxtG"/>
      </w:pPr>
      <w:r w:rsidRPr="00082C5F">
        <w:t>130.</w:t>
      </w:r>
      <w:r w:rsidRPr="00082C5F">
        <w:tab/>
        <w:t>An evaluation of research by EEVC, "Recommendations for a Low-speed Rear Impact Sled Test Pulse", concluded that most long-term minor neck injuries (greater than one month) are sustained at speeds between 16 and 25 km/h (</w:t>
      </w:r>
      <w:hyperlink r:id="rId13" w:history="1">
        <w:r w:rsidRPr="00082C5F">
          <w:rPr>
            <w:rStyle w:val="Hyperlink"/>
            <w:color w:val="auto"/>
          </w:rPr>
          <w:t>www.eevc.org/publicdocs/EEVC_WG20_Pulse_Recommendations_Sept_2007.pdf</w:t>
        </w:r>
      </w:hyperlink>
      <w:r w:rsidRPr="00082C5F">
        <w:t>).  The expert from the United States of America evaluated several dummies in addressing long-term minor neck injuries and compared them to cadaver testing at 24 km/h.</w:t>
      </w:r>
    </w:p>
    <w:p w14:paraId="52AEAC55" w14:textId="19FF8D3D" w:rsidR="0015205A" w:rsidRPr="00082C5F" w:rsidRDefault="0015205A" w:rsidP="0015205A">
      <w:pPr>
        <w:pStyle w:val="SingleTxtG"/>
      </w:pPr>
      <w:r w:rsidRPr="00082C5F">
        <w:t>131.</w:t>
      </w:r>
      <w:r w:rsidRPr="00082C5F">
        <w:tab/>
        <w:t>Although previous research differentiated between "low speed" and " all the research was conducted at speeds which could be considered as "low speed" for short-term and long-term minor neck injuries. As a complement to speed</w:t>
      </w:r>
      <w:r w:rsidRPr="00082C5F" w:rsidDel="009C4F47">
        <w:t xml:space="preserve"> </w:t>
      </w:r>
      <w:r w:rsidRPr="00082C5F">
        <w:t>tests, the IWG developed a comprehensive approach to determining the most appropriate test pulse(s) to mitigate minor neck injuries. This resulted in a level of injury benefit comparable to the requirements of UN GTR No. 7. IWG also identified options which provided additional benefits focusing on long-term injuries during the time frame of the work schedule these could be promoted but this work should not delay the principal task.</w:t>
      </w:r>
    </w:p>
    <w:p w14:paraId="121610EC" w14:textId="77777777" w:rsidR="0015205A" w:rsidRPr="00082C5F" w:rsidRDefault="0015205A" w:rsidP="0015205A">
      <w:pPr>
        <w:pStyle w:val="SingleTxtG"/>
      </w:pPr>
      <w:r w:rsidRPr="00082C5F">
        <w:t>132.</w:t>
      </w:r>
      <w:r w:rsidRPr="00082C5F">
        <w:tab/>
        <w:t>At the 153rd session of the World Forum, the representatives of Japan, the United Kingdom and the United States of America jointly submitted a proposal to amend the Terms of Reference (ToR) so that the dynamic evaluation method under study could focus on reducing injuries from low-speed rear impact crashes. The aim was to finalize the draft amendments to the UN GTR for recommendation at the 2012 December session of GRSP and for establishment at the June 2013 session of AC.3. The amendment proposal for ToR was approved.</w:t>
      </w:r>
    </w:p>
    <w:p w14:paraId="7393F19E" w14:textId="77777777" w:rsidR="0015205A" w:rsidRPr="00082C5F" w:rsidRDefault="0015205A" w:rsidP="0015205A">
      <w:pPr>
        <w:pStyle w:val="SingleTxtG"/>
      </w:pPr>
      <w:r w:rsidRPr="00082C5F">
        <w:t>133.</w:t>
      </w:r>
      <w:r w:rsidRPr="00082C5F">
        <w:tab/>
        <w:t>At the 154th session of the World Forum, a delay was reported in the injury criteria work of the experts of Japan and the United States of America that would hinder the satisfactory conclusion of the work. In addition, the representative of the United States of America questioned whether the dummy drawing package and other specifications would not be better incorporated into a separate UN GTR. The development of a Mutual Resolution No. 1 (M.R.1) between the 1958 and 1998 Agreements was decided upon and submitted to WP.29 for discussion.</w:t>
      </w:r>
    </w:p>
    <w:p w14:paraId="0DA929F8" w14:textId="77777777" w:rsidR="0015205A" w:rsidRPr="00082C5F" w:rsidRDefault="0015205A" w:rsidP="0015205A">
      <w:pPr>
        <w:pStyle w:val="SingleTxtG"/>
      </w:pPr>
      <w:r w:rsidRPr="00082C5F">
        <w:t>134.</w:t>
      </w:r>
      <w:r w:rsidRPr="00082C5F">
        <w:tab/>
        <w:t>At the 157th session of the World Forum, the representative of the United Kingdom, on behalf of the Chair of the IWG, reported difficulties in finalising the work on replacing the Hybrid III with the BioRID II within the scheduled timeframe and, that the IWG would require a twelve-month extension of its mandate to deliver the injury criteria. AC.3 agreed to extend the mandate of the IWG until December 2013.</w:t>
      </w:r>
    </w:p>
    <w:p w14:paraId="2DBBD467" w14:textId="77777777" w:rsidR="0015205A" w:rsidRPr="00082C5F" w:rsidRDefault="0015205A" w:rsidP="0015205A">
      <w:pPr>
        <w:pStyle w:val="SingleTxtG"/>
        <w:rPr>
          <w:rFonts w:eastAsia="MS PGothic"/>
          <w:lang w:eastAsia="ja-JP"/>
        </w:rPr>
      </w:pPr>
      <w:r w:rsidRPr="00082C5F">
        <w:t>135.</w:t>
      </w:r>
      <w:r w:rsidRPr="00082C5F">
        <w:tab/>
        <w:t>At the 158th session of the World Forum, a proposal was submitted (ECE/TRANS/WP.29/2012/124 and WP.29-158-19) for a protocol on drawings, calibration and maintenance procedures associated with test tools referenced by UN Regulations and UN GTR in the framework of the 1958 and 1998 Agreements. Finally,</w:t>
      </w:r>
      <w:r w:rsidRPr="00592C7A">
        <w:rPr>
          <w:b/>
          <w:bCs/>
        </w:rPr>
        <w:t xml:space="preserve"> </w:t>
      </w:r>
      <w:r w:rsidRPr="00082C5F">
        <w:t>WP.29 and AC.3 adopted the M.R.1 (ECE/TRANS/WP.29/2012/124 as amended by WP.29-158-19).</w:t>
      </w:r>
      <w:r w:rsidRPr="00082C5F">
        <w:rPr>
          <w:rFonts w:eastAsia="MS PGothic"/>
          <w:lang w:eastAsia="ja-JP"/>
        </w:rPr>
        <w:t xml:space="preserve"> </w:t>
      </w:r>
    </w:p>
    <w:p w14:paraId="19D04DEF" w14:textId="77777777" w:rsidR="0015205A" w:rsidRPr="00082C5F" w:rsidRDefault="0015205A" w:rsidP="0015205A">
      <w:pPr>
        <w:pStyle w:val="SingleTxtG"/>
        <w:rPr>
          <w:lang w:eastAsia="ja-JP"/>
        </w:rPr>
      </w:pPr>
      <w:r w:rsidRPr="00082C5F">
        <w:rPr>
          <w:rFonts w:eastAsia="MS PGothic"/>
          <w:lang w:eastAsia="ja-JP"/>
        </w:rPr>
        <w:lastRenderedPageBreak/>
        <w:t>136.</w:t>
      </w:r>
      <w:r w:rsidRPr="00082C5F">
        <w:rPr>
          <w:rFonts w:eastAsia="MS PGothic"/>
          <w:lang w:eastAsia="ja-JP"/>
        </w:rPr>
        <w:tab/>
        <w:t>At the 160th session of WP.29,</w:t>
      </w:r>
      <w:r w:rsidRPr="00082C5F">
        <w:rPr>
          <w:lang w:eastAsia="ja-JP"/>
        </w:rPr>
        <w:t xml:space="preserve"> the representative of the United Kingdom, on behalf of the Chair of the IWG on UN GTR No. 7, Phase 2, reported on the progress</w:t>
      </w:r>
      <w:r w:rsidRPr="00082C5F" w:rsidDel="00D015C7">
        <w:rPr>
          <w:lang w:eastAsia="ja-JP"/>
        </w:rPr>
        <w:t xml:space="preserve"> </w:t>
      </w:r>
      <w:r w:rsidRPr="00082C5F">
        <w:rPr>
          <w:lang w:eastAsia="ja-JP"/>
        </w:rPr>
        <w:t>of IWG. AC.3 discussed the way forward:</w:t>
      </w:r>
    </w:p>
    <w:p w14:paraId="674A8D7B" w14:textId="60E947D0" w:rsidR="0015205A" w:rsidRPr="00082C5F" w:rsidRDefault="0015205A" w:rsidP="0015205A">
      <w:pPr>
        <w:pStyle w:val="SingleTxtG"/>
        <w:widowControl w:val="0"/>
        <w:suppressAutoHyphens w:val="0"/>
        <w:ind w:left="2268" w:right="850" w:hanging="567"/>
      </w:pPr>
      <w:r w:rsidRPr="00082C5F">
        <w:t>(a)</w:t>
      </w:r>
      <w:r w:rsidRPr="00082C5F">
        <w:tab/>
      </w:r>
      <w:r w:rsidR="00420504">
        <w:t>T</w:t>
      </w:r>
      <w:r w:rsidRPr="00082C5F">
        <w:t>he measurement of height of head restraint; and then</w:t>
      </w:r>
    </w:p>
    <w:p w14:paraId="3222A8B6" w14:textId="518A961E" w:rsidR="0015205A" w:rsidRPr="00082C5F" w:rsidRDefault="0015205A" w:rsidP="0015205A">
      <w:pPr>
        <w:pStyle w:val="SingleTxtG"/>
        <w:widowControl w:val="0"/>
        <w:suppressAutoHyphens w:val="0"/>
        <w:ind w:left="2268" w:right="850" w:hanging="567"/>
      </w:pPr>
      <w:r w:rsidRPr="00082C5F">
        <w:t>(b)</w:t>
      </w:r>
      <w:r w:rsidRPr="00082C5F">
        <w:tab/>
      </w:r>
      <w:r w:rsidR="00420504">
        <w:t>T</w:t>
      </w:r>
      <w:r w:rsidRPr="00082C5F">
        <w:t>he dynamic test.</w:t>
      </w:r>
    </w:p>
    <w:p w14:paraId="76AF1FB6" w14:textId="77777777" w:rsidR="0015205A" w:rsidRPr="00082C5F" w:rsidRDefault="0015205A" w:rsidP="0015205A">
      <w:pPr>
        <w:pStyle w:val="SingleTxtG"/>
        <w:rPr>
          <w:lang w:eastAsia="ja-JP"/>
        </w:rPr>
      </w:pPr>
      <w:r w:rsidRPr="00082C5F">
        <w:rPr>
          <w:lang w:eastAsia="ja-JP"/>
        </w:rPr>
        <w:t>AC.3 preferred to proceed in a one-step approach, to consider a complete proposal, including a draft Addendum to M.R.1 and agreed to extend the mandate of the IWG until the end of 2015.</w:t>
      </w:r>
    </w:p>
    <w:p w14:paraId="376081E7" w14:textId="77777777" w:rsidR="0015205A" w:rsidRPr="00082C5F" w:rsidRDefault="0015205A" w:rsidP="0015205A">
      <w:pPr>
        <w:pStyle w:val="SingleTxtG"/>
      </w:pPr>
      <w:r w:rsidRPr="00082C5F">
        <w:t>137.</w:t>
      </w:r>
      <w:r w:rsidRPr="00082C5F">
        <w:tab/>
        <w:t>At the 166th session of WP.29, the representative of Japan reported on the working progress of the IWG on UN GTR No.7, Phase 2, announcing that the IWG would submit the injury criteria proposal and the pass/fail criteria, at the December 2015 session of GRSP and the final proposal at the May 2016 session of GRSP. AC.3 agreed to extend the mandate of the IWG until December 2016.</w:t>
      </w:r>
    </w:p>
    <w:p w14:paraId="0C644D45" w14:textId="77777777" w:rsidR="0015205A" w:rsidRPr="00082C5F" w:rsidRDefault="0015205A" w:rsidP="0015205A">
      <w:pPr>
        <w:pStyle w:val="SingleTxtG"/>
        <w:rPr>
          <w:lang w:eastAsia="ja-JP"/>
        </w:rPr>
      </w:pPr>
      <w:r w:rsidRPr="00082C5F">
        <w:rPr>
          <w:lang w:eastAsia="ja-JP"/>
        </w:rPr>
        <w:t>138.</w:t>
      </w:r>
      <w:r w:rsidRPr="00082C5F">
        <w:rPr>
          <w:lang w:eastAsia="ja-JP"/>
        </w:rPr>
        <w:tab/>
        <w:t>At the 167th session of WP.29, the representative of Japan reported on the work status of IWG. The group was waiting for output from Post Mortem Human Subjects (PMHS) studies conducted by the National Highway Traffic Safety Administration (NHTSA). This work would help to establish pass/fail criteria. However, while the study performed by NHTSA had provided good data on the reproducibility and repeatability of the BioRID, it was not possible to determine the correlation between the dummy and PMHS. Therefore, more work would be needed to establish statistical significance. He also informed AC.3 that IWG had transmitted an updated draft amendment to the UN GTR to GRSP for discussion at its December 2015 session and that the details of the proposal would be refined before that GRSP session. He added that he expected a final proposal at the May 2016 session of GRSP on UN GTR No. 7 and M.R.1 and that these would be brought to the November 2016 session of WP.29.</w:t>
      </w:r>
    </w:p>
    <w:p w14:paraId="7EF4F514" w14:textId="77777777" w:rsidR="0015205A" w:rsidRPr="00082C5F" w:rsidRDefault="0015205A" w:rsidP="0015205A">
      <w:pPr>
        <w:pStyle w:val="SingleTxtG"/>
        <w:rPr>
          <w:lang w:eastAsia="ja-JP"/>
        </w:rPr>
      </w:pPr>
      <w:r w:rsidRPr="00082C5F">
        <w:rPr>
          <w:lang w:eastAsia="ja-JP"/>
        </w:rPr>
        <w:t>139.</w:t>
      </w:r>
      <w:r w:rsidRPr="00082C5F">
        <w:rPr>
          <w:lang w:eastAsia="ja-JP"/>
        </w:rPr>
        <w:tab/>
        <w:t>At the 168th session of WP.29,</w:t>
      </w:r>
      <w:r w:rsidRPr="00082C5F">
        <w:rPr>
          <w:kern w:val="24"/>
          <w:lang w:eastAsia="ja-JP"/>
        </w:rPr>
        <w:t xml:space="preserve"> t</w:t>
      </w:r>
      <w:r w:rsidRPr="00082C5F">
        <w:rPr>
          <w:lang w:eastAsia="ja-JP"/>
        </w:rPr>
        <w:t>he representative of the United Kingdom (Chair of AC.3) reported on the work status of IWG. He informed AC.3 that IWG would expect a more advanced proposal at the May 2016 session of GRSP of UN GTR No. 7 and of Addendum 1 to M.R.1 to incorporate BioRID specifications. AC.3 endorsed his request of an extension of the mandate of the IWG until March 2017.</w:t>
      </w:r>
    </w:p>
    <w:p w14:paraId="166AF621" w14:textId="77777777" w:rsidR="0015205A" w:rsidRPr="00082C5F" w:rsidRDefault="0015205A" w:rsidP="0015205A">
      <w:pPr>
        <w:pStyle w:val="SingleTxtG"/>
        <w:rPr>
          <w:lang w:eastAsia="ja-JP"/>
        </w:rPr>
      </w:pPr>
      <w:r w:rsidRPr="00082C5F">
        <w:rPr>
          <w:lang w:eastAsia="ja-JP"/>
        </w:rPr>
        <w:t>140.</w:t>
      </w:r>
      <w:r w:rsidRPr="00082C5F">
        <w:rPr>
          <w:lang w:eastAsia="ja-JP"/>
        </w:rPr>
        <w:tab/>
        <w:t>At the 170th session of WP.29,</w:t>
      </w:r>
      <w:r w:rsidRPr="00082C5F">
        <w:t xml:space="preserve"> </w:t>
      </w:r>
      <w:r w:rsidRPr="00082C5F">
        <w:rPr>
          <w:lang w:eastAsia="ja-JP"/>
        </w:rPr>
        <w:t>the representative of Japan reported on the work progress of IWG. Since the IWG meeting in September 2015, studies on PMHS by NHTSA had not been sufficient to provide data to enable the establishment of suitable injury criteria. The IWG was waiting for further study results on PMHS to be conducted by NHTSA, which were expected by spring 2017. He clarified that these results might help the full incorporation of BioRID into the UN GTR and avoid the adoption of empirical values. He advised that the IWG would provide an update on the progress of work at the March 2017 session of AC.3 to seek consent for a revised timetable for the delivery of the proposed amendment to UN GTR No. 7.</w:t>
      </w:r>
    </w:p>
    <w:p w14:paraId="20711F31" w14:textId="77777777" w:rsidR="0015205A" w:rsidRPr="00082C5F" w:rsidRDefault="0015205A" w:rsidP="0015205A">
      <w:pPr>
        <w:pStyle w:val="SingleTxtG"/>
        <w:rPr>
          <w:lang w:eastAsia="ja-JP"/>
        </w:rPr>
      </w:pPr>
      <w:r w:rsidRPr="00082C5F">
        <w:rPr>
          <w:lang w:eastAsia="ja-JP"/>
        </w:rPr>
        <w:t>141.</w:t>
      </w:r>
      <w:r w:rsidRPr="00082C5F">
        <w:rPr>
          <w:lang w:eastAsia="ja-JP"/>
        </w:rPr>
        <w:tab/>
        <w:t>At the 171st session of WP.29, the Chair of the IWG on UN GTR No.7, Phase 2 reminded WP.29 that the work to establish injury criteria, based on biomechanical data, had been inconclusive and that the work of the group had now been suspended for approximately eighteen months. It appeared that new data would not be available before the end of 2017 and that a different approach might be necessary. AC.3 extended the mandate of the IWG until June 2018.</w:t>
      </w:r>
    </w:p>
    <w:p w14:paraId="2EC64E0E" w14:textId="77777777" w:rsidR="0015205A" w:rsidRPr="00082C5F" w:rsidRDefault="0015205A" w:rsidP="0015205A">
      <w:pPr>
        <w:pStyle w:val="SingleTxtG"/>
        <w:rPr>
          <w:lang w:eastAsia="ja-JP"/>
        </w:rPr>
      </w:pPr>
      <w:r w:rsidRPr="00082C5F">
        <w:rPr>
          <w:lang w:eastAsia="ja-JP"/>
        </w:rPr>
        <w:t>142.</w:t>
      </w:r>
      <w:r w:rsidRPr="00082C5F">
        <w:tab/>
      </w:r>
      <w:r w:rsidRPr="00082C5F">
        <w:rPr>
          <w:lang w:eastAsia="ja-JP"/>
        </w:rPr>
        <w:t>At the 172nd session of WP.29, the representative of the United Kingdom on behalf of the Chair of IWG, reported that IWG had been unable to establish injury criteria directly from PMHS testing but that they had developed some understanding based on empirical data. He added that the expert from the United States of America had agreed to explore their ability to provide further PMHS data, but it seemed likely that they would not be able to complete any related work before the end of 2017.</w:t>
      </w:r>
      <w:r w:rsidRPr="00592C7A">
        <w:rPr>
          <w:b/>
          <w:bCs/>
          <w:lang w:eastAsia="ja-JP"/>
        </w:rPr>
        <w:t xml:space="preserve"> </w:t>
      </w:r>
      <w:r w:rsidRPr="00082C5F">
        <w:rPr>
          <w:lang w:eastAsia="ja-JP"/>
        </w:rPr>
        <w:t>Accordingly, AC.3 agreed to extend the time mandate for IWG to allow finalization of its work. by using an empirical approach if the data could not be obtained.</w:t>
      </w:r>
    </w:p>
    <w:p w14:paraId="08AD2BDB" w14:textId="1C15696A" w:rsidR="0015205A" w:rsidRPr="00082C5F" w:rsidRDefault="0015205A" w:rsidP="0015205A">
      <w:pPr>
        <w:pStyle w:val="SingleTxtG"/>
        <w:rPr>
          <w:lang w:eastAsia="ja-JP"/>
        </w:rPr>
      </w:pPr>
      <w:r w:rsidRPr="00082C5F">
        <w:rPr>
          <w:lang w:eastAsia="ja-JP"/>
        </w:rPr>
        <w:t>143.</w:t>
      </w:r>
      <w:r w:rsidRPr="00082C5F">
        <w:rPr>
          <w:lang w:eastAsia="ja-JP"/>
        </w:rPr>
        <w:tab/>
        <w:t xml:space="preserve">At the 175th session of WP.29, the Chair of the IWG on Phase 2 of UN GTR No. 7 on head restraints, informed WP.29 that IWG had not been able to establish a correlation </w:t>
      </w:r>
      <w:r w:rsidRPr="00082C5F">
        <w:rPr>
          <w:lang w:eastAsia="ja-JP"/>
        </w:rPr>
        <w:lastRenderedPageBreak/>
        <w:t xml:space="preserve">between PMHS and BioRID responses. Developing injury criteria directly from PMHS testing required still further research. However, he explained that the IWG intended to restart its activity to submit an official proposal of amendments to the UN GTR based on empirical data at the December 2018 session of GRSP. The proposed amendments would also be introduced as a revision to UN Regulation </w:t>
      </w:r>
      <w:r w:rsidR="00E101F5">
        <w:rPr>
          <w:lang w:eastAsia="ja-JP"/>
        </w:rPr>
        <w:t>No.</w:t>
      </w:r>
      <w:r w:rsidRPr="00082C5F">
        <w:rPr>
          <w:lang w:eastAsia="ja-JP"/>
        </w:rPr>
        <w:t xml:space="preserve">17.  The amendments would be presented as: </w:t>
      </w:r>
    </w:p>
    <w:p w14:paraId="76782FF2" w14:textId="441F61D1" w:rsidR="0015205A" w:rsidRPr="00082C5F" w:rsidRDefault="0015205A" w:rsidP="00AA3B46">
      <w:pPr>
        <w:pStyle w:val="SingleTxtG"/>
        <w:ind w:firstLine="567"/>
        <w:rPr>
          <w:lang w:eastAsia="ja-JP"/>
        </w:rPr>
      </w:pPr>
      <w:r w:rsidRPr="00082C5F">
        <w:rPr>
          <w:lang w:eastAsia="ja-JP"/>
        </w:rPr>
        <w:t>(a)</w:t>
      </w:r>
      <w:r w:rsidRPr="00082C5F">
        <w:rPr>
          <w:lang w:eastAsia="ja-JP"/>
        </w:rPr>
        <w:tab/>
      </w:r>
      <w:r w:rsidR="00420504">
        <w:rPr>
          <w:lang w:eastAsia="ja-JP"/>
        </w:rPr>
        <w:t>A</w:t>
      </w:r>
      <w:r w:rsidRPr="00082C5F">
        <w:rPr>
          <w:lang w:eastAsia="ja-JP"/>
        </w:rPr>
        <w:t xml:space="preserve">n informal document to introduce the latest development of the IWG on injury criteria, </w:t>
      </w:r>
    </w:p>
    <w:p w14:paraId="7BD44A60" w14:textId="0C4E561B" w:rsidR="0015205A" w:rsidRPr="00082C5F" w:rsidRDefault="0015205A" w:rsidP="00420504">
      <w:pPr>
        <w:pStyle w:val="SingleTxtG"/>
        <w:ind w:firstLine="567"/>
        <w:rPr>
          <w:lang w:eastAsia="ja-JP"/>
        </w:rPr>
      </w:pPr>
      <w:r w:rsidRPr="00082C5F">
        <w:rPr>
          <w:lang w:eastAsia="ja-JP"/>
        </w:rPr>
        <w:t>(b)</w:t>
      </w:r>
      <w:r w:rsidRPr="00082C5F">
        <w:rPr>
          <w:lang w:eastAsia="ja-JP"/>
        </w:rPr>
        <w:tab/>
      </w:r>
      <w:r w:rsidR="00420504">
        <w:rPr>
          <w:lang w:eastAsia="ja-JP"/>
        </w:rPr>
        <w:t>T</w:t>
      </w:r>
      <w:r w:rsidRPr="00082C5F">
        <w:rPr>
          <w:lang w:eastAsia="ja-JP"/>
        </w:rPr>
        <w:t>he final status report of the IWG, and</w:t>
      </w:r>
    </w:p>
    <w:p w14:paraId="1A3641A2" w14:textId="170DB099" w:rsidR="0015205A" w:rsidRPr="00082C5F" w:rsidRDefault="0015205A" w:rsidP="00AA3B46">
      <w:pPr>
        <w:pStyle w:val="SingleTxtG"/>
        <w:ind w:firstLine="567"/>
        <w:rPr>
          <w:lang w:eastAsia="ja-JP"/>
        </w:rPr>
      </w:pPr>
      <w:r w:rsidRPr="00082C5F">
        <w:rPr>
          <w:lang w:eastAsia="ja-JP"/>
        </w:rPr>
        <w:t>(c)</w:t>
      </w:r>
      <w:r w:rsidRPr="00082C5F">
        <w:rPr>
          <w:lang w:eastAsia="ja-JP"/>
        </w:rPr>
        <w:tab/>
      </w:r>
      <w:r w:rsidR="00420504">
        <w:rPr>
          <w:lang w:eastAsia="ja-JP"/>
        </w:rPr>
        <w:t>A</w:t>
      </w:r>
      <w:r w:rsidRPr="00082C5F">
        <w:rPr>
          <w:lang w:eastAsia="ja-JP"/>
        </w:rPr>
        <w:t xml:space="preserve"> proposal of Addendum 1 to the M.R.1 to incorporate drawings and specifications of the BioRID. </w:t>
      </w:r>
    </w:p>
    <w:p w14:paraId="2E80A7F6" w14:textId="77777777" w:rsidR="0015205A" w:rsidRPr="00082C5F" w:rsidRDefault="0015205A" w:rsidP="0015205A">
      <w:pPr>
        <w:pStyle w:val="SingleTxtG"/>
        <w:rPr>
          <w:lang w:eastAsia="ja-JP"/>
        </w:rPr>
      </w:pPr>
      <w:r w:rsidRPr="00082C5F">
        <w:rPr>
          <w:lang w:eastAsia="ja-JP"/>
        </w:rPr>
        <w:t>He expected finalization of this work within one year of activity and therefore requested an extension of the mandate. AC.3 agreed to the extension of the mandate until June 2019.</w:t>
      </w:r>
    </w:p>
    <w:p w14:paraId="18B8667B" w14:textId="1741A0C4" w:rsidR="0015205A" w:rsidRPr="00082C5F" w:rsidRDefault="0015205A" w:rsidP="0015205A">
      <w:pPr>
        <w:spacing w:after="120"/>
        <w:ind w:left="1134" w:right="1134"/>
        <w:jc w:val="both"/>
        <w:rPr>
          <w:lang w:eastAsia="ja-JP"/>
        </w:rPr>
      </w:pPr>
      <w:r w:rsidRPr="00082C5F">
        <w:rPr>
          <w:lang w:eastAsia="ja-JP"/>
        </w:rPr>
        <w:t>144.</w:t>
      </w:r>
      <w:r w:rsidR="00420504">
        <w:rPr>
          <w:lang w:eastAsia="ja-JP"/>
        </w:rPr>
        <w:tab/>
      </w:r>
      <w:r w:rsidRPr="00082C5F">
        <w:rPr>
          <w:lang w:eastAsia="ja-JP"/>
        </w:rPr>
        <w:t xml:space="preserve">At the 176th session of WP.29, the representative of Japan, as technical sponsor, reported on the progress of work. He recalled that at the 175th session of WP.29 the Chair of the IWG had informed AC.3 of his intention to restart activity. He recalled that a working document on </w:t>
      </w:r>
      <w:r w:rsidR="00E101F5">
        <w:rPr>
          <w:lang w:eastAsia="ja-JP"/>
        </w:rPr>
        <w:t xml:space="preserve">UN </w:t>
      </w:r>
      <w:r w:rsidRPr="00082C5F">
        <w:rPr>
          <w:lang w:eastAsia="ja-JP"/>
        </w:rPr>
        <w:t>GTR No.7, phase 2 activity had been submitted to the sixty-fourth session of GRSP. He explained that GRSP had discussed the remaining items and that the IWG would consider the remaining points in square brackets in preparation for the sixty-fifth session of GRSP session in May 2019.</w:t>
      </w:r>
    </w:p>
    <w:p w14:paraId="7540358D" w14:textId="41BF0A37" w:rsidR="0015205A" w:rsidRPr="00082C5F" w:rsidRDefault="0015205A" w:rsidP="0015205A">
      <w:pPr>
        <w:spacing w:after="120"/>
        <w:ind w:left="1134" w:right="1134"/>
        <w:jc w:val="both"/>
        <w:rPr>
          <w:lang w:eastAsia="ja-JP"/>
        </w:rPr>
      </w:pPr>
      <w:r w:rsidRPr="00082C5F">
        <w:rPr>
          <w:lang w:eastAsia="ja-JP"/>
        </w:rPr>
        <w:t>145.</w:t>
      </w:r>
      <w:r w:rsidR="00420504">
        <w:rPr>
          <w:lang w:eastAsia="ja-JP"/>
        </w:rPr>
        <w:tab/>
      </w:r>
      <w:r w:rsidRPr="00082C5F">
        <w:rPr>
          <w:lang w:eastAsia="ja-JP"/>
        </w:rPr>
        <w:t>At the 177th session of WP.29,</w:t>
      </w:r>
      <w:r w:rsidR="00420504">
        <w:rPr>
          <w:rFonts w:eastAsiaTheme="minorEastAsia"/>
          <w:kern w:val="24"/>
          <w:sz w:val="36"/>
          <w:szCs w:val="36"/>
          <w:lang w:eastAsia="ja-JP"/>
        </w:rPr>
        <w:t xml:space="preserve"> </w:t>
      </w:r>
      <w:r w:rsidRPr="00082C5F">
        <w:rPr>
          <w:lang w:eastAsia="ja-JP"/>
        </w:rPr>
        <w:t>the representative of Japan, as technical sponsor for these activities, reported the progress of work of the IWG on Phase 2 of UN GTR No.7 on head restraints. He stated that the Chair of the IWG had informed AC.3 of his intention to restart activity at the 2018 June session of WP.29. He recalled that the working document on UNR GTR No.7, phase 2 activity had been submitted to the last GRSP session in December 2018. He further noted that an informal document containing a proposal to remove the remaining square brackets in that working document had been jointly prepared by Germany, the Netherlands and Japan. The representative of Japan explained that, in parallel, a proposal to amend UN Regulation No.17 in line with UN GTR No.7, phase 2 had been jointly prepared by Japan and the European Commission. The representative of CLEPA had also submitted their proposals for injury criteria and the static test method. He added that GRSP had discussed the remaining items and had decided to continue discussing these points in the IWG until the next GRSP session in May 2019.</w:t>
      </w:r>
    </w:p>
    <w:p w14:paraId="3B535D41" w14:textId="33193988" w:rsidR="0015205A" w:rsidRPr="00082C5F" w:rsidRDefault="0015205A" w:rsidP="0015205A">
      <w:pPr>
        <w:spacing w:after="120"/>
        <w:ind w:left="1134" w:right="1134"/>
        <w:jc w:val="both"/>
        <w:rPr>
          <w:lang w:eastAsia="ja-JP"/>
        </w:rPr>
      </w:pPr>
      <w:r w:rsidRPr="00082C5F">
        <w:rPr>
          <w:lang w:eastAsia="ja-JP"/>
        </w:rPr>
        <w:t>146.</w:t>
      </w:r>
      <w:r w:rsidR="00420504">
        <w:rPr>
          <w:lang w:eastAsia="ja-JP"/>
        </w:rPr>
        <w:tab/>
      </w:r>
      <w:r w:rsidRPr="00082C5F">
        <w:rPr>
          <w:lang w:eastAsia="ja-JP"/>
        </w:rPr>
        <w:t>The representative of Japan highlighted that a working document for the next GRSP in May 2019, which took CLEPA comments into consideration, had already been prepared, retaining the square brackets on the injury criteria intended for discussion at the IWG. The IWG, at its next meeting, would prepare another informal document containing a proposal for injury criteria supported by the group and would remove the square brackets that remained in the working documents that had been prepared for the next GRSP.</w:t>
      </w:r>
    </w:p>
    <w:p w14:paraId="082D6A59" w14:textId="26CB1538" w:rsidR="0015205A" w:rsidRPr="00082C5F" w:rsidRDefault="0015205A" w:rsidP="0015205A">
      <w:pPr>
        <w:spacing w:after="120"/>
        <w:ind w:left="1134" w:right="1134"/>
        <w:jc w:val="both"/>
        <w:rPr>
          <w:lang w:eastAsia="ja-JP"/>
        </w:rPr>
      </w:pPr>
      <w:r w:rsidRPr="00082C5F">
        <w:rPr>
          <w:lang w:eastAsia="ja-JP"/>
        </w:rPr>
        <w:t xml:space="preserve">147. </w:t>
      </w:r>
      <w:r w:rsidR="00420504">
        <w:rPr>
          <w:lang w:eastAsia="ja-JP"/>
        </w:rPr>
        <w:tab/>
      </w:r>
      <w:r w:rsidRPr="00082C5F">
        <w:rPr>
          <w:lang w:eastAsia="ja-JP"/>
        </w:rPr>
        <w:t>At the 178th session of WP.29, the representative of Japan, as technical sponsor, reported on the progress of work of the IWG on Phase 2 of UN GTR No.7 on head restraints. He explained that at the May 2019 session of GRSP, IWG had proposed an advanced proposal that removed several square brackets and therefore solved the main issues. He added that the draft amendment would introduce injury criteria focusing on the Neck Injury Criterion (NIC), upper lower neck force, flexion and extension moment and the procedure for establishing the height of the head restraint based on head contact. He concluded that the proposal would be further discussed at the December 2019 session of GRSP and complemented by the final status report. He proposed an</w:t>
      </w:r>
      <w:r w:rsidRPr="00592C7A">
        <w:rPr>
          <w:b/>
          <w:bCs/>
          <w:lang w:eastAsia="ja-JP"/>
        </w:rPr>
        <w:t xml:space="preserve"> </w:t>
      </w:r>
      <w:r w:rsidRPr="00082C5F">
        <w:rPr>
          <w:lang w:eastAsia="ja-JP"/>
        </w:rPr>
        <w:t xml:space="preserve">extension of the mandate of the IWG for one year. AC.3 endorsed the extension until June 2020. </w:t>
      </w:r>
    </w:p>
    <w:p w14:paraId="515582BE" w14:textId="1482B933" w:rsidR="0015205A" w:rsidRPr="00082C5F" w:rsidRDefault="0015205A" w:rsidP="005A3C95">
      <w:pPr>
        <w:pStyle w:val="H23G"/>
      </w:pPr>
      <w:r w:rsidRPr="00082C5F">
        <w:lastRenderedPageBreak/>
        <w:tab/>
        <w:t>3.</w:t>
      </w:r>
      <w:r w:rsidRPr="00082C5F">
        <w:tab/>
      </w:r>
      <w:r w:rsidRPr="005A3C95">
        <w:t>Requirements</w:t>
      </w:r>
      <w:r w:rsidRPr="00082C5F">
        <w:t xml:space="preserve"> of </w:t>
      </w:r>
      <w:r w:rsidR="002327FF">
        <w:t xml:space="preserve">UN </w:t>
      </w:r>
      <w:r w:rsidRPr="00082C5F">
        <w:t xml:space="preserve">Global </w:t>
      </w:r>
      <w:r w:rsidR="002327FF">
        <w:t>T</w:t>
      </w:r>
      <w:r w:rsidRPr="00082C5F">
        <w:t xml:space="preserve">echnical </w:t>
      </w:r>
      <w:r w:rsidR="002327FF">
        <w:t>R</w:t>
      </w:r>
      <w:r w:rsidRPr="00082C5F">
        <w:t xml:space="preserve">egulations </w:t>
      </w:r>
    </w:p>
    <w:p w14:paraId="58858585" w14:textId="77777777" w:rsidR="0015205A" w:rsidRPr="00082C5F" w:rsidRDefault="0015205A" w:rsidP="005A3C95">
      <w:pPr>
        <w:pStyle w:val="H4G"/>
      </w:pPr>
      <w:r w:rsidRPr="00592C7A">
        <w:rPr>
          <w:b/>
          <w:bCs/>
        </w:rPr>
        <w:tab/>
      </w:r>
      <w:r w:rsidRPr="00082C5F">
        <w:t>(a)</w:t>
      </w:r>
      <w:r w:rsidRPr="00082C5F">
        <w:tab/>
        <w:t xml:space="preserve">Height of </w:t>
      </w:r>
      <w:r w:rsidRPr="005A3C95">
        <w:t>the</w:t>
      </w:r>
      <w:r w:rsidRPr="00082C5F">
        <w:t xml:space="preserve"> Head Restraint</w:t>
      </w:r>
    </w:p>
    <w:p w14:paraId="156018A2" w14:textId="3AF048AD" w:rsidR="0015205A" w:rsidRPr="00082C5F" w:rsidRDefault="005A3C95" w:rsidP="005A3C95">
      <w:pPr>
        <w:pStyle w:val="H56G"/>
      </w:pPr>
      <w:r>
        <w:tab/>
      </w:r>
      <w:r w:rsidR="0015205A" w:rsidRPr="00082C5F">
        <w:t>(i)</w:t>
      </w:r>
      <w:r w:rsidR="0015205A" w:rsidRPr="00082C5F">
        <w:tab/>
        <w:t>Determination of an Effective Height</w:t>
      </w:r>
    </w:p>
    <w:p w14:paraId="229DC61C" w14:textId="77777777" w:rsidR="0015205A" w:rsidRPr="00082C5F" w:rsidRDefault="0015205A" w:rsidP="0015205A">
      <w:pPr>
        <w:pStyle w:val="SingleTxtG"/>
      </w:pPr>
      <w:r w:rsidRPr="00082C5F">
        <w:t>148.</w:t>
      </w:r>
      <w:r w:rsidRPr="00082C5F">
        <w:tab/>
        <w:t>The method of height measurement continued to cause concerns in injuries to taller occupants. Proposals were put forward in Phase 1 to improve the measurement method, and were fully developed during Phase 2 (See paragraphs 5.1.1.)</w:t>
      </w:r>
    </w:p>
    <w:p w14:paraId="19C5F00C" w14:textId="77777777" w:rsidR="0015205A" w:rsidRPr="00082C5F" w:rsidRDefault="0015205A" w:rsidP="0015205A">
      <w:pPr>
        <w:pStyle w:val="SingleTxtG"/>
      </w:pPr>
      <w:r w:rsidRPr="00082C5F">
        <w:t>149.</w:t>
      </w:r>
      <w:r w:rsidRPr="00082C5F">
        <w:tab/>
        <w:t>The UN GTR aimed initially to include in UN Regulation No. 17, a requirement that the height of the head restraint shall be a minimum of 100 mm to ensure sufficient surface for contact with the occupant’s head. The requirement is measured in the same manner as the overall height of the head restraint. Questions remain on whether the measurement method addresses the effective height of the head restraint or not. Extremely contoured head restraint is demonstrated in Figure 1.</w:t>
      </w:r>
    </w:p>
    <w:p w14:paraId="5996C7F6" w14:textId="41429546" w:rsidR="0015205A" w:rsidRPr="00592C7A" w:rsidRDefault="0015205A" w:rsidP="0015205A">
      <w:pPr>
        <w:pStyle w:val="SingleTxtG"/>
        <w:keepNext/>
        <w:widowControl w:val="0"/>
        <w:suppressAutoHyphens w:val="0"/>
        <w:ind w:right="850"/>
        <w:rPr>
          <w:b/>
          <w:bCs/>
        </w:rPr>
      </w:pPr>
      <w:r w:rsidRPr="00592C7A">
        <w:rPr>
          <w:b/>
          <w:bCs/>
        </w:rPr>
        <w:t>Figure 1</w:t>
      </w:r>
    </w:p>
    <w:p w14:paraId="08820CC6" w14:textId="085FBA08" w:rsidR="0015205A" w:rsidRPr="00082C5F" w:rsidRDefault="00F63F46" w:rsidP="0015205A">
      <w:pPr>
        <w:pStyle w:val="SingleTxtG"/>
        <w:keepNext/>
        <w:widowControl w:val="0"/>
        <w:suppressAutoHyphens w:val="0"/>
      </w:pPr>
      <w:r w:rsidRPr="00082C5F">
        <w:rPr>
          <w:noProof/>
          <w:lang w:eastAsia="ja-JP"/>
        </w:rPr>
        <mc:AlternateContent>
          <mc:Choice Requires="wps">
            <w:drawing>
              <wp:anchor distT="0" distB="0" distL="114300" distR="114300" simplePos="0" relativeHeight="251715584" behindDoc="0" locked="0" layoutInCell="1" allowOverlap="1" wp14:anchorId="5B707A41" wp14:editId="21738AD6">
                <wp:simplePos x="0" y="0"/>
                <wp:positionH relativeFrom="margin">
                  <wp:posOffset>2085451</wp:posOffset>
                </wp:positionH>
                <wp:positionV relativeFrom="paragraph">
                  <wp:posOffset>2376651</wp:posOffset>
                </wp:positionV>
                <wp:extent cx="1317348" cy="304020"/>
                <wp:effectExtent l="259080" t="7620" r="275590" b="8890"/>
                <wp:wrapNone/>
                <wp:docPr id="20" name="テキスト ボックス 89"/>
                <wp:cNvGraphicFramePr/>
                <a:graphic xmlns:a="http://schemas.openxmlformats.org/drawingml/2006/main">
                  <a:graphicData uri="http://schemas.microsoft.com/office/word/2010/wordprocessingShape">
                    <wps:wsp>
                      <wps:cNvSpPr txBox="1"/>
                      <wps:spPr>
                        <a:xfrm rot="17731804">
                          <a:off x="0" y="0"/>
                          <a:ext cx="1317348" cy="304020"/>
                        </a:xfrm>
                        <a:prstGeom prst="rect">
                          <a:avLst/>
                        </a:prstGeom>
                        <a:solidFill>
                          <a:sysClr val="window" lastClr="FFFFFF"/>
                        </a:solidFill>
                        <a:ln w="6350">
                          <a:noFill/>
                        </a:ln>
                      </wps:spPr>
                      <wps:txbx>
                        <w:txbxContent>
                          <w:p w14:paraId="2CBB70BF" w14:textId="46295B6A" w:rsidR="00056328" w:rsidRDefault="00056328" w:rsidP="00F63F46">
                            <w:pPr>
                              <w:rPr>
                                <w:sz w:val="18"/>
                                <w:lang w:eastAsia="ja-JP"/>
                              </w:rPr>
                            </w:pPr>
                            <w:r>
                              <w:rPr>
                                <w:sz w:val="18"/>
                                <w:lang w:eastAsia="ja-JP"/>
                              </w:rPr>
                              <w:t>Torso reference line</w:t>
                            </w:r>
                          </w:p>
                          <w:p w14:paraId="2D31BEB5" w14:textId="77777777" w:rsidR="00056328" w:rsidRDefault="00056328" w:rsidP="00F63F46">
                            <w:pPr>
                              <w:rPr>
                                <w:sz w:val="18"/>
                                <w:lang w:eastAsia="ja-JP"/>
                              </w:rPr>
                            </w:pPr>
                          </w:p>
                          <w:p w14:paraId="5CE5338E" w14:textId="77777777" w:rsidR="00056328" w:rsidRDefault="00056328" w:rsidP="00F63F46">
                            <w:pPr>
                              <w:rPr>
                                <w:sz w:val="18"/>
                                <w:lang w:eastAsia="ja-JP"/>
                              </w:rPr>
                            </w:pPr>
                          </w:p>
                          <w:p w14:paraId="3EBCA477" w14:textId="77777777" w:rsidR="00056328" w:rsidRDefault="00056328" w:rsidP="00F63F46">
                            <w:pPr>
                              <w:rPr>
                                <w:sz w:val="18"/>
                                <w:lang w:eastAsia="ja-JP"/>
                              </w:rPr>
                            </w:pPr>
                          </w:p>
                          <w:p w14:paraId="631B60D8" w14:textId="77777777" w:rsidR="00056328" w:rsidRDefault="00056328" w:rsidP="00F63F46">
                            <w:pPr>
                              <w:rPr>
                                <w:sz w:val="18"/>
                                <w:lang w:eastAsia="ja-JP"/>
                              </w:rPr>
                            </w:pPr>
                          </w:p>
                          <w:p w14:paraId="3E5DC291" w14:textId="65FE2D43" w:rsidR="00056328" w:rsidRPr="00B338DB" w:rsidRDefault="00056328" w:rsidP="00F63F46">
                            <w:pPr>
                              <w:rPr>
                                <w:sz w:val="18"/>
                                <w:lang w:eastAsia="ja-JP"/>
                              </w:rPr>
                            </w:pPr>
                            <w:r w:rsidRPr="00B338DB">
                              <w:rPr>
                                <w:sz w:val="18"/>
                                <w:lang w:eastAsia="ja-JP"/>
                              </w:rPr>
                              <w:t xml:space="preserve">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07A41" id="_x0000_t202" coordsize="21600,21600" o:spt="202" path="m,l,21600r21600,l21600,xe">
                <v:stroke joinstyle="miter"/>
                <v:path gradientshapeok="t" o:connecttype="rect"/>
              </v:shapetype>
              <v:shape id="テキスト ボックス 89" o:spid="_x0000_s1026" type="#_x0000_t202" style="position:absolute;left:0;text-align:left;margin-left:164.2pt;margin-top:187.15pt;width:103.75pt;height:23.95pt;rotation:-4225102fd;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" fillcolor="window" stroked="f" strokeweight=".5pt">
                <v:textbox>
                  <w:txbxContent>
                    <w:p w14:paraId="2CBB70BF" w14:textId="46295B6A" w:rsidR="00056328" w:rsidRDefault="00056328" w:rsidP="00F63F46">
                      <w:pPr>
                        <w:rPr>
                          <w:sz w:val="18"/>
                          <w:lang w:eastAsia="ja-JP"/>
                        </w:rPr>
                      </w:pPr>
                      <w:r>
                        <w:rPr>
                          <w:sz w:val="18"/>
                          <w:lang w:eastAsia="ja-JP"/>
                        </w:rPr>
                        <w:t>Torso reference line</w:t>
                      </w:r>
                    </w:p>
                    <w:p w14:paraId="2D31BEB5" w14:textId="77777777" w:rsidR="00056328" w:rsidRDefault="00056328" w:rsidP="00F63F46">
                      <w:pPr>
                        <w:rPr>
                          <w:sz w:val="18"/>
                          <w:lang w:eastAsia="ja-JP"/>
                        </w:rPr>
                      </w:pPr>
                    </w:p>
                    <w:p w14:paraId="5CE5338E" w14:textId="77777777" w:rsidR="00056328" w:rsidRDefault="00056328" w:rsidP="00F63F46">
                      <w:pPr>
                        <w:rPr>
                          <w:sz w:val="18"/>
                          <w:lang w:eastAsia="ja-JP"/>
                        </w:rPr>
                      </w:pPr>
                    </w:p>
                    <w:p w14:paraId="3EBCA477" w14:textId="77777777" w:rsidR="00056328" w:rsidRDefault="00056328" w:rsidP="00F63F46">
                      <w:pPr>
                        <w:rPr>
                          <w:sz w:val="18"/>
                          <w:lang w:eastAsia="ja-JP"/>
                        </w:rPr>
                      </w:pPr>
                    </w:p>
                    <w:p w14:paraId="631B60D8" w14:textId="77777777" w:rsidR="00056328" w:rsidRDefault="00056328" w:rsidP="00F63F46">
                      <w:pPr>
                        <w:rPr>
                          <w:sz w:val="18"/>
                          <w:lang w:eastAsia="ja-JP"/>
                        </w:rPr>
                      </w:pPr>
                    </w:p>
                    <w:p w14:paraId="3E5DC291" w14:textId="65FE2D43" w:rsidR="00056328" w:rsidRPr="00B338DB" w:rsidRDefault="00056328" w:rsidP="00F63F46">
                      <w:pPr>
                        <w:rPr>
                          <w:sz w:val="18"/>
                          <w:lang w:eastAsia="ja-JP"/>
                        </w:rPr>
                      </w:pPr>
                      <w:r w:rsidRPr="00B338DB">
                        <w:rPr>
                          <w:sz w:val="18"/>
                          <w:lang w:eastAsia="ja-JP"/>
                        </w:rPr>
                        <w:t xml:space="preserve">7) </w:t>
                      </w:r>
                    </w:p>
                  </w:txbxContent>
                </v:textbox>
                <w10:wrap anchorx="margin"/>
              </v:shape>
            </w:pict>
          </mc:Fallback>
        </mc:AlternateContent>
      </w:r>
      <w:r w:rsidRPr="00592C7A">
        <w:rPr>
          <w:b/>
          <w:bCs/>
          <w:noProof/>
          <w:lang w:eastAsia="ja-JP"/>
        </w:rPr>
        <mc:AlternateContent>
          <mc:Choice Requires="wps">
            <w:drawing>
              <wp:anchor distT="0" distB="0" distL="114300" distR="114300" simplePos="0" relativeHeight="251713536" behindDoc="0" locked="0" layoutInCell="1" allowOverlap="1" wp14:anchorId="1BA286B1" wp14:editId="5AFC0BED">
                <wp:simplePos x="0" y="0"/>
                <wp:positionH relativeFrom="margin">
                  <wp:posOffset>4323178</wp:posOffset>
                </wp:positionH>
                <wp:positionV relativeFrom="paragraph">
                  <wp:posOffset>448896</wp:posOffset>
                </wp:positionV>
                <wp:extent cx="1863969" cy="274320"/>
                <wp:effectExtent l="0" t="0" r="3175" b="0"/>
                <wp:wrapNone/>
                <wp:docPr id="14" name="テキスト ボックス 86"/>
                <wp:cNvGraphicFramePr/>
                <a:graphic xmlns:a="http://schemas.openxmlformats.org/drawingml/2006/main">
                  <a:graphicData uri="http://schemas.microsoft.com/office/word/2010/wordprocessingShape">
                    <wps:wsp>
                      <wps:cNvSpPr txBox="1"/>
                      <wps:spPr>
                        <a:xfrm>
                          <a:off x="0" y="0"/>
                          <a:ext cx="1863969" cy="274320"/>
                        </a:xfrm>
                        <a:prstGeom prst="rect">
                          <a:avLst/>
                        </a:prstGeom>
                        <a:solidFill>
                          <a:sysClr val="window" lastClr="FFFFFF"/>
                        </a:solidFill>
                        <a:ln w="6350">
                          <a:noFill/>
                        </a:ln>
                      </wps:spPr>
                      <wps:txbx>
                        <w:txbxContent>
                          <w:p w14:paraId="5C2A11EB" w14:textId="28C150E1" w:rsidR="00056328" w:rsidRPr="00CF59D6" w:rsidRDefault="00056328" w:rsidP="00F63F46">
                            <w:pPr>
                              <w:rPr>
                                <w:sz w:val="18"/>
                                <w:lang w:eastAsia="ja-JP"/>
                              </w:rPr>
                            </w:pPr>
                            <w:r w:rsidRPr="00CF59D6">
                              <w:rPr>
                                <w:sz w:val="18"/>
                                <w:lang w:eastAsia="ja-JP"/>
                              </w:rPr>
                              <w:t>Ineffective part of the head restraint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286B1" id="テキスト ボックス 86" o:spid="_x0000_s1027" type="#_x0000_t202" style="position:absolute;left:0;text-align:left;margin-left:340.4pt;margin-top:35.35pt;width:146.75pt;height:21.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" fillcolor="window" stroked="f" strokeweight=".5pt">
                <v:textbox>
                  <w:txbxContent>
                    <w:p w14:paraId="5C2A11EB" w14:textId="28C150E1" w:rsidR="00056328" w:rsidRPr="00CF59D6" w:rsidRDefault="00056328" w:rsidP="00F63F46">
                      <w:pPr>
                        <w:rPr>
                          <w:sz w:val="18"/>
                          <w:lang w:eastAsia="ja-JP"/>
                        </w:rPr>
                      </w:pPr>
                      <w:r w:rsidRPr="00CF59D6">
                        <w:rPr>
                          <w:sz w:val="18"/>
                          <w:lang w:eastAsia="ja-JP"/>
                        </w:rPr>
                        <w:t>Ineffective part of the head restraint</w:t>
                      </w:r>
                    </w:p>
                  </w:txbxContent>
                </v:textbox>
                <w10:wrap anchorx="margin"/>
              </v:shape>
            </w:pict>
          </mc:Fallback>
        </mc:AlternateContent>
      </w:r>
      <w:r w:rsidRPr="00592C7A">
        <w:rPr>
          <w:b/>
          <w:bCs/>
          <w:noProof/>
          <w:lang w:eastAsia="ja-JP"/>
        </w:rPr>
        <mc:AlternateContent>
          <mc:Choice Requires="wps">
            <w:drawing>
              <wp:anchor distT="0" distB="0" distL="114300" distR="114300" simplePos="0" relativeHeight="251659264" behindDoc="0" locked="0" layoutInCell="1" allowOverlap="1" wp14:anchorId="02AD11F4" wp14:editId="0B31CEE5">
                <wp:simplePos x="0" y="0"/>
                <wp:positionH relativeFrom="margin">
                  <wp:posOffset>3617253</wp:posOffset>
                </wp:positionH>
                <wp:positionV relativeFrom="paragraph">
                  <wp:posOffset>24375</wp:posOffset>
                </wp:positionV>
                <wp:extent cx="1072896" cy="236220"/>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1072896" cy="236220"/>
                        </a:xfrm>
                        <a:prstGeom prst="rect">
                          <a:avLst/>
                        </a:prstGeom>
                        <a:solidFill>
                          <a:sysClr val="window" lastClr="FFFFFF"/>
                        </a:solidFill>
                        <a:ln w="6350">
                          <a:noFill/>
                        </a:ln>
                      </wps:spPr>
                      <wps:txbx>
                        <w:txbxContent>
                          <w:p w14:paraId="32A54A53" w14:textId="77777777" w:rsidR="00056328" w:rsidRPr="00B338DB" w:rsidRDefault="00056328" w:rsidP="0015205A">
                            <w:pPr>
                              <w:rPr>
                                <w:sz w:val="18"/>
                                <w:lang w:eastAsia="ja-JP"/>
                              </w:rPr>
                            </w:pPr>
                            <w:r w:rsidRPr="00B338DB">
                              <w:rPr>
                                <w:sz w:val="18"/>
                                <w:lang w:eastAsia="ja-JP"/>
                              </w:rPr>
                              <w:t>Maximum backset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D11F4" id="_x0000_s1028" type="#_x0000_t202" style="position:absolute;left:0;text-align:left;margin-left:284.8pt;margin-top:1.9pt;width:84.5pt;height:18.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" fillcolor="window" stroked="f" strokeweight=".5pt">
                <v:textbox>
                  <w:txbxContent>
                    <w:p w14:paraId="32A54A53" w14:textId="77777777" w:rsidR="00056328" w:rsidRPr="00B338DB" w:rsidRDefault="00056328" w:rsidP="0015205A">
                      <w:pPr>
                        <w:rPr>
                          <w:sz w:val="18"/>
                          <w:lang w:eastAsia="ja-JP"/>
                        </w:rPr>
                      </w:pPr>
                      <w:r w:rsidRPr="00B338DB">
                        <w:rPr>
                          <w:sz w:val="18"/>
                          <w:lang w:eastAsia="ja-JP"/>
                        </w:rPr>
                        <w:t xml:space="preserve">Maximum </w:t>
                      </w:r>
                      <w:proofErr w:type="spellStart"/>
                      <w:r w:rsidRPr="00B338DB">
                        <w:rPr>
                          <w:sz w:val="18"/>
                          <w:lang w:eastAsia="ja-JP"/>
                        </w:rPr>
                        <w:t>backset</w:t>
                      </w:r>
                      <w:proofErr w:type="spellEnd"/>
                    </w:p>
                  </w:txbxContent>
                </v:textbox>
                <w10:wrap anchorx="margin"/>
              </v:shape>
            </w:pict>
          </mc:Fallback>
        </mc:AlternateContent>
      </w:r>
      <w:r w:rsidRPr="00082C5F">
        <w:rPr>
          <w:noProof/>
          <w:lang w:eastAsia="ja-JP"/>
        </w:rPr>
        <mc:AlternateContent>
          <mc:Choice Requires="wps">
            <w:drawing>
              <wp:anchor distT="0" distB="0" distL="114300" distR="114300" simplePos="0" relativeHeight="251660288" behindDoc="0" locked="0" layoutInCell="1" allowOverlap="1" wp14:anchorId="524F69A1" wp14:editId="4663CAD3">
                <wp:simplePos x="0" y="0"/>
                <wp:positionH relativeFrom="margin">
                  <wp:posOffset>-89004</wp:posOffset>
                </wp:positionH>
                <wp:positionV relativeFrom="paragraph">
                  <wp:posOffset>1409222</wp:posOffset>
                </wp:positionV>
                <wp:extent cx="3030550" cy="247703"/>
                <wp:effectExtent l="667385" t="0" r="666115" b="0"/>
                <wp:wrapNone/>
                <wp:docPr id="87" name="テキスト ボックス 87"/>
                <wp:cNvGraphicFramePr/>
                <a:graphic xmlns:a="http://schemas.openxmlformats.org/drawingml/2006/main">
                  <a:graphicData uri="http://schemas.microsoft.com/office/word/2010/wordprocessingShape">
                    <wps:wsp>
                      <wps:cNvSpPr txBox="1"/>
                      <wps:spPr>
                        <a:xfrm rot="17770918">
                          <a:off x="0" y="0"/>
                          <a:ext cx="3030550" cy="247703"/>
                        </a:xfrm>
                        <a:prstGeom prst="rect">
                          <a:avLst/>
                        </a:prstGeom>
                        <a:solidFill>
                          <a:sysClr val="window" lastClr="FFFFFF"/>
                        </a:solidFill>
                        <a:ln w="6350">
                          <a:noFill/>
                        </a:ln>
                      </wps:spPr>
                      <wps:txbx>
                        <w:txbxContent>
                          <w:p w14:paraId="3134F3E7" w14:textId="77777777" w:rsidR="00056328" w:rsidRPr="00B338DB" w:rsidRDefault="00056328" w:rsidP="0015205A">
                            <w:pPr>
                              <w:rPr>
                                <w:sz w:val="18"/>
                                <w:lang w:eastAsia="ja-JP"/>
                              </w:rPr>
                            </w:pPr>
                            <w:r w:rsidRPr="00B338DB">
                              <w:rPr>
                                <w:sz w:val="18"/>
                                <w:lang w:eastAsia="ja-JP"/>
                              </w:rPr>
                              <w:t>present head restraint height in highest position</w:t>
                            </w:r>
                            <w:r>
                              <w:rPr>
                                <w:rFonts w:hint="eastAsia"/>
                                <w:sz w:val="18"/>
                                <w:lang w:eastAsia="ja-JP"/>
                              </w:rPr>
                              <w:t xml:space="preserve"> </w:t>
                            </w:r>
                            <w:r w:rsidRPr="00B338DB">
                              <w:rPr>
                                <w:sz w:val="18"/>
                                <w:lang w:eastAsia="ja-JP"/>
                              </w:rPr>
                              <w:t xml:space="preserve">(Reg.17)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F69A1" id="テキスト ボックス 87" o:spid="_x0000_s1029" type="#_x0000_t202" style="position:absolute;left:0;text-align:left;margin-left:-7pt;margin-top:110.95pt;width:238.65pt;height:19.5pt;rotation:-4182379fd;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" fillcolor="window" stroked="f" strokeweight=".5pt">
                <v:textbox>
                  <w:txbxContent>
                    <w:p w14:paraId="3134F3E7" w14:textId="77777777" w:rsidR="00056328" w:rsidRPr="00B338DB" w:rsidRDefault="00056328" w:rsidP="0015205A">
                      <w:pPr>
                        <w:rPr>
                          <w:sz w:val="18"/>
                          <w:lang w:eastAsia="ja-JP"/>
                        </w:rPr>
                      </w:pPr>
                      <w:r w:rsidRPr="00B338DB">
                        <w:rPr>
                          <w:sz w:val="18"/>
                          <w:lang w:eastAsia="ja-JP"/>
                        </w:rPr>
                        <w:t>present head restraint height in highest position</w:t>
                      </w:r>
                      <w:r>
                        <w:rPr>
                          <w:rFonts w:hint="eastAsia"/>
                          <w:sz w:val="18"/>
                          <w:lang w:eastAsia="ja-JP"/>
                        </w:rPr>
                        <w:t xml:space="preserve"> </w:t>
                      </w:r>
                      <w:r w:rsidRPr="00B338DB">
                        <w:rPr>
                          <w:sz w:val="18"/>
                          <w:lang w:eastAsia="ja-JP"/>
                        </w:rPr>
                        <w:t xml:space="preserve">(Reg.17) </w:t>
                      </w:r>
                    </w:p>
                  </w:txbxContent>
                </v:textbox>
                <w10:wrap anchorx="margin"/>
              </v:shape>
            </w:pict>
          </mc:Fallback>
        </mc:AlternateContent>
      </w:r>
      <w:r w:rsidR="0015205A" w:rsidRPr="00082C5F">
        <w:rPr>
          <w:noProof/>
          <w:lang w:eastAsia="ja-JP"/>
        </w:rPr>
        <mc:AlternateContent>
          <mc:Choice Requires="wps">
            <w:drawing>
              <wp:anchor distT="0" distB="0" distL="114300" distR="114300" simplePos="0" relativeHeight="251661312" behindDoc="0" locked="0" layoutInCell="1" allowOverlap="1" wp14:anchorId="57D7FC18" wp14:editId="63B5FD5C">
                <wp:simplePos x="0" y="0"/>
                <wp:positionH relativeFrom="margin">
                  <wp:posOffset>536427</wp:posOffset>
                </wp:positionH>
                <wp:positionV relativeFrom="paragraph">
                  <wp:posOffset>1375405</wp:posOffset>
                </wp:positionV>
                <wp:extent cx="2603803" cy="304020"/>
                <wp:effectExtent l="502285" t="0" r="546735" b="0"/>
                <wp:wrapNone/>
                <wp:docPr id="89" name="テキスト ボックス 89"/>
                <wp:cNvGraphicFramePr/>
                <a:graphic xmlns:a="http://schemas.openxmlformats.org/drawingml/2006/main">
                  <a:graphicData uri="http://schemas.microsoft.com/office/word/2010/wordprocessingShape">
                    <wps:wsp>
                      <wps:cNvSpPr txBox="1"/>
                      <wps:spPr>
                        <a:xfrm rot="17731804">
                          <a:off x="0" y="0"/>
                          <a:ext cx="2603803" cy="304020"/>
                        </a:xfrm>
                        <a:prstGeom prst="rect">
                          <a:avLst/>
                        </a:prstGeom>
                        <a:solidFill>
                          <a:sysClr val="window" lastClr="FFFFFF"/>
                        </a:solidFill>
                        <a:ln w="6350">
                          <a:noFill/>
                        </a:ln>
                      </wps:spPr>
                      <wps:txbx>
                        <w:txbxContent>
                          <w:p w14:paraId="0A210E79" w14:textId="77777777" w:rsidR="00056328" w:rsidRPr="00B338DB" w:rsidRDefault="00056328" w:rsidP="0015205A">
                            <w:pPr>
                              <w:rPr>
                                <w:sz w:val="18"/>
                                <w:lang w:eastAsia="ja-JP"/>
                              </w:rPr>
                            </w:pPr>
                            <w:r w:rsidRPr="003C370C">
                              <w:rPr>
                                <w:sz w:val="18"/>
                                <w:lang w:eastAsia="ja-JP"/>
                              </w:rPr>
                              <w:t>P</w:t>
                            </w:r>
                            <w:r w:rsidRPr="00B338DB">
                              <w:rPr>
                                <w:sz w:val="18"/>
                                <w:lang w:eastAsia="ja-JP"/>
                              </w:rPr>
                              <w:t>resent</w:t>
                            </w:r>
                            <w:r>
                              <w:rPr>
                                <w:sz w:val="18"/>
                                <w:lang w:eastAsia="ja-JP"/>
                              </w:rPr>
                              <w:t xml:space="preserve"> height of front head restraint </w:t>
                            </w:r>
                            <w:r w:rsidRPr="00B338DB">
                              <w:rPr>
                                <w:sz w:val="18"/>
                                <w:lang w:eastAsia="ja-JP"/>
                              </w:rPr>
                              <w:t xml:space="preserve">(Reg.17)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7FC18" id="_x0000_s1030" type="#_x0000_t202" style="position:absolute;left:0;text-align:left;margin-left:42.25pt;margin-top:108.3pt;width:205pt;height:23.95pt;rotation:-4225102fd;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" fillcolor="window" stroked="f" strokeweight=".5pt">
                <v:textbox>
                  <w:txbxContent>
                    <w:p w14:paraId="0A210E79" w14:textId="77777777" w:rsidR="00056328" w:rsidRPr="00B338DB" w:rsidRDefault="00056328" w:rsidP="0015205A">
                      <w:pPr>
                        <w:rPr>
                          <w:sz w:val="18"/>
                          <w:lang w:eastAsia="ja-JP"/>
                        </w:rPr>
                      </w:pPr>
                      <w:r w:rsidRPr="003C370C">
                        <w:rPr>
                          <w:sz w:val="18"/>
                          <w:lang w:eastAsia="ja-JP"/>
                        </w:rPr>
                        <w:t>P</w:t>
                      </w:r>
                      <w:r w:rsidRPr="00B338DB">
                        <w:rPr>
                          <w:sz w:val="18"/>
                          <w:lang w:eastAsia="ja-JP"/>
                        </w:rPr>
                        <w:t>resent</w:t>
                      </w:r>
                      <w:r>
                        <w:rPr>
                          <w:sz w:val="18"/>
                          <w:lang w:eastAsia="ja-JP"/>
                        </w:rPr>
                        <w:t xml:space="preserve"> height of front head restraint </w:t>
                      </w:r>
                      <w:r w:rsidRPr="00B338DB">
                        <w:rPr>
                          <w:sz w:val="18"/>
                          <w:lang w:eastAsia="ja-JP"/>
                        </w:rPr>
                        <w:t xml:space="preserve">(Reg.17) </w:t>
                      </w:r>
                    </w:p>
                  </w:txbxContent>
                </v:textbox>
                <w10:wrap anchorx="margin"/>
              </v:shape>
            </w:pict>
          </mc:Fallback>
        </mc:AlternateContent>
      </w:r>
      <w:r w:rsidR="0015205A" w:rsidRPr="00082C5F">
        <w:rPr>
          <w:noProof/>
          <w:lang w:eastAsia="ja-JP"/>
        </w:rPr>
        <w:drawing>
          <wp:inline distT="0" distB="0" distL="0" distR="0" wp14:anchorId="0E57361C" wp14:editId="42C39601">
            <wp:extent cx="5400000" cy="3160800"/>
            <wp:effectExtent l="0" t="0" r="0" b="190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a14="http://schemas.microsoft.com/office/drawing/2010/main" val="0"/>
                        </a:ext>
                      </a:extLst>
                    </a:blip>
                    <a:srcRect l="728" t="3615"/>
                    <a:stretch>
                      <a:fillRect/>
                    </a:stretch>
                  </pic:blipFill>
                  <pic:spPr bwMode="auto">
                    <a:xfrm>
                      <a:off x="0" y="0"/>
                      <a:ext cx="5400000" cy="3160800"/>
                    </a:xfrm>
                    <a:prstGeom prst="rect">
                      <a:avLst/>
                    </a:prstGeom>
                    <a:noFill/>
                    <a:ln>
                      <a:noFill/>
                    </a:ln>
                  </pic:spPr>
                </pic:pic>
              </a:graphicData>
            </a:graphic>
          </wp:inline>
        </w:drawing>
      </w:r>
    </w:p>
    <w:p w14:paraId="0030CAB2" w14:textId="77777777" w:rsidR="0015205A" w:rsidRPr="00082C5F" w:rsidRDefault="0015205A" w:rsidP="0015205A">
      <w:pPr>
        <w:pStyle w:val="SingleTxtG"/>
      </w:pPr>
      <w:r w:rsidRPr="00082C5F">
        <w:t>150.</w:t>
      </w:r>
      <w:r w:rsidRPr="00082C5F">
        <w:tab/>
        <w:t>The original draft UN GTR No. 7 contained a proposal addressing these concerns, but a final decision was not reached. In response to statements that the back-of-head is dependent on the occupant’s height, the expert from the Dutch Organization for Applied Scientific Research (TNO) presented a study (GTR7-04-03). Therein, the automotive posture study from UMTRI-83-53-1 (used to create the Head Restraint Measurement Device (HMRD) concept) was combined with the anthropometric database of the Civilian American and European Surface Anthropometry Resource (CAESAR). It was found that in this posture (UMTRI design torso angle) the back-of-head of the CAESAR 2004 NL large male is 39 mm more rearward than an HRMD occupant. In comparison, the UMTRI-86-39 study showed a 31 mm difference in the back-of-head position between the mid-size male and a large male from the 1980s. Thus, it could be concluded that the effective height (in figure 2 indicated for HRMD-occupant) for this CAESAR 2004 NL large male is reached at a bigger backset comprising the HRMD backset plus Distance x (here 39 mm). To calculate this "Distance x" for any design torso angle, the principle of the Torso and Neck Link (shown in Annex 5 of UN GTR No.7, Phase 1) is supplemented with an up-scaled Torso and Neck Link representing the CAESAR 2004 NL large male. The resulting calculations are presented as a table expressing the difference in back-of-head position (in direction X) between the mid-sized male (HRMD) and the large male (CEASAR NL 2004 male) at various torso angles and this is defined as Distance x. The test procedure for an effective head restraint height was reduced to merely goniometric measurements (excluding non-biofidelic interactions) and contained simply five steps (GTR7-08-03).</w:t>
      </w:r>
    </w:p>
    <w:p w14:paraId="6ADCBC11" w14:textId="77777777" w:rsidR="0015205A" w:rsidRPr="00082C5F" w:rsidRDefault="0015205A" w:rsidP="0015205A">
      <w:pPr>
        <w:pStyle w:val="SingleTxtG"/>
      </w:pPr>
      <w:r w:rsidRPr="00082C5F">
        <w:lastRenderedPageBreak/>
        <w:t>151.</w:t>
      </w:r>
      <w:r w:rsidRPr="00082C5F">
        <w:tab/>
        <w:t>The point IP would be leading for the height measurement of the head restraint and also for checking a minimum height requirement for the front surface of the head restraint. This is recommended, since in Phase 1 some contracting parties expressed the wish to continue regulating a 100 mm minimum height requirement under their current regulation scheme.</w:t>
      </w:r>
    </w:p>
    <w:p w14:paraId="3127DB3A" w14:textId="2F20E001" w:rsidR="0015205A" w:rsidRPr="00082C5F" w:rsidRDefault="005A3C95" w:rsidP="005A3C95">
      <w:pPr>
        <w:pStyle w:val="H56G"/>
      </w:pPr>
      <w:r>
        <w:tab/>
      </w:r>
      <w:r w:rsidR="0015205A" w:rsidRPr="00082C5F">
        <w:t>(ii)</w:t>
      </w:r>
      <w:r w:rsidR="0015205A" w:rsidRPr="00082C5F">
        <w:tab/>
        <w:t>Determination of Height requirement</w:t>
      </w:r>
    </w:p>
    <w:p w14:paraId="61121C75" w14:textId="77777777" w:rsidR="0015205A" w:rsidRPr="00082C5F" w:rsidRDefault="0015205A" w:rsidP="0015205A">
      <w:pPr>
        <w:pStyle w:val="SingleTxtG"/>
        <w:rPr>
          <w:lang w:eastAsia="ja-JP"/>
        </w:rPr>
      </w:pPr>
      <w:r w:rsidRPr="00082C5F">
        <w:t>152</w:t>
      </w:r>
      <w:r w:rsidRPr="00082C5F">
        <w:rPr>
          <w:lang w:eastAsia="ja-JP"/>
        </w:rPr>
        <w:t>.</w:t>
      </w:r>
      <w:r w:rsidRPr="00082C5F">
        <w:rPr>
          <w:lang w:eastAsia="ja-JP"/>
        </w:rPr>
        <w:tab/>
      </w:r>
      <w:r w:rsidRPr="00082C5F">
        <w:t xml:space="preserve">The expert from the Netherlands proposed to measure the height by combining it with the backset to ensure the effectiveness of head restraints for tall occupants. At the second informal group meeting, the expert from the Netherlands pointed out that the backset was not considered under the methods of the current UN Regulation No. 17; Euro NCAP and IIWPG proposed a new evaluation method that combines the height and backset. In this evaluation method, measurements are only performed at the centre. Measurements according to this evaluation method would require the height to be raised by approximately 40 mm. Some methodological issues were pointed out, such as remaining uncertainties, reproducibility/repeatability, and hindrance to rear visibility. </w:t>
      </w:r>
      <w:r w:rsidRPr="00082C5F">
        <w:rPr>
          <w:lang w:eastAsia="ja-JP"/>
        </w:rPr>
        <w:t>At the fourth informal group meeting, the expert from the Netherlands explained the status of their consideration of new head restraint height requirements. The head restraint height would be considered by measuring the backset based on the 95 percentile HRMD template proposed by the expert from the Netherlands. The evaluation of effectiveness had been reported in the accident analysis by EEVC (HR-10-6). Japan pointed out that the evaluation method for active head restraints was necessary and that the timing of its delivery was important. The Chair noted that this topic could develop in parallel to the principal issue of developing a procedure for the BioRID dummy. He encouraged the expert from the Netherlands to define their proposal as soon as possible and asked that he considered the effect that the most recent changes to regulatory requirements had on taller occupants. He also welcomed the cooperation between the International Organization of Motor Vehicle Manufacturers (OICA) and the Netherlands to collect data on the head position according to the Realistic Anthropological Mathematical Systems for Interior Comfort Simulation by June 2011.</w:t>
      </w:r>
    </w:p>
    <w:p w14:paraId="0EDA8CEC" w14:textId="77777777" w:rsidR="0015205A" w:rsidRPr="00082C5F" w:rsidRDefault="0015205A" w:rsidP="0015205A">
      <w:pPr>
        <w:pStyle w:val="SingleTxtG"/>
        <w:rPr>
          <w:lang w:eastAsia="ja-JP"/>
        </w:rPr>
      </w:pPr>
      <w:r w:rsidRPr="00082C5F">
        <w:rPr>
          <w:rFonts w:hAnsi="MS PGothic"/>
          <w:lang w:eastAsia="ja-JP"/>
        </w:rPr>
        <w:t>153.</w:t>
      </w:r>
      <w:r w:rsidRPr="00082C5F">
        <w:rPr>
          <w:rFonts w:hAnsi="MS PGothic"/>
          <w:lang w:eastAsia="ja-JP"/>
        </w:rPr>
        <w:tab/>
      </w:r>
      <w:r w:rsidRPr="00082C5F">
        <w:rPr>
          <w:lang w:eastAsia="ja-JP"/>
        </w:rPr>
        <w:t>At the sixth informal meeting, a proposal on "a simple, pragmatic approach to effective height measurement" was submitted by a task force led by the expert from the Netherlands and including experts from OICA. It was decided that the task force would study the new method further and the result of the study would be reported in June 2011.</w:t>
      </w:r>
    </w:p>
    <w:p w14:paraId="715CFA18" w14:textId="77777777" w:rsidR="0015205A" w:rsidRPr="00082C5F" w:rsidRDefault="0015205A" w:rsidP="0015205A">
      <w:pPr>
        <w:pStyle w:val="SingleTxtG"/>
        <w:rPr>
          <w:szCs w:val="21"/>
          <w:lang w:eastAsia="ja-JP"/>
        </w:rPr>
      </w:pPr>
      <w:r w:rsidRPr="00082C5F">
        <w:rPr>
          <w:szCs w:val="21"/>
          <w:lang w:eastAsia="ja-JP"/>
        </w:rPr>
        <w:t>154.</w:t>
      </w:r>
      <w:r w:rsidRPr="00082C5F">
        <w:rPr>
          <w:szCs w:val="21"/>
          <w:lang w:eastAsia="ja-JP"/>
        </w:rPr>
        <w:tab/>
        <w:t>At the seventh informal meeting, the head restraint height task force reported its proposed new height measurement method and explained measurement of the backset and effective height of head restraints for 50th percentile and 95th percentile occupants and the problem of possible interference between Child Restraint Systems (CRS) and rear head restraint. A new method for measuring the head restraint width was also proposed. The task force reported that, to further improve the measurement method, it would continue to study different head restraint designs as well as issues related to UN Regulation No. 16 (safety-belts) concerning the interference problem with CRS. The SAE Human Accommodations and Design Devices Committee had some comments on the head restraint height measurement method, and the Chair noted that SAE would be welcome to contribute to the work. It was also agreed that the task force would make the data obtained from this work available to NHTSA.</w:t>
      </w:r>
    </w:p>
    <w:p w14:paraId="16F36C0C" w14:textId="77777777" w:rsidR="0015205A" w:rsidRPr="00082C5F" w:rsidRDefault="0015205A" w:rsidP="0015205A">
      <w:pPr>
        <w:pStyle w:val="SingleTxtG"/>
        <w:rPr>
          <w:lang w:eastAsia="ja-JP"/>
        </w:rPr>
      </w:pPr>
      <w:r w:rsidRPr="00082C5F">
        <w:rPr>
          <w:lang w:eastAsia="ja-JP"/>
        </w:rPr>
        <w:t>155.</w:t>
      </w:r>
      <w:r w:rsidRPr="00082C5F">
        <w:rPr>
          <w:lang w:eastAsia="ja-JP"/>
        </w:rPr>
        <w:tab/>
        <w:t xml:space="preserve">At the eighth IWG meeting, the expert from the Netherlands presented the proposed effective height measurement method with a proposal of text of the regulation. Annex 1 described the determination of the highest head restraint height at paragraph 2.3.3. as follows: </w:t>
      </w:r>
    </w:p>
    <w:p w14:paraId="1384CF9F" w14:textId="1CE40DDF" w:rsidR="0015205A" w:rsidRPr="00082C5F" w:rsidRDefault="0015205A" w:rsidP="00CF59D6">
      <w:pPr>
        <w:pStyle w:val="SingleTxtG"/>
        <w:ind w:left="2268" w:hanging="1134"/>
      </w:pPr>
      <w:r w:rsidRPr="00082C5F">
        <w:t>"2.3.3.</w:t>
      </w:r>
      <w:r w:rsidRPr="00082C5F">
        <w:tab/>
      </w:r>
      <w:r w:rsidR="00314D55">
        <w:tab/>
      </w:r>
      <w:r w:rsidRPr="00082C5F">
        <w:rPr>
          <w:lang w:eastAsia="ja-JP"/>
        </w:rPr>
        <w:t>Determination of the highest head restraint height.</w:t>
      </w:r>
      <w:r w:rsidR="00314D55" w:rsidRPr="00082C5F">
        <w:t>"</w:t>
      </w:r>
    </w:p>
    <w:p w14:paraId="691DB045" w14:textId="2232AF08" w:rsidR="0015205A" w:rsidRPr="00082C5F" w:rsidRDefault="0015205A" w:rsidP="0015205A">
      <w:pPr>
        <w:pStyle w:val="SingleTxtG"/>
      </w:pPr>
      <w:r w:rsidRPr="00082C5F">
        <w:t>The head restraint height is the distance from the R-point, parallel to the torso reference line and limited by a line perpendicular to the torso reference line intersecting IP.</w:t>
      </w:r>
      <w:r w:rsidR="00600B46">
        <w:t xml:space="preserve"> </w:t>
      </w:r>
      <w:r w:rsidRPr="00082C5F">
        <w:t>After the coordinates of IP are determined, the highest head restraint height can be calculated by its longitudinal (ΔX) and vertical (ΔZ) distance from the R-point, as follows:</w:t>
      </w:r>
    </w:p>
    <w:p w14:paraId="33003909" w14:textId="77777777" w:rsidR="0015205A" w:rsidRPr="00082C5F" w:rsidRDefault="0015205A" w:rsidP="0015205A">
      <w:pPr>
        <w:pStyle w:val="SingleTxtG"/>
        <w:rPr>
          <w:lang w:eastAsia="ja-JP"/>
        </w:rPr>
      </w:pPr>
      <w:r w:rsidRPr="00082C5F">
        <w:t>Head restraint height = ΔX ∙ SIN (design torso angle) + ΔZ ∙ COS (design torso angle)"</w:t>
      </w:r>
    </w:p>
    <w:p w14:paraId="2A98CC50" w14:textId="77777777" w:rsidR="0015205A" w:rsidRPr="00082C5F" w:rsidRDefault="0015205A" w:rsidP="0015205A">
      <w:pPr>
        <w:pStyle w:val="SingleTxtG"/>
        <w:rPr>
          <w:lang w:eastAsia="ja-JP"/>
        </w:rPr>
      </w:pPr>
      <w:r w:rsidRPr="00082C5F">
        <w:rPr>
          <w:lang w:eastAsia="ja-JP"/>
        </w:rPr>
        <w:t xml:space="preserve">IWG discussed the proposed method of head restraint height measurement and noted some issues remaining concerning certain head restraint shapes and the measurement device. The </w:t>
      </w:r>
      <w:r w:rsidRPr="00082C5F">
        <w:rPr>
          <w:lang w:eastAsia="ja-JP"/>
        </w:rPr>
        <w:lastRenderedPageBreak/>
        <w:t xml:space="preserve">task force considered these issues and the IWG discussed them further at the following meeting. </w:t>
      </w:r>
    </w:p>
    <w:p w14:paraId="42E2DBD3" w14:textId="77777777" w:rsidR="0015205A" w:rsidRPr="00082C5F" w:rsidRDefault="0015205A" w:rsidP="0015205A">
      <w:pPr>
        <w:pStyle w:val="SingleTxtG"/>
        <w:rPr>
          <w:lang w:eastAsia="ja-JP"/>
        </w:rPr>
      </w:pPr>
      <w:r w:rsidRPr="00082C5F">
        <w:rPr>
          <w:lang w:eastAsia="ja-JP"/>
        </w:rPr>
        <w:t>156.</w:t>
      </w:r>
      <w:r w:rsidRPr="00082C5F">
        <w:rPr>
          <w:lang w:eastAsia="ja-JP"/>
        </w:rPr>
        <w:tab/>
        <w:t>At the fifty-first</w:t>
      </w:r>
      <w:r w:rsidRPr="00082C5F">
        <w:rPr>
          <w:vertAlign w:val="superscript"/>
          <w:lang w:eastAsia="ja-JP"/>
        </w:rPr>
        <w:t xml:space="preserve"> </w:t>
      </w:r>
      <w:r w:rsidRPr="00082C5F">
        <w:rPr>
          <w:lang w:eastAsia="ja-JP"/>
        </w:rPr>
        <w:t>GRSP session, the expert from the Netherlands introduced a proposal to increase head restraint height (GRSP-51-24). The expert from OICA stated that the discussion should focus first on the definition of the measurement method and then on the height thresholds. GRSP agreed to resume discussion at its December 2012 session on the basis of a possible proposal of draft UN GTR No. 7, Phase 2 that may be submitted by IWG.</w:t>
      </w:r>
    </w:p>
    <w:p w14:paraId="1418016D" w14:textId="77777777" w:rsidR="0015205A" w:rsidRPr="00082C5F" w:rsidRDefault="0015205A" w:rsidP="0015205A">
      <w:pPr>
        <w:pStyle w:val="SingleTxtG"/>
        <w:rPr>
          <w:lang w:eastAsia="ja-JP"/>
        </w:rPr>
      </w:pPr>
      <w:r w:rsidRPr="00082C5F">
        <w:rPr>
          <w:lang w:eastAsia="ja-JP"/>
        </w:rPr>
        <w:t>157.</w:t>
      </w:r>
      <w:r w:rsidRPr="00082C5F">
        <w:rPr>
          <w:lang w:eastAsia="ja-JP"/>
        </w:rPr>
        <w:tab/>
        <w:t>At the workshop held in the middle of March 2013 at Federal Highway Research Institute (BAST), effective head restraint height measurement procedure was examined by using an actual vehicle. The workshop finding are in Annex 1 of this UN GTR. The workshop also concluded that the backset can be measured without HRMD.</w:t>
      </w:r>
    </w:p>
    <w:p w14:paraId="77FB68EB" w14:textId="77777777" w:rsidR="0015205A" w:rsidRPr="00082C5F" w:rsidRDefault="0015205A" w:rsidP="0015205A">
      <w:pPr>
        <w:pStyle w:val="SingleTxtG"/>
        <w:rPr>
          <w:lang w:eastAsia="ja-JP"/>
        </w:rPr>
      </w:pPr>
      <w:r w:rsidRPr="00082C5F">
        <w:rPr>
          <w:lang w:eastAsia="ja-JP"/>
        </w:rPr>
        <w:t>158.</w:t>
      </w:r>
      <w:r w:rsidRPr="00082C5F">
        <w:rPr>
          <w:lang w:eastAsia="ja-JP"/>
        </w:rPr>
        <w:tab/>
        <w:t>At the fifty-third GRSP meeting, the expert from the Netherlands proposed head restraint height requirements (GRSP-53-15) and GRSP resumed discussion at its December 2013 session on the draft proposal submitted by the experts from the Germany, the Netherlands and the United Kingdom.</w:t>
      </w:r>
    </w:p>
    <w:p w14:paraId="02F4F3AA" w14:textId="77777777" w:rsidR="0015205A" w:rsidRPr="00082C5F" w:rsidRDefault="0015205A" w:rsidP="0015205A">
      <w:pPr>
        <w:pStyle w:val="SingleTxtG"/>
        <w:rPr>
          <w:lang w:eastAsia="ja-JP"/>
        </w:rPr>
      </w:pPr>
      <w:r w:rsidRPr="00082C5F">
        <w:rPr>
          <w:lang w:eastAsia="ja-JP"/>
        </w:rPr>
        <w:tab/>
        <w:t>159.</w:t>
      </w:r>
      <w:r w:rsidRPr="00082C5F">
        <w:rPr>
          <w:lang w:eastAsia="ja-JP"/>
        </w:rPr>
        <w:tab/>
        <w:t>At the fifty-fourth GRSP meeting, the expert from the United States of America questioned (GRSP-54-23) the rational for both proposed height values. The expert from OICA observed (GRSP-54-18-Rev.1) that the new measurement procedure would reduce the measured height. GRSP agreed to resume consideration on this agenda item on the basis of a final proposal of draft amendment submitted by the IWG and of further justification (ECE/TRANS/WP.29/GRSP/2013/17).</w:t>
      </w:r>
    </w:p>
    <w:p w14:paraId="0A3470A4" w14:textId="77777777" w:rsidR="0015205A" w:rsidRPr="00082C5F" w:rsidRDefault="0015205A" w:rsidP="0015205A">
      <w:pPr>
        <w:pStyle w:val="SingleTxtG"/>
        <w:rPr>
          <w:lang w:eastAsia="ja-JP"/>
        </w:rPr>
      </w:pPr>
      <w:r w:rsidRPr="00082C5F">
        <w:rPr>
          <w:lang w:eastAsia="ja-JP"/>
        </w:rPr>
        <w:t>160.</w:t>
      </w:r>
      <w:r w:rsidRPr="00082C5F">
        <w:rPr>
          <w:lang w:eastAsia="ja-JP"/>
        </w:rPr>
        <w:tab/>
        <w:t xml:space="preserve">At the fifty-eighth GRSP meeting, the Netherlands informed GRSP that further improvements to the height measurement procedure of head restraint would be possible and withdrew document ECE/TRANS/WP.29/GRSP/2013/17. The proposal </w:t>
      </w:r>
      <w:r w:rsidRPr="00082C5F">
        <w:t>was</w:t>
      </w:r>
      <w:r w:rsidRPr="00082C5F">
        <w:rPr>
          <w:lang w:eastAsia="ja-JP"/>
        </w:rPr>
        <w:t xml:space="preserve"> further developed in the latest document ECE/TRANS/WP.29/GRSP/2015/34. The experts from Australia, China, Denmark, France, Germany, Hungary, Japan, the Netherlands, Republic of Korea, Sweden, Spain, United Kingdom, United States of America, Russian Federation and EC supported the proposal of a head restraint height requirement of 830 mm and 720 mm as proposed by the experts from the Netherlands, Germany and the United Kingdom, in reference to the 2007 EEVC study report.</w:t>
      </w:r>
      <w:r w:rsidRPr="00082C5F">
        <w:t xml:space="preserve"> The experts from </w:t>
      </w:r>
      <w:r w:rsidRPr="00082C5F">
        <w:rPr>
          <w:lang w:eastAsia="ja-JP"/>
        </w:rPr>
        <w:t>India stated that he could agree with the proposal on the condition that a footnote would allow contracting parties to restrict the requirements at the national level. Italy agreed with India on the higher height of head restraint.</w:t>
      </w:r>
      <w:r w:rsidRPr="00082C5F">
        <w:t xml:space="preserve"> </w:t>
      </w:r>
      <w:r w:rsidRPr="00082C5F">
        <w:rPr>
          <w:lang w:eastAsia="ja-JP"/>
        </w:rPr>
        <w:t>GRSP also adopted the proposal of the expert from OICA for the above-mentioned footnote as follow: "A contracting party may opt for a lower value in its domestic legislation if it decides that such value is appropriate". GRSP concluded that the head restraint heights of 830 mm and 720 mm respectively could be finalized. The IWG decided to review the proposal accordingly and where appropriate to adapt the height requirements. For the rear centre seat, it was decided to retain the height of 700 mm.</w:t>
      </w:r>
    </w:p>
    <w:p w14:paraId="18D1F9AE" w14:textId="77777777" w:rsidR="0015205A" w:rsidRPr="00082C5F" w:rsidRDefault="0015205A" w:rsidP="005A3C95">
      <w:pPr>
        <w:pStyle w:val="H4G"/>
      </w:pPr>
      <w:r w:rsidRPr="00082C5F">
        <w:tab/>
        <w:t>(b)</w:t>
      </w:r>
      <w:r w:rsidRPr="00082C5F">
        <w:tab/>
      </w:r>
      <w:r w:rsidRPr="005A3C95">
        <w:t>BioRID</w:t>
      </w:r>
      <w:r w:rsidRPr="00082C5F">
        <w:t xml:space="preserve"> II</w:t>
      </w:r>
    </w:p>
    <w:p w14:paraId="4A64583A" w14:textId="1B3E40F6" w:rsidR="0015205A" w:rsidRPr="00082C5F" w:rsidRDefault="005A3C95" w:rsidP="005A3C95">
      <w:pPr>
        <w:pStyle w:val="H56G"/>
      </w:pPr>
      <w:r>
        <w:tab/>
      </w:r>
      <w:r w:rsidR="0015205A" w:rsidRPr="00082C5F">
        <w:t>(i)</w:t>
      </w:r>
      <w:r w:rsidR="0015205A" w:rsidRPr="00082C5F">
        <w:tab/>
        <w:t>List of items concerning the BioRID II:</w:t>
      </w:r>
    </w:p>
    <w:p w14:paraId="0699735E" w14:textId="77777777" w:rsidR="0015205A" w:rsidRPr="00082C5F" w:rsidRDefault="0015205A" w:rsidP="0015205A">
      <w:pPr>
        <w:pStyle w:val="SingleTxtG"/>
      </w:pPr>
      <w:r w:rsidRPr="00082C5F">
        <w:rPr>
          <w:lang w:eastAsia="ja-JP"/>
        </w:rPr>
        <w:t>161.</w:t>
      </w:r>
      <w:r w:rsidRPr="00082C5F">
        <w:rPr>
          <w:lang w:eastAsia="ja-JP"/>
        </w:rPr>
        <w:tab/>
      </w:r>
      <w:r w:rsidRPr="00082C5F">
        <w:t xml:space="preserve">Discussions on dummies had been conducted as part of the </w:t>
      </w:r>
      <w:bookmarkStart w:id="9" w:name="_Hlk1495600"/>
      <w:r w:rsidRPr="00082C5F">
        <w:t>Global BioRID Users Meetings (GBUM)</w:t>
      </w:r>
      <w:bookmarkEnd w:id="9"/>
      <w:r w:rsidRPr="00082C5F">
        <w:t xml:space="preserve"> activities up to the first informal meeting. However, starting with the second meeting, the GBUM activities were incorporated into those of the Informal Group's TEG (Technical Evaluation Group) who hold web meetings approximately once a month.</w:t>
      </w:r>
    </w:p>
    <w:p w14:paraId="47EB811D" w14:textId="3E4ED27E" w:rsidR="0015205A" w:rsidRPr="00082C5F" w:rsidRDefault="005A3C95" w:rsidP="005A3C95">
      <w:pPr>
        <w:pStyle w:val="H56G"/>
      </w:pPr>
      <w:r>
        <w:tab/>
      </w:r>
      <w:r w:rsidR="0015205A" w:rsidRPr="00082C5F">
        <w:t>(ii)</w:t>
      </w:r>
      <w:r w:rsidR="0015205A" w:rsidRPr="00082C5F">
        <w:tab/>
        <w:t>Biofidelity</w:t>
      </w:r>
    </w:p>
    <w:p w14:paraId="30C51692" w14:textId="77777777" w:rsidR="0015205A" w:rsidRPr="00082C5F" w:rsidRDefault="0015205A" w:rsidP="0015205A">
      <w:pPr>
        <w:pStyle w:val="SingleTxtG"/>
      </w:pPr>
      <w:r w:rsidRPr="00082C5F">
        <w:t>162</w:t>
      </w:r>
      <w:r w:rsidRPr="00082C5F">
        <w:rPr>
          <w:lang w:eastAsia="ja-JP"/>
        </w:rPr>
        <w:t>.</w:t>
      </w:r>
      <w:r w:rsidRPr="00082C5F">
        <w:rPr>
          <w:lang w:eastAsia="ja-JP"/>
        </w:rPr>
        <w:tab/>
      </w:r>
      <w:r w:rsidRPr="00082C5F">
        <w:t>At the "meeting of interested experts", the current status of the study by EEVC Working Group 12 (WG12) and WG20 and the results of studies on the Biofidelity of Hybrid III, Rear Impact Dummy (RID) 3D, and BioRID II were reported on. Biofidelity in volunteer tests at 7–9 km/h was verified using qualitative procedures and quantitative core method, and BioRID II presented the best results.</w:t>
      </w:r>
    </w:p>
    <w:p w14:paraId="13FF9B22" w14:textId="77777777" w:rsidR="0015205A" w:rsidRPr="00082C5F" w:rsidRDefault="0015205A" w:rsidP="0015205A">
      <w:pPr>
        <w:pStyle w:val="SingleTxtG"/>
      </w:pPr>
      <w:r w:rsidRPr="00082C5F">
        <w:t>163</w:t>
      </w:r>
      <w:r w:rsidRPr="00082C5F">
        <w:rPr>
          <w:lang w:eastAsia="ja-JP"/>
        </w:rPr>
        <w:t>.</w:t>
      </w:r>
      <w:r w:rsidRPr="00082C5F">
        <w:tab/>
        <w:t xml:space="preserve">The expert from the United States of America reported on the progress of its studies on the biofidelity of dummies and injury mechanisms for the evaluation of AIS3+ injuries in mid- and high-speed rear impact crashes. Based on these results, a seat for sled tests was </w:t>
      </w:r>
      <w:r w:rsidRPr="00082C5F">
        <w:lastRenderedPageBreak/>
        <w:t>created. In addition, the biofidelity was compared with data from PMHS experiments, BioRID, RID3D and Hybrid III to determine the most appropriate dummy. The injury mechanisms were also examined to determine and verify the instrumentation to the spine and to define the injury behaviour.</w:t>
      </w:r>
    </w:p>
    <w:p w14:paraId="4FEF34C0" w14:textId="0551AEC4" w:rsidR="0015205A" w:rsidRPr="00082C5F" w:rsidRDefault="0015205A" w:rsidP="0015205A">
      <w:pPr>
        <w:pStyle w:val="SingleTxtG"/>
        <w:rPr>
          <w:lang w:eastAsia="ja-JP"/>
        </w:rPr>
      </w:pPr>
      <w:r w:rsidRPr="00082C5F">
        <w:t>164</w:t>
      </w:r>
      <w:r w:rsidRPr="00082C5F">
        <w:rPr>
          <w:lang w:eastAsia="ja-JP"/>
        </w:rPr>
        <w:t>.</w:t>
      </w:r>
      <w:r w:rsidRPr="00082C5F">
        <w:rPr>
          <w:lang w:eastAsia="ja-JP"/>
        </w:rPr>
        <w:tab/>
      </w:r>
      <w:r w:rsidRPr="00082C5F">
        <w:t>At the fourth IWG meeting, the expert from NHTSA reported on the repeatability/reproducibility and biofidelity research. NHTSA had conducted dynamic tests at 17.6 and 24 km/h. NHTSA also conducted tests comparing PMHS with Hybrid III, BioRID, and RID3D. The dummies showed different biofidelity in head displacement and rotation during tests for reproducibility, repeatability and biofidelity. The ramping-up behaviour was quite different between PMHS and dummies. The evaluation of biofidelity and repeatability were planned for completion by the end of October and December of 2010 respectively. NHTSA had also conducted tests to compare sensitivity and reproducibility among dummies. They compared the results using BioRID II and Hybrid III in seats with large and small backsets and waveforms as specified in FMVSS 202a and in a UN Regulation No. 17 proposal to incorporate a BioRID (Annex 9) to evaluate if the tests rank the severity of backset in the same manner. The testing was planned to be completed by November 2010 and the results to be presented in February 2011. OICA requested that a biofidelity assessment be conducted on the rear impact dummy chosen for this UN GTR, over the range of potential seatback angles.</w:t>
      </w:r>
    </w:p>
    <w:p w14:paraId="26C79BF1" w14:textId="77777777" w:rsidR="0015205A" w:rsidRPr="00082C5F" w:rsidRDefault="0015205A" w:rsidP="0015205A">
      <w:pPr>
        <w:pStyle w:val="SingleTxtG"/>
      </w:pPr>
      <w:r w:rsidRPr="00082C5F">
        <w:t>165</w:t>
      </w:r>
      <w:r w:rsidRPr="00082C5F">
        <w:rPr>
          <w:lang w:eastAsia="ja-JP"/>
        </w:rPr>
        <w:t>.</w:t>
      </w:r>
      <w:r w:rsidRPr="00082C5F">
        <w:tab/>
        <w:t>One of the original tasks of the informal group was to develop a low-speed dynamic test, including the test procedure, compliance criteria and the associated corridors for the biofidelic rear impact dummy (BioRID II). As a possible later phase, depending upon the direction of WP.29, the group would consider the possibility of a higher-speed dynamic test.</w:t>
      </w:r>
    </w:p>
    <w:p w14:paraId="52B63F7F" w14:textId="77777777" w:rsidR="0015205A" w:rsidRPr="00082C5F" w:rsidRDefault="0015205A" w:rsidP="0015205A">
      <w:pPr>
        <w:pStyle w:val="SingleTxtG"/>
      </w:pPr>
      <w:r w:rsidRPr="00082C5F">
        <w:t>166</w:t>
      </w:r>
      <w:r w:rsidRPr="00082C5F">
        <w:rPr>
          <w:lang w:eastAsia="ja-JP"/>
        </w:rPr>
        <w:t>.</w:t>
      </w:r>
      <w:r w:rsidRPr="00082C5F">
        <w:tab/>
        <w:t xml:space="preserve">At the fourth meeting, the Chair recalled that IWG was tasked to report to WP.29 at its 152nd session (November 2010), and specifically, to confirm the timetable for delivering a proposal for adopting the BioRID II dummy into UN GTR No. 7. He suggested recommending to WP.29 that the period for consideration of Phase 2 would be approximately two years, that the adoption by GRSP be in December 2012, that a proposal to WP.29 be in June 2013. The recommendation was based on the completion, as scheduled, of the research that was being conducted by the experts from Japan and the United States of America by the end of 2011, and moreover, on successfully establishing injury criteria suitable for evaluation in a regulatory test procedure. </w:t>
      </w:r>
    </w:p>
    <w:p w14:paraId="34AEC7E6" w14:textId="77777777" w:rsidR="0015205A" w:rsidRPr="00082C5F" w:rsidRDefault="0015205A" w:rsidP="0015205A">
      <w:pPr>
        <w:pStyle w:val="SingleTxtG"/>
      </w:pPr>
      <w:r w:rsidRPr="00082C5F">
        <w:t>167</w:t>
      </w:r>
      <w:r w:rsidRPr="00082C5F">
        <w:rPr>
          <w:lang w:eastAsia="ja-JP"/>
        </w:rPr>
        <w:t>.</w:t>
      </w:r>
      <w:r w:rsidRPr="00082C5F">
        <w:tab/>
        <w:t>Japan commented that BioRID II be added to the UN GTR in May 2011 as specified in the original ToR, since neck injury was a serious problem that needed to be addressed in the regulation immediately. Two options were proposed:</w:t>
      </w:r>
    </w:p>
    <w:p w14:paraId="30379773" w14:textId="77777777" w:rsidR="0015205A" w:rsidRPr="00082C5F" w:rsidRDefault="0015205A" w:rsidP="00AA3B46">
      <w:pPr>
        <w:pStyle w:val="SingleTxtG"/>
        <w:ind w:firstLine="567"/>
        <w:rPr>
          <w:lang w:eastAsia="ja-JP"/>
        </w:rPr>
      </w:pPr>
      <w:r w:rsidRPr="00082C5F">
        <w:t>(a)</w:t>
      </w:r>
      <w:r w:rsidRPr="00082C5F">
        <w:tab/>
        <w:t>Option 1: A proposal to amend UN GTR No. 7 that would be submitted to GRSP in May 2011 to specify dynamic backset evaluations using either Hybrid III or BioRID II, as a Contracting Party option. Then, as a second step, harmonization of the dummy, evaluation of upright postures, tests at higher speed and at mid-speed to be considered in 2014 and later.</w:t>
      </w:r>
    </w:p>
    <w:p w14:paraId="5FB9E8E6" w14:textId="77777777" w:rsidR="0015205A" w:rsidRPr="00082C5F" w:rsidRDefault="0015205A" w:rsidP="00AA3B46">
      <w:pPr>
        <w:pStyle w:val="SingleTxtG"/>
        <w:ind w:firstLine="567"/>
      </w:pPr>
      <w:r w:rsidRPr="00082C5F">
        <w:t>(b)</w:t>
      </w:r>
      <w:r w:rsidRPr="00082C5F">
        <w:tab/>
        <w:t>Option 2: Extend the work schedule of the informal group to require a proposal to amend UN GTR No. 7 to be submitted to GRSP in December 2012, in anticipation that a harmonized dynamic backset evaluation proposal would be made based on the injury criteria using BioRID II only. Then, as a second step, harmonization of the dummy, evaluation of upright postures, tests at higher speed and at mid-speed to be considered in 2014 and later.</w:t>
      </w:r>
    </w:p>
    <w:p w14:paraId="7A289C63" w14:textId="77777777" w:rsidR="0015205A" w:rsidRPr="00082C5F" w:rsidRDefault="0015205A" w:rsidP="0015205A">
      <w:pPr>
        <w:pStyle w:val="SingleTxtG"/>
        <w:rPr>
          <w:lang w:eastAsia="ja-JP"/>
        </w:rPr>
      </w:pPr>
      <w:r w:rsidRPr="00082C5F">
        <w:t>168</w:t>
      </w:r>
      <w:r w:rsidRPr="00082C5F">
        <w:rPr>
          <w:lang w:eastAsia="ja-JP"/>
        </w:rPr>
        <w:t>.</w:t>
      </w:r>
      <w:r w:rsidRPr="00082C5F">
        <w:rPr>
          <w:lang w:eastAsia="ja-JP"/>
        </w:rPr>
        <w:tab/>
      </w:r>
      <w:r w:rsidRPr="00082C5F">
        <w:t>OICA expressed strong</w:t>
      </w:r>
      <w:r w:rsidRPr="00082C5F">
        <w:rPr>
          <w:lang w:eastAsia="ja-JP"/>
        </w:rPr>
        <w:t xml:space="preserve"> </w:t>
      </w:r>
      <w:r w:rsidRPr="00082C5F">
        <w:t>concerns that both of these options would result in a UN GTR of choice by the Contracting Parties.</w:t>
      </w:r>
    </w:p>
    <w:p w14:paraId="03048432" w14:textId="0F5B3B26" w:rsidR="0015205A" w:rsidRPr="00F95E28" w:rsidRDefault="0015205A" w:rsidP="0015205A">
      <w:pPr>
        <w:pStyle w:val="SingleTxtG"/>
      </w:pPr>
      <w:r w:rsidRPr="00082C5F">
        <w:t>169</w:t>
      </w:r>
      <w:r w:rsidRPr="00082C5F">
        <w:rPr>
          <w:lang w:eastAsia="ja-JP"/>
        </w:rPr>
        <w:t>.</w:t>
      </w:r>
      <w:r w:rsidRPr="00082C5F">
        <w:rPr>
          <w:lang w:eastAsia="ja-JP"/>
        </w:rPr>
        <w:tab/>
      </w:r>
      <w:r w:rsidRPr="00082C5F">
        <w:t>At the 152nd session of WP.29, the expert from Japan proposed a revision of the ToR to AC.3 that would establish the timeline of the group until 2012. This schedule should allow completion of the injury criteria analysis, but if the work was not complete, a detailed BioRID II test would be added to the UN GTR as an alternative to the existing</w:t>
      </w:r>
      <w:r w:rsidRPr="00592C7A">
        <w:rPr>
          <w:b/>
          <w:bCs/>
        </w:rPr>
        <w:t xml:space="preserve"> </w:t>
      </w:r>
      <w:r w:rsidRPr="00082C5F">
        <w:t>test (the option already exists as a placeholder). The experts from the United States of America presented an alternative proposal which revised the ToR to allow the group to take a</w:t>
      </w:r>
      <w:r w:rsidRPr="00592C7A">
        <w:rPr>
          <w:b/>
          <w:bCs/>
        </w:rPr>
        <w:t xml:space="preserve"> </w:t>
      </w:r>
      <w:r w:rsidRPr="00F95E28">
        <w:t>comprehensive approach in addressing both long-term and short-term minor neck injuries. AC.3 sent the proposals to GRSP, noting that it anticipated a revised proposal to revise the ToR at the 153rd session.</w:t>
      </w:r>
    </w:p>
    <w:p w14:paraId="5F5019F3" w14:textId="77777777" w:rsidR="0015205A" w:rsidRPr="00F95E28" w:rsidRDefault="0015205A" w:rsidP="0015205A">
      <w:pPr>
        <w:pStyle w:val="SingleTxtG"/>
      </w:pPr>
      <w:r w:rsidRPr="00F95E28">
        <w:lastRenderedPageBreak/>
        <w:t>170</w:t>
      </w:r>
      <w:r w:rsidRPr="00F95E28">
        <w:rPr>
          <w:lang w:eastAsia="ja-JP"/>
        </w:rPr>
        <w:t>.</w:t>
      </w:r>
      <w:r w:rsidRPr="00F95E28">
        <w:rPr>
          <w:lang w:eastAsia="ja-JP"/>
        </w:rPr>
        <w:tab/>
      </w:r>
      <w:r w:rsidRPr="00F95E28">
        <w:t xml:space="preserve">At the fifth meeting of the IWG it was confirmed that the group preferred to deliver a new proposal of a single procedure to assess protection against neck injury for integration into the UN GTR. The group also agreed with the recommendation of the expert from the United States of America that the injury criteria that emerge from the ongoing research effort in Japan and the United States of America should guide the development of the final procedure. </w:t>
      </w:r>
    </w:p>
    <w:p w14:paraId="1F006A6E" w14:textId="77777777" w:rsidR="0015205A" w:rsidRPr="00F95E28" w:rsidRDefault="0015205A" w:rsidP="0015205A">
      <w:pPr>
        <w:pStyle w:val="SingleTxtG"/>
      </w:pPr>
      <w:r w:rsidRPr="00F95E28">
        <w:t>171</w:t>
      </w:r>
      <w:r w:rsidRPr="00F95E28">
        <w:rPr>
          <w:lang w:eastAsia="ja-JP"/>
        </w:rPr>
        <w:t>.</w:t>
      </w:r>
      <w:r w:rsidRPr="00F95E28">
        <w:rPr>
          <w:lang w:eastAsia="ja-JP"/>
        </w:rPr>
        <w:tab/>
        <w:t xml:space="preserve">The expert from </w:t>
      </w:r>
      <w:r w:rsidRPr="00F95E28">
        <w:t>Japan showed associated lower-speed tests with injuries at the AIS1 level and said that any change to address more severe injury levels would take longer than December 2012. It was agreed that AIS1 injuries remain the focus but that, if possible, consideration would be given in the long term as well as short term injuries.</w:t>
      </w:r>
    </w:p>
    <w:p w14:paraId="6DFFBEB2" w14:textId="77777777" w:rsidR="0015205A" w:rsidRPr="00F95E28" w:rsidRDefault="0015205A" w:rsidP="0015205A">
      <w:pPr>
        <w:pStyle w:val="SingleTxtG"/>
        <w:rPr>
          <w:lang w:eastAsia="ja-JP"/>
        </w:rPr>
      </w:pPr>
      <w:r w:rsidRPr="00F95E28">
        <w:t>1</w:t>
      </w:r>
      <w:r w:rsidRPr="00F95E28">
        <w:rPr>
          <w:lang w:eastAsia="ja-JP"/>
        </w:rPr>
        <w:t>72.</w:t>
      </w:r>
      <w:r w:rsidRPr="00F95E28">
        <w:rPr>
          <w:lang w:eastAsia="ja-JP"/>
        </w:rPr>
        <w:tab/>
      </w:r>
      <w:r w:rsidRPr="00F95E28">
        <w:t>Thus, the group recommended that GRSP amend the ToR to specify that the primary focus of the IWG should be developing a proposal for the BioRID II that would provide benefits that were equal or better than the benefits of the existing option in UN GTR No. 7. If the group was able to provide additional benefits within the specified time frame it would be permitted to do so, but if this work was not completed, any discussion of further work in this area would take place at a further stage.</w:t>
      </w:r>
    </w:p>
    <w:p w14:paraId="0743B079" w14:textId="77777777" w:rsidR="0015205A" w:rsidRPr="00F95E28" w:rsidRDefault="0015205A" w:rsidP="0015205A">
      <w:pPr>
        <w:pStyle w:val="SingleTxtG"/>
        <w:rPr>
          <w:lang w:eastAsia="ja-JP"/>
        </w:rPr>
      </w:pPr>
      <w:r w:rsidRPr="00F95E28">
        <w:rPr>
          <w:lang w:eastAsia="ja-JP"/>
        </w:rPr>
        <w:t>173.</w:t>
      </w:r>
      <w:r w:rsidRPr="00F95E28">
        <w:rPr>
          <w:lang w:eastAsia="ja-JP"/>
        </w:rPr>
        <w:tab/>
        <w:t>At the sixth IWG meeting, the expert from the United States of America reported that BioRID II had the best Biofidelity and reproducibility. The experts from Japan and the United States of America informed IWG about the planned, joint study of the injury criteria by the end of 2011.</w:t>
      </w:r>
    </w:p>
    <w:p w14:paraId="4AD5C489" w14:textId="77777777" w:rsidR="0015205A" w:rsidRPr="00F95E28" w:rsidRDefault="0015205A" w:rsidP="0015205A">
      <w:pPr>
        <w:pStyle w:val="SingleTxtG"/>
        <w:rPr>
          <w:lang w:eastAsia="ja-JP"/>
        </w:rPr>
      </w:pPr>
      <w:r w:rsidRPr="00F95E28">
        <w:rPr>
          <w:lang w:eastAsia="ja-JP"/>
        </w:rPr>
        <w:t>174.</w:t>
      </w:r>
      <w:r w:rsidRPr="00F95E28">
        <w:rPr>
          <w:lang w:eastAsia="ja-JP"/>
        </w:rPr>
        <w:tab/>
        <w:t xml:space="preserve">At the seventh IWG meeting, the expert from the Partnership for Dummy Technology and Biomechanics (PDB) reported that the shoulder of the BioRID II interacts with the seat back of the hard bucket seat depending on the seat back shape, with a load path via the T2 jacket bolt/shoulder plate; PDB also presented the simulation and sled test results that affect the upper neck Fx and My. </w:t>
      </w:r>
    </w:p>
    <w:p w14:paraId="05E1868D" w14:textId="77777777" w:rsidR="0015205A" w:rsidRPr="00F95E28" w:rsidRDefault="0015205A" w:rsidP="0015205A">
      <w:pPr>
        <w:pStyle w:val="SingleTxtG"/>
        <w:rPr>
          <w:lang w:eastAsia="ja-JP"/>
        </w:rPr>
      </w:pPr>
      <w:r w:rsidRPr="00F95E28">
        <w:rPr>
          <w:rFonts w:eastAsia="MS PGothic"/>
          <w:lang w:eastAsia="ja-JP"/>
        </w:rPr>
        <w:t>175.</w:t>
      </w:r>
      <w:r w:rsidRPr="00F95E28">
        <w:rPr>
          <w:rFonts w:eastAsia="MS PGothic"/>
          <w:lang w:eastAsia="ja-JP"/>
        </w:rPr>
        <w:tab/>
        <w:t>At the sixteenth IWG meeting, NHTSA reported that significance of flexion in PHMS studies and, like Hybrid Ⅲ, the BioRID neck did not fully replicate this movement.</w:t>
      </w:r>
    </w:p>
    <w:p w14:paraId="37F38D57" w14:textId="48020EA5" w:rsidR="0015205A" w:rsidRPr="00F95E28" w:rsidRDefault="005A3C95" w:rsidP="005A3C95">
      <w:pPr>
        <w:pStyle w:val="H56G"/>
      </w:pPr>
      <w:r>
        <w:tab/>
      </w:r>
      <w:r w:rsidR="0015205A" w:rsidRPr="00F95E28">
        <w:t>(iii)</w:t>
      </w:r>
      <w:r w:rsidR="0015205A" w:rsidRPr="00F95E28">
        <w:tab/>
        <w:t>Dummy drawings (2D and 3D)</w:t>
      </w:r>
    </w:p>
    <w:p w14:paraId="15820C56" w14:textId="77777777" w:rsidR="0015205A" w:rsidRPr="00F95E28" w:rsidRDefault="0015205A" w:rsidP="0015205A">
      <w:pPr>
        <w:pStyle w:val="SingleTxtG"/>
        <w:keepNext/>
      </w:pPr>
      <w:r w:rsidRPr="00F95E28">
        <w:rPr>
          <w:lang w:eastAsia="ja-JP"/>
        </w:rPr>
        <w:t>176.</w:t>
      </w:r>
      <w:r w:rsidRPr="00F95E28">
        <w:rPr>
          <w:lang w:eastAsia="ja-JP"/>
        </w:rPr>
        <w:tab/>
      </w:r>
      <w:r w:rsidRPr="00F95E28">
        <w:t>At the first and second IWG meetings, the progress of the drawing harmonization between Denton and First Technology Safety Systems (FTSS) was reported on. The 2D drawing (PDF form), 3D drawing (STEP form) and user's manual were scheduled to be drafted jointly by the two manufacturers.</w:t>
      </w:r>
    </w:p>
    <w:p w14:paraId="39200EE4" w14:textId="77777777" w:rsidR="0015205A" w:rsidRPr="00F95E28" w:rsidRDefault="0015205A" w:rsidP="0015205A">
      <w:pPr>
        <w:pStyle w:val="SingleTxtG"/>
        <w:rPr>
          <w:lang w:eastAsia="ja-JP"/>
        </w:rPr>
      </w:pPr>
      <w:r w:rsidRPr="00F95E28">
        <w:rPr>
          <w:lang w:eastAsia="ja-JP"/>
        </w:rPr>
        <w:t>177.</w:t>
      </w:r>
      <w:r w:rsidRPr="00F95E28">
        <w:rPr>
          <w:lang w:eastAsia="ja-JP"/>
        </w:rPr>
        <w:tab/>
        <w:t xml:space="preserve">By the fourth </w:t>
      </w:r>
      <w:r w:rsidRPr="00F95E28">
        <w:t>IWG</w:t>
      </w:r>
      <w:r w:rsidRPr="00F95E28">
        <w:rPr>
          <w:lang w:eastAsia="ja-JP"/>
        </w:rPr>
        <w:t xml:space="preserve"> meeting, Humanetics (a company formed by the merger of Denton and FTSS), had had the drawings posted on the GRSP website. They reported that 3D data was ready, but that the Procedures for Assembly, Disassembly, and Inspection (PADI) was under revision. They announced the preparation of the list, to be included in PADI, for checking the most recent dummy. The Chair of IWG pointed out that a method to clarify the suitability of the build level of BioRID II was needed. A suggestion from the expert of Japan to provide PADI along with drawings in a same website was agreed on.</w:t>
      </w:r>
    </w:p>
    <w:p w14:paraId="1DE81DE4" w14:textId="77777777" w:rsidR="0015205A" w:rsidRPr="00F95E28" w:rsidRDefault="0015205A" w:rsidP="0015205A">
      <w:pPr>
        <w:pStyle w:val="SingleTxtG"/>
        <w:ind w:leftChars="567" w:rightChars="567"/>
        <w:rPr>
          <w:rFonts w:eastAsia="MS PGothic"/>
          <w:lang w:eastAsia="ja-JP"/>
        </w:rPr>
      </w:pPr>
      <w:r w:rsidRPr="00F95E28">
        <w:rPr>
          <w:lang w:eastAsia="ja-JP"/>
        </w:rPr>
        <w:t>178.</w:t>
      </w:r>
      <w:r w:rsidRPr="00F95E28">
        <w:rPr>
          <w:lang w:eastAsia="ja-JP"/>
        </w:rPr>
        <w:tab/>
      </w:r>
      <w:r w:rsidRPr="00F95E28">
        <w:rPr>
          <w:rFonts w:eastAsia="MS PGothic"/>
          <w:lang w:eastAsia="ja-JP"/>
        </w:rPr>
        <w:t>At the 153rd session of WP.29, the Chair of IWG introduced a proposal for a protocol to manage drawings, manuals and specifications under WP.29 responsibilities. The basic principle was agreed on.</w:t>
      </w:r>
    </w:p>
    <w:p w14:paraId="6CCF7E3B" w14:textId="77777777" w:rsidR="0015205A" w:rsidRPr="00F95E28" w:rsidRDefault="0015205A" w:rsidP="0015205A">
      <w:pPr>
        <w:pStyle w:val="SingleTxtG"/>
        <w:ind w:leftChars="567" w:rightChars="567"/>
        <w:rPr>
          <w:rFonts w:eastAsia="MS PGothic"/>
          <w:lang w:eastAsia="ja-JP"/>
        </w:rPr>
      </w:pPr>
      <w:r w:rsidRPr="00F95E28">
        <w:rPr>
          <w:lang w:eastAsia="ja-JP"/>
        </w:rPr>
        <w:t>179.</w:t>
      </w:r>
      <w:r w:rsidRPr="00F95E28">
        <w:rPr>
          <w:lang w:eastAsia="ja-JP"/>
        </w:rPr>
        <w:tab/>
      </w:r>
      <w:r w:rsidRPr="00F95E28">
        <w:rPr>
          <w:rFonts w:eastAsia="MS PGothic"/>
          <w:lang w:eastAsia="ja-JP"/>
        </w:rPr>
        <w:t xml:space="preserve">At the eighth IWG meeting, the Chair reported the status of the register of technical specifications. It was noted that WP.29 had decided, as a first step, that data had to be incorporated into the Consolidated Resolution on the Construction of Vehicles (R.E.3). The amendment to R.E.3 would also be used for other ATDs. </w:t>
      </w:r>
    </w:p>
    <w:p w14:paraId="6F2A856E" w14:textId="77777777" w:rsidR="0015205A" w:rsidRPr="00F95E28" w:rsidRDefault="0015205A" w:rsidP="0015205A">
      <w:pPr>
        <w:pStyle w:val="SingleTxtG"/>
        <w:ind w:leftChars="567" w:rightChars="567"/>
        <w:rPr>
          <w:rFonts w:eastAsia="MS PGothic"/>
          <w:lang w:eastAsia="ja-JP"/>
        </w:rPr>
      </w:pPr>
      <w:r w:rsidRPr="00F95E28">
        <w:rPr>
          <w:lang w:eastAsia="ja-JP"/>
        </w:rPr>
        <w:t>180.</w:t>
      </w:r>
      <w:r w:rsidRPr="00F95E28">
        <w:rPr>
          <w:rFonts w:eastAsia="MS PGothic"/>
          <w:lang w:eastAsia="ja-JP"/>
        </w:rPr>
        <w:tab/>
        <w:t xml:space="preserve">At the 158th session of WP.29, the World Forum and AC.3 adopted the Mutual Resolution No. 1 (M.R.1) of the 1958 and the 1998 Agreements which concerns the description and performance of test tools and devices. </w:t>
      </w:r>
    </w:p>
    <w:p w14:paraId="4D4DD1A9" w14:textId="73E9C566" w:rsidR="0015205A" w:rsidRPr="00F95E28" w:rsidRDefault="0015205A" w:rsidP="0015205A">
      <w:pPr>
        <w:pStyle w:val="SingleTxtG"/>
        <w:ind w:leftChars="567" w:rightChars="567"/>
        <w:rPr>
          <w:rFonts w:eastAsia="MS PGothic"/>
          <w:lang w:eastAsia="ja-JP"/>
        </w:rPr>
      </w:pPr>
      <w:r w:rsidRPr="00F95E28">
        <w:rPr>
          <w:lang w:eastAsia="ja-JP"/>
        </w:rPr>
        <w:t>181.</w:t>
      </w:r>
      <w:r w:rsidRPr="00F95E28">
        <w:rPr>
          <w:lang w:eastAsia="ja-JP"/>
        </w:rPr>
        <w:tab/>
      </w:r>
      <w:r w:rsidRPr="00F95E28">
        <w:rPr>
          <w:rFonts w:eastAsia="MS PGothic"/>
          <w:lang w:eastAsia="ja-JP"/>
        </w:rPr>
        <w:t>At the fourteenth IWG meeting, PDB reported on that the dummy drawing check was almost ready for incorporation into addendum 1. (M.R.1)</w:t>
      </w:r>
      <w:r w:rsidR="008C4C20">
        <w:rPr>
          <w:rFonts w:eastAsia="MS PGothic"/>
          <w:lang w:eastAsia="ja-JP"/>
        </w:rPr>
        <w:t>.</w:t>
      </w:r>
      <w:r w:rsidRPr="00F95E28">
        <w:rPr>
          <w:rFonts w:eastAsia="MS PGothic"/>
          <w:lang w:eastAsia="ja-JP"/>
        </w:rPr>
        <w:t xml:space="preserve"> </w:t>
      </w:r>
    </w:p>
    <w:p w14:paraId="3D710E3F" w14:textId="26AC2E7E" w:rsidR="0015205A" w:rsidRPr="00F95E28" w:rsidRDefault="0015205A" w:rsidP="0015205A">
      <w:pPr>
        <w:pStyle w:val="SingleTxtG"/>
        <w:ind w:leftChars="567" w:rightChars="567"/>
        <w:rPr>
          <w:rFonts w:eastAsia="MS PGothic"/>
          <w:lang w:eastAsia="ja-JP"/>
        </w:rPr>
      </w:pPr>
      <w:r w:rsidRPr="00F95E28">
        <w:rPr>
          <w:lang w:eastAsia="ja-JP"/>
        </w:rPr>
        <w:t>182.</w:t>
      </w:r>
      <w:r w:rsidR="00420504">
        <w:rPr>
          <w:rFonts w:eastAsia="MS PGothic"/>
          <w:lang w:eastAsia="ja-JP"/>
        </w:rPr>
        <w:tab/>
      </w:r>
      <w:r w:rsidRPr="00F95E28">
        <w:rPr>
          <w:rFonts w:eastAsia="MS PGothic"/>
          <w:lang w:eastAsia="ja-JP"/>
        </w:rPr>
        <w:t xml:space="preserve">At the </w:t>
      </w:r>
      <w:r w:rsidRPr="00F95E28">
        <w:rPr>
          <w:lang w:eastAsia="ja-JP"/>
        </w:rPr>
        <w:t>178</w:t>
      </w:r>
      <w:r w:rsidRPr="00420504">
        <w:rPr>
          <w:lang w:eastAsia="ja-JP"/>
        </w:rPr>
        <w:t>th</w:t>
      </w:r>
      <w:r w:rsidRPr="00F95E28">
        <w:rPr>
          <w:lang w:eastAsia="ja-JP"/>
        </w:rPr>
        <w:t xml:space="preserve"> session of WP.29,</w:t>
      </w:r>
      <w:r w:rsidRPr="00F95E28">
        <w:rPr>
          <w:rFonts w:eastAsia="MS PGothic"/>
          <w:lang w:eastAsia="ja-JP"/>
        </w:rPr>
        <w:t xml:space="preserve"> the representative from the United Kingdom, explained that a proposal to amend M.R.1 would incorporate drawings and</w:t>
      </w:r>
      <w:r w:rsidRPr="00592C7A">
        <w:rPr>
          <w:rFonts w:eastAsia="MS PGothic"/>
          <w:b/>
          <w:bCs/>
          <w:lang w:eastAsia="ja-JP"/>
        </w:rPr>
        <w:t xml:space="preserve"> </w:t>
      </w:r>
      <w:r w:rsidRPr="00F95E28">
        <w:rPr>
          <w:rFonts w:eastAsia="MS PGothic"/>
          <w:lang w:eastAsia="ja-JP"/>
        </w:rPr>
        <w:t xml:space="preserve">specifications of </w:t>
      </w:r>
      <w:r w:rsidRPr="00F95E28">
        <w:rPr>
          <w:rFonts w:eastAsia="MS PGothic"/>
          <w:lang w:eastAsia="ja-JP"/>
        </w:rPr>
        <w:lastRenderedPageBreak/>
        <w:t xml:space="preserve">the Biofidelic Rear Impact Dummy. However, he indicated that the major challenge was the legal issue of copyright infringement concerning the above-mentioned specifications and consequent limitation of their public usage. He concluded by announcing that work would continue in close cooperation with the secretariat and with the dummy manufacturer to devise a disclaimer text, that would be removed from the drawings once the amendment was adopted by WP.29 and AC.3. </w:t>
      </w:r>
    </w:p>
    <w:p w14:paraId="353C5629" w14:textId="77777777" w:rsidR="0015205A" w:rsidRPr="00F95E28" w:rsidRDefault="0015205A" w:rsidP="0015205A">
      <w:pPr>
        <w:pStyle w:val="SingleTxtG"/>
        <w:ind w:leftChars="567" w:rightChars="567"/>
        <w:rPr>
          <w:rFonts w:eastAsia="MS PGothic"/>
          <w:lang w:eastAsia="ja-JP"/>
        </w:rPr>
      </w:pPr>
      <w:r w:rsidRPr="00F95E28">
        <w:rPr>
          <w:lang w:eastAsia="ja-JP"/>
        </w:rPr>
        <w:t>183.</w:t>
      </w:r>
      <w:r w:rsidRPr="00F95E28">
        <w:rPr>
          <w:rFonts w:eastAsia="MS PGothic"/>
          <w:lang w:eastAsia="ja-JP"/>
        </w:rPr>
        <w:tab/>
      </w:r>
      <w:r w:rsidRPr="00F95E28">
        <w:rPr>
          <w:lang w:eastAsia="ja-JP"/>
        </w:rPr>
        <w:t>At the eighteenth TEG meeting in August 2019, Humanetics stated that ECE was allowed to use the drawings and the PADI of the BioRID for rulemaking purposes within the framework of M.R.1.</w:t>
      </w:r>
    </w:p>
    <w:p w14:paraId="66C2437A" w14:textId="11F89A59" w:rsidR="0015205A" w:rsidRPr="00F95E28" w:rsidRDefault="005A3C95" w:rsidP="005A3C95">
      <w:pPr>
        <w:pStyle w:val="H56G"/>
      </w:pPr>
      <w:r>
        <w:tab/>
      </w:r>
      <w:r w:rsidR="0015205A" w:rsidRPr="00F95E28">
        <w:t>(iv)</w:t>
      </w:r>
      <w:r w:rsidR="0015205A" w:rsidRPr="00F95E28">
        <w:tab/>
        <w:t>Certification procedures</w:t>
      </w:r>
    </w:p>
    <w:p w14:paraId="45A37E54" w14:textId="77777777" w:rsidR="0015205A" w:rsidRPr="00F95E28" w:rsidRDefault="0015205A" w:rsidP="0015205A">
      <w:pPr>
        <w:pStyle w:val="SingleTxtG"/>
      </w:pPr>
      <w:r w:rsidRPr="00F95E28">
        <w:rPr>
          <w:lang w:eastAsia="ja-JP"/>
        </w:rPr>
        <w:t>184.</w:t>
      </w:r>
      <w:r w:rsidRPr="00F95E28">
        <w:rPr>
          <w:lang w:eastAsia="ja-JP"/>
        </w:rPr>
        <w:tab/>
      </w:r>
      <w:r w:rsidRPr="00F95E28">
        <w:t xml:space="preserve">At the "meeting of interested experts", the history of discussions on the new certification test at GBUM and the summary of those discussions were presented. The new certification test procedure was completed in Japan, the Republic of Korea, the United States of America and the European Union. The resulting sled waveform had become flatter, showing good reproducibility. At the second IWG meeting, it was proposed to change the calibration waveform to match that of the Euro NCAP medium pulse and dummy input. However, the Chair commented that since the ToR of </w:t>
      </w:r>
      <w:r w:rsidRPr="00F95E28">
        <w:rPr>
          <w:lang w:eastAsia="ja-JP"/>
        </w:rPr>
        <w:t>the i</w:t>
      </w:r>
      <w:r w:rsidRPr="00F95E28">
        <w:t>nformal group states that our objective is to specify the uniform method for evaluating low-speed impacts, and that the low speed is defined as V18 km/h or below, we should aim for a sled waveform around 16–18 km/h and discuss the calibration waveform based on the current proposal (GBUM2009).</w:t>
      </w:r>
    </w:p>
    <w:p w14:paraId="2C3242A5" w14:textId="77777777" w:rsidR="0015205A" w:rsidRPr="00F95E28" w:rsidRDefault="0015205A" w:rsidP="0015205A">
      <w:pPr>
        <w:pStyle w:val="SingleTxtG"/>
      </w:pPr>
      <w:r w:rsidRPr="00F95E28">
        <w:t>185</w:t>
      </w:r>
      <w:r w:rsidRPr="00F95E28">
        <w:rPr>
          <w:lang w:eastAsia="ja-JP"/>
        </w:rPr>
        <w:t>.</w:t>
      </w:r>
      <w:r w:rsidRPr="00F95E28">
        <w:rPr>
          <w:lang w:eastAsia="ja-JP"/>
        </w:rPr>
        <w:tab/>
      </w:r>
      <w:r w:rsidRPr="00F95E28">
        <w:t xml:space="preserve">At the </w:t>
      </w:r>
      <w:r w:rsidRPr="00F95E28">
        <w:rPr>
          <w:lang w:eastAsia="ja-JP"/>
        </w:rPr>
        <w:t>third</w:t>
      </w:r>
      <w:r w:rsidRPr="00F95E28">
        <w:t xml:space="preserve"> </w:t>
      </w:r>
      <w:r w:rsidRPr="00F95E28">
        <w:rPr>
          <w:lang w:eastAsia="ja-JP"/>
        </w:rPr>
        <w:t>meeting</w:t>
      </w:r>
      <w:r w:rsidRPr="00F95E28">
        <w:t>, the BioRID TEG reported on the new certification test method with the head restraint. While developing in the right direction, there were concerns that the head-to-head restraint contact time is too short (10–20 ms).</w:t>
      </w:r>
      <w:r w:rsidRPr="00F95E28">
        <w:rPr>
          <w:lang w:eastAsia="ja-JP"/>
        </w:rPr>
        <w:t xml:space="preserve"> Humanetics would draft a detailed method of the presence of head restraint in the new sled. It will be evaluated by Japan, Ford, General Motors (GM) and PDB.</w:t>
      </w:r>
    </w:p>
    <w:p w14:paraId="1F337D86" w14:textId="77777777" w:rsidR="0015205A" w:rsidRPr="00F95E28" w:rsidRDefault="0015205A" w:rsidP="0015205A">
      <w:pPr>
        <w:pStyle w:val="SingleTxtG"/>
        <w:ind w:leftChars="567"/>
        <w:rPr>
          <w:rFonts w:eastAsia="MS PGothic"/>
          <w:lang w:eastAsia="ja-JP"/>
        </w:rPr>
      </w:pPr>
      <w:r w:rsidRPr="00F95E28">
        <w:rPr>
          <w:rFonts w:eastAsia="MS PGothic"/>
          <w:lang w:eastAsia="ja-JP"/>
        </w:rPr>
        <w:t>186.</w:t>
      </w:r>
      <w:r w:rsidRPr="00F95E28">
        <w:rPr>
          <w:rFonts w:eastAsia="MS PGothic"/>
          <w:lang w:eastAsia="ja-JP"/>
        </w:rPr>
        <w:tab/>
        <w:t>At the fifth and sixth informal meetings,</w:t>
      </w:r>
      <w:r w:rsidRPr="00F95E28">
        <w:rPr>
          <w:rFonts w:eastAsia="MS PGothic" w:hAnsi="MS PGothic"/>
          <w:lang w:eastAsia="ja-JP"/>
        </w:rPr>
        <w:t xml:space="preserve"> the calibration method without head restraints was agreed on. It was decided for that calibration with head restraints, study would be based on the weight probe (119 kg) with a better correlation with input pulses of evaluation tests.</w:t>
      </w:r>
    </w:p>
    <w:p w14:paraId="15633F65" w14:textId="77777777" w:rsidR="0015205A" w:rsidRPr="00F95E28" w:rsidRDefault="0015205A" w:rsidP="0015205A">
      <w:pPr>
        <w:pStyle w:val="SingleTxtG"/>
        <w:rPr>
          <w:lang w:eastAsia="ja-JP"/>
        </w:rPr>
      </w:pPr>
      <w:r w:rsidRPr="00F95E28">
        <w:rPr>
          <w:lang w:eastAsia="ja-JP"/>
        </w:rPr>
        <w:t>187.</w:t>
      </w:r>
      <w:r w:rsidRPr="00F95E28">
        <w:rPr>
          <w:lang w:eastAsia="ja-JP"/>
        </w:rPr>
        <w:tab/>
        <w:t xml:space="preserve">Jacket impact assessment was adopted as another improvement to dummy </w:t>
      </w:r>
      <w:r w:rsidRPr="00F95E28">
        <w:t>performance</w:t>
      </w:r>
      <w:r w:rsidRPr="00F95E28">
        <w:rPr>
          <w:lang w:eastAsia="ja-JP"/>
        </w:rPr>
        <w:t>, while pelvis impact assessment was not considered to affect the dummy's effectiveness. The optional Skull CAP switch is to be included in the drawing package.</w:t>
      </w:r>
    </w:p>
    <w:p w14:paraId="1B83C4A2" w14:textId="77777777" w:rsidR="0015205A" w:rsidRPr="00F95E28" w:rsidRDefault="0015205A" w:rsidP="0015205A">
      <w:pPr>
        <w:pStyle w:val="SingleTxtG"/>
        <w:rPr>
          <w:lang w:eastAsia="ja-JP"/>
        </w:rPr>
      </w:pPr>
      <w:r w:rsidRPr="00F95E28">
        <w:rPr>
          <w:lang w:eastAsia="ja-JP"/>
        </w:rPr>
        <w:t>188.</w:t>
      </w:r>
      <w:r w:rsidRPr="00F95E28">
        <w:rPr>
          <w:lang w:eastAsia="ja-JP"/>
        </w:rPr>
        <w:tab/>
        <w:t xml:space="preserve">At the seventh informal meeting, Humanetics reported on the results of certification tests using the standard probe and the heavy probe. They noted that none offered a clear benefit over the others, while the standard probe is better in terms of reduced burdens in handling in laboratories. On the other hand, the safe handling of such heavy tools is questioned. </w:t>
      </w:r>
    </w:p>
    <w:p w14:paraId="291B4482" w14:textId="77777777" w:rsidR="0015205A" w:rsidRPr="00F95E28" w:rsidRDefault="0015205A" w:rsidP="0015205A">
      <w:pPr>
        <w:pStyle w:val="SingleTxtG"/>
        <w:rPr>
          <w:lang w:eastAsia="ja-JP"/>
        </w:rPr>
      </w:pPr>
      <w:r w:rsidRPr="00F95E28">
        <w:rPr>
          <w:lang w:eastAsia="ja-JP"/>
        </w:rPr>
        <w:t>189.</w:t>
      </w:r>
      <w:r w:rsidRPr="00F95E28">
        <w:rPr>
          <w:lang w:eastAsia="ja-JP"/>
        </w:rPr>
        <w:tab/>
        <w:t>At the eighth informal meeting, Japan reported that the Standard vs. Heavy probe calibration test results showed that with the heavy probe, the peak value and variation by calibration test had become more apparent.</w:t>
      </w:r>
    </w:p>
    <w:p w14:paraId="161FF7E9" w14:textId="77777777" w:rsidR="0015205A" w:rsidRPr="00F95E28" w:rsidRDefault="0015205A" w:rsidP="0015205A">
      <w:pPr>
        <w:pStyle w:val="SingleTxtG"/>
        <w:rPr>
          <w:lang w:eastAsia="ja-JP"/>
        </w:rPr>
      </w:pPr>
      <w:r w:rsidRPr="00F95E28">
        <w:rPr>
          <w:lang w:eastAsia="ja-JP"/>
        </w:rPr>
        <w:t>190.</w:t>
      </w:r>
      <w:r w:rsidRPr="00F95E28">
        <w:rPr>
          <w:lang w:eastAsia="ja-JP"/>
        </w:rPr>
        <w:tab/>
        <w:t>At the fourteenth informal meeting, Humanetics reported on the recommended certification tests as follows:</w:t>
      </w:r>
    </w:p>
    <w:p w14:paraId="63766076" w14:textId="77777777" w:rsidR="0015205A" w:rsidRPr="00F95E28" w:rsidRDefault="0015205A" w:rsidP="00420504">
      <w:pPr>
        <w:pStyle w:val="SingleTxtG"/>
        <w:ind w:left="2268" w:hanging="567"/>
        <w:rPr>
          <w:lang w:eastAsia="ja-JP"/>
        </w:rPr>
      </w:pPr>
      <w:r w:rsidRPr="00F95E28">
        <w:rPr>
          <w:lang w:eastAsia="ja-JP"/>
        </w:rPr>
        <w:t>(a)</w:t>
      </w:r>
      <w:r w:rsidRPr="00F95E28">
        <w:rPr>
          <w:lang w:eastAsia="ja-JP"/>
        </w:rPr>
        <w:tab/>
        <w:t xml:space="preserve">Spine quasi-static setup; </w:t>
      </w:r>
    </w:p>
    <w:p w14:paraId="4F5F7F42" w14:textId="77777777" w:rsidR="0015205A" w:rsidRPr="00F95E28" w:rsidRDefault="0015205A" w:rsidP="00420504">
      <w:pPr>
        <w:pStyle w:val="SingleTxtG"/>
        <w:ind w:left="2268" w:hanging="567"/>
        <w:rPr>
          <w:lang w:eastAsia="ja-JP"/>
        </w:rPr>
      </w:pPr>
      <w:r w:rsidRPr="00F95E28">
        <w:rPr>
          <w:lang w:eastAsia="ja-JP"/>
        </w:rPr>
        <w:t>(b)</w:t>
      </w:r>
      <w:r w:rsidRPr="00F95E28">
        <w:rPr>
          <w:lang w:eastAsia="ja-JP"/>
        </w:rPr>
        <w:tab/>
        <w:t>Mini-sled without head restraint;</w:t>
      </w:r>
    </w:p>
    <w:p w14:paraId="1DA1F280" w14:textId="7C79B822" w:rsidR="0015205A" w:rsidRPr="00F95E28" w:rsidRDefault="0015205A" w:rsidP="00420504">
      <w:pPr>
        <w:pStyle w:val="SingleTxtG"/>
        <w:ind w:left="2268" w:hanging="567"/>
        <w:rPr>
          <w:lang w:eastAsia="ja-JP"/>
        </w:rPr>
      </w:pPr>
      <w:r w:rsidRPr="00F95E28">
        <w:rPr>
          <w:lang w:eastAsia="ja-JP"/>
        </w:rPr>
        <w:t>(</w:t>
      </w:r>
      <w:r w:rsidR="008C4C20">
        <w:rPr>
          <w:lang w:eastAsia="ja-JP"/>
        </w:rPr>
        <w:t>c</w:t>
      </w:r>
      <w:r w:rsidRPr="00F95E28">
        <w:rPr>
          <w:lang w:eastAsia="ja-JP"/>
        </w:rPr>
        <w:t>)</w:t>
      </w:r>
      <w:r w:rsidRPr="00F95E28">
        <w:rPr>
          <w:lang w:eastAsia="ja-JP"/>
        </w:rPr>
        <w:tab/>
        <w:t>Mini-sled with seat back and head restraint;</w:t>
      </w:r>
    </w:p>
    <w:p w14:paraId="68E0E513" w14:textId="6499EC22" w:rsidR="0015205A" w:rsidRPr="00F95E28" w:rsidRDefault="0015205A" w:rsidP="00420504">
      <w:pPr>
        <w:pStyle w:val="SingleTxtG"/>
        <w:ind w:left="2268" w:hanging="567"/>
        <w:rPr>
          <w:lang w:eastAsia="ja-JP"/>
        </w:rPr>
      </w:pPr>
      <w:r w:rsidRPr="00F95E28">
        <w:rPr>
          <w:lang w:eastAsia="ja-JP"/>
        </w:rPr>
        <w:t>(</w:t>
      </w:r>
      <w:r w:rsidR="008C4C20">
        <w:rPr>
          <w:lang w:eastAsia="ja-JP"/>
        </w:rPr>
        <w:t>d</w:t>
      </w:r>
      <w:r w:rsidRPr="00F95E28">
        <w:rPr>
          <w:lang w:eastAsia="ja-JP"/>
        </w:rPr>
        <w:t>)</w:t>
      </w:r>
      <w:r w:rsidRPr="00F95E28">
        <w:rPr>
          <w:lang w:eastAsia="ja-JP"/>
        </w:rPr>
        <w:tab/>
        <w:t>Jacket only impact;</w:t>
      </w:r>
    </w:p>
    <w:p w14:paraId="16C0FC2C" w14:textId="0004B0E4" w:rsidR="0015205A" w:rsidRPr="00F95E28" w:rsidRDefault="0015205A" w:rsidP="00420504">
      <w:pPr>
        <w:pStyle w:val="SingleTxtG"/>
        <w:ind w:left="2268" w:hanging="567"/>
        <w:rPr>
          <w:lang w:eastAsia="ja-JP"/>
        </w:rPr>
      </w:pPr>
      <w:r w:rsidRPr="00F95E28">
        <w:rPr>
          <w:lang w:eastAsia="ja-JP"/>
        </w:rPr>
        <w:t>(</w:t>
      </w:r>
      <w:r w:rsidR="008C4C20">
        <w:rPr>
          <w:lang w:eastAsia="ja-JP"/>
        </w:rPr>
        <w:t>e</w:t>
      </w:r>
      <w:r w:rsidRPr="00F95E28">
        <w:rPr>
          <w:lang w:eastAsia="ja-JP"/>
        </w:rPr>
        <w:t>)</w:t>
      </w:r>
      <w:r w:rsidRPr="00F95E28">
        <w:rPr>
          <w:lang w:eastAsia="ja-JP"/>
        </w:rPr>
        <w:tab/>
        <w:t>Pelvis only impact (bottom only).</w:t>
      </w:r>
    </w:p>
    <w:p w14:paraId="0496D78A" w14:textId="77777777" w:rsidR="0015205A" w:rsidRPr="00F95E28" w:rsidRDefault="0015205A" w:rsidP="00420504">
      <w:pPr>
        <w:pStyle w:val="SingleTxtG"/>
        <w:ind w:left="1701"/>
        <w:rPr>
          <w:lang w:eastAsia="ja-JP"/>
        </w:rPr>
      </w:pPr>
      <w:r w:rsidRPr="00F95E28">
        <w:rPr>
          <w:lang w:eastAsia="ja-JP"/>
        </w:rPr>
        <w:t>And on the recommended inspection tests as follows:</w:t>
      </w:r>
    </w:p>
    <w:p w14:paraId="29D77B69" w14:textId="77777777" w:rsidR="0015205A" w:rsidRPr="00F95E28" w:rsidRDefault="0015205A" w:rsidP="00420504">
      <w:pPr>
        <w:pStyle w:val="SingleTxtG"/>
        <w:numPr>
          <w:ilvl w:val="0"/>
          <w:numId w:val="20"/>
        </w:numPr>
        <w:ind w:left="2268" w:hanging="567"/>
        <w:rPr>
          <w:lang w:eastAsia="ja-JP"/>
        </w:rPr>
      </w:pPr>
      <w:r w:rsidRPr="00F95E28">
        <w:rPr>
          <w:lang w:eastAsia="ja-JP"/>
        </w:rPr>
        <w:t>Spine bumper stiffness;</w:t>
      </w:r>
    </w:p>
    <w:p w14:paraId="4AA6406A" w14:textId="77777777" w:rsidR="0015205A" w:rsidRPr="00F95E28" w:rsidRDefault="0015205A" w:rsidP="00420504">
      <w:pPr>
        <w:pStyle w:val="SingleTxtG"/>
        <w:numPr>
          <w:ilvl w:val="0"/>
          <w:numId w:val="20"/>
        </w:numPr>
        <w:ind w:left="2268" w:hanging="567"/>
        <w:rPr>
          <w:lang w:eastAsia="ja-JP"/>
        </w:rPr>
      </w:pPr>
      <w:r w:rsidRPr="00F95E28">
        <w:rPr>
          <w:lang w:eastAsia="ja-JP"/>
        </w:rPr>
        <w:t>Pelvis shape check.</w:t>
      </w:r>
    </w:p>
    <w:p w14:paraId="6701F11B" w14:textId="77777777" w:rsidR="0015205A" w:rsidRPr="00F95E28" w:rsidRDefault="0015205A" w:rsidP="0015205A">
      <w:pPr>
        <w:pStyle w:val="SingleTxtG"/>
        <w:rPr>
          <w:lang w:eastAsia="ja-JP"/>
        </w:rPr>
      </w:pPr>
      <w:r w:rsidRPr="00F95E28">
        <w:rPr>
          <w:lang w:eastAsia="ja-JP"/>
        </w:rPr>
        <w:lastRenderedPageBreak/>
        <w:t>191.</w:t>
      </w:r>
      <w:r w:rsidRPr="00F95E28">
        <w:rPr>
          <w:lang w:eastAsia="ja-JP"/>
        </w:rPr>
        <w:tab/>
        <w:t>At the informal meeting by WebEX in mid-November 2014, Humanetics reported progress on the dummy certification work and confirmed the ability of the new "Gen-X" test to discriminate dummy responses. They also reported progress on delivering material for Addendum I to the M.R.1. This will include, United Nations numbered drawings, and detailed text to describe the new "Gen-X" certification test.</w:t>
      </w:r>
    </w:p>
    <w:p w14:paraId="508B8767" w14:textId="45F62BCB" w:rsidR="0015205A" w:rsidRPr="00F95E28" w:rsidRDefault="0015205A" w:rsidP="0015205A">
      <w:pPr>
        <w:pStyle w:val="SingleTxtG"/>
      </w:pPr>
      <w:r w:rsidRPr="00F95E28">
        <w:rPr>
          <w:lang w:eastAsia="ja-JP"/>
        </w:rPr>
        <w:t xml:space="preserve">192. </w:t>
      </w:r>
      <w:r w:rsidRPr="00F95E28">
        <w:rPr>
          <w:lang w:eastAsia="ja-JP"/>
        </w:rPr>
        <w:tab/>
        <w:t xml:space="preserve">At the eighteenth informal meeting in April 2019, Humanetics reported on the dummy certification work, and particularly, </w:t>
      </w:r>
      <w:r w:rsidRPr="00F95E28">
        <w:t xml:space="preserve">about a </w:t>
      </w:r>
      <w:r w:rsidRPr="00F95E28">
        <w:rPr>
          <w:lang w:eastAsia="ja-JP"/>
        </w:rPr>
        <w:t xml:space="preserve">halt in the work on the </w:t>
      </w:r>
      <w:r w:rsidR="00E101F5">
        <w:rPr>
          <w:lang w:eastAsia="ja-JP"/>
        </w:rPr>
        <w:t>"</w:t>
      </w:r>
      <w:r w:rsidRPr="00F95E28">
        <w:rPr>
          <w:lang w:eastAsia="ja-JP"/>
        </w:rPr>
        <w:t>Gen-X</w:t>
      </w:r>
      <w:r w:rsidR="00E101F5">
        <w:rPr>
          <w:lang w:eastAsia="ja-JP"/>
        </w:rPr>
        <w:t>"</w:t>
      </w:r>
      <w:r w:rsidRPr="00F95E28">
        <w:rPr>
          <w:lang w:eastAsia="ja-JP"/>
        </w:rPr>
        <w:t xml:space="preserve"> test. Humanetics recommended, instead of</w:t>
      </w:r>
      <w:r w:rsidRPr="00F95E28">
        <w:t xml:space="preserve"> the “Gen-X” test, a regular replacement of all bumpers throughout the dummy to cover bumper change/ageing over time and the additional pelvis and jacket test. The test descriptions will be in the documentation of the addendum to M.R.1 on BioRID UN.   </w:t>
      </w:r>
    </w:p>
    <w:p w14:paraId="13D65828" w14:textId="77777777" w:rsidR="0015205A" w:rsidRPr="00F95E28" w:rsidRDefault="0015205A" w:rsidP="0015205A">
      <w:pPr>
        <w:pStyle w:val="SingleTxtG"/>
        <w:rPr>
          <w:szCs w:val="21"/>
          <w:lang w:eastAsia="ja-JP"/>
        </w:rPr>
      </w:pPr>
      <w:r w:rsidRPr="00F95E28">
        <w:rPr>
          <w:szCs w:val="21"/>
          <w:lang w:eastAsia="ja-JP"/>
        </w:rPr>
        <w:t>193.</w:t>
      </w:r>
      <w:r w:rsidRPr="00F95E28">
        <w:rPr>
          <w:szCs w:val="21"/>
          <w:lang w:eastAsia="ja-JP"/>
        </w:rPr>
        <w:tab/>
        <w:t xml:space="preserve">At the seventeenth TEG meeting </w:t>
      </w:r>
      <w:r w:rsidRPr="00F95E28">
        <w:rPr>
          <w:lang w:eastAsia="ja-JP"/>
        </w:rPr>
        <w:t xml:space="preserve">in May 2019 held </w:t>
      </w:r>
      <w:r w:rsidRPr="00F95E28">
        <w:rPr>
          <w:szCs w:val="21"/>
          <w:lang w:eastAsia="ja-JP"/>
        </w:rPr>
        <w:t>by Webex, Humanetics explained the simplicity and the advantages of the parts replacement management method over the “Gen-X” test. The properties of the bumpers are checked by a special compression test. Humanetics also informed TEG about some stakeholder’s concerns on the POT-A certification test corridor. They invited test data to be provided for POT-A corridor corrections. The Chair of TEG suggested data collection by mid-June 2019 and progress confirmation at the next TEG meeting.</w:t>
      </w:r>
    </w:p>
    <w:p w14:paraId="2100B2ED" w14:textId="77777777" w:rsidR="0015205A" w:rsidRPr="00F95E28" w:rsidRDefault="0015205A" w:rsidP="0015205A">
      <w:pPr>
        <w:pStyle w:val="SingleTxtG"/>
        <w:rPr>
          <w:szCs w:val="22"/>
          <w:lang w:eastAsia="ja-JP"/>
        </w:rPr>
      </w:pPr>
      <w:r w:rsidRPr="00F95E28">
        <w:rPr>
          <w:szCs w:val="22"/>
        </w:rPr>
        <w:t xml:space="preserve">194.    At the eighteenth TEG meeting in August 2019, Humanetics reported on an analysis of certification data from 89 different dummies. The data comprised 1,164 tests from 6 laboratories in an aim to review the certification test corridor, especially POT-A. However, TEG could only make final conclusions during the meeting. The Chair of TEG asked Humanetics for an updated analysis for the nineteenth meeting. </w:t>
      </w:r>
    </w:p>
    <w:p w14:paraId="2DD6C773" w14:textId="77777777" w:rsidR="003D29DB" w:rsidRDefault="0015205A" w:rsidP="003D29DB">
      <w:pPr>
        <w:pStyle w:val="SingleTxtG"/>
        <w:rPr>
          <w:szCs w:val="22"/>
        </w:rPr>
      </w:pPr>
      <w:r w:rsidRPr="00F95E28">
        <w:rPr>
          <w:szCs w:val="22"/>
        </w:rPr>
        <w:t>195.</w:t>
      </w:r>
      <w:r w:rsidRPr="00F95E28">
        <w:rPr>
          <w:szCs w:val="22"/>
        </w:rPr>
        <w:tab/>
        <w:t>At the nineteenth TEG meeting in September 2019, Humanetics presented the results of an updated analysis. Members of the TEG discussed the corridors and proposed only minimal and appropriate changes. Therefore, the Chair of TEG concluded that all certification corridors should be maintained as they are in the current manual with the exception of Pot A and:</w:t>
      </w:r>
    </w:p>
    <w:p w14:paraId="73180FC8" w14:textId="4F02DAD1" w:rsidR="003D29DB" w:rsidRDefault="003D29DB" w:rsidP="00420504">
      <w:pPr>
        <w:pStyle w:val="SingleTxtG"/>
        <w:ind w:firstLine="567"/>
        <w:rPr>
          <w:szCs w:val="22"/>
        </w:rPr>
      </w:pPr>
      <w:r>
        <w:rPr>
          <w:szCs w:val="22"/>
        </w:rPr>
        <w:t>(a)</w:t>
      </w:r>
      <w:r>
        <w:rPr>
          <w:szCs w:val="22"/>
        </w:rPr>
        <w:tab/>
      </w:r>
      <w:r w:rsidR="0015205A" w:rsidRPr="00F95E28">
        <w:rPr>
          <w:szCs w:val="22"/>
        </w:rPr>
        <w:t>To adjust Pot A corridor at mean and keep the same corridor width</w:t>
      </w:r>
      <w:r w:rsidR="008C4C20">
        <w:rPr>
          <w:szCs w:val="22"/>
        </w:rPr>
        <w:t>;</w:t>
      </w:r>
    </w:p>
    <w:p w14:paraId="402165C5" w14:textId="3B91626A" w:rsidR="0015205A" w:rsidRPr="00F95E28" w:rsidRDefault="003D29DB" w:rsidP="00AA3B46">
      <w:pPr>
        <w:pStyle w:val="SingleTxtG"/>
        <w:ind w:firstLine="567"/>
        <w:rPr>
          <w:szCs w:val="22"/>
        </w:rPr>
      </w:pPr>
      <w:r>
        <w:rPr>
          <w:szCs w:val="22"/>
        </w:rPr>
        <w:t>(b)</w:t>
      </w:r>
      <w:r>
        <w:rPr>
          <w:szCs w:val="22"/>
        </w:rPr>
        <w:tab/>
      </w:r>
      <w:r w:rsidR="0015205A" w:rsidRPr="00F95E28">
        <w:rPr>
          <w:szCs w:val="22"/>
        </w:rPr>
        <w:t xml:space="preserve">Keep jacket and pelvis compression for monitoring purposes only. </w:t>
      </w:r>
      <w:r w:rsidR="0015205A" w:rsidRPr="00F95E28">
        <w:rPr>
          <w:szCs w:val="22"/>
        </w:rPr>
        <w:br/>
        <w:t>(no pass/fail criteria)</w:t>
      </w:r>
      <w:r w:rsidR="008C4C20">
        <w:rPr>
          <w:szCs w:val="22"/>
        </w:rPr>
        <w:t>;</w:t>
      </w:r>
    </w:p>
    <w:p w14:paraId="5C4A053D" w14:textId="53793FB8" w:rsidR="0015205A" w:rsidRPr="00F95E28" w:rsidRDefault="003D29DB" w:rsidP="00420504">
      <w:pPr>
        <w:pStyle w:val="SingleTxtG"/>
        <w:suppressAutoHyphens w:val="0"/>
        <w:ind w:firstLine="567"/>
        <w:rPr>
          <w:szCs w:val="22"/>
        </w:rPr>
      </w:pPr>
      <w:r>
        <w:rPr>
          <w:szCs w:val="22"/>
        </w:rPr>
        <w:t>(c)</w:t>
      </w:r>
      <w:r>
        <w:rPr>
          <w:szCs w:val="22"/>
        </w:rPr>
        <w:tab/>
      </w:r>
      <w:r w:rsidR="0015205A" w:rsidRPr="00F95E28">
        <w:rPr>
          <w:szCs w:val="22"/>
        </w:rPr>
        <w:t>Review all certification criteria after 3 years</w:t>
      </w:r>
      <w:r w:rsidR="008C4C20">
        <w:rPr>
          <w:szCs w:val="22"/>
        </w:rPr>
        <w:t>;</w:t>
      </w:r>
    </w:p>
    <w:p w14:paraId="1EB7EABA" w14:textId="6129558F" w:rsidR="0015205A" w:rsidRPr="00F95E28" w:rsidRDefault="003D29DB" w:rsidP="00420504">
      <w:pPr>
        <w:pStyle w:val="SingleTxtG"/>
        <w:suppressAutoHyphens w:val="0"/>
        <w:ind w:firstLine="567"/>
        <w:rPr>
          <w:szCs w:val="22"/>
        </w:rPr>
      </w:pPr>
      <w:r>
        <w:rPr>
          <w:szCs w:val="22"/>
        </w:rPr>
        <w:t>(d)</w:t>
      </w:r>
      <w:r>
        <w:rPr>
          <w:szCs w:val="22"/>
        </w:rPr>
        <w:tab/>
      </w:r>
      <w:r w:rsidR="0015205A" w:rsidRPr="00F95E28">
        <w:rPr>
          <w:szCs w:val="22"/>
        </w:rPr>
        <w:t>Remove C4 accelerometer mount.</w:t>
      </w:r>
    </w:p>
    <w:p w14:paraId="10B494D3" w14:textId="5EF94D6D" w:rsidR="0015205A" w:rsidRPr="00F95E28" w:rsidRDefault="005A3C95" w:rsidP="005A3C95">
      <w:pPr>
        <w:pStyle w:val="H56G"/>
      </w:pPr>
      <w:r>
        <w:tab/>
      </w:r>
      <w:r w:rsidR="0015205A" w:rsidRPr="00F95E28">
        <w:t>(v)</w:t>
      </w:r>
      <w:r w:rsidR="0015205A" w:rsidRPr="00F95E28">
        <w:tab/>
        <w:t>Repeatability and Reproducibility</w:t>
      </w:r>
    </w:p>
    <w:p w14:paraId="7ABE1F6A" w14:textId="77777777" w:rsidR="0015205A" w:rsidRPr="00F95E28" w:rsidRDefault="0015205A" w:rsidP="0015205A">
      <w:pPr>
        <w:pStyle w:val="SingleTxtG"/>
      </w:pPr>
      <w:r w:rsidRPr="00F95E28">
        <w:tab/>
      </w:r>
      <w:r w:rsidRPr="00F95E28">
        <w:rPr>
          <w:lang w:eastAsia="ja-JP"/>
        </w:rPr>
        <w:t>196.</w:t>
      </w:r>
      <w:r w:rsidRPr="00F95E28">
        <w:tab/>
        <w:t>In testing, good repeatability was obtained if the same dummy was used. However, there were problems with reproducibility among different dummies. Work to establish a common build level for BioRID II, together with dummy improvements and revised certification tests were being discussed to improve their repeatability and reproducibility.</w:t>
      </w:r>
    </w:p>
    <w:p w14:paraId="6AC8319F" w14:textId="77777777" w:rsidR="0015205A" w:rsidRPr="00F95E28" w:rsidRDefault="0015205A" w:rsidP="0015205A">
      <w:pPr>
        <w:pStyle w:val="SingleTxtG"/>
        <w:rPr>
          <w:lang w:eastAsia="ja-JP"/>
        </w:rPr>
      </w:pPr>
      <w:r w:rsidRPr="00F95E28">
        <w:t>197</w:t>
      </w:r>
      <w:r w:rsidRPr="00F95E28">
        <w:rPr>
          <w:lang w:eastAsia="ja-JP"/>
        </w:rPr>
        <w:t>.</w:t>
      </w:r>
      <w:r w:rsidRPr="00F95E28">
        <w:rPr>
          <w:lang w:eastAsia="ja-JP"/>
        </w:rPr>
        <w:tab/>
      </w:r>
      <w:r w:rsidRPr="00F95E28">
        <w:t>At the third meeting, Japan reported on the results of the new dummy calibration methods and sled tests. The same variations in Lower Fz that had been seen in the new certification test method with the simulated head restraint were also observed in the sled tests. Accordingly, it was considered effective to use the head restraint in the certification test, especially to minimize variations around the contact time. However, there were differences in absolute values between certification and sled tests, and so further discussed in September 2010.</w:t>
      </w:r>
    </w:p>
    <w:p w14:paraId="1D249461" w14:textId="77777777" w:rsidR="0015205A" w:rsidRPr="00F95E28" w:rsidRDefault="0015205A" w:rsidP="0015205A">
      <w:pPr>
        <w:pStyle w:val="SingleTxtG"/>
        <w:rPr>
          <w:lang w:eastAsia="ja-JP"/>
        </w:rPr>
      </w:pPr>
      <w:r w:rsidRPr="00F95E28">
        <w:rPr>
          <w:rFonts w:eastAsia="Meiryo"/>
          <w:lang w:eastAsia="ja-JP"/>
        </w:rPr>
        <w:t>198.</w:t>
      </w:r>
      <w:r w:rsidRPr="00F95E28">
        <w:rPr>
          <w:rFonts w:eastAsia="Meiryo"/>
          <w:lang w:eastAsia="ja-JP"/>
        </w:rPr>
        <w:tab/>
      </w:r>
      <w:r w:rsidRPr="00F95E28">
        <w:rPr>
          <w:lang w:eastAsia="ja-JP"/>
        </w:rPr>
        <w:t xml:space="preserve">At </w:t>
      </w:r>
      <w:r w:rsidRPr="00F95E28">
        <w:t>the</w:t>
      </w:r>
      <w:r w:rsidRPr="00F95E28">
        <w:rPr>
          <w:lang w:eastAsia="ja-JP"/>
        </w:rPr>
        <w:t xml:space="preserve"> fourth IWG meeting, a quite large difference between sled types was reported when one seat was tested for evaluating the reproducibility using acceleration and deceleration sleds. It was difficult to keep the pulse within the corridor when using the deceleration sled. It was also pointed out that the backset changed due to the movement of dummy head during approach. These issues would continue to be monitored.</w:t>
      </w:r>
    </w:p>
    <w:p w14:paraId="1F5D0B35" w14:textId="77777777" w:rsidR="0015205A" w:rsidRPr="00F95E28" w:rsidRDefault="0015205A" w:rsidP="0015205A">
      <w:pPr>
        <w:pStyle w:val="SingleTxtG"/>
        <w:rPr>
          <w:lang w:eastAsia="ja-JP"/>
        </w:rPr>
      </w:pPr>
      <w:r w:rsidRPr="00F95E28">
        <w:rPr>
          <w:lang w:eastAsia="ja-JP"/>
        </w:rPr>
        <w:t>199.</w:t>
      </w:r>
      <w:r w:rsidRPr="00F95E28">
        <w:rPr>
          <w:lang w:eastAsia="ja-JP"/>
        </w:rPr>
        <w:tab/>
        <w:t xml:space="preserve">At the seventh informal meeting, Korea Automobile Testing and Research Institute (KATRI) reported the results of dummy reproducibility in sled tests (with delta-v of 16 km/h and 20 km/h). Comparison of the values (CV) between the two sled speeds shows that, in </w:t>
      </w:r>
      <w:r w:rsidRPr="00F95E28">
        <w:rPr>
          <w:lang w:eastAsia="ja-JP"/>
        </w:rPr>
        <w:lastRenderedPageBreak/>
        <w:t xml:space="preserve">general, CV was larger at 16 km/h than at 20 km/h, but it was also seen that the tendency was not the same for different evaluation areas. </w:t>
      </w:r>
      <w:r w:rsidRPr="00F95E28">
        <w:rPr>
          <w:szCs w:val="21"/>
          <w:lang w:eastAsia="ja-JP"/>
        </w:rPr>
        <w:t>Injury values were not very reproducible, and it was decided to check the dummy specifications (2009</w:t>
      </w:r>
      <w:r w:rsidRPr="00F95E28">
        <w:t>–</w:t>
      </w:r>
      <w:r w:rsidRPr="00F95E28">
        <w:rPr>
          <w:szCs w:val="21"/>
          <w:lang w:eastAsia="ja-JP"/>
        </w:rPr>
        <w:t xml:space="preserve">2010), to collect the latest findings and information obtained at this meeting, and to continue the study on reproducibility and repeatability. PDB re-adjusted the BioRID II that it had long used in testing, performed certification tests with the head restraint using the standard and heavy probes as well as verification tests with the accompanying hard bucket seat, and reported the results of these tests. As a result, it concluded that although the reproducibility/repeatability for accelerations was acceptable, the values were not adequate to be used as injury criteria for forces or moments </w:t>
      </w:r>
      <w:r w:rsidRPr="00F95E28">
        <w:t>— e</w:t>
      </w:r>
      <w:r w:rsidRPr="00F95E28">
        <w:rPr>
          <w:szCs w:val="21"/>
          <w:lang w:eastAsia="ja-JP"/>
        </w:rPr>
        <w:t>ven though the dummy which satisfied testing with a hard bucket seat had shown poor reproducibility for some data channels. It was thus agreed that</w:t>
      </w:r>
      <w:r w:rsidRPr="00F95E28">
        <w:rPr>
          <w:lang w:eastAsia="ja-JP"/>
        </w:rPr>
        <w:t xml:space="preserve"> round-robin tests be performed between the United States of America and Europe </w:t>
      </w:r>
      <w:r w:rsidRPr="00F95E28">
        <w:rPr>
          <w:szCs w:val="21"/>
          <w:lang w:eastAsia="ja-JP"/>
        </w:rPr>
        <w:t xml:space="preserve">with the dummy used in the </w:t>
      </w:r>
      <w:r w:rsidRPr="00F95E28">
        <w:rPr>
          <w:lang w:eastAsia="ja-JP"/>
        </w:rPr>
        <w:t>PDB testing.</w:t>
      </w:r>
    </w:p>
    <w:p w14:paraId="4F83AC0C" w14:textId="0EAF3F69" w:rsidR="0015205A" w:rsidRPr="00F95E28" w:rsidRDefault="0015205A" w:rsidP="0015205A">
      <w:pPr>
        <w:pStyle w:val="SingleTxtG"/>
        <w:rPr>
          <w:lang w:eastAsia="ja-JP"/>
        </w:rPr>
      </w:pPr>
      <w:r w:rsidRPr="00F95E28">
        <w:rPr>
          <w:lang w:eastAsia="ja-JP"/>
        </w:rPr>
        <w:t>200.</w:t>
      </w:r>
      <w:r w:rsidRPr="00F95E28">
        <w:rPr>
          <w:lang w:eastAsia="ja-JP"/>
        </w:rPr>
        <w:tab/>
        <w:t>At the eighth IWG meeting, Humanetics reported on the round-robin test. Test results from Occupant Safety Research Partnership (OSRP) and Vehicle Research and Testing (VRTC) sled tests did not recreate the results recorded at PDB but OSRP did identify some reproducibility concerns. However, analysis of the results was not complete. IWG would continue to investigate dummy reproducibility. The TEG Chair proposed a WebEX meeting as soon as possible, to schedule future work. The expert from Japan reported a BioRID response differentiation between 095G and other 102G/115 on calibration test. By swapping the dummy jacket between 012G and 095, the waveform was shifted to correspond with the original dummy jacket’s waveform. The expert from Japan would evaluate the jacket stiffness using the new procedures developed by Humanetics. The expert from the Republic of Korea reported their latest study of test procedure on the variation of dummy response by using FEM model and sled test. The expert from the Republic of Korea noted that the current low level of confidence in repeatability and reproducibility of real tests might be due to high tolerance of some factor of the dummy and considered that the current tolerance for the BioRID</w:t>
      </w:r>
      <w:r w:rsidRPr="00F95E28">
        <w:rPr>
          <w:szCs w:val="21"/>
          <w:lang w:eastAsia="ja-JP"/>
        </w:rPr>
        <w:t xml:space="preserve"> II</w:t>
      </w:r>
      <w:r w:rsidRPr="00F95E28">
        <w:rPr>
          <w:lang w:eastAsia="ja-JP"/>
        </w:rPr>
        <w:t xml:space="preserve"> setting should be reconsidered for establishing a test procedure in UN GTR 7, Phase</w:t>
      </w:r>
      <w:r w:rsidR="00F95E28">
        <w:rPr>
          <w:lang w:eastAsia="ja-JP"/>
        </w:rPr>
        <w:t xml:space="preserve"> </w:t>
      </w:r>
      <w:r w:rsidRPr="00F95E28">
        <w:rPr>
          <w:lang w:eastAsia="ja-JP"/>
        </w:rPr>
        <w:t>2.</w:t>
      </w:r>
    </w:p>
    <w:p w14:paraId="096C2041" w14:textId="77777777" w:rsidR="0015205A" w:rsidRPr="00F95E28" w:rsidRDefault="0015205A" w:rsidP="0015205A">
      <w:pPr>
        <w:pStyle w:val="SingleTxtG"/>
        <w:rPr>
          <w:lang w:eastAsia="ja-JP"/>
        </w:rPr>
      </w:pPr>
      <w:r w:rsidRPr="00F95E28">
        <w:rPr>
          <w:lang w:eastAsia="ja-JP"/>
        </w:rPr>
        <w:t>201.</w:t>
      </w:r>
      <w:r w:rsidRPr="00F95E28">
        <w:rPr>
          <w:lang w:eastAsia="ja-JP"/>
        </w:rPr>
        <w:tab/>
        <w:t xml:space="preserve">At the ninth IWG meeting, the Transport Research Laboratory (TRL) reported the outcome of an EC study that evaluated the dummy reproducibility and repeatability using sled test. The results indicated some specific channels do not provide adequate reproducibility (CV). The dummy response was sensitive to the change which suggested that certification test and better control of material properties might be needed. The spine bumper, jacket and pelvis fresh will be examined and the dummies refurbished. The refurbished dummies will be evaluated with the same sled test condition in a timely manner. </w:t>
      </w:r>
    </w:p>
    <w:p w14:paraId="141E1391" w14:textId="77777777" w:rsidR="0015205A" w:rsidRPr="00F95E28" w:rsidRDefault="0015205A" w:rsidP="0015205A">
      <w:pPr>
        <w:pStyle w:val="SingleTxtG"/>
        <w:rPr>
          <w:lang w:eastAsia="ja-JP"/>
        </w:rPr>
      </w:pPr>
      <w:r w:rsidRPr="00F95E28">
        <w:rPr>
          <w:lang w:eastAsia="ja-JP"/>
        </w:rPr>
        <w:t>202.</w:t>
      </w:r>
      <w:r w:rsidRPr="00F95E28">
        <w:rPr>
          <w:lang w:eastAsia="ja-JP"/>
        </w:rPr>
        <w:tab/>
        <w:t>At the eleventh informal meeting, Humanetics reported on the sled test results of the refurbished dummies. The results indicated better reproducibility with CV values but still needed data analysis. The TEG Chair proposed an additional sled test series with European Commission (EC) project rig seat and PDB hard bucket seat. The test results were discussed at the subsequent IWG meeting in mid-February 2013.</w:t>
      </w:r>
    </w:p>
    <w:p w14:paraId="60E14CC2" w14:textId="77777777" w:rsidR="0015205A" w:rsidRPr="00F95E28" w:rsidRDefault="0015205A" w:rsidP="0015205A">
      <w:pPr>
        <w:pStyle w:val="SingleTxtG"/>
        <w:rPr>
          <w:lang w:eastAsia="ja-JP"/>
        </w:rPr>
      </w:pPr>
      <w:r w:rsidRPr="00F95E28">
        <w:rPr>
          <w:lang w:eastAsia="ja-JP"/>
        </w:rPr>
        <w:t>203.</w:t>
      </w:r>
      <w:r w:rsidRPr="00F95E28">
        <w:rPr>
          <w:lang w:eastAsia="ja-JP"/>
        </w:rPr>
        <w:tab/>
        <w:t>At the BioRID TEG and IWG meeting, Chrysler reported the repeatability and reproducibility analysis from the EC project of dummy repeatability and reproducibility, which showed that some channels are good and some poor. The dummy components, jacket, pelvis and bumper had since been updated through validation tests and the analysis showed the dummy reproducibility had been improved (Series1, Series2).</w:t>
      </w:r>
    </w:p>
    <w:p w14:paraId="3E4A9953" w14:textId="0057FF6B" w:rsidR="0015205A" w:rsidRPr="00F95E28" w:rsidRDefault="0015205A" w:rsidP="0015205A">
      <w:pPr>
        <w:pStyle w:val="SingleTxtG"/>
        <w:rPr>
          <w:lang w:eastAsia="ja-JP"/>
        </w:rPr>
      </w:pPr>
      <w:r w:rsidRPr="00F95E28">
        <w:rPr>
          <w:lang w:eastAsia="ja-JP"/>
        </w:rPr>
        <w:t>204.</w:t>
      </w:r>
      <w:r w:rsidRPr="00F95E28">
        <w:rPr>
          <w:lang w:eastAsia="ja-JP"/>
        </w:rPr>
        <w:tab/>
        <w:t>At the fifteenth IWG meeting, Humanetics reported on the status of development update for the dummy certification test and the reproducibility issue. Humanetics</w:t>
      </w:r>
      <w:r w:rsidRPr="00592C7A">
        <w:rPr>
          <w:b/>
          <w:bCs/>
          <w:lang w:eastAsia="ja-JP"/>
        </w:rPr>
        <w:t xml:space="preserve"> </w:t>
      </w:r>
      <w:r w:rsidRPr="00F95E28">
        <w:rPr>
          <w:lang w:eastAsia="ja-JP"/>
        </w:rPr>
        <w:t xml:space="preserve">reported that the stiffness of the candidate replacement materials for the spine bumper (Urethane rubber) in BioRID had proven unstable with ageing. He confirmed that all current testing proceeded by using matched and stable material and that new materials, when available, would be benchmarked against the original. </w:t>
      </w:r>
    </w:p>
    <w:p w14:paraId="4EE8DFBD" w14:textId="6AF9C51F" w:rsidR="0015205A" w:rsidRPr="00F95E28" w:rsidRDefault="0015205A" w:rsidP="0015205A">
      <w:pPr>
        <w:pStyle w:val="SingleTxtG"/>
        <w:rPr>
          <w:lang w:eastAsia="ja-JP"/>
        </w:rPr>
      </w:pPr>
      <w:r w:rsidRPr="00F95E28">
        <w:rPr>
          <w:lang w:eastAsia="ja-JP"/>
        </w:rPr>
        <w:t>205.</w:t>
      </w:r>
      <w:r w:rsidRPr="00F95E28">
        <w:rPr>
          <w:lang w:eastAsia="ja-JP"/>
        </w:rPr>
        <w:tab/>
        <w:t>At the IWG meeting by WebEX in mid-November 2014, Humanetics reported that the dummy quality had improved as a result of the new procedures. Repeatability, reproducibility and CV values were reported for several dummies.  Matched dummies were identified for delivery to NHTSA (VRTC).</w:t>
      </w:r>
    </w:p>
    <w:p w14:paraId="56DC46A7" w14:textId="77777777" w:rsidR="0015205A" w:rsidRPr="00F95E28" w:rsidRDefault="0015205A" w:rsidP="0015205A">
      <w:pPr>
        <w:pStyle w:val="SingleTxtG"/>
        <w:rPr>
          <w:lang w:eastAsia="ja-JP"/>
        </w:rPr>
      </w:pPr>
      <w:r w:rsidRPr="00F95E28">
        <w:rPr>
          <w:lang w:eastAsia="ja-JP"/>
        </w:rPr>
        <w:lastRenderedPageBreak/>
        <w:t>206.</w:t>
      </w:r>
      <w:r w:rsidRPr="00F95E28">
        <w:rPr>
          <w:lang w:eastAsia="ja-JP"/>
        </w:rPr>
        <w:tab/>
        <w:t>At the sixteenth informal meeting, NHTSA provided positive data for the repeatability and reproducibility of BioRID based on their latest sled test series.</w:t>
      </w:r>
    </w:p>
    <w:p w14:paraId="5B8F4B35" w14:textId="77777777" w:rsidR="0015205A" w:rsidRPr="00F95E28" w:rsidRDefault="0015205A" w:rsidP="0015205A">
      <w:pPr>
        <w:pStyle w:val="SingleTxtG"/>
        <w:rPr>
          <w:lang w:eastAsia="ja-JP"/>
        </w:rPr>
      </w:pPr>
      <w:r w:rsidRPr="00F95E28">
        <w:rPr>
          <w:lang w:eastAsia="ja-JP"/>
        </w:rPr>
        <w:t>207.</w:t>
      </w:r>
      <w:r w:rsidRPr="00F95E28">
        <w:rPr>
          <w:lang w:eastAsia="ja-JP"/>
        </w:rPr>
        <w:tab/>
        <w:t>At the seventeenth TEG meeting by Webex, Humanetics spoke about the investigation of R&amp;R by the bumper compression force test. Japan agreed to provide the bumper for this investigation data. Humanetics would report on the conclusion of the R&amp;R by the bumper compression force test at the next TEG meeting.</w:t>
      </w:r>
    </w:p>
    <w:p w14:paraId="23452897" w14:textId="77777777" w:rsidR="0015205A" w:rsidRPr="00F95E28" w:rsidRDefault="0015205A" w:rsidP="0015205A">
      <w:pPr>
        <w:pStyle w:val="SingleTxtG"/>
        <w:rPr>
          <w:lang w:eastAsia="ja-JP"/>
        </w:rPr>
      </w:pPr>
      <w:r w:rsidRPr="00F95E28">
        <w:rPr>
          <w:lang w:eastAsia="ja-JP"/>
        </w:rPr>
        <w:t xml:space="preserve">208. </w:t>
      </w:r>
      <w:r w:rsidRPr="00F95E28">
        <w:rPr>
          <w:lang w:eastAsia="ja-JP"/>
        </w:rPr>
        <w:tab/>
      </w:r>
      <w:r w:rsidRPr="00F95E28">
        <w:t>At the eighteenth TEG meeting, Japan showed research on the influence of the hardness of ARA-220 bumpers to Pot A corridor. At the nineteenth TEG meeting, Humanetics spoke about the addition of the bumper compression values to the bumper drawings.</w:t>
      </w:r>
    </w:p>
    <w:p w14:paraId="2F32F7C2" w14:textId="1D1C42BD" w:rsidR="0015205A" w:rsidRPr="00F95E28" w:rsidRDefault="005A3C95" w:rsidP="005A3C95">
      <w:pPr>
        <w:pStyle w:val="H56G"/>
      </w:pPr>
      <w:r>
        <w:tab/>
      </w:r>
      <w:r w:rsidR="0015205A" w:rsidRPr="00F95E28">
        <w:t>(vi)</w:t>
      </w:r>
      <w:r w:rsidR="0015205A" w:rsidRPr="00F95E28">
        <w:tab/>
        <w:t>Dummy seating conditions</w:t>
      </w:r>
    </w:p>
    <w:p w14:paraId="51578B37" w14:textId="77777777" w:rsidR="0015205A" w:rsidRPr="00F95E28" w:rsidRDefault="0015205A" w:rsidP="0015205A">
      <w:pPr>
        <w:pStyle w:val="SingleTxtG"/>
      </w:pPr>
      <w:r w:rsidRPr="00F95E28">
        <w:rPr>
          <w:lang w:eastAsia="ja-JP"/>
        </w:rPr>
        <w:t>209.</w:t>
      </w:r>
      <w:r w:rsidRPr="00F95E28">
        <w:tab/>
        <w:t>At the "meeting of interested experts" and at the first informal meeting on the seating procedures of IIWPG and EuroNCAP, Japan made proposals on:</w:t>
      </w:r>
    </w:p>
    <w:p w14:paraId="2684B099" w14:textId="77777777" w:rsidR="0015205A" w:rsidRPr="00F95E28" w:rsidRDefault="0015205A" w:rsidP="005A3C95">
      <w:pPr>
        <w:pStyle w:val="SingleTxtG"/>
        <w:ind w:firstLine="567"/>
      </w:pPr>
      <w:r w:rsidRPr="00F95E28">
        <w:t>(a)</w:t>
      </w:r>
      <w:r w:rsidRPr="00F95E28">
        <w:tab/>
        <w:t>Design reference torso angle;</w:t>
      </w:r>
    </w:p>
    <w:p w14:paraId="4B779B79" w14:textId="77777777" w:rsidR="0015205A" w:rsidRPr="00F95E28" w:rsidRDefault="0015205A" w:rsidP="005A3C95">
      <w:pPr>
        <w:pStyle w:val="SingleTxtG"/>
        <w:ind w:firstLine="567"/>
      </w:pPr>
      <w:r w:rsidRPr="00F95E28">
        <w:t>(b)</w:t>
      </w:r>
      <w:r w:rsidRPr="00F95E28">
        <w:tab/>
        <w:t xml:space="preserve">Reduction of backset tolerance; and </w:t>
      </w:r>
    </w:p>
    <w:p w14:paraId="46944C25" w14:textId="77777777" w:rsidR="0015205A" w:rsidRPr="00F95E28" w:rsidRDefault="0015205A" w:rsidP="00AA3B46">
      <w:pPr>
        <w:pStyle w:val="SingleTxtG"/>
        <w:ind w:firstLine="567"/>
      </w:pPr>
      <w:r w:rsidRPr="00F95E28">
        <w:t>(c)</w:t>
      </w:r>
      <w:r w:rsidRPr="00F95E28">
        <w:tab/>
        <w:t>Special adjustment in the case of smaller torso angle (more upright) seats typically used in small N</w:t>
      </w:r>
      <w:r w:rsidRPr="00F95E28">
        <w:rPr>
          <w:vertAlign w:val="subscript"/>
        </w:rPr>
        <w:t>1</w:t>
      </w:r>
      <w:r w:rsidRPr="00F95E28">
        <w:t xml:space="preserve"> vehicles (especially those with forward control). </w:t>
      </w:r>
    </w:p>
    <w:p w14:paraId="423A0374" w14:textId="77777777" w:rsidR="0015205A" w:rsidRPr="00F95E28" w:rsidRDefault="0015205A" w:rsidP="0015205A">
      <w:pPr>
        <w:pStyle w:val="SingleTxtG"/>
      </w:pPr>
      <w:r w:rsidRPr="00F95E28">
        <w:t>And explained the reasons for the proposals (GTR7-01-09e).</w:t>
      </w:r>
    </w:p>
    <w:p w14:paraId="46A35514" w14:textId="77777777" w:rsidR="0015205A" w:rsidRPr="00F95E28" w:rsidRDefault="0015205A" w:rsidP="0015205A">
      <w:pPr>
        <w:pStyle w:val="SingleTxtG"/>
        <w:rPr>
          <w:lang w:eastAsia="ja-JP"/>
        </w:rPr>
      </w:pPr>
      <w:r w:rsidRPr="00F95E28">
        <w:rPr>
          <w:lang w:eastAsia="ja-JP"/>
        </w:rPr>
        <w:t>210.</w:t>
      </w:r>
      <w:r w:rsidRPr="00F95E28">
        <w:rPr>
          <w:lang w:eastAsia="ja-JP"/>
        </w:rPr>
        <w:tab/>
      </w:r>
      <w:r w:rsidRPr="00F95E28">
        <w:t>At the second IWG meeting, the expert from Japan reported that, in general, the torso angle was about 15</w:t>
      </w:r>
      <w:r w:rsidRPr="00F95E28">
        <w:sym w:font="Symbol" w:char="F0B0"/>
      </w:r>
      <w:r w:rsidRPr="00F95E28">
        <w:t xml:space="preserve"> in trucks and vans, and it proposed to specify an optional spine angle to accommodate these upright seats. Denton, Inc. (a manufacturer of BioRID) presented a new spine comb to set the dummy in a more erect seating posture. The appropriateness of the dummy when set to this posture is being evaluated.</w:t>
      </w:r>
      <w:r w:rsidRPr="00F95E28">
        <w:rPr>
          <w:lang w:eastAsia="ja-JP"/>
        </w:rPr>
        <w:t xml:space="preserve"> </w:t>
      </w:r>
    </w:p>
    <w:p w14:paraId="0303B53D" w14:textId="77777777" w:rsidR="0015205A" w:rsidRPr="00F95E28" w:rsidRDefault="0015205A" w:rsidP="0015205A">
      <w:pPr>
        <w:pStyle w:val="SingleTxtG"/>
        <w:rPr>
          <w:lang w:eastAsia="ja-JP"/>
        </w:rPr>
      </w:pPr>
      <w:r w:rsidRPr="00F95E28">
        <w:rPr>
          <w:lang w:eastAsia="ja-JP"/>
        </w:rPr>
        <w:t>211.</w:t>
      </w:r>
      <w:r w:rsidRPr="00F95E28">
        <w:rPr>
          <w:lang w:eastAsia="ja-JP"/>
        </w:rPr>
        <w:tab/>
      </w:r>
      <w:r w:rsidRPr="00F95E28">
        <w:t>At the third IWG meeting which was on a standard seating posture, basic agreement was reached on adopting the design reference angle proposed by the expert from Japan.</w:t>
      </w:r>
    </w:p>
    <w:p w14:paraId="404C97E3" w14:textId="77777777" w:rsidR="0015205A" w:rsidRPr="00F95E28" w:rsidRDefault="0015205A" w:rsidP="0015205A">
      <w:pPr>
        <w:pStyle w:val="SingleTxtG"/>
      </w:pPr>
      <w:r w:rsidRPr="00F95E28">
        <w:t>212.</w:t>
      </w:r>
      <w:r w:rsidRPr="00F95E28">
        <w:tab/>
        <w:t>The expert from Japan reported on the influence of the difference of seating postures at design torso angle and 25°angle on evaluation. They reported no specific tendency in the difference between two same seats with conditions of JNCAP (design angle, 20°–25°angle) or IIHS (25°angle).</w:t>
      </w:r>
    </w:p>
    <w:p w14:paraId="556BB82E" w14:textId="77777777" w:rsidR="0015205A" w:rsidRPr="00F95E28" w:rsidRDefault="0015205A" w:rsidP="0015205A">
      <w:pPr>
        <w:pStyle w:val="SingleTxtG"/>
        <w:rPr>
          <w:lang w:eastAsia="ja-JP"/>
        </w:rPr>
      </w:pPr>
      <w:r w:rsidRPr="00F95E28">
        <w:rPr>
          <w:lang w:eastAsia="ja-JP"/>
        </w:rPr>
        <w:t>213.</w:t>
      </w:r>
      <w:r w:rsidRPr="00F95E28">
        <w:rPr>
          <w:lang w:eastAsia="ja-JP"/>
        </w:rPr>
        <w:tab/>
        <w:t>The expert from Japan reported on the results of tests that it had conducted to study the new tool for upright postures using a smaller torso a</w:t>
      </w:r>
      <w:r w:rsidRPr="00F95E28">
        <w:t>ngle (10</w:t>
      </w:r>
      <w:r w:rsidRPr="00F95E28">
        <w:sym w:font="Symbol" w:char="F0B0"/>
      </w:r>
      <w:r w:rsidRPr="00F95E28">
        <w:t>) for commercial vehicles. While the dummy spine could be set to the revised posture when the dummy was equipped with its jacket, its upright posture would tilt forward significantly and it was unable to keep its head fully horizontal. For this reason, it was decided that, for applying the upright posture tool, development of the jacket, etc. would be undertaken as a second step</w:t>
      </w:r>
      <w:r w:rsidRPr="00F95E28">
        <w:rPr>
          <w:lang w:eastAsia="ja-JP"/>
        </w:rPr>
        <w:t>.</w:t>
      </w:r>
    </w:p>
    <w:p w14:paraId="2085AFF4" w14:textId="77777777" w:rsidR="0015205A" w:rsidRPr="00F95E28" w:rsidRDefault="0015205A" w:rsidP="0015205A">
      <w:pPr>
        <w:pStyle w:val="SingleTxtG"/>
        <w:rPr>
          <w:lang w:eastAsia="ja-JP"/>
        </w:rPr>
      </w:pPr>
      <w:r w:rsidRPr="00F95E28">
        <w:rPr>
          <w:lang w:eastAsia="ja-JP"/>
        </w:rPr>
        <w:t>214.</w:t>
      </w:r>
      <w:r w:rsidRPr="00F95E28">
        <w:rPr>
          <w:lang w:eastAsia="ja-JP"/>
        </w:rPr>
        <w:tab/>
        <w:t xml:space="preserve">The experts from </w:t>
      </w:r>
      <w:r w:rsidRPr="00F95E28">
        <w:t>Japan</w:t>
      </w:r>
      <w:r w:rsidRPr="00F95E28">
        <w:rPr>
          <w:lang w:eastAsia="ja-JP"/>
        </w:rPr>
        <w:t xml:space="preserve"> and OICA reported on the ratio of seats with upright torso angle in the market. The expert from </w:t>
      </w:r>
      <w:r w:rsidRPr="00F95E28">
        <w:t>Japan</w:t>
      </w:r>
      <w:r w:rsidRPr="00F95E28">
        <w:rPr>
          <w:lang w:eastAsia="ja-JP"/>
        </w:rPr>
        <w:t xml:space="preserve"> reported that such seats account for 45 per cent of all seats in the Japanese market and pointed out the necessity of a static backset option until the dummy representing upright posture is developed.</w:t>
      </w:r>
    </w:p>
    <w:p w14:paraId="43BBE50E" w14:textId="77777777" w:rsidR="0015205A" w:rsidRPr="00F95E28" w:rsidRDefault="0015205A" w:rsidP="0015205A">
      <w:pPr>
        <w:pStyle w:val="SingleTxtG"/>
        <w:rPr>
          <w:lang w:eastAsia="ja-JP"/>
        </w:rPr>
      </w:pPr>
      <w:r w:rsidRPr="00F95E28">
        <w:rPr>
          <w:lang w:eastAsia="ja-JP"/>
        </w:rPr>
        <w:t>215.</w:t>
      </w:r>
      <w:r w:rsidRPr="00F95E28">
        <w:rPr>
          <w:lang w:eastAsia="ja-JP"/>
        </w:rPr>
        <w:tab/>
        <w:t xml:space="preserve">The expert from </w:t>
      </w:r>
      <w:r w:rsidRPr="00F95E28">
        <w:t>OICA</w:t>
      </w:r>
      <w:r w:rsidRPr="00F95E28">
        <w:rPr>
          <w:lang w:eastAsia="ja-JP"/>
        </w:rPr>
        <w:t xml:space="preserve"> </w:t>
      </w:r>
      <w:r w:rsidRPr="00F95E28">
        <w:t>reported</w:t>
      </w:r>
      <w:r w:rsidRPr="00F95E28">
        <w:rPr>
          <w:lang w:eastAsia="ja-JP"/>
        </w:rPr>
        <w:t xml:space="preserve"> that the overall worldwide ratio (which includes the Japanese data) of seats with upright torso angle is 12 per cent.</w:t>
      </w:r>
    </w:p>
    <w:p w14:paraId="1A4F1385" w14:textId="77777777" w:rsidR="0015205A" w:rsidRPr="00F95E28" w:rsidRDefault="0015205A" w:rsidP="0015205A">
      <w:pPr>
        <w:pStyle w:val="SingleTxtG"/>
        <w:rPr>
          <w:lang w:eastAsia="ja-JP"/>
        </w:rPr>
      </w:pPr>
      <w:r w:rsidRPr="00F95E28">
        <w:rPr>
          <w:lang w:eastAsia="ja-JP"/>
        </w:rPr>
        <w:t>216.</w:t>
      </w:r>
      <w:r w:rsidRPr="00F95E28">
        <w:rPr>
          <w:lang w:eastAsia="ja-JP"/>
        </w:rPr>
        <w:tab/>
        <w:t xml:space="preserve">It was </w:t>
      </w:r>
      <w:r w:rsidRPr="00F95E28">
        <w:t>agreed</w:t>
      </w:r>
      <w:r w:rsidRPr="00F95E28">
        <w:rPr>
          <w:lang w:eastAsia="ja-JP"/>
        </w:rPr>
        <w:t xml:space="preserve"> that work to define procedures to assess more upright seats would not be pursued as a priority at this time but that the static evaluation procedure was kept as an option for these seats until the dynamic evaluation was shown to be suitable for all seat angles. </w:t>
      </w:r>
    </w:p>
    <w:p w14:paraId="66AC8917" w14:textId="77777777" w:rsidR="0015205A" w:rsidRPr="00F95E28" w:rsidRDefault="0015205A" w:rsidP="0015205A">
      <w:pPr>
        <w:pStyle w:val="SingleTxtG"/>
        <w:rPr>
          <w:lang w:eastAsia="ja-JP"/>
        </w:rPr>
      </w:pPr>
      <w:r w:rsidRPr="00F95E28">
        <w:rPr>
          <w:lang w:eastAsia="ja-JP"/>
        </w:rPr>
        <w:t>217.</w:t>
      </w:r>
      <w:r w:rsidRPr="00F95E28">
        <w:rPr>
          <w:lang w:eastAsia="ja-JP"/>
        </w:rPr>
        <w:tab/>
        <w:t>At the workshop held in the mid-July 2013 at BASt, the BioRID seating procedure examined different torso angle conditions. However, the dummy spine flexibility might lead to set position variations. The seating procedure continued to be investigated by the experts from OICA and seating procedure and appropriate dummy positioning tolerances would be suggested in the near future.</w:t>
      </w:r>
    </w:p>
    <w:p w14:paraId="041424E8" w14:textId="434095C8" w:rsidR="0015205A" w:rsidRPr="00F95E28" w:rsidRDefault="0015205A" w:rsidP="0015205A">
      <w:pPr>
        <w:pStyle w:val="SingleTxtG"/>
        <w:rPr>
          <w:lang w:eastAsia="ja-JP"/>
        </w:rPr>
      </w:pPr>
      <w:r w:rsidRPr="00F95E28">
        <w:rPr>
          <w:lang w:eastAsia="ja-JP"/>
        </w:rPr>
        <w:t>218.</w:t>
      </w:r>
      <w:r w:rsidRPr="00F95E28">
        <w:rPr>
          <w:lang w:eastAsia="ja-JP"/>
        </w:rPr>
        <w:tab/>
        <w:t xml:space="preserve">At the fifteenth IWG meeting, the expert from the Japan Automobile Manufacturers Association (JAMA) reported on the study of the dummy seating procedure for dynamic test. </w:t>
      </w:r>
      <w:r w:rsidRPr="00F95E28">
        <w:rPr>
          <w:lang w:eastAsia="ja-JP"/>
        </w:rPr>
        <w:lastRenderedPageBreak/>
        <w:t>The study indicated that was better to set the pelvis angle at 26.5° ± 2.5° and hip point tolerance(z) 0 ± 10 mm in dynamic tests using production seats. JAMA indicated that their work is continuing.</w:t>
      </w:r>
    </w:p>
    <w:p w14:paraId="13D87AD4" w14:textId="76354E23" w:rsidR="0015205A" w:rsidRPr="00F95E28" w:rsidRDefault="005A3C95" w:rsidP="005A3C95">
      <w:pPr>
        <w:pStyle w:val="H56G"/>
      </w:pPr>
      <w:r>
        <w:tab/>
      </w:r>
      <w:r w:rsidR="0015205A" w:rsidRPr="00F95E28">
        <w:t xml:space="preserve">(vii) </w:t>
      </w:r>
      <w:r w:rsidR="0015205A" w:rsidRPr="00F95E28">
        <w:tab/>
        <w:t>Dummy Durability</w:t>
      </w:r>
    </w:p>
    <w:p w14:paraId="72ECC060" w14:textId="77777777" w:rsidR="0015205A" w:rsidRPr="00F95E28" w:rsidRDefault="0015205A" w:rsidP="0015205A">
      <w:pPr>
        <w:pStyle w:val="SingleTxtG"/>
        <w:rPr>
          <w:lang w:eastAsia="ja-JP"/>
        </w:rPr>
      </w:pPr>
      <w:r w:rsidRPr="00F95E28">
        <w:t>219.</w:t>
      </w:r>
      <w:r w:rsidRPr="00F95E28">
        <w:tab/>
        <w:t xml:space="preserve">The neck damper was damaged during the new calibration test procedures in the Republic of Korea. Ford pointed out that it was necessary to add a body block to the calibration sled to prevent damage to </w:t>
      </w:r>
      <w:r w:rsidRPr="00F95E28">
        <w:rPr>
          <w:lang w:eastAsia="ja-JP"/>
        </w:rPr>
        <w:t>dummies</w:t>
      </w:r>
      <w:r w:rsidRPr="00F95E28">
        <w:t xml:space="preserve">. </w:t>
      </w:r>
    </w:p>
    <w:p w14:paraId="7F9D06E7" w14:textId="77777777" w:rsidR="0015205A" w:rsidRPr="00F95E28" w:rsidRDefault="0015205A" w:rsidP="0015205A">
      <w:pPr>
        <w:pStyle w:val="SingleTxtG"/>
        <w:rPr>
          <w:lang w:eastAsia="ja-JP"/>
        </w:rPr>
      </w:pPr>
      <w:r w:rsidRPr="00F95E28">
        <w:rPr>
          <w:lang w:eastAsia="ja-JP"/>
        </w:rPr>
        <w:t>220.</w:t>
      </w:r>
      <w:r w:rsidRPr="00F95E28">
        <w:rPr>
          <w:lang w:eastAsia="ja-JP"/>
        </w:rPr>
        <w:tab/>
        <w:t>At the fourth IWG group meeting, it was agreed that the issue experienced by the Republic of Korea had not been seen elsewhere and it was not considered to be a problem.</w:t>
      </w:r>
    </w:p>
    <w:p w14:paraId="461EB8A4" w14:textId="76038F4B" w:rsidR="0015205A" w:rsidRPr="00F95E28" w:rsidRDefault="005A3C95" w:rsidP="005A3C95">
      <w:pPr>
        <w:pStyle w:val="H56G"/>
      </w:pPr>
      <w:r>
        <w:tab/>
      </w:r>
      <w:r w:rsidR="0015205A" w:rsidRPr="00F95E28">
        <w:t>(viii)</w:t>
      </w:r>
      <w:r w:rsidR="0015205A" w:rsidRPr="00F95E28">
        <w:tab/>
        <w:t>Specifications</w:t>
      </w:r>
    </w:p>
    <w:p w14:paraId="239E34A3" w14:textId="77777777" w:rsidR="0015205A" w:rsidRPr="00F95E28" w:rsidRDefault="0015205A" w:rsidP="0015205A">
      <w:pPr>
        <w:pStyle w:val="SingleTxtG"/>
        <w:widowControl w:val="0"/>
        <w:suppressAutoHyphens w:val="0"/>
      </w:pPr>
      <w:r w:rsidRPr="00F95E28">
        <w:t>221.</w:t>
      </w:r>
      <w:r w:rsidRPr="00F95E28">
        <w:tab/>
        <w:t>BioRID tests exhibited good repeatability in a number of studies. However, problems were identified in reproducibility among different dummies. The generic build level according to commercial identification did not adequately specify the tool and a specific build level was established: BioRID II, along with dummy improvements.</w:t>
      </w:r>
    </w:p>
    <w:p w14:paraId="07560884" w14:textId="7CE91149" w:rsidR="0015205A" w:rsidRPr="00F95E28" w:rsidRDefault="0015205A" w:rsidP="0015205A">
      <w:pPr>
        <w:pStyle w:val="SingleTxtG"/>
        <w:widowControl w:val="0"/>
        <w:suppressAutoHyphens w:val="0"/>
      </w:pPr>
      <w:r w:rsidRPr="00F95E28">
        <w:t>222.</w:t>
      </w:r>
      <w:r w:rsidRPr="00F95E28">
        <w:tab/>
        <w:t>European Commission research showed that differences in the measured values from different BioRID ATD could be associated with the torso flesh, i.e. when swapping the flesh between ATD the resulting values changed accordingly. The research also recommended an evaluation of the contribution of BioRID’s intervertebral bumpers.</w:t>
      </w:r>
    </w:p>
    <w:p w14:paraId="0A916561" w14:textId="019D36BF" w:rsidR="0015205A" w:rsidRPr="00F95E28" w:rsidRDefault="0015205A" w:rsidP="005A3C95">
      <w:pPr>
        <w:pStyle w:val="H56G"/>
      </w:pPr>
      <w:r w:rsidRPr="00F95E28">
        <w:t xml:space="preserve"> </w:t>
      </w:r>
      <w:r w:rsidR="005A3C95">
        <w:tab/>
      </w:r>
      <w:r w:rsidRPr="00F95E28">
        <w:t>(ix)</w:t>
      </w:r>
      <w:r w:rsidRPr="00F95E28">
        <w:tab/>
        <w:t>Limitations</w:t>
      </w:r>
    </w:p>
    <w:p w14:paraId="06EB0146" w14:textId="77777777" w:rsidR="0015205A" w:rsidRPr="00F95E28" w:rsidRDefault="0015205A" w:rsidP="0015205A">
      <w:pPr>
        <w:pStyle w:val="SingleTxtG"/>
        <w:widowControl w:val="0"/>
        <w:suppressAutoHyphens w:val="0"/>
      </w:pPr>
      <w:r w:rsidRPr="00F95E28">
        <w:t>22</w:t>
      </w:r>
      <w:r w:rsidRPr="00F95E28">
        <w:rPr>
          <w:lang w:eastAsia="ja-JP"/>
        </w:rPr>
        <w:t>3</w:t>
      </w:r>
      <w:r w:rsidRPr="00F95E28">
        <w:t>.</w:t>
      </w:r>
      <w:r w:rsidRPr="00F95E28">
        <w:tab/>
        <w:t>The spine curvature of BioRID was established using a former (comb) during its assembly. This curvature essentially determines the device’s posture. IWG had based its evaluation work on the most recumbent of the two defined build options as this covers the majority of vehicle seats in the market.</w:t>
      </w:r>
    </w:p>
    <w:p w14:paraId="009C9567" w14:textId="77777777" w:rsidR="0015205A" w:rsidRPr="00F95E28" w:rsidRDefault="0015205A" w:rsidP="0015205A">
      <w:pPr>
        <w:pStyle w:val="SingleTxtG"/>
        <w:widowControl w:val="0"/>
        <w:suppressAutoHyphens w:val="0"/>
      </w:pPr>
      <w:r w:rsidRPr="00F95E28">
        <w:t>224.</w:t>
      </w:r>
      <w:r w:rsidRPr="00F95E28">
        <w:tab/>
        <w:t>While evaluation had not been made of the recumbent device’s repeatability and reproducibility when used in very upright vehicle seats, certain limitations were recognised even in a static condition, e.g. the stability of the head.</w:t>
      </w:r>
    </w:p>
    <w:p w14:paraId="121C4206" w14:textId="77777777" w:rsidR="0015205A" w:rsidRPr="00F95E28" w:rsidRDefault="0015205A" w:rsidP="0015205A">
      <w:pPr>
        <w:pStyle w:val="SingleTxtG"/>
        <w:widowControl w:val="0"/>
        <w:suppressAutoHyphens w:val="0"/>
      </w:pPr>
      <w:r w:rsidRPr="00F95E28">
        <w:t>225.</w:t>
      </w:r>
      <w:r w:rsidRPr="00F95E28">
        <w:tab/>
        <w:t>The use of BioRID was therefore limited, in the context of this UN GTR, for use with seat back angles between 20</w:t>
      </w:r>
      <w:r w:rsidRPr="00F95E28">
        <w:sym w:font="Symbol" w:char="F0B0"/>
      </w:r>
      <w:r w:rsidRPr="00F95E28">
        <w:t xml:space="preserve"> and 30</w:t>
      </w:r>
      <w:r w:rsidRPr="00F95E28">
        <w:sym w:font="Symbol" w:char="F0B0"/>
      </w:r>
      <w:r w:rsidRPr="00F95E28">
        <w:t>.</w:t>
      </w:r>
    </w:p>
    <w:p w14:paraId="611D9D19" w14:textId="77777777" w:rsidR="0015205A" w:rsidRPr="00F95E28" w:rsidRDefault="0015205A" w:rsidP="0015205A">
      <w:pPr>
        <w:pStyle w:val="SingleTxtG"/>
        <w:widowControl w:val="0"/>
        <w:suppressAutoHyphens w:val="0"/>
      </w:pPr>
      <w:r w:rsidRPr="00F95E28">
        <w:t>226.</w:t>
      </w:r>
      <w:r w:rsidRPr="00F95E28">
        <w:tab/>
        <w:t>The repeatability and reproducibility studies were completed exclusively using acceleration sleds (those that are accelerated from rest by the application of a sudden force). Annex 9 of this UN GTR contains procedures for the BioRID dummy using an acceleration sled only.</w:t>
      </w:r>
    </w:p>
    <w:p w14:paraId="4820A0E9" w14:textId="77777777" w:rsidR="0015205A" w:rsidRPr="00F95E28" w:rsidRDefault="0015205A" w:rsidP="005A3C95">
      <w:pPr>
        <w:pStyle w:val="H4G"/>
      </w:pPr>
      <w:r w:rsidRPr="00F95E28">
        <w:tab/>
        <w:t>(c)</w:t>
      </w:r>
      <w:r w:rsidRPr="00F95E28">
        <w:tab/>
        <w:t xml:space="preserve">Backset </w:t>
      </w:r>
      <w:r w:rsidRPr="005A3C95">
        <w:t>measurement</w:t>
      </w:r>
      <w:r w:rsidRPr="00F95E28">
        <w:t xml:space="preserve"> method</w:t>
      </w:r>
    </w:p>
    <w:p w14:paraId="26C9DE1E" w14:textId="77777777" w:rsidR="0015205A" w:rsidRPr="00F95E28" w:rsidRDefault="0015205A" w:rsidP="0015205A">
      <w:pPr>
        <w:pStyle w:val="SingleTxtG"/>
      </w:pPr>
      <w:r w:rsidRPr="00F95E28">
        <w:t>227.</w:t>
      </w:r>
      <w:r w:rsidRPr="00F95E28">
        <w:tab/>
        <w:t>The current H-point machine is defined in Society of Automotive Engineers (SAE) SAE J826, and the HRMD was developed in the 1990s. For either machine, variations are large in the products available on the market, resulting in variations in the backset measurements.</w:t>
      </w:r>
    </w:p>
    <w:p w14:paraId="295AE5B7" w14:textId="77777777" w:rsidR="0015205A" w:rsidRPr="00F95E28" w:rsidRDefault="0015205A" w:rsidP="0015205A">
      <w:pPr>
        <w:pStyle w:val="SingleTxtG"/>
        <w:rPr>
          <w:lang w:eastAsia="ja-JP"/>
        </w:rPr>
      </w:pPr>
      <w:r w:rsidRPr="00F95E28">
        <w:rPr>
          <w:lang w:eastAsia="ja-JP"/>
        </w:rPr>
        <w:t>228.</w:t>
      </w:r>
      <w:r w:rsidRPr="00F95E28">
        <w:tab/>
        <w:t>At the second informal meeting, the results of research conducted by the German manufacturer's association (VDA) were introduced. VDA had developed a new H-point machine and a testing jig “Dilemma” by taking the average of many H-point machines and harmonizing it with the SAE standard. The VDA specifications were scheduled for issue in February</w:t>
      </w:r>
      <w:r w:rsidRPr="00F95E28">
        <w:rPr>
          <w:sz w:val="18"/>
        </w:rPr>
        <w:t> </w:t>
      </w:r>
      <w:r w:rsidRPr="00F95E28">
        <w:t>2010 and then a revision to the standard would be proposed to SAE.</w:t>
      </w:r>
    </w:p>
    <w:p w14:paraId="1F2B5587" w14:textId="6BDBB8DD" w:rsidR="0015205A" w:rsidRPr="00F95E28" w:rsidRDefault="0015205A" w:rsidP="0015205A">
      <w:pPr>
        <w:pStyle w:val="SingleTxtG"/>
        <w:rPr>
          <w:lang w:eastAsia="ja-JP"/>
        </w:rPr>
      </w:pPr>
      <w:r w:rsidRPr="00F95E28">
        <w:rPr>
          <w:lang w:eastAsia="ja-JP"/>
        </w:rPr>
        <w:t>229.</w:t>
      </w:r>
      <w:r w:rsidR="00F95E28" w:rsidRPr="00F95E28">
        <w:rPr>
          <w:lang w:eastAsia="ja-JP"/>
        </w:rPr>
        <w:tab/>
      </w:r>
      <w:r w:rsidRPr="00F95E28">
        <w:rPr>
          <w:lang w:eastAsia="ja-JP"/>
        </w:rPr>
        <w:t xml:space="preserve">At </w:t>
      </w:r>
      <w:r w:rsidRPr="00F95E28">
        <w:t>the</w:t>
      </w:r>
      <w:r w:rsidRPr="00F95E28">
        <w:rPr>
          <w:lang w:eastAsia="ja-JP"/>
        </w:rPr>
        <w:t xml:space="preserve"> fourth informal group meeting, it was reported that the draft 3D CAD data of the SAE HADD J826 H-Point manikin had been proposed at the SAE meeting on 20 October 2010.  The proposal would be agreed on at a SAE conference, then 3D CAD could possibly be released to the public. A measurement method with HRMD would be considered and a proposal suggested by March 2011.</w:t>
      </w:r>
    </w:p>
    <w:p w14:paraId="5C7CF0C9" w14:textId="5495CD7D" w:rsidR="0015205A" w:rsidRPr="00F95E28" w:rsidRDefault="0015205A" w:rsidP="0015205A">
      <w:pPr>
        <w:pStyle w:val="SingleTxtG"/>
        <w:rPr>
          <w:lang w:eastAsia="ja-JP"/>
        </w:rPr>
      </w:pPr>
      <w:r w:rsidRPr="00F95E28">
        <w:rPr>
          <w:lang w:eastAsia="ja-JP"/>
        </w:rPr>
        <w:t xml:space="preserve">230. </w:t>
      </w:r>
      <w:r w:rsidR="00C66916">
        <w:rPr>
          <w:lang w:eastAsia="ja-JP"/>
        </w:rPr>
        <w:tab/>
      </w:r>
      <w:r w:rsidRPr="00F95E28">
        <w:rPr>
          <w:lang w:eastAsia="ja-JP"/>
        </w:rPr>
        <w:t xml:space="preserve">At the eighth informal meeting, the Chair spoke about the status of HRMD, and 3DH selection and calibration. SAE had indicated an interest in the gtr activity, but cautioned that their workload prevented any contribution to developing HRMD and 3DH device </w:t>
      </w:r>
      <w:r w:rsidRPr="00F95E28">
        <w:rPr>
          <w:lang w:eastAsia="ja-JP"/>
        </w:rPr>
        <w:lastRenderedPageBreak/>
        <w:t>specifications. The Chair noted that as the group was aware of the devices’ variations and solution should be found. The informal working group would discuss this further.</w:t>
      </w:r>
    </w:p>
    <w:p w14:paraId="402E3991" w14:textId="197C6C3F" w:rsidR="0015205A" w:rsidRPr="00F95E28" w:rsidRDefault="0015205A" w:rsidP="0015205A">
      <w:pPr>
        <w:pStyle w:val="SingleTxtG"/>
        <w:rPr>
          <w:lang w:eastAsia="ja-JP"/>
        </w:rPr>
      </w:pPr>
      <w:r w:rsidRPr="00F95E28">
        <w:rPr>
          <w:lang w:eastAsia="ja-JP"/>
        </w:rPr>
        <w:t xml:space="preserve">231. </w:t>
      </w:r>
      <w:r w:rsidR="00C66916">
        <w:rPr>
          <w:lang w:eastAsia="ja-JP"/>
        </w:rPr>
        <w:tab/>
      </w:r>
      <w:r w:rsidRPr="00F95E28">
        <w:rPr>
          <w:lang w:eastAsia="ja-JP"/>
        </w:rPr>
        <w:t xml:space="preserve">At workshop held in July 2013 at BASt, the backset measurement and dummy seating procedure was examined. The conclusion was that the backset and the BioRID reference point (back of head) can be measured by coordinate measuring apparatus (without HRMD usage). </w:t>
      </w:r>
    </w:p>
    <w:p w14:paraId="486354C1" w14:textId="77777777" w:rsidR="0015205A" w:rsidRPr="00F95E28" w:rsidRDefault="0015205A" w:rsidP="005A3C95">
      <w:pPr>
        <w:pStyle w:val="H4G"/>
      </w:pPr>
      <w:r w:rsidRPr="00F95E28">
        <w:tab/>
        <w:t>(d)</w:t>
      </w:r>
      <w:r w:rsidRPr="00F95E28">
        <w:tab/>
        <w:t>Lead time</w:t>
      </w:r>
    </w:p>
    <w:p w14:paraId="25B74B3A" w14:textId="3380AA36" w:rsidR="0015205A" w:rsidRPr="00F95E28" w:rsidRDefault="0015205A" w:rsidP="0015205A">
      <w:pPr>
        <w:pStyle w:val="SingleTxtG"/>
        <w:widowControl w:val="0"/>
        <w:suppressAutoHyphens w:val="0"/>
      </w:pPr>
      <w:r w:rsidRPr="00F95E28">
        <w:t>232.</w:t>
      </w:r>
      <w:r w:rsidRPr="00F95E28">
        <w:tab/>
        <w:t>Contracting Parties which implement this UN GTR were recommended to allow adequate lead time before full mandatory application and give consideration to the necessary vehicle development time and product lifecycle.</w:t>
      </w:r>
      <w:bookmarkEnd w:id="8"/>
      <w:r w:rsidR="008735E5">
        <w:t>"</w:t>
      </w:r>
    </w:p>
    <w:p w14:paraId="67350602" w14:textId="0621FAE6" w:rsidR="0015205A" w:rsidRPr="00592C7A" w:rsidRDefault="0015205A" w:rsidP="00CC0401">
      <w:pPr>
        <w:pStyle w:val="SingleTxtG"/>
        <w:ind w:left="2268" w:hanging="1134"/>
        <w:rPr>
          <w:lang w:eastAsia="ja-JP"/>
        </w:rPr>
      </w:pPr>
      <w:r w:rsidRPr="00592C7A">
        <w:rPr>
          <w:i/>
        </w:rPr>
        <w:t>Part B, Text of the Regulation</w:t>
      </w:r>
      <w:r w:rsidRPr="00592C7A">
        <w:t xml:space="preserve">, renumber as II </w:t>
      </w:r>
      <w:bookmarkStart w:id="10" w:name="_Hlk520280835"/>
      <w:bookmarkEnd w:id="7"/>
      <w:r w:rsidRPr="00592C7A">
        <w:rPr>
          <w:i/>
          <w:iCs/>
          <w:lang w:eastAsia="ja-JP"/>
        </w:rPr>
        <w:t xml:space="preserve">Paragraph 3.3., </w:t>
      </w:r>
      <w:r w:rsidRPr="00592C7A">
        <w:rPr>
          <w:lang w:eastAsia="ja-JP"/>
        </w:rPr>
        <w:t xml:space="preserve">amend to read: </w:t>
      </w:r>
    </w:p>
    <w:p w14:paraId="783468B8" w14:textId="150346F9" w:rsidR="0015205A" w:rsidRPr="00592C7A" w:rsidRDefault="00CC0401" w:rsidP="00CC0401">
      <w:pPr>
        <w:pStyle w:val="SingleTxtG"/>
        <w:ind w:left="2268" w:hanging="1134"/>
      </w:pPr>
      <w:r>
        <w:t>"</w:t>
      </w:r>
      <w:r w:rsidR="0015205A" w:rsidRPr="00592C7A">
        <w:t>3.3.</w:t>
      </w:r>
      <w:r w:rsidR="0015205A" w:rsidRPr="00592C7A">
        <w:tab/>
        <w:t>"</w:t>
      </w:r>
      <w:r w:rsidR="0015205A" w:rsidRPr="00592C7A">
        <w:rPr>
          <w:i/>
        </w:rPr>
        <w:t>Backset</w:t>
      </w:r>
      <w:r w:rsidR="0015205A" w:rsidRPr="00592C7A">
        <w:t>" means the horizontal distance between the front surface of the head restraint and the rearmost point of the head.</w:t>
      </w:r>
      <w:r>
        <w:t>"</w:t>
      </w:r>
    </w:p>
    <w:p w14:paraId="0DA24D90" w14:textId="1873EA92" w:rsidR="0015205A" w:rsidRPr="00592C7A" w:rsidRDefault="0015205A" w:rsidP="0015205A">
      <w:pPr>
        <w:pStyle w:val="SingleTxtG"/>
        <w:ind w:left="2268" w:hanging="1134"/>
      </w:pPr>
      <w:r w:rsidRPr="00592C7A">
        <w:rPr>
          <w:i/>
          <w:iCs/>
        </w:rPr>
        <w:t>Insert new paragraphs 3.3.1. and 3.3.2.,</w:t>
      </w:r>
      <w:r w:rsidRPr="00592C7A">
        <w:t xml:space="preserve"> to read:</w:t>
      </w:r>
    </w:p>
    <w:p w14:paraId="26864463" w14:textId="3CD7B33E" w:rsidR="0015205A" w:rsidRPr="00F95E28" w:rsidRDefault="00F95E28" w:rsidP="0015205A">
      <w:pPr>
        <w:pStyle w:val="SingleTxtG"/>
        <w:ind w:left="2268" w:hanging="1134"/>
        <w:rPr>
          <w:rFonts w:cs="Arial"/>
          <w:bCs/>
        </w:rPr>
      </w:pPr>
      <w:r w:rsidRPr="00F95E28">
        <w:rPr>
          <w:rFonts w:cs="Arial"/>
          <w:bCs/>
        </w:rPr>
        <w:t>"</w:t>
      </w:r>
      <w:r w:rsidR="0015205A" w:rsidRPr="00F95E28">
        <w:rPr>
          <w:rFonts w:cs="Arial"/>
          <w:bCs/>
        </w:rPr>
        <w:t>3.3.1.</w:t>
      </w:r>
      <w:r w:rsidR="0015205A" w:rsidRPr="00F95E28">
        <w:rPr>
          <w:rFonts w:cs="Arial"/>
          <w:bCs/>
        </w:rPr>
        <w:tab/>
        <w:t>"</w:t>
      </w:r>
      <w:r w:rsidR="0015205A" w:rsidRPr="00F95E28">
        <w:rPr>
          <w:rFonts w:cs="Arial"/>
          <w:bCs/>
          <w:i/>
        </w:rPr>
        <w:t>R-point Backset</w:t>
      </w:r>
      <w:r w:rsidR="0015205A" w:rsidRPr="00F95E28">
        <w:rPr>
          <w:rFonts w:cs="Arial"/>
          <w:bCs/>
        </w:rPr>
        <w:t>" means the backset as measured in accordance with Annex 4.</w:t>
      </w:r>
    </w:p>
    <w:p w14:paraId="07FA50DA" w14:textId="3A043627" w:rsidR="0015205A" w:rsidRPr="00F95E28" w:rsidRDefault="0015205A" w:rsidP="0015205A">
      <w:pPr>
        <w:pStyle w:val="SingleTxtG"/>
        <w:ind w:left="2268" w:hanging="1134"/>
        <w:rPr>
          <w:rFonts w:cs="Arial"/>
          <w:bCs/>
        </w:rPr>
      </w:pPr>
      <w:r w:rsidRPr="00F95E28">
        <w:rPr>
          <w:rFonts w:cs="Arial"/>
          <w:bCs/>
        </w:rPr>
        <w:t>3.3.2.</w:t>
      </w:r>
      <w:r w:rsidRPr="00F95E28">
        <w:rPr>
          <w:rFonts w:cs="Arial"/>
          <w:bCs/>
        </w:rPr>
        <w:tab/>
      </w:r>
      <w:r w:rsidRPr="00F95E28">
        <w:rPr>
          <w:rFonts w:eastAsia="MS PGothic" w:cs="Arial"/>
          <w:bCs/>
        </w:rPr>
        <w:tab/>
        <w:t>"</w:t>
      </w:r>
      <w:r w:rsidRPr="00F95E28">
        <w:rPr>
          <w:rFonts w:eastAsia="MS PGothic" w:cs="Arial"/>
          <w:bCs/>
          <w:i/>
        </w:rPr>
        <w:t>BioRID Reference Backset</w:t>
      </w:r>
      <w:r w:rsidRPr="00F95E28">
        <w:rPr>
          <w:rFonts w:cs="Arial"/>
          <w:bCs/>
        </w:rPr>
        <w:t>" means the backset as determined in accordance with Annex 8.</w:t>
      </w:r>
      <w:r w:rsidR="00F95E28" w:rsidRPr="00F95E28">
        <w:rPr>
          <w:rFonts w:cs="Arial"/>
          <w:bCs/>
        </w:rPr>
        <w:t>"</w:t>
      </w:r>
    </w:p>
    <w:p w14:paraId="4468DB53" w14:textId="0610E8DC" w:rsidR="0015205A" w:rsidRPr="00C2521E" w:rsidRDefault="0015205A" w:rsidP="00C2521E">
      <w:pPr>
        <w:pStyle w:val="SingleTxtG"/>
        <w:rPr>
          <w:bCs/>
          <w:i/>
          <w:iCs/>
          <w:lang w:eastAsia="ja-JP"/>
        </w:rPr>
      </w:pPr>
      <w:r w:rsidRPr="00592C7A">
        <w:rPr>
          <w:bCs/>
          <w:i/>
          <w:iCs/>
          <w:lang w:eastAsia="ja-JP"/>
        </w:rPr>
        <w:t xml:space="preserve">Paragraph 3.5. </w:t>
      </w:r>
      <w:r w:rsidRPr="00056328">
        <w:rPr>
          <w:bCs/>
          <w:lang w:eastAsia="ja-JP"/>
        </w:rPr>
        <w:t>shall be deleted</w:t>
      </w:r>
      <w:r w:rsidRPr="00592C7A">
        <w:rPr>
          <w:bCs/>
          <w:i/>
          <w:iCs/>
          <w:lang w:eastAsia="ja-JP"/>
        </w:rPr>
        <w:t>.</w:t>
      </w:r>
    </w:p>
    <w:p w14:paraId="05B2D39A" w14:textId="49047B3C" w:rsidR="0015205A" w:rsidRPr="00592C7A" w:rsidRDefault="0015205A" w:rsidP="0015205A">
      <w:pPr>
        <w:pStyle w:val="SingleTxtG"/>
        <w:ind w:left="2268" w:hanging="1134"/>
        <w:rPr>
          <w:rFonts w:cs="Arial"/>
          <w:i/>
          <w:iCs/>
        </w:rPr>
      </w:pPr>
      <w:r w:rsidRPr="00592C7A">
        <w:rPr>
          <w:rFonts w:cs="Arial"/>
          <w:i/>
          <w:iCs/>
          <w:lang w:eastAsia="ja-JP"/>
        </w:rPr>
        <w:t>Paragraphs 3.6</w:t>
      </w:r>
      <w:r>
        <w:rPr>
          <w:rFonts w:cs="Arial"/>
          <w:i/>
          <w:iCs/>
          <w:lang w:eastAsia="ja-JP"/>
        </w:rPr>
        <w:t>.</w:t>
      </w:r>
      <w:r w:rsidRPr="00592C7A">
        <w:rPr>
          <w:rFonts w:cs="Arial"/>
          <w:i/>
          <w:iCs/>
          <w:lang w:eastAsia="ja-JP"/>
        </w:rPr>
        <w:t xml:space="preserve"> to 3.10.4.</w:t>
      </w:r>
      <w:r w:rsidR="00DC4054">
        <w:rPr>
          <w:rFonts w:cs="Arial"/>
          <w:i/>
          <w:iCs/>
          <w:lang w:eastAsia="ja-JP"/>
        </w:rPr>
        <w:t>,</w:t>
      </w:r>
      <w:r w:rsidRPr="00592C7A">
        <w:rPr>
          <w:rFonts w:cs="Arial"/>
          <w:i/>
          <w:iCs/>
          <w:lang w:eastAsia="ja-JP"/>
        </w:rPr>
        <w:t xml:space="preserve"> </w:t>
      </w:r>
      <w:r w:rsidRPr="00DC4054">
        <w:rPr>
          <w:rFonts w:cs="Arial"/>
          <w:lang w:eastAsia="ja-JP"/>
        </w:rPr>
        <w:t>renumber as 3.5. to 3.9.4.</w:t>
      </w:r>
      <w:r w:rsidR="00DC4054">
        <w:rPr>
          <w:rFonts w:cs="Arial"/>
          <w:lang w:eastAsia="ja-JP"/>
        </w:rPr>
        <w:t xml:space="preserve"> and</w:t>
      </w:r>
      <w:r w:rsidRPr="00592C7A">
        <w:rPr>
          <w:rFonts w:cs="Arial"/>
          <w:i/>
          <w:iCs/>
          <w:lang w:eastAsia="ja-JP"/>
        </w:rPr>
        <w:t xml:space="preserve"> </w:t>
      </w:r>
      <w:r w:rsidRPr="00592C7A">
        <w:rPr>
          <w:rFonts w:cs="Arial"/>
          <w:lang w:eastAsia="ja-JP"/>
        </w:rPr>
        <w:t xml:space="preserve">amend to read: </w:t>
      </w:r>
      <w:r w:rsidRPr="00592C7A">
        <w:rPr>
          <w:rFonts w:cs="Arial"/>
          <w:i/>
          <w:iCs/>
          <w:lang w:eastAsia="ja-JP"/>
        </w:rPr>
        <w:t xml:space="preserve"> </w:t>
      </w:r>
    </w:p>
    <w:p w14:paraId="386C6342" w14:textId="1375B391" w:rsidR="0015205A" w:rsidRPr="00516E83" w:rsidRDefault="00DC4054" w:rsidP="0015205A">
      <w:pPr>
        <w:pStyle w:val="SingleTxtG"/>
        <w:ind w:left="2268" w:hanging="1134"/>
        <w:rPr>
          <w:bCs/>
        </w:rPr>
      </w:pPr>
      <w:r w:rsidRPr="00516E83">
        <w:rPr>
          <w:rFonts w:cs="Arial"/>
          <w:bCs/>
        </w:rPr>
        <w:t>"</w:t>
      </w:r>
      <w:r w:rsidR="0015205A" w:rsidRPr="00516E83">
        <w:rPr>
          <w:rFonts w:cs="Arial"/>
          <w:bCs/>
        </w:rPr>
        <w:t>3.5.</w:t>
      </w:r>
      <w:r w:rsidR="0015205A" w:rsidRPr="00516E83">
        <w:rPr>
          <w:rFonts w:cs="Arial"/>
          <w:bCs/>
        </w:rPr>
        <w:tab/>
      </w:r>
      <w:r w:rsidR="0015205A" w:rsidRPr="00516E83">
        <w:rPr>
          <w:bCs/>
        </w:rPr>
        <w:t>"</w:t>
      </w:r>
      <w:r w:rsidR="0015205A" w:rsidRPr="00516E83">
        <w:rPr>
          <w:bCs/>
          <w:i/>
        </w:rPr>
        <w:t>Three-dimensional H-point machine</w:t>
      </w:r>
      <w:r w:rsidR="0015205A" w:rsidRPr="00516E83">
        <w:rPr>
          <w:bCs/>
        </w:rPr>
        <w:t>" (H-point machine) means the device used or the determination of "H-points" and actual torso angles.  This device is defined in Annex 12.</w:t>
      </w:r>
    </w:p>
    <w:p w14:paraId="3128AA2D" w14:textId="2B0AC67E" w:rsidR="0015205A" w:rsidRPr="00516E83" w:rsidRDefault="0015205A" w:rsidP="0015205A">
      <w:pPr>
        <w:pStyle w:val="SingleTxtG"/>
        <w:ind w:left="2259" w:hanging="1125"/>
        <w:rPr>
          <w:rFonts w:cs="Arial"/>
          <w:bCs/>
        </w:rPr>
      </w:pPr>
      <w:r w:rsidRPr="00516E83">
        <w:rPr>
          <w:rFonts w:cs="Arial"/>
          <w:bCs/>
        </w:rPr>
        <w:t>3.6.</w:t>
      </w:r>
      <w:r w:rsidRPr="00516E83">
        <w:rPr>
          <w:rFonts w:cs="Arial"/>
          <w:bCs/>
        </w:rPr>
        <w:tab/>
      </w:r>
      <w:r w:rsidRPr="00516E83">
        <w:rPr>
          <w:rFonts w:cs="Arial"/>
          <w:bCs/>
        </w:rPr>
        <w:tab/>
        <w:t>"</w:t>
      </w:r>
      <w:r w:rsidRPr="00516E83">
        <w:rPr>
          <w:rFonts w:cs="Arial"/>
          <w:bCs/>
          <w:i/>
        </w:rPr>
        <w:t>Head restraint height</w:t>
      </w:r>
      <w:r w:rsidRPr="00516E83">
        <w:rPr>
          <w:rFonts w:cs="Arial"/>
          <w:bCs/>
        </w:rPr>
        <w:t>" means the distance from the R-point, measured parallel to the torso line to the effective top (IP) of the head restraint on a plane normal to the torso line.</w:t>
      </w:r>
    </w:p>
    <w:p w14:paraId="001559F7" w14:textId="72C0D283" w:rsidR="0015205A" w:rsidRPr="00516E83" w:rsidRDefault="0015205A" w:rsidP="0015205A">
      <w:pPr>
        <w:pStyle w:val="SingleTxtG"/>
        <w:ind w:left="2268" w:hanging="1134"/>
        <w:rPr>
          <w:bCs/>
        </w:rPr>
      </w:pPr>
      <w:r w:rsidRPr="00516E83">
        <w:rPr>
          <w:bCs/>
        </w:rPr>
        <w:t>3.7.</w:t>
      </w:r>
      <w:r w:rsidRPr="00516E83">
        <w:rPr>
          <w:bCs/>
        </w:rPr>
        <w:tab/>
        <w:t>"</w:t>
      </w:r>
      <w:r w:rsidRPr="00516E83">
        <w:rPr>
          <w:bCs/>
          <w:i/>
        </w:rPr>
        <w:t>Intended for occupant use</w:t>
      </w:r>
      <w:r w:rsidRPr="00516E83">
        <w:rPr>
          <w:bCs/>
        </w:rPr>
        <w:t>" means, when used in reference to the adjustment of a seat and head restraint, adjustment positions used by seated occupants while the vehicle is in motion, and not those intended solely for the purpose of allowing ease of ingress and egress of occupants; access to cargo storage areas; and or storage of cargo in the vehicle.</w:t>
      </w:r>
      <w:r w:rsidRPr="00516E83">
        <w:rPr>
          <w:bCs/>
        </w:rPr>
        <w:tab/>
      </w:r>
    </w:p>
    <w:p w14:paraId="4E29157F" w14:textId="3905C161" w:rsidR="0015205A" w:rsidRPr="00516E83" w:rsidRDefault="0015205A" w:rsidP="0015205A">
      <w:pPr>
        <w:pStyle w:val="SingleTxtG"/>
        <w:ind w:left="2268" w:hanging="1134"/>
        <w:rPr>
          <w:bCs/>
        </w:rPr>
      </w:pPr>
      <w:r w:rsidRPr="00516E83">
        <w:rPr>
          <w:bCs/>
        </w:rPr>
        <w:t>3.8.</w:t>
      </w:r>
      <w:r w:rsidRPr="00516E83">
        <w:rPr>
          <w:bCs/>
        </w:rPr>
        <w:tab/>
        <w:t>"</w:t>
      </w:r>
      <w:r w:rsidRPr="00516E83">
        <w:rPr>
          <w:bCs/>
          <w:i/>
        </w:rPr>
        <w:t>H-point</w:t>
      </w:r>
      <w:r w:rsidRPr="00516E83">
        <w:rPr>
          <w:bCs/>
        </w:rPr>
        <w:t>" means the pivot centre of the torso and thigh of the H-point machine when installed in a vehicle seat in accordance with Annex 11.  Once determined in accordance with the procedure described in Annex 11, the "H" point is considered fixed in relation to the seat</w:t>
      </w:r>
      <w:r w:rsidRPr="00516E83">
        <w:rPr>
          <w:bCs/>
        </w:rPr>
        <w:noBreakHyphen/>
        <w:t>cushion structure and is considered to move with it when the seat is adjusted in the X direction.</w:t>
      </w:r>
    </w:p>
    <w:bookmarkEnd w:id="10"/>
    <w:p w14:paraId="192A8EE5" w14:textId="5B85CA1F" w:rsidR="0015205A" w:rsidRPr="00516E83" w:rsidRDefault="0015205A" w:rsidP="0015205A">
      <w:pPr>
        <w:pStyle w:val="SingleTxtG"/>
        <w:ind w:left="2268" w:hanging="1134"/>
        <w:rPr>
          <w:bCs/>
        </w:rPr>
      </w:pPr>
      <w:r w:rsidRPr="00516E83">
        <w:rPr>
          <w:bCs/>
        </w:rPr>
        <w:t>3.9.</w:t>
      </w:r>
      <w:r w:rsidRPr="00516E83">
        <w:rPr>
          <w:bCs/>
        </w:rPr>
        <w:tab/>
        <w:t>"</w:t>
      </w:r>
      <w:r w:rsidRPr="00516E83">
        <w:rPr>
          <w:bCs/>
          <w:i/>
        </w:rPr>
        <w:t>R-point</w:t>
      </w:r>
      <w:r w:rsidRPr="00516E83">
        <w:rPr>
          <w:bCs/>
        </w:rPr>
        <w:t>" means a design point defined by the vehicle manufacturer for each designated seating position and established with respect to the three</w:t>
      </w:r>
      <w:r w:rsidRPr="00516E83">
        <w:rPr>
          <w:bCs/>
        </w:rPr>
        <w:noBreakHyphen/>
        <w:t>dimensional reference system as defined by Annex</w:t>
      </w:r>
      <w:r w:rsidR="002A2E09">
        <w:rPr>
          <w:bCs/>
        </w:rPr>
        <w:t xml:space="preserve"> </w:t>
      </w:r>
      <w:r w:rsidRPr="00516E83">
        <w:rPr>
          <w:rFonts w:eastAsia="MS Gothic"/>
          <w:bCs/>
          <w:lang w:eastAsia="ja-JP"/>
        </w:rPr>
        <w:t>10</w:t>
      </w:r>
      <w:r w:rsidRPr="00516E83">
        <w:rPr>
          <w:bCs/>
        </w:rPr>
        <w:t>.  The R-point is defined in Annex 10 and:</w:t>
      </w:r>
    </w:p>
    <w:p w14:paraId="10B89B92" w14:textId="747AF1EB" w:rsidR="0015205A" w:rsidRPr="00516E83" w:rsidRDefault="0015205A" w:rsidP="0015205A">
      <w:pPr>
        <w:pStyle w:val="SingleTxtG"/>
        <w:ind w:left="2268" w:hanging="1134"/>
        <w:rPr>
          <w:bCs/>
        </w:rPr>
      </w:pPr>
      <w:r w:rsidRPr="00516E83">
        <w:rPr>
          <w:bCs/>
        </w:rPr>
        <w:t>3.9.1.</w:t>
      </w:r>
      <w:r w:rsidRPr="00516E83">
        <w:rPr>
          <w:bCs/>
        </w:rPr>
        <w:tab/>
        <w:t>Establishes the rearmost normal design driving or riding position of each designated seating position in a vehicle;</w:t>
      </w:r>
    </w:p>
    <w:p w14:paraId="1534E23E" w14:textId="4100549E" w:rsidR="0015205A" w:rsidRPr="00516E83" w:rsidRDefault="0015205A" w:rsidP="0015205A">
      <w:pPr>
        <w:pStyle w:val="SingleTxtG"/>
        <w:ind w:left="2268" w:hanging="1134"/>
        <w:rPr>
          <w:bCs/>
        </w:rPr>
      </w:pPr>
      <w:r w:rsidRPr="00516E83">
        <w:rPr>
          <w:bCs/>
        </w:rPr>
        <w:t>3.9.2.</w:t>
      </w:r>
      <w:r w:rsidRPr="00516E83">
        <w:rPr>
          <w:bCs/>
        </w:rPr>
        <w:tab/>
        <w:t>Has coordinates established relative to the designed vehicle structure;</w:t>
      </w:r>
    </w:p>
    <w:p w14:paraId="28D832D3" w14:textId="7DB5530B" w:rsidR="0015205A" w:rsidRPr="00516E83" w:rsidRDefault="0015205A" w:rsidP="0015205A">
      <w:pPr>
        <w:pStyle w:val="SingleTxtG"/>
        <w:ind w:left="2268" w:hanging="1134"/>
        <w:rPr>
          <w:bCs/>
        </w:rPr>
      </w:pPr>
      <w:r w:rsidRPr="00516E83">
        <w:rPr>
          <w:bCs/>
        </w:rPr>
        <w:t>3.9.3.</w:t>
      </w:r>
      <w:r w:rsidRPr="00516E83">
        <w:rPr>
          <w:bCs/>
        </w:rPr>
        <w:tab/>
        <w:t>Simulates the position of the centre pivot of the human torso and thigh;</w:t>
      </w:r>
    </w:p>
    <w:p w14:paraId="09229B60" w14:textId="6C379687" w:rsidR="0015205A" w:rsidRPr="00516E83" w:rsidRDefault="0015205A" w:rsidP="0015205A">
      <w:pPr>
        <w:pStyle w:val="SingleTxtG"/>
        <w:ind w:left="2268" w:hanging="1134"/>
        <w:rPr>
          <w:bCs/>
        </w:rPr>
      </w:pPr>
      <w:r w:rsidRPr="00516E83">
        <w:rPr>
          <w:bCs/>
        </w:rPr>
        <w:t>3.9.4.</w:t>
      </w:r>
      <w:r w:rsidRPr="00516E83">
        <w:rPr>
          <w:bCs/>
        </w:rPr>
        <w:tab/>
        <w:t xml:space="preserve">Is defined in Annex 11 of this </w:t>
      </w:r>
      <w:r w:rsidR="00575451">
        <w:rPr>
          <w:bCs/>
        </w:rPr>
        <w:t>R</w:t>
      </w:r>
      <w:r w:rsidRPr="00516E83">
        <w:rPr>
          <w:bCs/>
        </w:rPr>
        <w:t>egulation.</w:t>
      </w:r>
      <w:r w:rsidR="00DC4054" w:rsidRPr="00516E83">
        <w:rPr>
          <w:bCs/>
        </w:rPr>
        <w:t>"</w:t>
      </w:r>
    </w:p>
    <w:p w14:paraId="0FAF79BC" w14:textId="77777777" w:rsidR="0015205A" w:rsidRPr="00592C7A" w:rsidRDefault="0015205A" w:rsidP="0015205A">
      <w:pPr>
        <w:pStyle w:val="SingleTxtG"/>
        <w:ind w:left="2268" w:hanging="1134"/>
        <w:rPr>
          <w:lang w:eastAsia="ja-JP"/>
        </w:rPr>
      </w:pPr>
      <w:r w:rsidRPr="00592C7A">
        <w:rPr>
          <w:i/>
          <w:iCs/>
          <w:lang w:eastAsia="ja-JP"/>
        </w:rPr>
        <w:t xml:space="preserve">Insert a new paragraph 3.10., </w:t>
      </w:r>
      <w:r w:rsidRPr="00592C7A">
        <w:rPr>
          <w:lang w:eastAsia="ja-JP"/>
        </w:rPr>
        <w:t>to read:</w:t>
      </w:r>
    </w:p>
    <w:p w14:paraId="59DDDC30" w14:textId="2B96BD11" w:rsidR="0015205A" w:rsidRPr="00592C7A" w:rsidRDefault="00DC4054" w:rsidP="0015205A">
      <w:pPr>
        <w:pStyle w:val="SingleTxtG"/>
        <w:ind w:left="2268" w:hanging="1134"/>
        <w:rPr>
          <w:b/>
        </w:rPr>
      </w:pPr>
      <w:r w:rsidRPr="00E4399F">
        <w:rPr>
          <w:bCs/>
        </w:rPr>
        <w:t>"</w:t>
      </w:r>
      <w:r w:rsidR="0015205A" w:rsidRPr="002A2E09">
        <w:rPr>
          <w:bCs/>
        </w:rPr>
        <w:t>3.10.</w:t>
      </w:r>
      <w:r w:rsidR="0015205A" w:rsidRPr="002A2E09">
        <w:rPr>
          <w:bCs/>
        </w:rPr>
        <w:tab/>
        <w:t>"</w:t>
      </w:r>
      <w:r w:rsidR="0015205A" w:rsidRPr="002A2E09">
        <w:rPr>
          <w:bCs/>
          <w:i/>
          <w:iCs/>
        </w:rPr>
        <w:t>R</w:t>
      </w:r>
      <w:r w:rsidR="0015205A" w:rsidRPr="002A2E09">
        <w:rPr>
          <w:bCs/>
          <w:i/>
          <w:iCs/>
          <w:vertAlign w:val="subscript"/>
        </w:rPr>
        <w:t>50</w:t>
      </w:r>
      <w:r w:rsidR="0015205A" w:rsidRPr="002A2E09">
        <w:rPr>
          <w:bCs/>
          <w:i/>
          <w:iCs/>
        </w:rPr>
        <w:t>-point</w:t>
      </w:r>
      <w:r w:rsidR="0015205A" w:rsidRPr="002A2E09">
        <w:rPr>
          <w:bCs/>
        </w:rPr>
        <w:t>" means a design point defined by the vehicle manufacturer for the seated 50</w:t>
      </w:r>
      <w:r w:rsidR="0015205A" w:rsidRPr="002A2E09">
        <w:rPr>
          <w:bCs/>
          <w:vertAlign w:val="superscript"/>
        </w:rPr>
        <w:t>th</w:t>
      </w:r>
      <w:r w:rsidR="0015205A" w:rsidRPr="002A2E09">
        <w:rPr>
          <w:bCs/>
        </w:rPr>
        <w:t xml:space="preserve"> percentile male for the designated seating position.</w:t>
      </w:r>
      <w:r w:rsidRPr="00E4399F">
        <w:rPr>
          <w:bCs/>
        </w:rPr>
        <w:t>"</w:t>
      </w:r>
    </w:p>
    <w:p w14:paraId="2F5514CD" w14:textId="77777777" w:rsidR="0015205A" w:rsidRPr="00592C7A" w:rsidRDefault="0015205A" w:rsidP="0015205A">
      <w:pPr>
        <w:pStyle w:val="SingleTxtG"/>
        <w:ind w:left="2268" w:hanging="1134"/>
        <w:rPr>
          <w:lang w:eastAsia="ja-JP"/>
        </w:rPr>
      </w:pPr>
      <w:r w:rsidRPr="00592C7A">
        <w:rPr>
          <w:i/>
          <w:iCs/>
          <w:lang w:eastAsia="ja-JP"/>
        </w:rPr>
        <w:t xml:space="preserve">Paragraph 3.11., </w:t>
      </w:r>
      <w:r w:rsidRPr="00592C7A">
        <w:rPr>
          <w:lang w:eastAsia="ja-JP"/>
        </w:rPr>
        <w:t xml:space="preserve">amend to read: </w:t>
      </w:r>
    </w:p>
    <w:p w14:paraId="5372178A" w14:textId="20D5D1B7" w:rsidR="0015205A" w:rsidRPr="002A2E09" w:rsidRDefault="00DC4054" w:rsidP="002A2E09">
      <w:pPr>
        <w:pStyle w:val="SingleTxtG"/>
        <w:ind w:left="2268" w:hanging="1134"/>
        <w:rPr>
          <w:bCs/>
          <w:strike/>
        </w:rPr>
      </w:pPr>
      <w:r>
        <w:lastRenderedPageBreak/>
        <w:t>"</w:t>
      </w:r>
      <w:r w:rsidR="0015205A" w:rsidRPr="00592C7A">
        <w:t xml:space="preserve">3.11. </w:t>
      </w:r>
      <w:r w:rsidR="0015205A" w:rsidRPr="00592C7A">
        <w:tab/>
      </w:r>
      <w:r w:rsidR="0015205A" w:rsidRPr="002A2E09">
        <w:rPr>
          <w:rFonts w:eastAsia="Arial"/>
          <w:bCs/>
          <w:lang w:eastAsia="ja-JP"/>
        </w:rPr>
        <w:tab/>
        <w:t>"</w:t>
      </w:r>
      <w:r w:rsidR="0015205A" w:rsidRPr="002A2E09">
        <w:rPr>
          <w:rFonts w:eastAsia="Arial"/>
          <w:bCs/>
          <w:i/>
          <w:lang w:eastAsia="ja-JP"/>
        </w:rPr>
        <w:t>Effective top of the head restraint</w:t>
      </w:r>
      <w:r w:rsidR="0015205A" w:rsidRPr="002A2E09">
        <w:rPr>
          <w:rFonts w:eastAsia="Arial"/>
          <w:bCs/>
          <w:lang w:eastAsia="ja-JP"/>
        </w:rPr>
        <w:t>" means the highest point on the centreline of the head restraint, determined in accordance with Annex 1 and is designated as intersection point (IP).</w:t>
      </w:r>
      <w:r w:rsidRPr="002A2E09">
        <w:rPr>
          <w:rFonts w:eastAsia="Arial"/>
          <w:bCs/>
          <w:lang w:eastAsia="ja-JP"/>
        </w:rPr>
        <w:t>"</w:t>
      </w:r>
    </w:p>
    <w:p w14:paraId="5C1E17EB" w14:textId="77777777" w:rsidR="0015205A" w:rsidRPr="00592C7A" w:rsidRDefault="0015205A" w:rsidP="0015205A">
      <w:pPr>
        <w:pStyle w:val="SingleTxtG"/>
        <w:ind w:left="2268" w:hanging="1134"/>
        <w:rPr>
          <w:lang w:eastAsia="ja-JP"/>
        </w:rPr>
      </w:pPr>
      <w:r w:rsidRPr="00592C7A">
        <w:rPr>
          <w:i/>
          <w:iCs/>
          <w:lang w:eastAsia="ja-JP"/>
        </w:rPr>
        <w:t xml:space="preserve">Paragraph 3.13., </w:t>
      </w:r>
      <w:r w:rsidRPr="00592C7A">
        <w:rPr>
          <w:lang w:eastAsia="ja-JP"/>
        </w:rPr>
        <w:t xml:space="preserve">amend to read: </w:t>
      </w:r>
    </w:p>
    <w:p w14:paraId="098868C4" w14:textId="5334B2A9" w:rsidR="0015205A" w:rsidRPr="00592C7A" w:rsidRDefault="00DC4054" w:rsidP="0015205A">
      <w:pPr>
        <w:pStyle w:val="SingleTxtG"/>
        <w:ind w:left="2268" w:hanging="1134"/>
        <w:rPr>
          <w:strike/>
        </w:rPr>
      </w:pPr>
      <w:r>
        <w:t>"</w:t>
      </w:r>
      <w:r w:rsidR="0015205A" w:rsidRPr="00592C7A">
        <w:t>3.13.</w:t>
      </w:r>
      <w:r w:rsidR="0015205A" w:rsidRPr="00592C7A">
        <w:tab/>
        <w:t>"Actual torso angle" means the angle measured</w:t>
      </w:r>
      <w:r w:rsidR="0015205A" w:rsidRPr="00592C7A">
        <w:rPr>
          <w:b/>
        </w:rPr>
        <w:t xml:space="preserve"> </w:t>
      </w:r>
      <w:r w:rsidR="0015205A" w:rsidRPr="00CC0401">
        <w:rPr>
          <w:bCs/>
        </w:rPr>
        <w:t>using the H-point machine</w:t>
      </w:r>
      <w:r w:rsidR="0015205A" w:rsidRPr="00592C7A">
        <w:rPr>
          <w:strike/>
        </w:rPr>
        <w:t xml:space="preserve"> </w:t>
      </w:r>
      <w:r w:rsidR="0015205A" w:rsidRPr="00592C7A">
        <w:t>between a vertical line through the H</w:t>
      </w:r>
      <w:r w:rsidR="0015205A" w:rsidRPr="00592C7A">
        <w:noBreakHyphen/>
        <w:t>point and the torso line using the back angle quadrant on the H-point machine</w:t>
      </w:r>
      <w:r w:rsidR="002A2E09">
        <w:t>."</w:t>
      </w:r>
    </w:p>
    <w:p w14:paraId="5127EB3D" w14:textId="77777777" w:rsidR="0015205A" w:rsidRPr="00592C7A" w:rsidRDefault="0015205A" w:rsidP="0015205A">
      <w:pPr>
        <w:pStyle w:val="SingleTxtG"/>
        <w:ind w:left="2259" w:hanging="1125"/>
        <w:rPr>
          <w:lang w:eastAsia="ja-JP"/>
        </w:rPr>
      </w:pPr>
      <w:bookmarkStart w:id="11" w:name="_Hlk19024941"/>
      <w:r w:rsidRPr="00592C7A">
        <w:rPr>
          <w:i/>
          <w:iCs/>
          <w:lang w:eastAsia="ja-JP"/>
        </w:rPr>
        <w:t xml:space="preserve">Paragraph 3.14., </w:t>
      </w:r>
      <w:r w:rsidRPr="00592C7A">
        <w:rPr>
          <w:lang w:eastAsia="ja-JP"/>
        </w:rPr>
        <w:t>amend to read:</w:t>
      </w:r>
    </w:p>
    <w:bookmarkEnd w:id="11"/>
    <w:p w14:paraId="03785A4E" w14:textId="0749F2AA" w:rsidR="0015205A" w:rsidRPr="00592C7A" w:rsidRDefault="00DC4054" w:rsidP="0015205A">
      <w:pPr>
        <w:pStyle w:val="SingleTxtG"/>
        <w:ind w:left="2259" w:hanging="1125"/>
        <w:rPr>
          <w:lang w:eastAsia="ja-JP"/>
        </w:rPr>
      </w:pPr>
      <w:r>
        <w:rPr>
          <w:lang w:eastAsia="ja-JP"/>
        </w:rPr>
        <w:t>"</w:t>
      </w:r>
      <w:r w:rsidR="0015205A" w:rsidRPr="00592C7A">
        <w:rPr>
          <w:lang w:eastAsia="ja-JP"/>
        </w:rPr>
        <w:t>3.14.</w:t>
      </w:r>
      <w:r w:rsidR="0015205A" w:rsidRPr="00592C7A">
        <w:rPr>
          <w:b/>
          <w:lang w:eastAsia="ja-JP"/>
        </w:rPr>
        <w:tab/>
      </w:r>
      <w:r w:rsidR="0015205A" w:rsidRPr="00592C7A">
        <w:rPr>
          <w:lang w:eastAsia="ja-JP"/>
        </w:rPr>
        <w:t>"</w:t>
      </w:r>
      <w:r w:rsidR="0015205A" w:rsidRPr="00592C7A">
        <w:rPr>
          <w:i/>
          <w:lang w:eastAsia="ja-JP"/>
        </w:rPr>
        <w:t>Design torso angle</w:t>
      </w:r>
      <w:r w:rsidR="0015205A" w:rsidRPr="00592C7A">
        <w:rPr>
          <w:lang w:eastAsia="ja-JP"/>
        </w:rPr>
        <w:t>" means the angle measured</w:t>
      </w:r>
      <w:r w:rsidR="0015205A" w:rsidRPr="00592C7A">
        <w:rPr>
          <w:b/>
          <w:lang w:eastAsia="ja-JP"/>
        </w:rPr>
        <w:t xml:space="preserve"> </w:t>
      </w:r>
      <w:r w:rsidR="0015205A" w:rsidRPr="00CC0401">
        <w:rPr>
          <w:bCs/>
          <w:lang w:eastAsia="ja-JP"/>
        </w:rPr>
        <w:t>with the H-Point machine</w:t>
      </w:r>
      <w:r w:rsidR="0015205A" w:rsidRPr="00592C7A">
        <w:rPr>
          <w:b/>
          <w:lang w:eastAsia="ja-JP"/>
        </w:rPr>
        <w:t xml:space="preserve"> </w:t>
      </w:r>
      <w:r w:rsidR="0015205A" w:rsidRPr="00592C7A">
        <w:rPr>
          <w:lang w:eastAsia="ja-JP"/>
        </w:rPr>
        <w:t>between a vertical line through the R</w:t>
      </w:r>
      <w:r w:rsidR="0015205A" w:rsidRPr="00592C7A">
        <w:rPr>
          <w:lang w:eastAsia="ja-JP"/>
        </w:rPr>
        <w:noBreakHyphen/>
        <w:t>point and the torso line in a position which corresponds to the design position of the seat back</w:t>
      </w:r>
      <w:r w:rsidR="0015205A" w:rsidRPr="00592C7A">
        <w:rPr>
          <w:b/>
          <w:lang w:eastAsia="ja-JP"/>
        </w:rPr>
        <w:t xml:space="preserve"> </w:t>
      </w:r>
      <w:r w:rsidR="0015205A" w:rsidRPr="00CC0401">
        <w:rPr>
          <w:bCs/>
          <w:lang w:eastAsia="ja-JP"/>
        </w:rPr>
        <w:t>specified</w:t>
      </w:r>
      <w:r w:rsidR="0015205A" w:rsidRPr="00592C7A">
        <w:rPr>
          <w:b/>
          <w:lang w:eastAsia="ja-JP"/>
        </w:rPr>
        <w:t xml:space="preserve"> </w:t>
      </w:r>
      <w:r w:rsidR="0015205A" w:rsidRPr="00592C7A">
        <w:rPr>
          <w:lang w:eastAsia="ja-JP"/>
        </w:rPr>
        <w:t>by the vehicle manufacturer.</w:t>
      </w:r>
      <w:r>
        <w:rPr>
          <w:lang w:eastAsia="ja-JP"/>
        </w:rPr>
        <w:t>"</w:t>
      </w:r>
    </w:p>
    <w:p w14:paraId="24BEBB95" w14:textId="4962BB4C" w:rsidR="00E101F5" w:rsidRDefault="0015205A" w:rsidP="0015205A">
      <w:pPr>
        <w:pStyle w:val="SingleTxtG"/>
        <w:ind w:left="2268" w:hanging="1134"/>
        <w:rPr>
          <w:lang w:eastAsia="ja-JP"/>
        </w:rPr>
      </w:pPr>
      <w:r w:rsidRPr="00592C7A">
        <w:rPr>
          <w:i/>
          <w:iCs/>
          <w:lang w:eastAsia="ja-JP"/>
        </w:rPr>
        <w:t xml:space="preserve">Insert new paragraphs 3.15.to 3.17., </w:t>
      </w:r>
      <w:r w:rsidRPr="00592C7A">
        <w:rPr>
          <w:lang w:eastAsia="ja-JP"/>
        </w:rPr>
        <w:t>to read:</w:t>
      </w:r>
    </w:p>
    <w:p w14:paraId="3B2D1F54" w14:textId="0B9B4086" w:rsidR="0015205A" w:rsidRPr="002A2E09" w:rsidRDefault="00DC4054" w:rsidP="0015205A">
      <w:pPr>
        <w:pStyle w:val="SingleTxtG"/>
        <w:ind w:left="2268" w:hanging="1134"/>
        <w:rPr>
          <w:rFonts w:eastAsia="MS Gothic"/>
          <w:bCs/>
          <w:strike/>
          <w:lang w:eastAsia="ja-JP"/>
        </w:rPr>
      </w:pPr>
      <w:r w:rsidRPr="002A2E09">
        <w:rPr>
          <w:bCs/>
          <w:lang w:eastAsia="ja-JP"/>
        </w:rPr>
        <w:t>"</w:t>
      </w:r>
      <w:r w:rsidR="0015205A" w:rsidRPr="002A2E09">
        <w:rPr>
          <w:bCs/>
          <w:lang w:eastAsia="ja-JP"/>
        </w:rPr>
        <w:t xml:space="preserve">3.15. </w:t>
      </w:r>
      <w:r w:rsidR="0015205A" w:rsidRPr="002A2E09">
        <w:rPr>
          <w:bCs/>
          <w:lang w:eastAsia="ja-JP"/>
        </w:rPr>
        <w:tab/>
      </w:r>
      <w:r w:rsidR="0015205A" w:rsidRPr="002A2E09">
        <w:rPr>
          <w:rFonts w:eastAsia="MS Gothic"/>
          <w:bCs/>
          <w:lang w:eastAsia="ja-JP"/>
        </w:rPr>
        <w:t>"</w:t>
      </w:r>
      <w:r w:rsidR="0015205A" w:rsidRPr="002A2E09">
        <w:rPr>
          <w:rFonts w:eastAsia="MS Gothic"/>
          <w:bCs/>
          <w:i/>
          <w:lang w:eastAsia="ja-JP"/>
        </w:rPr>
        <w:t>Longitudinal plane</w:t>
      </w:r>
      <w:r w:rsidR="0015205A" w:rsidRPr="002A2E09">
        <w:rPr>
          <w:rFonts w:eastAsia="MS Gothic"/>
          <w:bCs/>
          <w:lang w:eastAsia="ja-JP"/>
        </w:rPr>
        <w:t xml:space="preserve">" means any plane parallel to the vertical longitudinal zero plane of the vehicle, as defined in Annex 10. </w:t>
      </w:r>
    </w:p>
    <w:p w14:paraId="4D17ADCF" w14:textId="77777777" w:rsidR="0015205A" w:rsidRPr="002A2E09" w:rsidRDefault="0015205A" w:rsidP="0015205A">
      <w:pPr>
        <w:pStyle w:val="SingleTxtG"/>
        <w:ind w:left="2268" w:hanging="1134"/>
        <w:rPr>
          <w:rStyle w:val="shorttext"/>
          <w:rFonts w:eastAsia="Meiryo UI"/>
          <w:bCs/>
        </w:rPr>
      </w:pPr>
      <w:r w:rsidRPr="002A2E09">
        <w:rPr>
          <w:bCs/>
        </w:rPr>
        <w:t>3.16.</w:t>
      </w:r>
      <w:r w:rsidRPr="002A2E09">
        <w:rPr>
          <w:bCs/>
        </w:rPr>
        <w:tab/>
        <w:t>"</w:t>
      </w:r>
      <w:r w:rsidRPr="002A2E09">
        <w:rPr>
          <w:bCs/>
          <w:i/>
          <w:iCs/>
        </w:rPr>
        <w:t>Rebound</w:t>
      </w:r>
      <w:r w:rsidRPr="002A2E09">
        <w:rPr>
          <w:bCs/>
        </w:rPr>
        <w:t>"</w:t>
      </w:r>
      <w:r w:rsidRPr="002A2E09">
        <w:rPr>
          <w:bCs/>
          <w:i/>
          <w:iCs/>
        </w:rPr>
        <w:t xml:space="preserve"> </w:t>
      </w:r>
      <w:r w:rsidRPr="002A2E09">
        <w:rPr>
          <w:rFonts w:eastAsia="Meiryo UI"/>
          <w:bCs/>
        </w:rPr>
        <w:t xml:space="preserve">means </w:t>
      </w:r>
      <w:r w:rsidRPr="002A2E09">
        <w:rPr>
          <w:rStyle w:val="shorttext"/>
          <w:rFonts w:eastAsia="Meiryo UI"/>
          <w:bCs/>
        </w:rPr>
        <w:t>the movement of the head after contact with the head restraint (i.e. times after T-HRC(end))</w:t>
      </w:r>
    </w:p>
    <w:p w14:paraId="2073C54E" w14:textId="5E071D5C" w:rsidR="0015205A" w:rsidRPr="002A2E09" w:rsidRDefault="0015205A" w:rsidP="0015205A">
      <w:pPr>
        <w:pStyle w:val="SingleTxtG"/>
        <w:ind w:left="2268" w:hanging="1134"/>
        <w:rPr>
          <w:bCs/>
        </w:rPr>
      </w:pPr>
      <w:r w:rsidRPr="002A2E09">
        <w:rPr>
          <w:bCs/>
        </w:rPr>
        <w:t>3.17.</w:t>
      </w:r>
      <w:r w:rsidRPr="002A2E09">
        <w:rPr>
          <w:bCs/>
        </w:rPr>
        <w:tab/>
        <w:t>“</w:t>
      </w:r>
      <w:r w:rsidRPr="00056328">
        <w:rPr>
          <w:bCs/>
          <w:i/>
          <w:iCs/>
        </w:rPr>
        <w:t>Side bolster</w:t>
      </w:r>
      <w:r w:rsidRPr="002A2E09">
        <w:rPr>
          <w:bCs/>
        </w:rPr>
        <w:t xml:space="preserve">" </w:t>
      </w:r>
      <w:r w:rsidRPr="002A2E09">
        <w:rPr>
          <w:rFonts w:eastAsia="Meiryo UI"/>
          <w:bCs/>
        </w:rPr>
        <w:t>means</w:t>
      </w:r>
      <w:r w:rsidRPr="002A2E09">
        <w:rPr>
          <w:rStyle w:val="shorttext"/>
          <w:rFonts w:eastAsia="Meiryo UI"/>
          <w:bCs/>
        </w:rPr>
        <w:t xml:space="preserve"> adjustable seat elements on the sides of the seat cushion and/or on the seat back to allow lateral retention of the occupant.</w:t>
      </w:r>
      <w:r w:rsidR="00DC4054" w:rsidRPr="002A2E09">
        <w:rPr>
          <w:rStyle w:val="shorttext"/>
          <w:rFonts w:eastAsia="Meiryo UI"/>
          <w:bCs/>
        </w:rPr>
        <w:t>"</w:t>
      </w:r>
    </w:p>
    <w:p w14:paraId="503917AF" w14:textId="77777777" w:rsidR="0015205A" w:rsidRPr="00592C7A" w:rsidRDefault="0015205A" w:rsidP="0015205A">
      <w:pPr>
        <w:pStyle w:val="SingleTxtG"/>
        <w:ind w:left="2259" w:hanging="1125"/>
        <w:rPr>
          <w:lang w:eastAsia="ja-JP"/>
        </w:rPr>
      </w:pPr>
      <w:r w:rsidRPr="00592C7A">
        <w:rPr>
          <w:i/>
          <w:iCs/>
          <w:lang w:eastAsia="ja-JP"/>
        </w:rPr>
        <w:t xml:space="preserve">Paragraph 4.2., </w:t>
      </w:r>
      <w:r w:rsidRPr="00592C7A">
        <w:rPr>
          <w:lang w:eastAsia="ja-JP"/>
        </w:rPr>
        <w:t>amend to read:</w:t>
      </w:r>
    </w:p>
    <w:p w14:paraId="79796673" w14:textId="2E7175B0" w:rsidR="0015205A" w:rsidRPr="00592C7A" w:rsidRDefault="00DC4054" w:rsidP="0023518A">
      <w:pPr>
        <w:pStyle w:val="SingleTxtG"/>
        <w:ind w:left="2268" w:hanging="1134"/>
      </w:pPr>
      <w:r>
        <w:t>"</w:t>
      </w:r>
      <w:r w:rsidR="0015205A" w:rsidRPr="00592C7A">
        <w:t>4.2.</w:t>
      </w:r>
      <w:r w:rsidR="0015205A" w:rsidRPr="00592C7A">
        <w:tab/>
        <w:t xml:space="preserve">In each vehicle subject to the requirements of this Regulation, a head restraint shall be provided at each front outboard designated seating position, conforming to either paragraph 4.2.1. or paragraph 4.2.2. </w:t>
      </w:r>
      <w:r w:rsidR="0015205A" w:rsidRPr="002A2E09">
        <w:rPr>
          <w:bCs/>
        </w:rPr>
        <w:t>at the choice of the manufacturer.</w:t>
      </w:r>
      <w:r w:rsidR="002A2E09">
        <w:rPr>
          <w:bCs/>
        </w:rPr>
        <w:t>"</w:t>
      </w:r>
    </w:p>
    <w:p w14:paraId="415C3BD2" w14:textId="77777777" w:rsidR="0015205A" w:rsidRPr="00592C7A" w:rsidRDefault="0015205A" w:rsidP="0015205A">
      <w:pPr>
        <w:pStyle w:val="SingleTxtG"/>
        <w:ind w:left="2268" w:hanging="1134"/>
        <w:rPr>
          <w:lang w:eastAsia="ja-JP"/>
        </w:rPr>
      </w:pPr>
      <w:r w:rsidRPr="00592C7A">
        <w:rPr>
          <w:i/>
          <w:iCs/>
          <w:lang w:eastAsia="ja-JP"/>
        </w:rPr>
        <w:t xml:space="preserve">Paragraph 4.3., </w:t>
      </w:r>
      <w:r w:rsidRPr="00592C7A">
        <w:rPr>
          <w:lang w:eastAsia="ja-JP"/>
        </w:rPr>
        <w:t>amend to read:</w:t>
      </w:r>
    </w:p>
    <w:p w14:paraId="0A6FAC74" w14:textId="70571DEB" w:rsidR="0015205A" w:rsidRPr="00592C7A" w:rsidRDefault="00DC4054" w:rsidP="0015205A">
      <w:pPr>
        <w:pStyle w:val="SingleTxtG"/>
        <w:ind w:left="2268" w:hanging="1134"/>
      </w:pPr>
      <w:r>
        <w:t>"</w:t>
      </w:r>
      <w:r w:rsidR="0015205A" w:rsidRPr="00592C7A">
        <w:t>4.3.</w:t>
      </w:r>
      <w:r w:rsidR="0015205A" w:rsidRPr="00592C7A">
        <w:tab/>
        <w:t xml:space="preserve">For vehicles equipped with rear outboard and/or front centre head restraints, the head restraint shall conform to either paragraph 4.3.1. or paragraph 4.3.2. </w:t>
      </w:r>
      <w:r w:rsidR="0015205A" w:rsidRPr="00E4399F">
        <w:rPr>
          <w:bCs/>
        </w:rPr>
        <w:t>at the choice of the manufacturer.</w:t>
      </w:r>
      <w:r w:rsidRPr="00E4399F">
        <w:rPr>
          <w:bCs/>
        </w:rPr>
        <w:t>"</w:t>
      </w:r>
    </w:p>
    <w:p w14:paraId="7937845A" w14:textId="77777777" w:rsidR="0015205A" w:rsidRPr="00592C7A" w:rsidRDefault="0015205A" w:rsidP="0015205A">
      <w:pPr>
        <w:pStyle w:val="SingleTxtG"/>
        <w:ind w:left="2259" w:hanging="1125"/>
        <w:rPr>
          <w:lang w:eastAsia="ja-JP"/>
        </w:rPr>
      </w:pPr>
      <w:bookmarkStart w:id="12" w:name="_Hlk520280994"/>
      <w:r w:rsidRPr="00592C7A">
        <w:rPr>
          <w:i/>
          <w:iCs/>
          <w:lang w:eastAsia="ja-JP"/>
        </w:rPr>
        <w:t xml:space="preserve">Paragraph 4.4., </w:t>
      </w:r>
      <w:r w:rsidRPr="00592C7A">
        <w:rPr>
          <w:lang w:eastAsia="ja-JP"/>
        </w:rPr>
        <w:t>amend to read:</w:t>
      </w:r>
    </w:p>
    <w:p w14:paraId="61DD62F6" w14:textId="4735EC0D" w:rsidR="0015205A" w:rsidRPr="00592C7A" w:rsidRDefault="00DC4054" w:rsidP="0015205A">
      <w:pPr>
        <w:pStyle w:val="SingleTxtG"/>
        <w:ind w:left="2268" w:hanging="1134"/>
      </w:pPr>
      <w:r>
        <w:t>"</w:t>
      </w:r>
      <w:r w:rsidR="0015205A" w:rsidRPr="00592C7A">
        <w:t>4.4.</w:t>
      </w:r>
      <w:r w:rsidR="0015205A" w:rsidRPr="00592C7A">
        <w:tab/>
        <w:t xml:space="preserve">For vehicles equipped with rear centre head restraints, the head restraint shall </w:t>
      </w:r>
      <w:bookmarkStart w:id="13" w:name="_Hlk520280875"/>
      <w:r w:rsidR="0015205A" w:rsidRPr="00592C7A">
        <w:t xml:space="preserve">conform to either paragraph 4.4.1. or 4.4.2. </w:t>
      </w:r>
      <w:r w:rsidR="0015205A" w:rsidRPr="00E4399F">
        <w:rPr>
          <w:bCs/>
        </w:rPr>
        <w:t>at the choice of the manufacturer.</w:t>
      </w:r>
      <w:r w:rsidRPr="00E4399F">
        <w:rPr>
          <w:bCs/>
        </w:rPr>
        <w:t>"</w:t>
      </w:r>
    </w:p>
    <w:p w14:paraId="1E1A4445" w14:textId="01DC6DB1" w:rsidR="0015205A" w:rsidRPr="00592C7A" w:rsidRDefault="0015205A" w:rsidP="0015205A">
      <w:pPr>
        <w:pStyle w:val="SingleTxtG"/>
        <w:ind w:left="2259" w:hanging="1125"/>
        <w:rPr>
          <w:lang w:eastAsia="ja-JP"/>
        </w:rPr>
      </w:pPr>
      <w:r w:rsidRPr="00592C7A">
        <w:rPr>
          <w:i/>
          <w:iCs/>
          <w:lang w:eastAsia="ja-JP"/>
        </w:rPr>
        <w:t>Paragraph 5.1</w:t>
      </w:r>
      <w:r w:rsidR="00575451">
        <w:rPr>
          <w:i/>
          <w:iCs/>
          <w:lang w:eastAsia="ja-JP"/>
        </w:rPr>
        <w:t>.</w:t>
      </w:r>
      <w:r w:rsidRPr="00592C7A">
        <w:rPr>
          <w:i/>
          <w:iCs/>
          <w:lang w:eastAsia="ja-JP"/>
        </w:rPr>
        <w:t xml:space="preserve">1. to 5.1.1.3., </w:t>
      </w:r>
      <w:r w:rsidRPr="00592C7A">
        <w:rPr>
          <w:lang w:eastAsia="ja-JP"/>
        </w:rPr>
        <w:t>amend to read:</w:t>
      </w:r>
    </w:p>
    <w:p w14:paraId="70B9DA0A" w14:textId="2A7F6B29" w:rsidR="0015205A" w:rsidRPr="002A2E09" w:rsidRDefault="00516E83" w:rsidP="0015205A">
      <w:pPr>
        <w:pStyle w:val="SingleTxtG"/>
        <w:ind w:left="2268" w:hanging="1134"/>
        <w:rPr>
          <w:bCs/>
        </w:rPr>
      </w:pPr>
      <w:r>
        <w:t>"</w:t>
      </w:r>
      <w:r w:rsidR="0015205A" w:rsidRPr="00592C7A">
        <w:t>5.1.1.</w:t>
      </w:r>
      <w:r w:rsidR="0015205A" w:rsidRPr="00592C7A">
        <w:tab/>
      </w:r>
      <w:r w:rsidR="0015205A" w:rsidRPr="00592C7A">
        <w:tab/>
        <w:t>Height</w:t>
      </w:r>
      <w:r w:rsidR="0015205A" w:rsidRPr="00592C7A">
        <w:rPr>
          <w:b/>
        </w:rPr>
        <w:t xml:space="preserve"> </w:t>
      </w:r>
      <w:r w:rsidR="0015205A" w:rsidRPr="002A2E09">
        <w:rPr>
          <w:bCs/>
        </w:rPr>
        <w:t>requirements for the highest and lowest use positions</w:t>
      </w:r>
    </w:p>
    <w:p w14:paraId="24EE9CB5" w14:textId="77777777" w:rsidR="0015205A" w:rsidRPr="00592C7A" w:rsidRDefault="0015205A" w:rsidP="0015205A">
      <w:pPr>
        <w:pStyle w:val="SingleTxtG"/>
      </w:pPr>
      <w:r w:rsidRPr="00592C7A">
        <w:t>5.1.1.1.</w:t>
      </w:r>
      <w:r w:rsidRPr="00592C7A">
        <w:tab/>
        <w:t>General specifications</w:t>
      </w:r>
    </w:p>
    <w:p w14:paraId="70FE94F5" w14:textId="36700852" w:rsidR="0015205A" w:rsidRPr="00592C7A" w:rsidRDefault="0015205A" w:rsidP="0015205A">
      <w:pPr>
        <w:pStyle w:val="SingleTxtG"/>
        <w:ind w:left="2268"/>
      </w:pPr>
      <w:r w:rsidRPr="00592C7A">
        <w:t>The following requirements on height shall be demonstrated in accordance with Annex 1.</w:t>
      </w:r>
    </w:p>
    <w:p w14:paraId="71A56699" w14:textId="77777777" w:rsidR="0015205A" w:rsidRPr="00592C7A" w:rsidRDefault="0015205A" w:rsidP="0015205A">
      <w:pPr>
        <w:pStyle w:val="SingleTxtG"/>
        <w:rPr>
          <w:u w:val="single"/>
        </w:rPr>
      </w:pPr>
      <w:r w:rsidRPr="00592C7A">
        <w:t>5.1.1.2.</w:t>
      </w:r>
      <w:r w:rsidRPr="00592C7A">
        <w:tab/>
        <w:t>Front outboard designated seating positions</w:t>
      </w:r>
    </w:p>
    <w:p w14:paraId="715DF57D" w14:textId="7504EE2B" w:rsidR="0015205A" w:rsidRPr="002A2E09" w:rsidRDefault="0015205A" w:rsidP="0015205A">
      <w:pPr>
        <w:pStyle w:val="SingleTxtG"/>
        <w:ind w:left="2268"/>
      </w:pPr>
      <w:r w:rsidRPr="002A2E09">
        <w:t>The height of a head restraint located in a front outboard designated seating position shall, except as provided in paragraph 5.1.1.</w:t>
      </w:r>
      <w:r w:rsidRPr="002A2E09">
        <w:rPr>
          <w:lang w:eastAsia="ja-JP"/>
        </w:rPr>
        <w:t>3.1</w:t>
      </w:r>
      <w:r w:rsidRPr="002A2E09">
        <w:t xml:space="preserve">. of this Regulation, be: </w:t>
      </w:r>
    </w:p>
    <w:p w14:paraId="3C9FAAA1" w14:textId="68DDF413" w:rsidR="0015205A" w:rsidRPr="00592C7A" w:rsidRDefault="0015205A" w:rsidP="0023518A">
      <w:pPr>
        <w:pStyle w:val="SingleTxtG"/>
        <w:ind w:left="2835" w:hanging="567"/>
        <w:rPr>
          <w:vertAlign w:val="superscript"/>
        </w:rPr>
      </w:pPr>
      <w:r w:rsidRPr="00592C7A">
        <w:t>(a)</w:t>
      </w:r>
      <w:r w:rsidRPr="00592C7A">
        <w:tab/>
      </w:r>
      <w:r w:rsidR="0023518A">
        <w:t>N</w:t>
      </w:r>
      <w:r w:rsidRPr="00592C7A">
        <w:t>ot less than</w:t>
      </w:r>
      <w:r w:rsidRPr="00592C7A">
        <w:rPr>
          <w:lang w:eastAsia="ja-JP"/>
        </w:rPr>
        <w:t xml:space="preserve"> </w:t>
      </w:r>
      <w:r w:rsidRPr="002A2E09">
        <w:t>830</w:t>
      </w:r>
      <w:r w:rsidRPr="00592C7A">
        <w:rPr>
          <w:rStyle w:val="FootnoteReference"/>
          <w:szCs w:val="18"/>
        </w:rPr>
        <w:t xml:space="preserve"> </w:t>
      </w:r>
      <w:r w:rsidRPr="00592C7A">
        <w:rPr>
          <w:rStyle w:val="FootnoteReference"/>
          <w:szCs w:val="18"/>
        </w:rPr>
        <w:footnoteReference w:id="2"/>
      </w:r>
      <w:r w:rsidRPr="00592C7A">
        <w:t xml:space="preserve"> mm in at least one position of head restraint adjustment</w:t>
      </w:r>
      <w:r w:rsidR="00575451">
        <w:t>;</w:t>
      </w:r>
      <w:r w:rsidRPr="00592C7A">
        <w:t xml:space="preserve"> and</w:t>
      </w:r>
    </w:p>
    <w:p w14:paraId="5461C3D2" w14:textId="09040B66" w:rsidR="0015205A" w:rsidRPr="00592C7A" w:rsidRDefault="0015205A" w:rsidP="0023518A">
      <w:pPr>
        <w:pStyle w:val="SingleTxtG"/>
        <w:ind w:left="2835" w:hanging="567"/>
      </w:pPr>
      <w:r w:rsidRPr="00592C7A">
        <w:t>(b)</w:t>
      </w:r>
      <w:r w:rsidRPr="00592C7A">
        <w:tab/>
      </w:r>
      <w:r w:rsidR="0023518A">
        <w:t>N</w:t>
      </w:r>
      <w:r w:rsidRPr="00592C7A">
        <w:t xml:space="preserve">ot less than </w:t>
      </w:r>
      <w:r w:rsidRPr="002A2E09">
        <w:rPr>
          <w:bCs/>
        </w:rPr>
        <w:t>720</w:t>
      </w:r>
      <w:r w:rsidRPr="00592C7A">
        <w:t xml:space="preserve"> mm in any position of head restraint adjustment.</w:t>
      </w:r>
    </w:p>
    <w:p w14:paraId="45A22741" w14:textId="77777777" w:rsidR="0015205A" w:rsidRPr="00592C7A" w:rsidRDefault="0015205A" w:rsidP="0015205A">
      <w:pPr>
        <w:pStyle w:val="SingleTxtG"/>
        <w:rPr>
          <w:u w:val="single"/>
        </w:rPr>
      </w:pPr>
      <w:r w:rsidRPr="00592C7A">
        <w:t>5.1.1.3.</w:t>
      </w:r>
      <w:r w:rsidRPr="00592C7A">
        <w:tab/>
        <w:t>Front centre designated seating positions equipped with head restraints</w:t>
      </w:r>
    </w:p>
    <w:p w14:paraId="78C8CBE4" w14:textId="76325F9C" w:rsidR="0015205A" w:rsidRPr="00592C7A" w:rsidRDefault="0015205A" w:rsidP="0015205A">
      <w:pPr>
        <w:pStyle w:val="SingleTxtG"/>
        <w:ind w:left="2268"/>
      </w:pPr>
      <w:r w:rsidRPr="002A2E09">
        <w:lastRenderedPageBreak/>
        <w:t>The height of a head restraint located in the front centre designated seating position shall be not less than 720 mm in any position of adjustment, except as provided in paragraph 5.1.</w:t>
      </w:r>
      <w:r w:rsidRPr="002A2E09">
        <w:rPr>
          <w:lang w:eastAsia="ja-JP"/>
        </w:rPr>
        <w:t>3.1</w:t>
      </w:r>
      <w:r w:rsidRPr="002A2E09">
        <w:t>.</w:t>
      </w:r>
      <w:r w:rsidRPr="00592C7A">
        <w:t xml:space="preserve"> of this Regulation.</w:t>
      </w:r>
      <w:r w:rsidR="00516E83">
        <w:t>"</w:t>
      </w:r>
    </w:p>
    <w:p w14:paraId="4A42DD84" w14:textId="2CDE8775" w:rsidR="0015205A" w:rsidRPr="00592C7A" w:rsidRDefault="0015205A" w:rsidP="0015205A">
      <w:pPr>
        <w:pStyle w:val="SingleTxtG"/>
        <w:rPr>
          <w:lang w:eastAsia="ja-JP"/>
        </w:rPr>
      </w:pPr>
      <w:bookmarkStart w:id="14" w:name="_Hlk19025517"/>
      <w:r w:rsidRPr="00592C7A">
        <w:rPr>
          <w:i/>
          <w:iCs/>
          <w:lang w:eastAsia="ja-JP"/>
        </w:rPr>
        <w:t xml:space="preserve">Paragraph 5.1.1.4., </w:t>
      </w:r>
      <w:r w:rsidRPr="008735E5">
        <w:rPr>
          <w:lang w:eastAsia="ja-JP"/>
        </w:rPr>
        <w:t>renumber as 5.1.1.3.1.</w:t>
      </w:r>
      <w:r w:rsidR="008735E5">
        <w:rPr>
          <w:lang w:eastAsia="ja-JP"/>
        </w:rPr>
        <w:t xml:space="preserve"> and</w:t>
      </w:r>
      <w:r w:rsidRPr="00592C7A">
        <w:rPr>
          <w:i/>
          <w:iCs/>
          <w:lang w:eastAsia="ja-JP"/>
        </w:rPr>
        <w:t xml:space="preserve"> </w:t>
      </w:r>
      <w:r w:rsidRPr="00592C7A">
        <w:rPr>
          <w:lang w:eastAsia="ja-JP"/>
        </w:rPr>
        <w:t>amend to read</w:t>
      </w:r>
      <w:bookmarkEnd w:id="14"/>
      <w:r w:rsidRPr="00592C7A">
        <w:rPr>
          <w:lang w:eastAsia="ja-JP"/>
        </w:rPr>
        <w:t>:</w:t>
      </w:r>
    </w:p>
    <w:p w14:paraId="0238FC2E" w14:textId="7B5838C8" w:rsidR="0015205A" w:rsidRPr="00592C7A" w:rsidRDefault="00516E83" w:rsidP="0015205A">
      <w:pPr>
        <w:pStyle w:val="SingleTxtG"/>
      </w:pPr>
      <w:r>
        <w:t>"</w:t>
      </w:r>
      <w:r w:rsidR="0015205A" w:rsidRPr="002A2E09">
        <w:t>5.1.1.</w:t>
      </w:r>
      <w:r w:rsidR="0015205A" w:rsidRPr="002A2E09">
        <w:rPr>
          <w:lang w:eastAsia="ja-JP"/>
        </w:rPr>
        <w:t>3</w:t>
      </w:r>
      <w:r w:rsidR="0015205A" w:rsidRPr="002A2E09">
        <w:t>.</w:t>
      </w:r>
      <w:r w:rsidR="0015205A" w:rsidRPr="002A2E09">
        <w:rPr>
          <w:lang w:eastAsia="ja-JP"/>
        </w:rPr>
        <w:t>1</w:t>
      </w:r>
      <w:r w:rsidR="002A2E09" w:rsidRPr="002A2E09">
        <w:rPr>
          <w:lang w:eastAsia="ja-JP"/>
        </w:rPr>
        <w:t>.</w:t>
      </w:r>
      <w:r w:rsidR="0015205A" w:rsidRPr="00592C7A">
        <w:tab/>
        <w:t>Exception</w:t>
      </w:r>
    </w:p>
    <w:p w14:paraId="5F2F216A" w14:textId="51B40FEA" w:rsidR="0015205A" w:rsidRPr="002A2E09" w:rsidRDefault="0015205A" w:rsidP="0015205A">
      <w:pPr>
        <w:widowControl w:val="0"/>
        <w:tabs>
          <w:tab w:val="left" w:pos="1200"/>
          <w:tab w:val="left" w:pos="1418"/>
          <w:tab w:val="left" w:pos="1701"/>
          <w:tab w:val="left" w:pos="1985"/>
        </w:tabs>
        <w:spacing w:after="120"/>
        <w:ind w:left="2268" w:right="1134"/>
        <w:jc w:val="both"/>
        <w:rPr>
          <w:bCs/>
        </w:rPr>
      </w:pPr>
      <w:bookmarkStart w:id="15" w:name="_Hlk520280909"/>
      <w:bookmarkEnd w:id="12"/>
      <w:bookmarkEnd w:id="13"/>
      <w:r w:rsidRPr="002A2E09">
        <w:rPr>
          <w:bCs/>
        </w:rPr>
        <w:t>If the interior surface of the vehicle roofline, including the headliner, physically prevents a head restraint, located in the front designated seating position, from attaining the height required by paragraphs 5.1.1.2. or 5.1.1.3. of this Regulation as applicable, the gap between the head restraint and the interior surface of the roofline, including the headliner, when measured in accordance with Annex 1, paragraph 2.3.3.1., shall not exceed 50 mm when the head restraint is adjusted to its highest position intended for occupant use.  However, in no instance shall the height of a head restraint located in a front designated seating position be less than 700 mm when the head restraint is adjusted to its lowest position intended for occupant use.</w:t>
      </w:r>
      <w:r w:rsidR="00516E83" w:rsidRPr="002A2E09">
        <w:rPr>
          <w:bCs/>
        </w:rPr>
        <w:t>"</w:t>
      </w:r>
    </w:p>
    <w:p w14:paraId="2E21BBE6" w14:textId="77777777" w:rsidR="0015205A" w:rsidRPr="00592C7A" w:rsidRDefault="0015205A" w:rsidP="0015205A">
      <w:pPr>
        <w:pStyle w:val="SingleTxtG"/>
        <w:ind w:left="2259" w:hanging="1125"/>
        <w:rPr>
          <w:lang w:eastAsia="ja-JP"/>
        </w:rPr>
      </w:pPr>
      <w:bookmarkStart w:id="16" w:name="_Hlk19025399"/>
      <w:r w:rsidRPr="00592C7A">
        <w:rPr>
          <w:i/>
          <w:iCs/>
          <w:lang w:eastAsia="ja-JP"/>
        </w:rPr>
        <w:t xml:space="preserve">Paragraph 5.1.1.5., </w:t>
      </w:r>
      <w:r w:rsidRPr="00592C7A">
        <w:rPr>
          <w:lang w:eastAsia="ja-JP"/>
        </w:rPr>
        <w:t>amend to read:</w:t>
      </w:r>
    </w:p>
    <w:bookmarkEnd w:id="16"/>
    <w:p w14:paraId="5F322F9C" w14:textId="44E5EEA5" w:rsidR="0015205A" w:rsidRPr="002A2E09" w:rsidRDefault="00516E83" w:rsidP="0015205A">
      <w:pPr>
        <w:pStyle w:val="SingleTxtG"/>
      </w:pPr>
      <w:r>
        <w:t>"</w:t>
      </w:r>
      <w:r w:rsidR="0015205A" w:rsidRPr="002A2E09">
        <w:t>5.1.1.5.</w:t>
      </w:r>
      <w:r w:rsidR="0015205A" w:rsidRPr="002A2E09">
        <w:tab/>
        <w:t>Rear outboard designated seating positions equipped with head restraints</w:t>
      </w:r>
    </w:p>
    <w:p w14:paraId="23595156" w14:textId="354D75E1" w:rsidR="0015205A" w:rsidRPr="00592C7A" w:rsidRDefault="0015205A" w:rsidP="0015205A">
      <w:pPr>
        <w:pStyle w:val="SingleTxtG"/>
        <w:ind w:left="2268"/>
      </w:pPr>
      <w:r w:rsidRPr="002A2E09">
        <w:tab/>
        <w:t>The height of a head restraint located in a rear outboard designated seating position shall have a height of not less than 720 mm in any position of adjustment, except as provided in paragraph 5.1.5.1. of this Regulation</w:t>
      </w:r>
      <w:r w:rsidRPr="00592C7A">
        <w:t>.</w:t>
      </w:r>
      <w:r w:rsidR="00516E83">
        <w:t>"</w:t>
      </w:r>
    </w:p>
    <w:p w14:paraId="349205AB" w14:textId="37F8B5DE" w:rsidR="0015205A" w:rsidRPr="00592C7A" w:rsidRDefault="0015205A" w:rsidP="0015205A">
      <w:pPr>
        <w:pStyle w:val="SingleTxtG"/>
        <w:rPr>
          <w:lang w:eastAsia="ja-JP"/>
        </w:rPr>
      </w:pPr>
      <w:r w:rsidRPr="00592C7A">
        <w:rPr>
          <w:i/>
          <w:iCs/>
          <w:lang w:eastAsia="ja-JP"/>
        </w:rPr>
        <w:t xml:space="preserve">Paragraph 5.1.1.6., </w:t>
      </w:r>
      <w:r w:rsidRPr="008735E5">
        <w:rPr>
          <w:lang w:eastAsia="ja-JP"/>
        </w:rPr>
        <w:t>renumber as 5.1.1.5.1</w:t>
      </w:r>
      <w:r w:rsidR="008735E5">
        <w:rPr>
          <w:lang w:eastAsia="ja-JP"/>
        </w:rPr>
        <w:t>. and</w:t>
      </w:r>
      <w:r w:rsidRPr="00592C7A">
        <w:rPr>
          <w:i/>
          <w:iCs/>
          <w:lang w:eastAsia="ja-JP"/>
        </w:rPr>
        <w:t xml:space="preserve"> </w:t>
      </w:r>
      <w:r w:rsidRPr="00592C7A">
        <w:rPr>
          <w:lang w:eastAsia="ja-JP"/>
        </w:rPr>
        <w:t>amend to read:</w:t>
      </w:r>
    </w:p>
    <w:p w14:paraId="60F03827" w14:textId="77B01353" w:rsidR="0015205A" w:rsidRPr="00592C7A" w:rsidRDefault="00516E83" w:rsidP="0015205A">
      <w:pPr>
        <w:pStyle w:val="SingleTxtG"/>
        <w:rPr>
          <w:u w:val="single"/>
        </w:rPr>
      </w:pPr>
      <w:r>
        <w:t>"</w:t>
      </w:r>
      <w:r w:rsidR="0015205A" w:rsidRPr="002A2E09">
        <w:t>5.1.1.</w:t>
      </w:r>
      <w:r w:rsidR="0015205A" w:rsidRPr="002A2E09">
        <w:rPr>
          <w:lang w:eastAsia="ja-JP"/>
        </w:rPr>
        <w:t>5</w:t>
      </w:r>
      <w:r w:rsidR="0015205A" w:rsidRPr="002A2E09">
        <w:t>.</w:t>
      </w:r>
      <w:r w:rsidR="0015205A" w:rsidRPr="002A2E09">
        <w:rPr>
          <w:lang w:eastAsia="ja-JP"/>
        </w:rPr>
        <w:t>1.</w:t>
      </w:r>
      <w:r w:rsidR="0015205A" w:rsidRPr="00592C7A">
        <w:tab/>
        <w:t>Exception</w:t>
      </w:r>
    </w:p>
    <w:p w14:paraId="7AA7117F" w14:textId="1C185A85" w:rsidR="0015205A" w:rsidRPr="002A2E09" w:rsidRDefault="0015205A" w:rsidP="0015205A">
      <w:pPr>
        <w:pStyle w:val="BodyTextIndent3"/>
        <w:spacing w:line="240" w:lineRule="auto"/>
        <w:ind w:left="2268" w:right="1134"/>
        <w:jc w:val="both"/>
        <w:rPr>
          <w:sz w:val="20"/>
          <w:szCs w:val="20"/>
        </w:rPr>
      </w:pPr>
      <w:r w:rsidRPr="002A2E09">
        <w:rPr>
          <w:strike/>
        </w:rPr>
        <w:tab/>
      </w:r>
      <w:r w:rsidRPr="002A2E09">
        <w:rPr>
          <w:sz w:val="20"/>
          <w:szCs w:val="20"/>
        </w:rPr>
        <w:t>If the interior surface of the vehicle roofline, including the headliner, or backlight physically prevent a head restraint, located in the rear outboard designated seating position, from attaining the height required by paragraph 5.1.1.5. of this Regulation, the gap between the head restraint and interior surface of the roofline, including the headliner, or the backlight when measured in accordance with Annex 1, paragraph 2.3.3.1., shall not exceed 50 mm when the head restraint is adjusted to its highest position intended for occupant use.</w:t>
      </w:r>
      <w:r w:rsidR="00516E83" w:rsidRPr="002A2E09">
        <w:rPr>
          <w:sz w:val="20"/>
          <w:szCs w:val="20"/>
        </w:rPr>
        <w:t>"</w:t>
      </w:r>
    </w:p>
    <w:p w14:paraId="76573376" w14:textId="77777777" w:rsidR="0015205A" w:rsidRPr="00592C7A" w:rsidRDefault="0015205A" w:rsidP="0015205A">
      <w:pPr>
        <w:pStyle w:val="SingleTxtG"/>
        <w:ind w:left="2259" w:hanging="1125"/>
        <w:rPr>
          <w:lang w:eastAsia="ja-JP"/>
        </w:rPr>
      </w:pPr>
      <w:r w:rsidRPr="00592C7A">
        <w:rPr>
          <w:i/>
          <w:iCs/>
          <w:lang w:eastAsia="ja-JP"/>
        </w:rPr>
        <w:t xml:space="preserve">Paragraphs 5.1.2.to 5.1.3., </w:t>
      </w:r>
      <w:r w:rsidRPr="00592C7A">
        <w:rPr>
          <w:lang w:eastAsia="ja-JP"/>
        </w:rPr>
        <w:t>amend to read:</w:t>
      </w:r>
    </w:p>
    <w:p w14:paraId="0A5E3FAA" w14:textId="74089C6E" w:rsidR="0015205A" w:rsidRPr="00592C7A" w:rsidRDefault="00516E83" w:rsidP="0015205A">
      <w:pPr>
        <w:pStyle w:val="SingleTxtG"/>
        <w:ind w:left="2268" w:hanging="1134"/>
      </w:pPr>
      <w:r>
        <w:t>"</w:t>
      </w:r>
      <w:r w:rsidR="0015205A" w:rsidRPr="00592C7A">
        <w:t>5.1.2.</w:t>
      </w:r>
      <w:r w:rsidR="0015205A" w:rsidRPr="00592C7A">
        <w:tab/>
        <w:t>Minimum width</w:t>
      </w:r>
    </w:p>
    <w:p w14:paraId="6F8EC0D2" w14:textId="2E90F3C3" w:rsidR="008735E5" w:rsidRDefault="0015205A" w:rsidP="0015205A">
      <w:pPr>
        <w:pStyle w:val="SingleTxtG"/>
        <w:ind w:left="2268"/>
      </w:pPr>
      <w:r w:rsidRPr="00592C7A">
        <w:t>When measured in accordance with Annex 2, the lateral width of a head restraint shall be not less than 85 mm on either side of the torso line (distances L and L').</w:t>
      </w:r>
    </w:p>
    <w:p w14:paraId="5CBD11BB" w14:textId="5B65E854" w:rsidR="0015205A" w:rsidRPr="00592C7A" w:rsidRDefault="0015205A" w:rsidP="008735E5">
      <w:pPr>
        <w:pStyle w:val="SingleTxtG"/>
        <w:ind w:left="2268" w:hanging="1134"/>
      </w:pPr>
      <w:r w:rsidRPr="00592C7A">
        <w:t>5.1.3.</w:t>
      </w:r>
      <w:r w:rsidRPr="00592C7A">
        <w:tab/>
        <w:t>Gaps within head restraint</w:t>
      </w:r>
    </w:p>
    <w:p w14:paraId="5C5E1CE1" w14:textId="09E45928" w:rsidR="0015205A" w:rsidRPr="00592C7A" w:rsidRDefault="0015205A" w:rsidP="0015205A">
      <w:pPr>
        <w:pStyle w:val="SingleTxtG"/>
        <w:ind w:left="2268"/>
      </w:pPr>
      <w:r w:rsidRPr="00592C7A">
        <w:t>If a head restraint has any gap greater than 60 mm when measured in accordance with Annex 3, the maximum rearward displacement of the head form shall be less than 102 mm when the head restraint is tested at that gap in accordance with Annex </w:t>
      </w:r>
      <w:r w:rsidRPr="002A2E09">
        <w:rPr>
          <w:bCs/>
        </w:rPr>
        <w:t>5</w:t>
      </w:r>
      <w:r w:rsidRPr="00592C7A">
        <w:t>.</w:t>
      </w:r>
      <w:r w:rsidR="00516E83">
        <w:t>"</w:t>
      </w:r>
    </w:p>
    <w:p w14:paraId="2186DDCC" w14:textId="77777777" w:rsidR="0015205A" w:rsidRPr="00592C7A" w:rsidRDefault="0015205A" w:rsidP="0015205A">
      <w:pPr>
        <w:pStyle w:val="SingleTxtG"/>
        <w:ind w:left="2268" w:hanging="1134"/>
      </w:pPr>
      <w:bookmarkStart w:id="17" w:name="_Hlk520281117"/>
      <w:bookmarkStart w:id="18" w:name="_Hlk520281227"/>
      <w:bookmarkEnd w:id="15"/>
      <w:r w:rsidRPr="00592C7A">
        <w:rPr>
          <w:i/>
          <w:iCs/>
          <w:lang w:eastAsia="ja-JP"/>
        </w:rPr>
        <w:t xml:space="preserve">Paragraphs 5.1.5.2.1.to 5.1.5.2.3., </w:t>
      </w:r>
      <w:r w:rsidRPr="00592C7A">
        <w:rPr>
          <w:lang w:eastAsia="ja-JP"/>
        </w:rPr>
        <w:t xml:space="preserve">amend to read: </w:t>
      </w:r>
      <w:r w:rsidRPr="00592C7A">
        <w:t xml:space="preserve"> </w:t>
      </w:r>
    </w:p>
    <w:p w14:paraId="4DF7B0D4" w14:textId="02875AE8" w:rsidR="0015205A" w:rsidRPr="002A2E09" w:rsidRDefault="00516E83" w:rsidP="0015205A">
      <w:pPr>
        <w:pStyle w:val="SingleTxtG"/>
        <w:ind w:left="2268" w:hanging="1134"/>
      </w:pPr>
      <w:r>
        <w:t>"</w:t>
      </w:r>
      <w:r w:rsidR="0015205A" w:rsidRPr="00592C7A">
        <w:t>5.1.5.2.1.</w:t>
      </w:r>
      <w:r w:rsidR="0015205A" w:rsidRPr="00592C7A">
        <w:tab/>
        <w:t xml:space="preserve">For height adjustable head restraints, the requirements shall be met with the </w:t>
      </w:r>
      <w:r w:rsidR="0015205A" w:rsidRPr="002A2E09">
        <w:rPr>
          <w:bCs/>
        </w:rPr>
        <w:t>effective</w:t>
      </w:r>
      <w:r w:rsidR="0015205A" w:rsidRPr="00592C7A">
        <w:t xml:space="preserve"> top of the head restraint in all height positions of adjustment between </w:t>
      </w:r>
      <w:r w:rsidR="0015205A" w:rsidRPr="002A2E09">
        <w:rPr>
          <w:bCs/>
        </w:rPr>
        <w:t>720 mm and 830</w:t>
      </w:r>
      <w:r w:rsidR="0015205A" w:rsidRPr="00592C7A">
        <w:t xml:space="preserve"> </w:t>
      </w:r>
      <w:r w:rsidR="0015205A" w:rsidRPr="00592C7A">
        <w:rPr>
          <w:vertAlign w:val="superscript"/>
        </w:rPr>
        <w:t>3</w:t>
      </w:r>
      <w:r w:rsidR="0015205A" w:rsidRPr="00592C7A">
        <w:t> mm, inclusive</w:t>
      </w:r>
      <w:r w:rsidR="0015205A" w:rsidRPr="002A2E09">
        <w:t xml:space="preserve">. If the effective top of the head restraint, in its lowest position of adjustment, is above 830 </w:t>
      </w:r>
      <w:r w:rsidR="0015205A" w:rsidRPr="002A2E09">
        <w:rPr>
          <w:vertAlign w:val="superscript"/>
        </w:rPr>
        <w:t>3</w:t>
      </w:r>
      <w:r w:rsidR="0015205A" w:rsidRPr="002A2E09">
        <w:t xml:space="preserve"> mm, the requirements of this regulation shall be met at that position only.</w:t>
      </w:r>
    </w:p>
    <w:p w14:paraId="32478710" w14:textId="77777777" w:rsidR="0015205A" w:rsidRPr="002A2E09" w:rsidRDefault="0015205A" w:rsidP="0015205A">
      <w:pPr>
        <w:pStyle w:val="SingleTxtG"/>
        <w:ind w:left="2268"/>
      </w:pPr>
      <w:r w:rsidRPr="002A2E09">
        <w:t xml:space="preserve">For head restraints that are adjustable in the longitudinal plane of the vehicle, the maximum backset requirement shall be achieved in any position of the available backset adjustment. </w:t>
      </w:r>
    </w:p>
    <w:p w14:paraId="7D1546AD" w14:textId="16EDD458" w:rsidR="0015205A" w:rsidRPr="00C13A2D" w:rsidRDefault="0015205A" w:rsidP="0015205A">
      <w:pPr>
        <w:widowControl w:val="0"/>
        <w:ind w:left="2268" w:right="1134" w:hanging="1134"/>
        <w:jc w:val="both"/>
      </w:pPr>
      <w:r w:rsidRPr="00592C7A" w:rsidDel="00940425">
        <w:t>5.1.5.2.2.</w:t>
      </w:r>
      <w:r w:rsidRPr="00592C7A" w:rsidDel="00940425">
        <w:tab/>
      </w:r>
      <w:r w:rsidRPr="00C13A2D">
        <w:t>When measured in accordance with Annex 4, the backset shall not be more than 45mm.</w:t>
      </w:r>
    </w:p>
    <w:p w14:paraId="34456132" w14:textId="47911DA1" w:rsidR="0015205A" w:rsidRPr="00C13A2D" w:rsidRDefault="0015205A" w:rsidP="0015205A">
      <w:pPr>
        <w:pStyle w:val="SingleTxtG"/>
        <w:spacing w:before="120"/>
        <w:ind w:left="2268" w:hanging="1134"/>
      </w:pPr>
      <w:r w:rsidRPr="00C13A2D">
        <w:lastRenderedPageBreak/>
        <w:t>5.1.5.2.3.</w:t>
      </w:r>
      <w:r w:rsidRPr="00C13A2D">
        <w:tab/>
        <w:t>If the front outboard head restraint is not attached to the seat back, it shall not be possible to adjust the seat or head restraint such that the backset is more than 45mm.</w:t>
      </w:r>
      <w:r w:rsidR="00516E83" w:rsidRPr="00C13A2D">
        <w:t>"</w:t>
      </w:r>
    </w:p>
    <w:p w14:paraId="64AE88DD" w14:textId="45D5BB56" w:rsidR="0015205A" w:rsidRPr="00592C7A" w:rsidRDefault="0015205A" w:rsidP="0015205A">
      <w:pPr>
        <w:pStyle w:val="SingleTxtG"/>
        <w:spacing w:before="120"/>
        <w:ind w:left="2268" w:hanging="1134"/>
        <w:rPr>
          <w:i/>
          <w:iCs/>
          <w:lang w:eastAsia="ja-JP"/>
        </w:rPr>
      </w:pPr>
      <w:r w:rsidRPr="00592C7A">
        <w:rPr>
          <w:i/>
          <w:iCs/>
          <w:lang w:eastAsia="ja-JP"/>
        </w:rPr>
        <w:t>Paragraph 5.1.5.2.4.</w:t>
      </w:r>
      <w:r w:rsidR="008735E5">
        <w:rPr>
          <w:i/>
          <w:iCs/>
          <w:lang w:eastAsia="ja-JP"/>
        </w:rPr>
        <w:t>,</w:t>
      </w:r>
      <w:r w:rsidRPr="00592C7A">
        <w:rPr>
          <w:i/>
          <w:iCs/>
          <w:lang w:eastAsia="ja-JP"/>
        </w:rPr>
        <w:t xml:space="preserve"> </w:t>
      </w:r>
      <w:r w:rsidRPr="008735E5">
        <w:rPr>
          <w:lang w:eastAsia="ja-JP"/>
        </w:rPr>
        <w:t>shall be deleted.</w:t>
      </w:r>
    </w:p>
    <w:p w14:paraId="2F19455F" w14:textId="77777777" w:rsidR="0015205A" w:rsidRPr="00592C7A" w:rsidRDefault="0015205A" w:rsidP="0015205A">
      <w:pPr>
        <w:pStyle w:val="SingleTxtG"/>
        <w:ind w:left="2268" w:hanging="1134"/>
      </w:pPr>
      <w:r w:rsidRPr="00592C7A">
        <w:rPr>
          <w:i/>
          <w:iCs/>
          <w:lang w:eastAsia="ja-JP"/>
        </w:rPr>
        <w:t xml:space="preserve">Paragraphs 5.2.1. to 5.2.2., </w:t>
      </w:r>
      <w:r w:rsidRPr="00592C7A">
        <w:rPr>
          <w:lang w:eastAsia="ja-JP"/>
        </w:rPr>
        <w:t>amend to read:</w:t>
      </w:r>
    </w:p>
    <w:p w14:paraId="77872BC5" w14:textId="651EF408" w:rsidR="0015205A" w:rsidRPr="00592C7A" w:rsidRDefault="00516E83" w:rsidP="0015205A">
      <w:pPr>
        <w:pStyle w:val="SingleTxtG"/>
        <w:ind w:left="2268" w:hanging="1134"/>
      </w:pPr>
      <w:r>
        <w:t>"</w:t>
      </w:r>
      <w:r w:rsidR="0015205A" w:rsidRPr="00592C7A">
        <w:t>5.2.1.</w:t>
      </w:r>
      <w:r w:rsidR="0015205A" w:rsidRPr="00592C7A">
        <w:tab/>
        <w:t>Energy absorption</w:t>
      </w:r>
    </w:p>
    <w:p w14:paraId="17A711BD" w14:textId="55516262" w:rsidR="0015205A" w:rsidRPr="00592C7A" w:rsidRDefault="0015205A" w:rsidP="0015205A">
      <w:pPr>
        <w:pStyle w:val="SingleTxtG"/>
        <w:ind w:left="2259"/>
        <w:rPr>
          <w:rFonts w:eastAsia="DengXian"/>
          <w:b/>
          <w:lang w:eastAsia="zh-CN"/>
        </w:rPr>
      </w:pPr>
      <w:r w:rsidRPr="00592C7A">
        <w:t>When the front surface of the head restraint is impacted in accordance with Annex </w:t>
      </w:r>
      <w:r w:rsidRPr="00C13A2D">
        <w:rPr>
          <w:bCs/>
        </w:rPr>
        <w:t>6,</w:t>
      </w:r>
      <w:r w:rsidRPr="00592C7A">
        <w:t xml:space="preserve"> the deceleration of the head form shall not exceed 785 m/s</w:t>
      </w:r>
      <w:r w:rsidRPr="00592C7A">
        <w:rPr>
          <w:vertAlign w:val="superscript"/>
        </w:rPr>
        <w:t>2</w:t>
      </w:r>
      <w:r w:rsidRPr="00592C7A">
        <w:t xml:space="preserve"> (80g) continuously for more than 3 milliseconds.</w:t>
      </w:r>
      <w:r w:rsidRPr="00592C7A">
        <w:rPr>
          <w:b/>
          <w:lang w:eastAsia="zh-CN"/>
        </w:rPr>
        <w:t xml:space="preserve"> </w:t>
      </w:r>
    </w:p>
    <w:p w14:paraId="7F604C29" w14:textId="77777777" w:rsidR="0015205A" w:rsidRPr="00592C7A" w:rsidRDefault="0015205A" w:rsidP="0015205A">
      <w:pPr>
        <w:pStyle w:val="SingleTxtG"/>
        <w:ind w:left="2268" w:hanging="1134"/>
      </w:pPr>
      <w:r w:rsidRPr="00592C7A">
        <w:t>5.2.2.</w:t>
      </w:r>
      <w:r w:rsidRPr="00592C7A">
        <w:tab/>
        <w:t>Adjustable head restraint height retention</w:t>
      </w:r>
    </w:p>
    <w:p w14:paraId="2C56AC32" w14:textId="6AB5226B" w:rsidR="0015205A" w:rsidRPr="00592C7A" w:rsidRDefault="0015205A" w:rsidP="0015205A">
      <w:pPr>
        <w:pStyle w:val="SingleTxtG"/>
        <w:ind w:left="2268" w:hanging="1134"/>
        <w:rPr>
          <w:lang w:eastAsia="ja-JP"/>
        </w:rPr>
      </w:pPr>
      <w:r w:rsidRPr="00592C7A">
        <w:rPr>
          <w:lang w:eastAsia="ja-JP"/>
        </w:rPr>
        <w:tab/>
        <w:t xml:space="preserve">When tested in accordance with Annex </w:t>
      </w:r>
      <w:r w:rsidRPr="00C13A2D">
        <w:rPr>
          <w:bCs/>
          <w:lang w:eastAsia="ja-JP"/>
        </w:rPr>
        <w:t>7</w:t>
      </w:r>
      <w:r w:rsidRPr="00592C7A">
        <w:rPr>
          <w:lang w:eastAsia="ja-JP"/>
        </w:rPr>
        <w:t>, the mechanism of the adjustable head restraint shall not fail in such a way as to allow downward movement of the head restraint by more than 25 mm.</w:t>
      </w:r>
      <w:r w:rsidR="00516E83">
        <w:rPr>
          <w:lang w:eastAsia="ja-JP"/>
        </w:rPr>
        <w:t>"</w:t>
      </w:r>
    </w:p>
    <w:p w14:paraId="1418B1D7" w14:textId="77777777" w:rsidR="0015205A" w:rsidRPr="00592C7A" w:rsidRDefault="0015205A" w:rsidP="0015205A">
      <w:pPr>
        <w:pStyle w:val="SingleTxtG"/>
        <w:ind w:left="2268" w:hanging="1134"/>
        <w:rPr>
          <w:lang w:eastAsia="ja-JP"/>
        </w:rPr>
      </w:pPr>
      <w:bookmarkStart w:id="19" w:name="_Hlk520281381"/>
      <w:bookmarkEnd w:id="17"/>
      <w:bookmarkEnd w:id="18"/>
      <w:r w:rsidRPr="00592C7A">
        <w:rPr>
          <w:i/>
          <w:iCs/>
          <w:lang w:eastAsia="ja-JP"/>
        </w:rPr>
        <w:t xml:space="preserve">Paragraph 5.2.3.2.1., </w:t>
      </w:r>
      <w:r w:rsidRPr="00592C7A">
        <w:rPr>
          <w:lang w:eastAsia="ja-JP"/>
        </w:rPr>
        <w:t xml:space="preserve">amend to read: </w:t>
      </w:r>
    </w:p>
    <w:p w14:paraId="126B3703" w14:textId="41F65690" w:rsidR="0015205A" w:rsidRPr="00592C7A" w:rsidRDefault="00516E83" w:rsidP="0015205A">
      <w:pPr>
        <w:pStyle w:val="SingleTxtG"/>
        <w:ind w:left="2268" w:hanging="1134"/>
      </w:pPr>
      <w:r>
        <w:t>"</w:t>
      </w:r>
      <w:r w:rsidR="0015205A" w:rsidRPr="00592C7A">
        <w:t>5.2.3.2.1.</w:t>
      </w:r>
      <w:r w:rsidR="0015205A" w:rsidRPr="00592C7A">
        <w:tab/>
        <w:t xml:space="preserve">When the head restraint is tested in any position of backset adjustment in accordance with Annex </w:t>
      </w:r>
      <w:r w:rsidR="0015205A" w:rsidRPr="00C13A2D">
        <w:rPr>
          <w:bCs/>
        </w:rPr>
        <w:t>5</w:t>
      </w:r>
      <w:r w:rsidR="0015205A" w:rsidRPr="00592C7A">
        <w:t>, the head form shall:</w:t>
      </w:r>
      <w:r>
        <w:t>"</w:t>
      </w:r>
    </w:p>
    <w:p w14:paraId="362A2084" w14:textId="77777777" w:rsidR="0015205A" w:rsidRPr="00592C7A" w:rsidRDefault="0015205A" w:rsidP="0015205A">
      <w:pPr>
        <w:pStyle w:val="SingleTxtG"/>
        <w:ind w:left="2268" w:hanging="1134"/>
        <w:rPr>
          <w:lang w:eastAsia="ja-JP"/>
        </w:rPr>
      </w:pPr>
      <w:r w:rsidRPr="00592C7A">
        <w:rPr>
          <w:i/>
          <w:iCs/>
          <w:lang w:eastAsia="ja-JP"/>
        </w:rPr>
        <w:t xml:space="preserve">Paragraphs 5.2.3.3.1.to 5.2.4., </w:t>
      </w:r>
      <w:r w:rsidRPr="00592C7A">
        <w:rPr>
          <w:lang w:eastAsia="ja-JP"/>
        </w:rPr>
        <w:t xml:space="preserve">amend to read: </w:t>
      </w:r>
    </w:p>
    <w:p w14:paraId="092E4B29" w14:textId="2263972C" w:rsidR="0015205A" w:rsidRPr="00592C7A" w:rsidRDefault="00516E83" w:rsidP="0015205A">
      <w:pPr>
        <w:pStyle w:val="SingleTxtG"/>
        <w:ind w:left="2268" w:hanging="1134"/>
      </w:pPr>
      <w:r>
        <w:t>"</w:t>
      </w:r>
      <w:r w:rsidR="0015205A" w:rsidRPr="00592C7A">
        <w:t>5.2.3.3.1.</w:t>
      </w:r>
      <w:r w:rsidR="0015205A" w:rsidRPr="00592C7A">
        <w:tab/>
        <w:t xml:space="preserve">When the head restraint is tested in the rearmost (relative to the seat) position of horizontal adjustment (if provided) in accordance with Annex </w:t>
      </w:r>
      <w:r w:rsidR="0015205A" w:rsidRPr="00C13A2D">
        <w:rPr>
          <w:bCs/>
        </w:rPr>
        <w:t>5</w:t>
      </w:r>
      <w:r w:rsidR="0015205A" w:rsidRPr="00592C7A">
        <w:t>, the head form shall not be displaced more than 102 mm perpendicularly and rearward of the displaced extended torso line during the application of a 373 Nm moment about the R-point.</w:t>
      </w:r>
    </w:p>
    <w:p w14:paraId="50062A40" w14:textId="77777777" w:rsidR="0015205A" w:rsidRPr="00592C7A" w:rsidRDefault="0015205A" w:rsidP="0015205A">
      <w:pPr>
        <w:pStyle w:val="SingleTxtG"/>
        <w:ind w:left="2268" w:hanging="1134"/>
      </w:pPr>
      <w:r w:rsidRPr="00592C7A">
        <w:t>5.2.4.</w:t>
      </w:r>
      <w:r w:rsidRPr="00592C7A">
        <w:tab/>
        <w:t>Head restraint strength</w:t>
      </w:r>
    </w:p>
    <w:p w14:paraId="178FC899" w14:textId="61AB4A0D" w:rsidR="0015205A" w:rsidRPr="00592C7A" w:rsidRDefault="0015205A" w:rsidP="0015205A">
      <w:pPr>
        <w:pStyle w:val="SingleTxtG"/>
        <w:ind w:left="2268"/>
      </w:pPr>
      <w:r w:rsidRPr="00592C7A">
        <w:t xml:space="preserve">When the head restraint is tested in accordance with Annex </w:t>
      </w:r>
      <w:r w:rsidRPr="00C13A2D">
        <w:rPr>
          <w:bCs/>
        </w:rPr>
        <w:t>5</w:t>
      </w:r>
      <w:r w:rsidRPr="00592C7A">
        <w:t>, the load applied to the head restraint shall reach 890 N and remain at 890 N for a period of 5 seconds.</w:t>
      </w:r>
      <w:r w:rsidR="00516E83">
        <w:t>"</w:t>
      </w:r>
    </w:p>
    <w:p w14:paraId="020F45EA" w14:textId="77777777" w:rsidR="0015205A" w:rsidRPr="00592C7A" w:rsidRDefault="0015205A" w:rsidP="0015205A">
      <w:pPr>
        <w:pStyle w:val="SingleTxtG"/>
        <w:ind w:left="2268" w:hanging="1134"/>
        <w:rPr>
          <w:lang w:eastAsia="ja-JP"/>
        </w:rPr>
      </w:pPr>
      <w:bookmarkStart w:id="20" w:name="OLE_LINK3"/>
      <w:bookmarkStart w:id="21" w:name="OLE_LINK4"/>
      <w:r w:rsidRPr="00592C7A">
        <w:rPr>
          <w:i/>
          <w:iCs/>
          <w:lang w:eastAsia="ja-JP"/>
        </w:rPr>
        <w:t xml:space="preserve">Paragraph 5.3.2.1., </w:t>
      </w:r>
      <w:r w:rsidRPr="00592C7A">
        <w:rPr>
          <w:lang w:eastAsia="ja-JP"/>
        </w:rPr>
        <w:t xml:space="preserve">amend to read: </w:t>
      </w:r>
    </w:p>
    <w:p w14:paraId="1EF9DB8E" w14:textId="0344B11D" w:rsidR="0015205A" w:rsidRPr="00592C7A" w:rsidRDefault="00516E83" w:rsidP="0015205A">
      <w:pPr>
        <w:pStyle w:val="SingleTxtG"/>
        <w:ind w:left="2268" w:hanging="1134"/>
      </w:pPr>
      <w:r>
        <w:t>"</w:t>
      </w:r>
      <w:r w:rsidR="0015205A" w:rsidRPr="00592C7A">
        <w:t>5.3.2.1.</w:t>
      </w:r>
      <w:r w:rsidR="0015205A" w:rsidRPr="00592C7A">
        <w:tab/>
        <w:t xml:space="preserve">When tested during forward acceleration of the dynamic test platform, in accordance with Annex </w:t>
      </w:r>
      <w:r w:rsidR="0015205A" w:rsidRPr="00C13A2D">
        <w:rPr>
          <w:bCs/>
        </w:rPr>
        <w:t>8,</w:t>
      </w:r>
      <w:r w:rsidR="0015205A" w:rsidRPr="00592C7A">
        <w:t xml:space="preserve"> at each designated seating position equipped with a head restraint, the head restraint shall conform to paragraphs 5.3.2.2. and 5.3.2.3.</w:t>
      </w:r>
      <w:bookmarkEnd w:id="20"/>
      <w:bookmarkEnd w:id="21"/>
      <w:r>
        <w:t>"</w:t>
      </w:r>
    </w:p>
    <w:p w14:paraId="72689D3E" w14:textId="1094B126" w:rsidR="0015205A" w:rsidRPr="00592C7A" w:rsidRDefault="0015205A" w:rsidP="0015205A">
      <w:pPr>
        <w:pStyle w:val="SingleTxtG"/>
        <w:rPr>
          <w:lang w:eastAsia="ja-JP"/>
        </w:rPr>
      </w:pPr>
      <w:bookmarkStart w:id="22" w:name="_Hlk520281457"/>
      <w:bookmarkEnd w:id="19"/>
      <w:r w:rsidRPr="00592C7A">
        <w:rPr>
          <w:i/>
          <w:iCs/>
          <w:lang w:eastAsia="ja-JP"/>
        </w:rPr>
        <w:t>Paragraphs 5.3.3.</w:t>
      </w:r>
      <w:r w:rsidR="00575451">
        <w:rPr>
          <w:i/>
          <w:iCs/>
          <w:lang w:eastAsia="ja-JP"/>
        </w:rPr>
        <w:t xml:space="preserve"> </w:t>
      </w:r>
      <w:r w:rsidRPr="00592C7A">
        <w:rPr>
          <w:i/>
          <w:iCs/>
          <w:lang w:eastAsia="ja-JP"/>
        </w:rPr>
        <w:t xml:space="preserve">to 5.3.3.2., </w:t>
      </w:r>
      <w:r w:rsidRPr="00592C7A">
        <w:rPr>
          <w:lang w:eastAsia="ja-JP"/>
        </w:rPr>
        <w:t xml:space="preserve">amend to read: </w:t>
      </w:r>
    </w:p>
    <w:p w14:paraId="32654F62" w14:textId="748EB83C" w:rsidR="0015205A" w:rsidRPr="00592C7A" w:rsidRDefault="00516E83" w:rsidP="0015205A">
      <w:pPr>
        <w:pStyle w:val="SingleTxtG"/>
      </w:pPr>
      <w:r>
        <w:t>"</w:t>
      </w:r>
      <w:r w:rsidR="0015205A" w:rsidRPr="00592C7A">
        <w:t>5.3.3.</w:t>
      </w:r>
      <w:r w:rsidR="0015205A" w:rsidRPr="00592C7A">
        <w:tab/>
      </w:r>
      <w:r w:rsidR="0015205A" w:rsidRPr="00592C7A">
        <w:tab/>
        <w:t>BioRID II Requirements</w:t>
      </w:r>
    </w:p>
    <w:p w14:paraId="54087E20" w14:textId="77777777" w:rsidR="0015205A" w:rsidRPr="00C13A2D" w:rsidRDefault="0015205A" w:rsidP="0015205A">
      <w:pPr>
        <w:pStyle w:val="SingleTxtG"/>
        <w:ind w:left="2268"/>
        <w:rPr>
          <w:bCs/>
        </w:rPr>
      </w:pPr>
      <w:r w:rsidRPr="00C13A2D">
        <w:rPr>
          <w:bCs/>
        </w:rPr>
        <w:t>Until further evaluation is conducted, the use of the BioRID II dummy shall be limited to seats having a torso angle between 20° and 30°. However, at the manufacturer’s request, seats with a torso angle between 15° and 20° may be tested as if the torso angle is 20°, if it is possible to adjust the torso angle at 20° or the closest locking position above.</w:t>
      </w:r>
    </w:p>
    <w:p w14:paraId="3088BEFF" w14:textId="1DB71F45" w:rsidR="0015205A" w:rsidRPr="00592C7A" w:rsidRDefault="0015205A" w:rsidP="00C3029A">
      <w:pPr>
        <w:adjustRightInd w:val="0"/>
        <w:snapToGrid w:val="0"/>
        <w:spacing w:after="120"/>
        <w:ind w:left="2268" w:right="1134" w:hanging="1134"/>
        <w:jc w:val="both"/>
        <w:rPr>
          <w:rFonts w:eastAsia="MS Gothic"/>
          <w:b/>
        </w:rPr>
      </w:pPr>
      <w:r w:rsidRPr="00592C7A">
        <w:rPr>
          <w:bCs/>
        </w:rPr>
        <w:t>5.3.3.1.</w:t>
      </w:r>
      <w:r w:rsidRPr="00592C7A">
        <w:rPr>
          <w:b/>
        </w:rPr>
        <w:tab/>
      </w:r>
      <w:r w:rsidRPr="00C13A2D">
        <w:rPr>
          <w:rFonts w:eastAsia="MS Gothic"/>
          <w:bCs/>
        </w:rPr>
        <w:t>Each head restraint, when tested during forward acceleration of the dynamic test platform, using BioRID II 50th percentile male dummy</w:t>
      </w:r>
      <w:r w:rsidRPr="00C13A2D">
        <w:rPr>
          <w:rStyle w:val="FootnoteReference"/>
          <w:rFonts w:eastAsia="MS Gothic"/>
          <w:bCs/>
        </w:rPr>
        <w:footnoteReference w:id="3"/>
      </w:r>
      <w:r w:rsidRPr="00C13A2D">
        <w:rPr>
          <w:rFonts w:eastAsia="MS Gothic"/>
          <w:bCs/>
        </w:rPr>
        <w:t xml:space="preserve"> in accordance with Annex 8, shall conform to the requirements of paragraph 5.3.3.2.</w:t>
      </w:r>
      <w:bookmarkStart w:id="23" w:name="_Hlk520281519"/>
      <w:bookmarkEnd w:id="22"/>
    </w:p>
    <w:p w14:paraId="619E0447" w14:textId="136B0CC2" w:rsidR="0015205A" w:rsidRPr="00C13A2D" w:rsidRDefault="0015205A" w:rsidP="004414EB">
      <w:pPr>
        <w:adjustRightInd w:val="0"/>
        <w:snapToGrid w:val="0"/>
        <w:spacing w:after="120"/>
        <w:ind w:left="2257" w:right="1134" w:hanging="1123"/>
        <w:jc w:val="both"/>
        <w:rPr>
          <w:rFonts w:eastAsia="MS Gothic"/>
          <w:bCs/>
        </w:rPr>
      </w:pPr>
      <w:r w:rsidRPr="00592C7A">
        <w:rPr>
          <w:rFonts w:eastAsia="MS Gothic"/>
          <w:bCs/>
        </w:rPr>
        <w:t>5.3.3.2.</w:t>
      </w:r>
      <w:r w:rsidRPr="00592C7A">
        <w:rPr>
          <w:rFonts w:eastAsia="MS Gothic"/>
          <w:b/>
        </w:rPr>
        <w:tab/>
      </w:r>
      <w:r w:rsidRPr="00C13A2D">
        <w:rPr>
          <w:rFonts w:eastAsia="MS Gothic"/>
          <w:bCs/>
        </w:rPr>
        <w:t>Evaluation Criteria</w:t>
      </w:r>
    </w:p>
    <w:p w14:paraId="0616F90E" w14:textId="77777777" w:rsidR="0015205A" w:rsidRPr="00C13A2D" w:rsidRDefault="0015205A" w:rsidP="0015205A">
      <w:pPr>
        <w:pStyle w:val="SingleTxtG"/>
        <w:ind w:left="2268"/>
        <w:rPr>
          <w:rFonts w:eastAsia="MS Gothic"/>
          <w:bCs/>
          <w:lang w:eastAsia="ja-JP"/>
        </w:rPr>
      </w:pPr>
      <w:r w:rsidRPr="00C13A2D">
        <w:rPr>
          <w:rFonts w:eastAsia="MS Gothic"/>
          <w:bCs/>
        </w:rPr>
        <w:t>Each head restraint shall control the movement of the head and neck within the following limits: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0"/>
        <w:gridCol w:w="2344"/>
        <w:gridCol w:w="2346"/>
      </w:tblGrid>
      <w:tr w:rsidR="0015205A" w:rsidRPr="00C13A2D" w14:paraId="2555D23F" w14:textId="77777777" w:rsidTr="00C13A2D">
        <w:trPr>
          <w:tblHeader/>
        </w:trPr>
        <w:tc>
          <w:tcPr>
            <w:tcW w:w="7370" w:type="dxa"/>
            <w:gridSpan w:val="3"/>
            <w:tcBorders>
              <w:top w:val="single" w:sz="4" w:space="0" w:color="auto"/>
              <w:bottom w:val="single" w:sz="12" w:space="0" w:color="auto"/>
            </w:tcBorders>
            <w:shd w:val="clear" w:color="auto" w:fill="auto"/>
            <w:vAlign w:val="bottom"/>
          </w:tcPr>
          <w:p w14:paraId="3A5D38B9" w14:textId="77777777" w:rsidR="0015205A" w:rsidRPr="00C13A2D" w:rsidRDefault="0015205A" w:rsidP="00C13A2D">
            <w:pPr>
              <w:pStyle w:val="SingleTxtG"/>
              <w:suppressAutoHyphens w:val="0"/>
              <w:spacing w:before="80" w:after="80" w:line="200" w:lineRule="exact"/>
              <w:ind w:left="0" w:right="0"/>
              <w:jc w:val="left"/>
              <w:rPr>
                <w:rFonts w:eastAsia="MS Gothic"/>
                <w:bCs/>
                <w:i/>
                <w:strike/>
                <w:sz w:val="16"/>
                <w:lang w:eastAsia="ja-JP"/>
              </w:rPr>
            </w:pPr>
            <w:r w:rsidRPr="00C13A2D">
              <w:rPr>
                <w:rFonts w:eastAsia="MS Gothic"/>
                <w:bCs/>
                <w:i/>
                <w:sz w:val="16"/>
                <w:lang w:eastAsia="ja-JP"/>
              </w:rPr>
              <w:lastRenderedPageBreak/>
              <w:t>Injury Criteria</w:t>
            </w:r>
          </w:p>
        </w:tc>
      </w:tr>
      <w:tr w:rsidR="0015205A" w:rsidRPr="00C13A2D" w14:paraId="2294905C" w14:textId="77777777" w:rsidTr="00C13A2D">
        <w:tc>
          <w:tcPr>
            <w:tcW w:w="2680" w:type="dxa"/>
            <w:tcBorders>
              <w:top w:val="single" w:sz="12" w:space="0" w:color="auto"/>
            </w:tcBorders>
            <w:shd w:val="clear" w:color="auto" w:fill="auto"/>
          </w:tcPr>
          <w:p w14:paraId="686F87D6" w14:textId="77777777" w:rsidR="0015205A" w:rsidRPr="00C13A2D" w:rsidRDefault="0015205A" w:rsidP="00C13A2D">
            <w:pPr>
              <w:pStyle w:val="SingleTxtG"/>
              <w:suppressAutoHyphens w:val="0"/>
              <w:spacing w:before="40" w:after="40" w:line="220" w:lineRule="exact"/>
              <w:ind w:left="0" w:right="0"/>
              <w:jc w:val="left"/>
              <w:rPr>
                <w:rFonts w:eastAsia="MS Gothic"/>
                <w:bCs/>
                <w:sz w:val="18"/>
                <w:lang w:eastAsia="ja-JP"/>
              </w:rPr>
            </w:pPr>
            <w:r w:rsidRPr="00C13A2D">
              <w:rPr>
                <w:rFonts w:eastAsia="MS Gothic"/>
                <w:bCs/>
                <w:sz w:val="18"/>
                <w:lang w:eastAsia="ja-JP"/>
              </w:rPr>
              <w:t xml:space="preserve"> NIC</w:t>
            </w:r>
          </w:p>
        </w:tc>
        <w:tc>
          <w:tcPr>
            <w:tcW w:w="2344" w:type="dxa"/>
            <w:tcBorders>
              <w:top w:val="single" w:sz="12" w:space="0" w:color="auto"/>
            </w:tcBorders>
            <w:shd w:val="clear" w:color="auto" w:fill="auto"/>
          </w:tcPr>
          <w:p w14:paraId="19BB0B7D" w14:textId="77777777" w:rsidR="0015205A" w:rsidRPr="00C13A2D" w:rsidRDefault="0015205A" w:rsidP="00C13A2D">
            <w:pPr>
              <w:pStyle w:val="SingleTxtG"/>
              <w:suppressAutoHyphens w:val="0"/>
              <w:spacing w:before="40" w:after="40" w:line="220" w:lineRule="exact"/>
              <w:ind w:left="0" w:right="0"/>
              <w:jc w:val="left"/>
              <w:rPr>
                <w:rFonts w:eastAsia="MS Gothic"/>
                <w:bCs/>
                <w:strike/>
                <w:sz w:val="18"/>
                <w:lang w:eastAsia="ja-JP"/>
              </w:rPr>
            </w:pPr>
            <w:r w:rsidRPr="00C13A2D">
              <w:rPr>
                <w:bCs/>
                <w:sz w:val="18"/>
                <w:szCs w:val="48"/>
                <w:lang w:eastAsia="en-GB"/>
              </w:rPr>
              <w:t xml:space="preserve">  Max</w:t>
            </w:r>
          </w:p>
        </w:tc>
        <w:tc>
          <w:tcPr>
            <w:tcW w:w="2346" w:type="dxa"/>
            <w:tcBorders>
              <w:top w:val="single" w:sz="12" w:space="0" w:color="auto"/>
            </w:tcBorders>
            <w:shd w:val="clear" w:color="auto" w:fill="auto"/>
          </w:tcPr>
          <w:p w14:paraId="37B47FB8" w14:textId="77777777" w:rsidR="0015205A" w:rsidRPr="00C13A2D" w:rsidRDefault="0015205A" w:rsidP="00C13A2D">
            <w:pPr>
              <w:pStyle w:val="SingleTxtG"/>
              <w:suppressAutoHyphens w:val="0"/>
              <w:spacing w:before="40" w:after="40" w:line="220" w:lineRule="exact"/>
              <w:ind w:left="0" w:right="0"/>
              <w:jc w:val="left"/>
              <w:rPr>
                <w:rFonts w:eastAsia="MS Gothic"/>
                <w:bCs/>
                <w:strike/>
                <w:sz w:val="18"/>
                <w:lang w:eastAsia="ja-JP"/>
              </w:rPr>
            </w:pPr>
            <w:r w:rsidRPr="00C13A2D">
              <w:rPr>
                <w:bCs/>
                <w:sz w:val="18"/>
                <w:szCs w:val="48"/>
                <w:lang w:eastAsia="en-GB"/>
              </w:rPr>
              <w:t xml:space="preserve">  25 m</w:t>
            </w:r>
            <w:r w:rsidRPr="00C13A2D">
              <w:rPr>
                <w:bCs/>
                <w:sz w:val="18"/>
                <w:szCs w:val="48"/>
                <w:vertAlign w:val="superscript"/>
                <w:lang w:eastAsia="en-GB"/>
              </w:rPr>
              <w:t>2</w:t>
            </w:r>
            <w:r w:rsidRPr="00C13A2D">
              <w:rPr>
                <w:bCs/>
                <w:sz w:val="18"/>
                <w:szCs w:val="48"/>
                <w:lang w:eastAsia="en-GB"/>
              </w:rPr>
              <w:t>/s</w:t>
            </w:r>
            <w:r w:rsidRPr="00C13A2D">
              <w:rPr>
                <w:bCs/>
                <w:sz w:val="18"/>
                <w:szCs w:val="48"/>
                <w:vertAlign w:val="superscript"/>
                <w:lang w:eastAsia="en-GB"/>
              </w:rPr>
              <w:t>2</w:t>
            </w:r>
          </w:p>
        </w:tc>
      </w:tr>
      <w:tr w:rsidR="0015205A" w:rsidRPr="00C13A2D" w14:paraId="127497E5" w14:textId="77777777" w:rsidTr="00C13A2D">
        <w:tc>
          <w:tcPr>
            <w:tcW w:w="2680" w:type="dxa"/>
            <w:vMerge w:val="restart"/>
            <w:shd w:val="clear" w:color="auto" w:fill="auto"/>
          </w:tcPr>
          <w:p w14:paraId="3872DD15" w14:textId="77777777" w:rsidR="0015205A" w:rsidRPr="00C13A2D" w:rsidRDefault="0015205A" w:rsidP="00C13A2D">
            <w:pPr>
              <w:pStyle w:val="SingleTxtG"/>
              <w:suppressAutoHyphens w:val="0"/>
              <w:spacing w:before="40" w:after="40" w:line="220" w:lineRule="exact"/>
              <w:ind w:left="0" w:right="0"/>
              <w:jc w:val="left"/>
              <w:rPr>
                <w:rFonts w:eastAsia="MS Gothic"/>
                <w:bCs/>
                <w:sz w:val="18"/>
                <w:lang w:eastAsia="ja-JP"/>
              </w:rPr>
            </w:pPr>
            <w:r w:rsidRPr="00C13A2D">
              <w:rPr>
                <w:rFonts w:eastAsia="MS Gothic"/>
                <w:bCs/>
                <w:sz w:val="18"/>
                <w:lang w:eastAsia="ja-JP"/>
              </w:rPr>
              <w:t xml:space="preserve"> Upper Neck</w:t>
            </w:r>
          </w:p>
        </w:tc>
        <w:tc>
          <w:tcPr>
            <w:tcW w:w="2344" w:type="dxa"/>
            <w:shd w:val="clear" w:color="auto" w:fill="auto"/>
          </w:tcPr>
          <w:p w14:paraId="2998494B" w14:textId="77777777" w:rsidR="0015205A" w:rsidRPr="00C13A2D" w:rsidRDefault="0015205A" w:rsidP="00C13A2D">
            <w:pPr>
              <w:pStyle w:val="SingleTxtG"/>
              <w:suppressAutoHyphens w:val="0"/>
              <w:spacing w:before="40" w:after="40" w:line="220" w:lineRule="exact"/>
              <w:ind w:left="0" w:right="0"/>
              <w:jc w:val="left"/>
              <w:rPr>
                <w:rFonts w:eastAsia="MS Gothic"/>
                <w:bCs/>
                <w:sz w:val="18"/>
                <w:lang w:eastAsia="ja-JP"/>
              </w:rPr>
            </w:pPr>
            <w:r w:rsidRPr="00C13A2D">
              <w:rPr>
                <w:rFonts w:eastAsia="MS Gothic"/>
                <w:bCs/>
                <w:sz w:val="18"/>
                <w:lang w:eastAsia="ja-JP"/>
              </w:rPr>
              <w:t xml:space="preserve">  FX</w:t>
            </w:r>
          </w:p>
        </w:tc>
        <w:tc>
          <w:tcPr>
            <w:tcW w:w="2346" w:type="dxa"/>
            <w:shd w:val="clear" w:color="auto" w:fill="auto"/>
          </w:tcPr>
          <w:p w14:paraId="524093D8" w14:textId="77777777" w:rsidR="0015205A" w:rsidRPr="00C13A2D" w:rsidRDefault="0015205A" w:rsidP="00C13A2D">
            <w:pPr>
              <w:pStyle w:val="SingleTxtG"/>
              <w:suppressAutoHyphens w:val="0"/>
              <w:spacing w:before="40" w:after="40" w:line="220" w:lineRule="exact"/>
              <w:ind w:left="0" w:right="0"/>
              <w:jc w:val="left"/>
              <w:rPr>
                <w:rFonts w:eastAsia="MS Gothic"/>
                <w:bCs/>
                <w:sz w:val="18"/>
                <w:lang w:eastAsia="ja-JP"/>
              </w:rPr>
            </w:pPr>
            <w:r w:rsidRPr="00C13A2D">
              <w:rPr>
                <w:rFonts w:eastAsia="MS Gothic"/>
                <w:bCs/>
                <w:sz w:val="18"/>
                <w:lang w:eastAsia="ja-JP"/>
              </w:rPr>
              <w:t xml:space="preserve">  360N</w:t>
            </w:r>
          </w:p>
        </w:tc>
      </w:tr>
      <w:tr w:rsidR="0015205A" w:rsidRPr="00C13A2D" w14:paraId="06CFDDAB" w14:textId="77777777" w:rsidTr="00C13A2D">
        <w:tc>
          <w:tcPr>
            <w:tcW w:w="2680" w:type="dxa"/>
            <w:vMerge/>
            <w:shd w:val="clear" w:color="auto" w:fill="auto"/>
          </w:tcPr>
          <w:p w14:paraId="1DF3D82D" w14:textId="77777777" w:rsidR="0015205A" w:rsidRPr="00C13A2D" w:rsidRDefault="0015205A" w:rsidP="00C13A2D">
            <w:pPr>
              <w:pStyle w:val="SingleTxtG"/>
              <w:suppressAutoHyphens w:val="0"/>
              <w:spacing w:before="40" w:after="40" w:line="220" w:lineRule="exact"/>
              <w:ind w:left="0" w:right="0"/>
              <w:jc w:val="left"/>
              <w:rPr>
                <w:rFonts w:eastAsia="MS Gothic"/>
                <w:bCs/>
                <w:sz w:val="18"/>
                <w:lang w:eastAsia="ja-JP"/>
              </w:rPr>
            </w:pPr>
          </w:p>
        </w:tc>
        <w:tc>
          <w:tcPr>
            <w:tcW w:w="2344" w:type="dxa"/>
            <w:shd w:val="clear" w:color="auto" w:fill="auto"/>
          </w:tcPr>
          <w:p w14:paraId="2EB901BA" w14:textId="77777777" w:rsidR="0015205A" w:rsidRPr="00C13A2D" w:rsidRDefault="0015205A" w:rsidP="00C13A2D">
            <w:pPr>
              <w:suppressAutoHyphens w:val="0"/>
              <w:spacing w:before="40" w:after="40" w:line="220" w:lineRule="exact"/>
              <w:rPr>
                <w:rFonts w:eastAsia="MS Gothic"/>
                <w:bCs/>
                <w:sz w:val="18"/>
                <w:lang w:eastAsia="ja-JP"/>
              </w:rPr>
            </w:pPr>
            <w:r w:rsidRPr="00C13A2D">
              <w:rPr>
                <w:bCs/>
                <w:i/>
                <w:iCs/>
                <w:sz w:val="18"/>
              </w:rPr>
              <w:t xml:space="preserve">  MY(Flx/Ext)</w:t>
            </w:r>
          </w:p>
        </w:tc>
        <w:tc>
          <w:tcPr>
            <w:tcW w:w="2346" w:type="dxa"/>
            <w:shd w:val="clear" w:color="auto" w:fill="auto"/>
          </w:tcPr>
          <w:p w14:paraId="0A840C13" w14:textId="77777777" w:rsidR="0015205A" w:rsidRPr="00C13A2D" w:rsidRDefault="0015205A" w:rsidP="00C13A2D">
            <w:pPr>
              <w:pStyle w:val="SingleTxtG"/>
              <w:suppressAutoHyphens w:val="0"/>
              <w:spacing w:before="40" w:after="40" w:line="220" w:lineRule="exact"/>
              <w:ind w:left="0" w:right="0"/>
              <w:jc w:val="left"/>
              <w:rPr>
                <w:rFonts w:eastAsia="MS Gothic"/>
                <w:bCs/>
                <w:sz w:val="18"/>
                <w:lang w:eastAsia="ja-JP"/>
              </w:rPr>
            </w:pPr>
            <w:r w:rsidRPr="00C13A2D">
              <w:rPr>
                <w:rFonts w:eastAsia="MS Gothic"/>
                <w:bCs/>
                <w:sz w:val="18"/>
                <w:lang w:eastAsia="ja-JP"/>
              </w:rPr>
              <w:t xml:space="preserve">  30Nm</w:t>
            </w:r>
          </w:p>
        </w:tc>
      </w:tr>
      <w:tr w:rsidR="0015205A" w:rsidRPr="00C13A2D" w14:paraId="775D7EDC" w14:textId="77777777" w:rsidTr="00C13A2D">
        <w:tc>
          <w:tcPr>
            <w:tcW w:w="2680" w:type="dxa"/>
            <w:vMerge w:val="restart"/>
            <w:shd w:val="clear" w:color="auto" w:fill="auto"/>
          </w:tcPr>
          <w:p w14:paraId="6F779567" w14:textId="77777777" w:rsidR="0015205A" w:rsidRPr="00C13A2D" w:rsidRDefault="0015205A" w:rsidP="00C13A2D">
            <w:pPr>
              <w:pStyle w:val="SingleTxtG"/>
              <w:suppressAutoHyphens w:val="0"/>
              <w:spacing w:before="40" w:after="40" w:line="220" w:lineRule="exact"/>
              <w:ind w:left="0" w:right="0"/>
              <w:jc w:val="left"/>
              <w:rPr>
                <w:rFonts w:eastAsia="MS Gothic"/>
                <w:bCs/>
                <w:sz w:val="18"/>
                <w:lang w:eastAsia="ja-JP"/>
              </w:rPr>
            </w:pPr>
            <w:r w:rsidRPr="00C13A2D">
              <w:rPr>
                <w:rFonts w:eastAsia="MS Gothic"/>
                <w:bCs/>
                <w:sz w:val="18"/>
                <w:lang w:eastAsia="ja-JP"/>
              </w:rPr>
              <w:t xml:space="preserve"> Lower Neck</w:t>
            </w:r>
          </w:p>
        </w:tc>
        <w:tc>
          <w:tcPr>
            <w:tcW w:w="2344" w:type="dxa"/>
            <w:shd w:val="clear" w:color="auto" w:fill="auto"/>
          </w:tcPr>
          <w:p w14:paraId="59AB77AB" w14:textId="77777777" w:rsidR="0015205A" w:rsidRPr="00C13A2D" w:rsidRDefault="0015205A" w:rsidP="00C13A2D">
            <w:pPr>
              <w:suppressAutoHyphens w:val="0"/>
              <w:spacing w:before="40" w:after="40" w:line="220" w:lineRule="exact"/>
              <w:rPr>
                <w:bCs/>
                <w:iCs/>
                <w:sz w:val="18"/>
              </w:rPr>
            </w:pPr>
            <w:r w:rsidRPr="00C13A2D">
              <w:rPr>
                <w:bCs/>
                <w:iCs/>
                <w:sz w:val="18"/>
              </w:rPr>
              <w:t xml:space="preserve">  FX</w:t>
            </w:r>
          </w:p>
        </w:tc>
        <w:tc>
          <w:tcPr>
            <w:tcW w:w="2346" w:type="dxa"/>
            <w:shd w:val="clear" w:color="auto" w:fill="auto"/>
          </w:tcPr>
          <w:p w14:paraId="221AC0A7" w14:textId="77777777" w:rsidR="0015205A" w:rsidRPr="00C13A2D" w:rsidRDefault="0015205A" w:rsidP="00C13A2D">
            <w:pPr>
              <w:pStyle w:val="SingleTxtG"/>
              <w:suppressAutoHyphens w:val="0"/>
              <w:spacing w:before="40" w:after="40" w:line="220" w:lineRule="exact"/>
              <w:ind w:left="0" w:right="0"/>
              <w:jc w:val="left"/>
              <w:rPr>
                <w:rFonts w:eastAsia="MS Gothic"/>
                <w:bCs/>
                <w:sz w:val="18"/>
                <w:lang w:eastAsia="ja-JP"/>
              </w:rPr>
            </w:pPr>
            <w:r w:rsidRPr="00C13A2D">
              <w:rPr>
                <w:rFonts w:eastAsia="MS Gothic"/>
                <w:bCs/>
                <w:sz w:val="18"/>
                <w:lang w:eastAsia="ja-JP"/>
              </w:rPr>
              <w:t xml:space="preserve">  Monitor</w:t>
            </w:r>
          </w:p>
        </w:tc>
      </w:tr>
      <w:tr w:rsidR="0015205A" w:rsidRPr="00C13A2D" w14:paraId="0EC5540C" w14:textId="77777777" w:rsidTr="00C13A2D">
        <w:tc>
          <w:tcPr>
            <w:tcW w:w="2680" w:type="dxa"/>
            <w:vMerge/>
            <w:tcBorders>
              <w:bottom w:val="single" w:sz="12" w:space="0" w:color="auto"/>
            </w:tcBorders>
            <w:shd w:val="clear" w:color="auto" w:fill="auto"/>
          </w:tcPr>
          <w:p w14:paraId="58D8C6F7" w14:textId="77777777" w:rsidR="0015205A" w:rsidRPr="00C13A2D" w:rsidRDefault="0015205A" w:rsidP="00C13A2D">
            <w:pPr>
              <w:pStyle w:val="SingleTxtG"/>
              <w:suppressAutoHyphens w:val="0"/>
              <w:spacing w:before="40" w:after="40" w:line="220" w:lineRule="exact"/>
              <w:ind w:left="0" w:right="0"/>
              <w:jc w:val="left"/>
              <w:rPr>
                <w:rFonts w:eastAsia="MS Gothic"/>
                <w:bCs/>
                <w:sz w:val="18"/>
                <w:lang w:eastAsia="ja-JP"/>
              </w:rPr>
            </w:pPr>
          </w:p>
        </w:tc>
        <w:tc>
          <w:tcPr>
            <w:tcW w:w="2344" w:type="dxa"/>
            <w:tcBorders>
              <w:bottom w:val="single" w:sz="12" w:space="0" w:color="auto"/>
            </w:tcBorders>
            <w:shd w:val="clear" w:color="auto" w:fill="auto"/>
          </w:tcPr>
          <w:p w14:paraId="0F55D41D" w14:textId="77777777" w:rsidR="0015205A" w:rsidRPr="00C13A2D" w:rsidRDefault="0015205A" w:rsidP="00C13A2D">
            <w:pPr>
              <w:suppressAutoHyphens w:val="0"/>
              <w:spacing w:before="40" w:after="40" w:line="220" w:lineRule="exact"/>
              <w:rPr>
                <w:bCs/>
                <w:i/>
                <w:iCs/>
                <w:sz w:val="18"/>
              </w:rPr>
            </w:pPr>
            <w:r w:rsidRPr="00C13A2D">
              <w:rPr>
                <w:bCs/>
                <w:i/>
                <w:iCs/>
                <w:sz w:val="18"/>
              </w:rPr>
              <w:t xml:space="preserve">  MY(Flx/Ext)</w:t>
            </w:r>
          </w:p>
        </w:tc>
        <w:tc>
          <w:tcPr>
            <w:tcW w:w="2346" w:type="dxa"/>
            <w:tcBorders>
              <w:bottom w:val="single" w:sz="12" w:space="0" w:color="auto"/>
            </w:tcBorders>
            <w:shd w:val="clear" w:color="auto" w:fill="auto"/>
          </w:tcPr>
          <w:p w14:paraId="6AB722F7" w14:textId="77777777" w:rsidR="0015205A" w:rsidRPr="00C13A2D" w:rsidRDefault="0015205A" w:rsidP="00C13A2D">
            <w:pPr>
              <w:pStyle w:val="SingleTxtG"/>
              <w:suppressAutoHyphens w:val="0"/>
              <w:spacing w:before="40" w:after="40" w:line="220" w:lineRule="exact"/>
              <w:ind w:left="0" w:right="0"/>
              <w:jc w:val="left"/>
              <w:rPr>
                <w:rFonts w:eastAsia="MS Gothic"/>
                <w:bCs/>
                <w:sz w:val="18"/>
                <w:lang w:eastAsia="ja-JP"/>
              </w:rPr>
            </w:pPr>
            <w:r w:rsidRPr="00C13A2D">
              <w:rPr>
                <w:rFonts w:eastAsia="MS Gothic"/>
                <w:bCs/>
                <w:sz w:val="18"/>
                <w:lang w:eastAsia="ja-JP"/>
              </w:rPr>
              <w:t xml:space="preserve">  30Nm</w:t>
            </w:r>
          </w:p>
        </w:tc>
      </w:tr>
    </w:tbl>
    <w:p w14:paraId="4335FC91" w14:textId="5B074742" w:rsidR="0015205A" w:rsidRPr="00C13A2D" w:rsidRDefault="0015205A" w:rsidP="0015205A">
      <w:pPr>
        <w:pStyle w:val="SingleTxtG"/>
        <w:jc w:val="left"/>
        <w:rPr>
          <w:rFonts w:eastAsia="MS Gothic"/>
          <w:bCs/>
          <w:lang w:eastAsia="ja-JP"/>
        </w:rPr>
      </w:pPr>
      <w:r w:rsidRPr="00C3029A">
        <w:rPr>
          <w:rFonts w:eastAsia="MS Gothic"/>
          <w:bCs/>
          <w:i/>
          <w:iCs/>
          <w:sz w:val="18"/>
          <w:szCs w:val="18"/>
          <w:lang w:eastAsia="ja-JP"/>
        </w:rPr>
        <w:t>Note</w:t>
      </w:r>
      <w:r w:rsidRPr="00C3029A">
        <w:rPr>
          <w:rFonts w:eastAsia="MS Gothic"/>
          <w:bCs/>
          <w:sz w:val="18"/>
          <w:szCs w:val="18"/>
          <w:lang w:eastAsia="ja-JP"/>
        </w:rPr>
        <w:t>: The injury criteria shall be calculated excluding rebound movement of the head.  For the injury criteria of upper and lower neck, both the positive and negative values shall be assessed.</w:t>
      </w:r>
      <w:bookmarkStart w:id="24" w:name="_Hlk520281559"/>
      <w:bookmarkEnd w:id="23"/>
      <w:r w:rsidR="00516E83" w:rsidRPr="00E4399F">
        <w:rPr>
          <w:rFonts w:eastAsia="MS Gothic"/>
          <w:bCs/>
          <w:lang w:eastAsia="ja-JP"/>
        </w:rPr>
        <w:t>"</w:t>
      </w:r>
    </w:p>
    <w:p w14:paraId="092726F6" w14:textId="77777777" w:rsidR="0015205A" w:rsidRPr="00592C7A" w:rsidRDefault="0015205A" w:rsidP="0015205A">
      <w:pPr>
        <w:pStyle w:val="SingleTxtG"/>
        <w:ind w:left="2268" w:hanging="1134"/>
        <w:rPr>
          <w:lang w:eastAsia="ja-JP"/>
        </w:rPr>
      </w:pPr>
      <w:r w:rsidRPr="00592C7A">
        <w:rPr>
          <w:i/>
          <w:iCs/>
          <w:lang w:eastAsia="ja-JP"/>
        </w:rPr>
        <w:t xml:space="preserve">Paragraphs 5.4.4.to 5.4.4.5., </w:t>
      </w:r>
      <w:r w:rsidRPr="00592C7A">
        <w:rPr>
          <w:lang w:eastAsia="ja-JP"/>
        </w:rPr>
        <w:t>amend to read:</w:t>
      </w:r>
    </w:p>
    <w:p w14:paraId="3E0E6E81" w14:textId="4145A656" w:rsidR="0015205A" w:rsidRPr="00592C7A" w:rsidRDefault="00516E83" w:rsidP="0015205A">
      <w:pPr>
        <w:pStyle w:val="SingleTxtG"/>
        <w:ind w:left="2268" w:hanging="1134"/>
      </w:pPr>
      <w:r>
        <w:t>"</w:t>
      </w:r>
      <w:r w:rsidR="0015205A" w:rsidRPr="00592C7A">
        <w:t>5.4.4.</w:t>
      </w:r>
      <w:r w:rsidR="0015205A" w:rsidRPr="00592C7A">
        <w:tab/>
        <w:t>Alternative requirements</w:t>
      </w:r>
    </w:p>
    <w:p w14:paraId="4AB21B1C" w14:textId="7571974D" w:rsidR="0015205A" w:rsidRPr="00592C7A" w:rsidRDefault="0015205A" w:rsidP="0015205A">
      <w:pPr>
        <w:pStyle w:val="SingleTxtG"/>
        <w:ind w:left="2268" w:hanging="1134"/>
      </w:pPr>
      <w:r w:rsidRPr="00592C7A">
        <w:tab/>
        <w:t xml:space="preserve">All of the items described in paragraphs 5.4.4.1. to 5.4.4.5. are permitted. </w:t>
      </w:r>
    </w:p>
    <w:p w14:paraId="2DC6EF9E" w14:textId="23F7DF62" w:rsidR="0015205A" w:rsidRPr="00592C7A" w:rsidRDefault="0015205A" w:rsidP="0015205A">
      <w:pPr>
        <w:pStyle w:val="SingleTxtG"/>
        <w:ind w:left="2268" w:hanging="1134"/>
      </w:pPr>
      <w:r w:rsidRPr="00592C7A">
        <w:t>5.4.4.1.</w:t>
      </w:r>
      <w:r w:rsidRPr="00592C7A">
        <w:tab/>
        <w:t>In all designated seating positions equipped with head restraints, except the driver's designated seating position, the head restraint shall automatically return from a non-use position to a position in which its minimum height is not less than that specified in paragraph 5.1.1. of this Regulation when a 5th percentile female Hybrid III test dummy </w:t>
      </w:r>
      <w:r w:rsidRPr="00592C7A">
        <w:rPr>
          <w:rStyle w:val="FootnoteReference"/>
          <w:szCs w:val="18"/>
        </w:rPr>
        <w:footnoteReference w:id="4"/>
      </w:r>
      <w:r w:rsidRPr="00592C7A">
        <w:t xml:space="preserve">is positioned in the seat in accordance with Annex </w:t>
      </w:r>
      <w:r w:rsidRPr="00C13A2D">
        <w:rPr>
          <w:bCs/>
        </w:rPr>
        <w:t>9</w:t>
      </w:r>
      <w:r w:rsidRPr="00592C7A">
        <w:t xml:space="preserve">.  At the option of the manufacturer, instead of using a 5th percentile female Hybrid III test dummy, human beings may be used as specified in Annex </w:t>
      </w:r>
      <w:r w:rsidRPr="00C13A2D">
        <w:rPr>
          <w:bCs/>
        </w:rPr>
        <w:t>9.</w:t>
      </w:r>
    </w:p>
    <w:p w14:paraId="43E35032" w14:textId="2631B9B2" w:rsidR="0015205A" w:rsidRPr="00C13A2D" w:rsidRDefault="0015205A" w:rsidP="0015205A">
      <w:pPr>
        <w:pStyle w:val="SingleTxtG"/>
        <w:ind w:left="2268" w:hanging="1134"/>
        <w:rPr>
          <w:bCs/>
        </w:rPr>
      </w:pPr>
      <w:r w:rsidRPr="00592C7A">
        <w:t>5.4.4.2.</w:t>
      </w:r>
      <w:r w:rsidRPr="00592C7A">
        <w:tab/>
        <w:t xml:space="preserve">In front centre and rear designated seating positions equipped with head restraints, the head restraint shall, when tested in accordance with Annex </w:t>
      </w:r>
      <w:r w:rsidRPr="00C13A2D">
        <w:rPr>
          <w:bCs/>
        </w:rPr>
        <w:t>9,</w:t>
      </w:r>
      <w:r w:rsidRPr="00592C7A">
        <w:t xml:space="preserve"> be capable of manually rotating either forward or rearward by not less than 60° from any position of adjustment intended for occupant use in which its minimum height is not less than that specified in paragraph 5.1.1. of this Regulation.</w:t>
      </w:r>
      <w:r w:rsidRPr="00592C7A">
        <w:rPr>
          <w:b/>
          <w:lang w:eastAsia="zh-CN"/>
        </w:rPr>
        <w:t xml:space="preserve"> </w:t>
      </w:r>
      <w:r w:rsidRPr="00C13A2D">
        <w:rPr>
          <w:bCs/>
          <w:lang w:eastAsia="zh-CN"/>
        </w:rPr>
        <w:t xml:space="preserve">A head restraint rotated by a minimum of 60° forward or rearward, </w:t>
      </w:r>
      <w:r w:rsidRPr="00C13A2D">
        <w:rPr>
          <w:bCs/>
          <w:lang w:eastAsia="ja-JP"/>
        </w:rPr>
        <w:t>shall be</w:t>
      </w:r>
      <w:r w:rsidRPr="00C13A2D">
        <w:rPr>
          <w:bCs/>
          <w:lang w:eastAsia="zh-CN"/>
        </w:rPr>
        <w:t xml:space="preserve"> considered to be placed in a non-use position even if the head restraint height in such a position would be greater than that specified in paragraph 5.1.1.</w:t>
      </w:r>
    </w:p>
    <w:p w14:paraId="0288792A" w14:textId="5318CD26" w:rsidR="0015205A" w:rsidRPr="00C13A2D" w:rsidRDefault="0015205A" w:rsidP="0015205A">
      <w:pPr>
        <w:pStyle w:val="SingleTxtG"/>
        <w:ind w:left="2268" w:hanging="1134"/>
        <w:rPr>
          <w:bCs/>
        </w:rPr>
      </w:pPr>
      <w:r w:rsidRPr="00592C7A">
        <w:t>5.4.4.3.</w:t>
      </w:r>
      <w:r w:rsidRPr="00592C7A">
        <w:tab/>
        <w:t xml:space="preserve">When measured in accordance with Annex </w:t>
      </w:r>
      <w:r w:rsidRPr="00C13A2D">
        <w:rPr>
          <w:bCs/>
        </w:rPr>
        <w:t>9, the lower edge of the head restraint (HLE) shall be not more than 460 mm, but not less than 250 mm from the R-point and the thickness (S) shall not be less than 40 mm.</w:t>
      </w:r>
    </w:p>
    <w:p w14:paraId="489D026B" w14:textId="30F5A752" w:rsidR="0015205A" w:rsidRPr="00592C7A" w:rsidRDefault="0015205A" w:rsidP="0015205A">
      <w:pPr>
        <w:pStyle w:val="SingleTxtG"/>
        <w:ind w:left="2268" w:hanging="1134"/>
      </w:pPr>
      <w:r w:rsidRPr="00C13A2D">
        <w:rPr>
          <w:bCs/>
        </w:rPr>
        <w:t>5.4.4.4.</w:t>
      </w:r>
      <w:r w:rsidRPr="00C13A2D">
        <w:rPr>
          <w:bCs/>
        </w:rPr>
        <w:tab/>
        <w:t>When tested in accordance with Annex 9, the head restraint shall cause the actual torso angle to be at least 10° less than when</w:t>
      </w:r>
      <w:r w:rsidRPr="00592C7A">
        <w:t xml:space="preserve"> the head restraint is in any position of adjustment in which its height is not less than that specified in paragraph 5.1.1. of this Regulation.</w:t>
      </w:r>
    </w:p>
    <w:p w14:paraId="4A72AB9F" w14:textId="77777777" w:rsidR="0015205A" w:rsidRPr="00592C7A" w:rsidRDefault="0015205A" w:rsidP="0015205A">
      <w:pPr>
        <w:pStyle w:val="SingleTxtG"/>
        <w:ind w:left="2268" w:hanging="1134"/>
        <w:rPr>
          <w:b/>
        </w:rPr>
      </w:pPr>
      <w:r w:rsidRPr="00592C7A">
        <w:t>5.4.4.5.</w:t>
      </w:r>
      <w:r w:rsidRPr="00592C7A">
        <w:tab/>
        <w:t xml:space="preserve">The </w:t>
      </w:r>
      <w:r w:rsidRPr="00C13A2D">
        <w:rPr>
          <w:bCs/>
        </w:rPr>
        <w:t>presence of a non-use position of a</w:t>
      </w:r>
      <w:r w:rsidRPr="00592C7A">
        <w:rPr>
          <w:b/>
        </w:rPr>
        <w:t xml:space="preserve"> </w:t>
      </w:r>
      <w:r w:rsidRPr="00592C7A">
        <w:t>head restraint shall be marked with a label in the form of a pictogram which may include explanatory text. The label shall either provide an indication when the head restraint is in a non-use position or provide information to enable an occupant to determine whether the head restraint is in a non-use position.  The label shall be durably affixed and located such that it is clearly visible by an occupant when entering the vehicle to the designated seating position.</w:t>
      </w:r>
      <w:r w:rsidRPr="00592C7A">
        <w:rPr>
          <w:b/>
          <w:lang w:eastAsia="ja-JP"/>
        </w:rPr>
        <w:t xml:space="preserve"> </w:t>
      </w:r>
      <w:r w:rsidRPr="00592C7A">
        <w:t>Examples of possible designs of pictograms are shown in Figure 1.</w:t>
      </w:r>
      <w:bookmarkEnd w:id="24"/>
    </w:p>
    <w:p w14:paraId="2C2EE10F" w14:textId="77777777" w:rsidR="0015205A" w:rsidRPr="00592C7A" w:rsidRDefault="0015205A" w:rsidP="00C3029A">
      <w:pPr>
        <w:keepNext/>
        <w:widowControl w:val="0"/>
        <w:tabs>
          <w:tab w:val="left" w:pos="1200"/>
          <w:tab w:val="left" w:pos="1418"/>
          <w:tab w:val="left" w:pos="1985"/>
        </w:tabs>
        <w:spacing w:after="240"/>
        <w:ind w:left="2268" w:hanging="1134"/>
      </w:pPr>
      <w:r w:rsidRPr="00592C7A">
        <w:lastRenderedPageBreak/>
        <w:t>Figure 1</w:t>
      </w:r>
    </w:p>
    <w:p w14:paraId="1D7CBE50" w14:textId="280B18A5" w:rsidR="0015205A" w:rsidRPr="00592C7A" w:rsidRDefault="0015205A" w:rsidP="00C66916">
      <w:pPr>
        <w:widowControl w:val="0"/>
        <w:tabs>
          <w:tab w:val="left" w:pos="1200"/>
          <w:tab w:val="left" w:pos="1418"/>
          <w:tab w:val="left" w:pos="1985"/>
        </w:tabs>
        <w:ind w:left="2268" w:hanging="1134"/>
      </w:pPr>
      <w:r w:rsidRPr="00592C7A">
        <w:rPr>
          <w:noProof/>
          <w:lang w:eastAsia="ja-JP"/>
        </w:rPr>
        <w:drawing>
          <wp:inline distT="0" distB="0" distL="0" distR="0" wp14:anchorId="645E894A" wp14:editId="19C5CF6D">
            <wp:extent cx="4621669" cy="2018581"/>
            <wp:effectExtent l="0" t="0" r="7620" b="1270"/>
            <wp:docPr id="10" name="Picture 56" descr="LabelPic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abelPicRepo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9766" cy="2026485"/>
                    </a:xfrm>
                    <a:prstGeom prst="rect">
                      <a:avLst/>
                    </a:prstGeom>
                    <a:noFill/>
                    <a:ln>
                      <a:noFill/>
                    </a:ln>
                  </pic:spPr>
                </pic:pic>
              </a:graphicData>
            </a:graphic>
          </wp:inline>
        </w:drawing>
      </w:r>
      <w:r w:rsidR="00516E83">
        <w:t>"</w:t>
      </w:r>
    </w:p>
    <w:p w14:paraId="223F11F7" w14:textId="77777777" w:rsidR="0015205A" w:rsidRPr="00592C7A" w:rsidRDefault="0015205A" w:rsidP="00C3029A">
      <w:pPr>
        <w:widowControl w:val="0"/>
        <w:spacing w:before="240"/>
        <w:ind w:left="2268" w:right="1134" w:hanging="1134"/>
        <w:jc w:val="both"/>
        <w:rPr>
          <w:lang w:eastAsia="ja-JP"/>
        </w:rPr>
      </w:pPr>
      <w:r w:rsidRPr="00592C7A">
        <w:rPr>
          <w:i/>
          <w:iCs/>
          <w:lang w:eastAsia="ja-JP"/>
        </w:rPr>
        <w:t xml:space="preserve">Paragraphs 6.2. to 6.3., </w:t>
      </w:r>
      <w:r w:rsidRPr="00592C7A">
        <w:rPr>
          <w:lang w:eastAsia="ja-JP"/>
        </w:rPr>
        <w:t xml:space="preserve">amend to read: </w:t>
      </w:r>
    </w:p>
    <w:p w14:paraId="68A0FA28" w14:textId="13229F93" w:rsidR="0015205A" w:rsidRPr="00C13A2D" w:rsidRDefault="00516E83" w:rsidP="0015205A">
      <w:pPr>
        <w:pStyle w:val="SingleTxtG"/>
        <w:spacing w:before="120"/>
        <w:ind w:left="2268" w:hanging="1134"/>
        <w:rPr>
          <w:bCs/>
        </w:rPr>
      </w:pPr>
      <w:r>
        <w:t>"</w:t>
      </w:r>
      <w:r w:rsidR="0015205A" w:rsidRPr="00592C7A">
        <w:t>6.2.</w:t>
      </w:r>
      <w:r w:rsidR="0015205A" w:rsidRPr="00592C7A">
        <w:tab/>
        <w:t>A vehicle body in white including at least the seat to be tested and all necessary seat and head restraint equipment</w:t>
      </w:r>
      <w:r w:rsidR="0015205A" w:rsidRPr="00592C7A">
        <w:rPr>
          <w:rFonts w:eastAsia="MS Gothic"/>
        </w:rPr>
        <w:t xml:space="preserve"> as well as all necessary equipment</w:t>
      </w:r>
      <w:r w:rsidR="0015205A" w:rsidRPr="00592C7A">
        <w:rPr>
          <w:rFonts w:eastAsia="MS Gothic"/>
          <w:b/>
        </w:rPr>
        <w:t xml:space="preserve"> </w:t>
      </w:r>
      <w:r w:rsidR="0015205A" w:rsidRPr="00C13A2D">
        <w:rPr>
          <w:rFonts w:eastAsia="MS Gothic"/>
          <w:bCs/>
        </w:rPr>
        <w:t>for the activation of dynamic head restraints.</w:t>
      </w:r>
      <w:r w:rsidR="0015205A" w:rsidRPr="00C13A2D">
        <w:rPr>
          <w:bCs/>
        </w:rPr>
        <w:t xml:space="preserve"> Where a manufacturer requests, a seat belt, equivalent to that used in the vehicle, and its anchorages may be used.</w:t>
      </w:r>
      <w:r w:rsidR="0015205A" w:rsidRPr="00C13A2D">
        <w:rPr>
          <w:bCs/>
          <w:lang w:eastAsia="ja-JP"/>
        </w:rPr>
        <w:t xml:space="preserve">  </w:t>
      </w:r>
    </w:p>
    <w:p w14:paraId="02A9D10A" w14:textId="32508FB6" w:rsidR="0015205A" w:rsidRPr="00C13A2D" w:rsidRDefault="0015205A" w:rsidP="0015205A">
      <w:pPr>
        <w:ind w:left="2268" w:right="1134" w:hanging="1134"/>
        <w:jc w:val="both"/>
        <w:rPr>
          <w:rFonts w:eastAsia="MS Gothic"/>
          <w:bCs/>
        </w:rPr>
      </w:pPr>
      <w:r w:rsidRPr="00C13A2D">
        <w:rPr>
          <w:bCs/>
        </w:rPr>
        <w:t>6.3.</w:t>
      </w:r>
      <w:r w:rsidRPr="00C13A2D">
        <w:rPr>
          <w:bCs/>
        </w:rPr>
        <w:tab/>
      </w:r>
      <w:r w:rsidRPr="00C13A2D">
        <w:rPr>
          <w:rFonts w:eastAsia="MS Gothic"/>
          <w:bCs/>
        </w:rPr>
        <w:t>Where the performance of the seat is assessed independent of the vehicle, a</w:t>
      </w:r>
      <w:r w:rsidRPr="00C13A2D">
        <w:rPr>
          <w:bCs/>
        </w:rPr>
        <w:t xml:space="preserve"> seat equipped with its head restraint and all necessary attachment hardware, as well as all necessary equipment for the activation of dynamic head restraints. </w:t>
      </w:r>
      <w:r w:rsidRPr="00C13A2D">
        <w:rPr>
          <w:rFonts w:eastAsia="MS Gothic"/>
          <w:bCs/>
        </w:rPr>
        <w:t>Where a manufacturer requests, a seat belt, equivalent of that used in the vehicle, and its anchorages may be used.</w:t>
      </w:r>
      <w:r w:rsidR="00516E83" w:rsidRPr="00E4399F">
        <w:rPr>
          <w:rFonts w:eastAsia="MS Gothic"/>
          <w:bCs/>
        </w:rPr>
        <w:t>"</w:t>
      </w:r>
    </w:p>
    <w:p w14:paraId="47C50D74" w14:textId="77777777" w:rsidR="0015205A" w:rsidRPr="00592C7A" w:rsidRDefault="0015205A" w:rsidP="0015205A">
      <w:pPr>
        <w:pStyle w:val="HChG"/>
        <w:rPr>
          <w:b w:val="0"/>
          <w:bCs/>
          <w:sz w:val="20"/>
          <w:lang w:eastAsia="ja-JP"/>
        </w:rPr>
      </w:pPr>
      <w:bookmarkStart w:id="25" w:name="_Hlk19027458"/>
      <w:r w:rsidRPr="00592C7A">
        <w:rPr>
          <w:b w:val="0"/>
          <w:bCs/>
          <w:i/>
          <w:iCs/>
          <w:sz w:val="20"/>
          <w:lang w:eastAsia="ja-JP"/>
        </w:rPr>
        <w:t xml:space="preserve">Annex 1, </w:t>
      </w:r>
      <w:r w:rsidRPr="00592C7A">
        <w:rPr>
          <w:b w:val="0"/>
          <w:bCs/>
          <w:sz w:val="20"/>
          <w:lang w:eastAsia="ja-JP"/>
        </w:rPr>
        <w:t>amend to read:</w:t>
      </w:r>
      <w:bookmarkEnd w:id="25"/>
    </w:p>
    <w:p w14:paraId="6DA1E40C" w14:textId="77777777" w:rsidR="0015205A" w:rsidRPr="00592C7A" w:rsidRDefault="0015205A" w:rsidP="0015205A">
      <w:pPr>
        <w:pStyle w:val="HChG"/>
        <w:rPr>
          <w:lang w:eastAsia="ja-JP"/>
        </w:rPr>
      </w:pPr>
      <w:r w:rsidRPr="00592C7A">
        <w:t>"Annex 1</w:t>
      </w:r>
    </w:p>
    <w:p w14:paraId="76B68715" w14:textId="10F02EF3" w:rsidR="0015205A" w:rsidRPr="00592C7A" w:rsidRDefault="0015205A" w:rsidP="0015205A">
      <w:pPr>
        <w:pStyle w:val="HChG"/>
        <w:ind w:firstLine="0"/>
        <w:rPr>
          <w:bCs/>
        </w:rPr>
      </w:pPr>
      <w:r w:rsidRPr="00592C7A">
        <w:rPr>
          <w:bCs/>
        </w:rPr>
        <w:t>Height measurement test procedure</w:t>
      </w:r>
    </w:p>
    <w:p w14:paraId="53693207" w14:textId="77777777" w:rsidR="0015205A" w:rsidRPr="00592C7A" w:rsidRDefault="0015205A" w:rsidP="0015205A">
      <w:pPr>
        <w:pStyle w:val="SingleTxtG"/>
        <w:ind w:left="2268" w:hanging="1134"/>
      </w:pPr>
      <w:r w:rsidRPr="00592C7A">
        <w:t>1.</w:t>
      </w:r>
      <w:r w:rsidRPr="00592C7A">
        <w:tab/>
        <w:t>Purpose</w:t>
      </w:r>
    </w:p>
    <w:p w14:paraId="05B12B0F" w14:textId="1EFDEA9F" w:rsidR="0015205A" w:rsidRPr="00592C7A" w:rsidRDefault="0015205A" w:rsidP="0015205A">
      <w:pPr>
        <w:pStyle w:val="SingleTxtG"/>
        <w:ind w:left="2268"/>
      </w:pPr>
      <w:r w:rsidRPr="00592C7A">
        <w:t>The purpose of this test procedure is to demonstrate compliance with the height requirements described in paragraph 5.1.1. of this Regulation.</w:t>
      </w:r>
    </w:p>
    <w:p w14:paraId="78CDA33B" w14:textId="77777777" w:rsidR="0015205A" w:rsidRPr="00592C7A" w:rsidRDefault="0015205A" w:rsidP="0015205A">
      <w:pPr>
        <w:pStyle w:val="SingleTxtG"/>
        <w:ind w:left="2268" w:hanging="1134"/>
      </w:pPr>
      <w:r w:rsidRPr="00592C7A">
        <w:t>2.</w:t>
      </w:r>
      <w:r w:rsidRPr="00592C7A">
        <w:tab/>
        <w:t>Procedure for height measurement</w:t>
      </w:r>
    </w:p>
    <w:p w14:paraId="7654A5C5" w14:textId="7EBE18D6" w:rsidR="0015205A" w:rsidRPr="00C13A2D" w:rsidRDefault="0015205A" w:rsidP="00C13A2D">
      <w:pPr>
        <w:pStyle w:val="SingleTxtG"/>
        <w:ind w:left="2268"/>
        <w:rPr>
          <w:bCs/>
        </w:rPr>
      </w:pPr>
      <w:r w:rsidRPr="00592C7A">
        <w:t xml:space="preserve">Compliance with the requirements of paragraph 5.1.1. of this Regulation is demonstrated by using the height measurement </w:t>
      </w:r>
      <w:r w:rsidRPr="00C13A2D">
        <w:rPr>
          <w:bCs/>
        </w:rPr>
        <w:t>procedure defined in paragraphs 2.2. and 2.3. below.</w:t>
      </w:r>
    </w:p>
    <w:p w14:paraId="28687BF1" w14:textId="77777777" w:rsidR="0015205A" w:rsidRPr="00592C7A" w:rsidRDefault="0015205A" w:rsidP="0015205A">
      <w:pPr>
        <w:tabs>
          <w:tab w:val="left" w:pos="1418"/>
        </w:tabs>
        <w:spacing w:after="120"/>
        <w:ind w:left="2268" w:right="1134" w:hanging="1134"/>
        <w:jc w:val="both"/>
      </w:pPr>
      <w:r w:rsidRPr="00592C7A">
        <w:t>2.1.</w:t>
      </w:r>
      <w:r w:rsidRPr="00592C7A">
        <w:tab/>
        <w:t>Relationship between the H-point and the R-point</w:t>
      </w:r>
    </w:p>
    <w:p w14:paraId="3FC09DEE" w14:textId="77777777" w:rsidR="0015205A" w:rsidRPr="00C13A2D" w:rsidRDefault="0015205A" w:rsidP="0015205A">
      <w:pPr>
        <w:pStyle w:val="SingleTxtG"/>
        <w:spacing w:before="120"/>
        <w:ind w:left="2268"/>
        <w:rPr>
          <w:bCs/>
        </w:rPr>
      </w:pPr>
      <w:r w:rsidRPr="00C13A2D">
        <w:rPr>
          <w:bCs/>
        </w:rPr>
        <w:t>The seat is adjusted such that its H-point coincides with the R-point; if the seat back is adjustable, it shall be at the seat back inclination corresponding to the design torso angle; the relationship between the H-point and the R-point shall be in accordance with the requirements of Annex 4, paragraph 2.2.1.</w:t>
      </w:r>
    </w:p>
    <w:p w14:paraId="5B777C24" w14:textId="77777777" w:rsidR="0015205A" w:rsidRPr="00C13A2D" w:rsidRDefault="0015205A" w:rsidP="0015205A">
      <w:pPr>
        <w:spacing w:before="120"/>
        <w:ind w:left="2268" w:right="1134"/>
        <w:jc w:val="both"/>
        <w:rPr>
          <w:bCs/>
          <w:u w:val="single"/>
        </w:rPr>
      </w:pPr>
      <w:r w:rsidRPr="00C13A2D">
        <w:rPr>
          <w:bCs/>
        </w:rPr>
        <w:t>If, elsewhere during head restraint testing, the H-point and/or actual torso angle have not been found in accordance with Annex 4, paragraph 2.1.1. but consequently paragraph 2.1.3. or paragraph 2.1.4. of Annex 4 have been applied, then the check on the relationship shall not be repeated for the height measurement.</w:t>
      </w:r>
    </w:p>
    <w:p w14:paraId="11E25243" w14:textId="77777777" w:rsidR="0015205A" w:rsidRPr="00592C7A" w:rsidRDefault="0015205A" w:rsidP="0015205A">
      <w:pPr>
        <w:pStyle w:val="SingleTxtG"/>
        <w:spacing w:before="120"/>
        <w:ind w:left="2268" w:right="850" w:hanging="1134"/>
      </w:pPr>
      <w:r w:rsidRPr="00592C7A">
        <w:t>2.2.</w:t>
      </w:r>
      <w:r w:rsidRPr="00592C7A">
        <w:tab/>
        <w:t>Height measuring apparatus</w:t>
      </w:r>
    </w:p>
    <w:p w14:paraId="0107FE11" w14:textId="719A6595" w:rsidR="0015205A" w:rsidRPr="003C149D" w:rsidRDefault="0015205A" w:rsidP="003C149D">
      <w:pPr>
        <w:pStyle w:val="BodyText"/>
        <w:widowControl w:val="0"/>
        <w:tabs>
          <w:tab w:val="left" w:pos="141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ind w:left="2268" w:right="851" w:hanging="1134"/>
        <w:jc w:val="both"/>
      </w:pPr>
      <w:r w:rsidRPr="00592C7A">
        <w:tab/>
      </w:r>
      <w:r w:rsidRPr="00592C7A">
        <w:tab/>
      </w:r>
      <w:r w:rsidRPr="003C149D">
        <w:t>The height measurement</w:t>
      </w:r>
      <w:r w:rsidR="003C149D" w:rsidRPr="003C149D">
        <w:t xml:space="preserve"> </w:t>
      </w:r>
      <w:r w:rsidRPr="003C149D">
        <w:t>shall be based on the</w:t>
      </w:r>
      <w:r w:rsidRPr="003C149D">
        <w:rPr>
          <w:lang w:eastAsia="zh-TW"/>
        </w:rPr>
        <w:t xml:space="preserve"> use of an apparatus that facilitates </w:t>
      </w:r>
      <w:r w:rsidRPr="003C149D">
        <w:rPr>
          <w:lang w:eastAsia="zh-TW"/>
        </w:rPr>
        <w:lastRenderedPageBreak/>
        <w:t>the measurement of coordinates.</w:t>
      </w:r>
    </w:p>
    <w:p w14:paraId="2AAA77B7" w14:textId="090F9910" w:rsidR="0015205A" w:rsidRPr="00592C7A" w:rsidRDefault="0015205A" w:rsidP="0015205A">
      <w:pPr>
        <w:ind w:left="2268" w:hanging="1134"/>
        <w:jc w:val="both"/>
        <w:rPr>
          <w:strike/>
        </w:rPr>
      </w:pPr>
      <w:r w:rsidRPr="00592C7A">
        <w:t>2.3.</w:t>
      </w:r>
      <w:r w:rsidRPr="00592C7A">
        <w:tab/>
        <w:t>Height measurement</w:t>
      </w:r>
    </w:p>
    <w:p w14:paraId="68BF8165" w14:textId="77777777" w:rsidR="0015205A" w:rsidRPr="003C149D" w:rsidRDefault="0015205A" w:rsidP="0015205A">
      <w:pPr>
        <w:pStyle w:val="SingleTxtG"/>
        <w:spacing w:before="120"/>
        <w:ind w:left="2268"/>
        <w:rPr>
          <w:bCs/>
        </w:rPr>
      </w:pPr>
      <w:r w:rsidRPr="003C149D">
        <w:rPr>
          <w:bCs/>
        </w:rPr>
        <w:t>All measurements shall be taken in the median longitudinal plane of the designated seating position.</w:t>
      </w:r>
    </w:p>
    <w:p w14:paraId="100F108F" w14:textId="74BD8737" w:rsidR="0015205A" w:rsidRPr="003C149D" w:rsidRDefault="0015205A" w:rsidP="003C149D">
      <w:pPr>
        <w:tabs>
          <w:tab w:val="left" w:pos="1418"/>
        </w:tabs>
        <w:spacing w:after="120"/>
        <w:ind w:left="2268" w:right="851" w:hanging="1134"/>
        <w:jc w:val="both"/>
        <w:rPr>
          <w:bCs/>
          <w:strike/>
        </w:rPr>
      </w:pPr>
      <w:r w:rsidRPr="003C149D">
        <w:rPr>
          <w:bCs/>
        </w:rPr>
        <w:t>2.3.1.</w:t>
      </w:r>
      <w:r w:rsidRPr="003C149D">
        <w:rPr>
          <w:bCs/>
        </w:rPr>
        <w:tab/>
        <w:t>Determination of contact point (CP) (see Figure 1-1)</w:t>
      </w:r>
    </w:p>
    <w:p w14:paraId="2CFB0429" w14:textId="77777777" w:rsidR="0015205A" w:rsidRPr="003C149D" w:rsidRDefault="0015205A" w:rsidP="0015205A">
      <w:pPr>
        <w:tabs>
          <w:tab w:val="left" w:pos="3360"/>
        </w:tabs>
        <w:spacing w:before="120" w:after="120"/>
        <w:ind w:left="2268" w:right="851"/>
        <w:jc w:val="both"/>
        <w:rPr>
          <w:bCs/>
        </w:rPr>
      </w:pPr>
      <w:r w:rsidRPr="003C149D">
        <w:rPr>
          <w:bCs/>
        </w:rPr>
        <w:t>Adjust the head restraint to the position intended for use by the mid-sized male</w:t>
      </w:r>
      <w:r w:rsidRPr="003C149D">
        <w:rPr>
          <w:rStyle w:val="FootnoteReference"/>
          <w:bCs/>
        </w:rPr>
        <w:footnoteReference w:customMarkFollows="1" w:id="5"/>
        <w:t>1</w:t>
      </w:r>
      <w:r w:rsidRPr="003C149D">
        <w:rPr>
          <w:bCs/>
        </w:rPr>
        <w:t>, as specified by the manufacturer. In the absence of any specification, the head restraint shall be adjusted as close as possible to the mid-position. If two positions of adjustment are equidistant from the mid-position, the head restraint shall be adjusted to the higher of the mid-position and/or rear of the mid-position.</w:t>
      </w:r>
    </w:p>
    <w:p w14:paraId="34DB53F0" w14:textId="77777777" w:rsidR="0015205A" w:rsidRPr="003C149D" w:rsidRDefault="0015205A" w:rsidP="0015205A">
      <w:pPr>
        <w:tabs>
          <w:tab w:val="left" w:pos="3360"/>
        </w:tabs>
        <w:spacing w:before="120" w:after="120"/>
        <w:ind w:left="2268" w:right="851"/>
        <w:jc w:val="both"/>
        <w:rPr>
          <w:bCs/>
        </w:rPr>
      </w:pPr>
      <w:r w:rsidRPr="003C149D">
        <w:rPr>
          <w:bCs/>
        </w:rPr>
        <w:t>For head restraints not adjustable for height, the fixed position shall be used.</w:t>
      </w:r>
    </w:p>
    <w:p w14:paraId="5D2FFD1F" w14:textId="77777777" w:rsidR="0015205A" w:rsidRPr="003C149D" w:rsidRDefault="0015205A" w:rsidP="0015205A">
      <w:pPr>
        <w:tabs>
          <w:tab w:val="left" w:pos="1418"/>
          <w:tab w:val="left" w:pos="3360"/>
        </w:tabs>
        <w:spacing w:before="120" w:after="120"/>
        <w:ind w:left="2268" w:right="851"/>
        <w:jc w:val="both"/>
        <w:rPr>
          <w:bCs/>
        </w:rPr>
      </w:pPr>
      <w:r w:rsidRPr="003C149D">
        <w:rPr>
          <w:bCs/>
        </w:rPr>
        <w:t>If there is only one in-use position, this shall be treated as a head restraint which is not adjustable for height.</w:t>
      </w:r>
    </w:p>
    <w:p w14:paraId="150E6D6C" w14:textId="77777777" w:rsidR="0015205A" w:rsidRPr="003C149D" w:rsidRDefault="0015205A" w:rsidP="0015205A">
      <w:pPr>
        <w:tabs>
          <w:tab w:val="left" w:pos="1418"/>
          <w:tab w:val="left" w:pos="3360"/>
        </w:tabs>
        <w:spacing w:before="120" w:after="120"/>
        <w:ind w:left="2268" w:right="851"/>
        <w:jc w:val="both"/>
        <w:rPr>
          <w:bCs/>
        </w:rPr>
      </w:pPr>
      <w:r w:rsidRPr="003C149D">
        <w:rPr>
          <w:bCs/>
        </w:rPr>
        <w:t xml:space="preserve">The CP is defined as the intersection of a horizontal line, on the height of the Z-coordinate of the back-of-head of the mid-sized male (as given in table 1), with the front surface of the head restraint as indicated in Figure 1-1. </w:t>
      </w:r>
    </w:p>
    <w:p w14:paraId="658895EF" w14:textId="77777777" w:rsidR="0015205A" w:rsidRPr="003C149D" w:rsidRDefault="0015205A" w:rsidP="0015205A">
      <w:pPr>
        <w:tabs>
          <w:tab w:val="left" w:pos="1418"/>
          <w:tab w:val="left" w:pos="3360"/>
        </w:tabs>
        <w:spacing w:before="120" w:after="120"/>
        <w:ind w:left="2268" w:right="851"/>
        <w:jc w:val="both"/>
        <w:rPr>
          <w:bCs/>
          <w:i/>
        </w:rPr>
      </w:pPr>
      <w:r w:rsidRPr="003C149D">
        <w:rPr>
          <w:bCs/>
        </w:rPr>
        <w:t>Once established, the point CP is a virtual seat reference point (x and z coordinates).</w:t>
      </w:r>
    </w:p>
    <w:p w14:paraId="43ECD986" w14:textId="77777777" w:rsidR="0015205A" w:rsidRPr="003C149D" w:rsidRDefault="0015205A" w:rsidP="0015205A">
      <w:pPr>
        <w:tabs>
          <w:tab w:val="left" w:pos="1440"/>
        </w:tabs>
        <w:spacing w:before="120" w:after="120"/>
        <w:ind w:left="2268" w:right="851"/>
        <w:jc w:val="both"/>
        <w:rPr>
          <w:bCs/>
        </w:rPr>
      </w:pPr>
      <w:r w:rsidRPr="003C149D">
        <w:rPr>
          <w:bCs/>
        </w:rPr>
        <w:t>Where CP cannot be determined because the horizontal line through the back-of-head of the mid-sized male is located above the head restraint, the head restraint must be raised to the next locking position to enable the determination of point CP.</w:t>
      </w:r>
    </w:p>
    <w:p w14:paraId="7061D280" w14:textId="77777777" w:rsidR="0015205A" w:rsidRPr="003C149D" w:rsidRDefault="0015205A" w:rsidP="0015205A">
      <w:pPr>
        <w:tabs>
          <w:tab w:val="left" w:pos="1440"/>
        </w:tabs>
        <w:spacing w:before="120" w:after="120"/>
        <w:ind w:left="2268" w:right="851"/>
        <w:jc w:val="both"/>
        <w:rPr>
          <w:bCs/>
        </w:rPr>
      </w:pPr>
      <w:r w:rsidRPr="003C149D">
        <w:rPr>
          <w:bCs/>
        </w:rPr>
        <w:t>In the instance where this will not produce a point of intersection, the CP will be designated at the horizontal top of the head restraint. The horizontal top of the head restraint being defined as the uppermost point on the head restraint, which is determined by lowering a horizontal line in the median longitudinal plane of the designated seating position until it touches the head restraint (see Figure 1-4). Where more points are located at the same height, the longitudinally forward most point of the horizontal top of the head restraint is designated as CP.</w:t>
      </w:r>
    </w:p>
    <w:p w14:paraId="73D57D1F" w14:textId="77777777" w:rsidR="0015205A" w:rsidRPr="003C149D" w:rsidRDefault="0015205A" w:rsidP="0015205A">
      <w:pPr>
        <w:pStyle w:val="SingleTxtG"/>
        <w:ind w:left="2268"/>
        <w:rPr>
          <w:bCs/>
          <w:i/>
        </w:rPr>
      </w:pPr>
      <w:r w:rsidRPr="003C149D">
        <w:rPr>
          <w:bCs/>
          <w:i/>
        </w:rPr>
        <w:t xml:space="preserve">Note: </w:t>
      </w:r>
      <w:r w:rsidRPr="003C149D">
        <w:rPr>
          <w:bCs/>
        </w:rPr>
        <w:t>This paragraph 2.3.1. describes only CP.</w:t>
      </w:r>
    </w:p>
    <w:p w14:paraId="602DFB95" w14:textId="77777777" w:rsidR="0015205A" w:rsidRPr="003C149D" w:rsidRDefault="0015205A" w:rsidP="0015205A">
      <w:pPr>
        <w:ind w:left="2268" w:right="850"/>
        <w:jc w:val="both"/>
        <w:rPr>
          <w:bCs/>
        </w:rPr>
      </w:pPr>
      <w:r w:rsidRPr="003C149D">
        <w:rPr>
          <w:bCs/>
        </w:rPr>
        <w:t>Where CP cannot be determined because the horizontal line through the back-of-head of the mid-sized male is on the level of a gap within the head restraint, CP will be determined using a 165 mm diameter sphere with its centre at the same height level as the horizontal line through the back-of-head of a mid-sized male.</w:t>
      </w:r>
    </w:p>
    <w:p w14:paraId="5F195D91" w14:textId="77777777" w:rsidR="0015205A" w:rsidRPr="003C149D" w:rsidRDefault="0015205A" w:rsidP="0015205A">
      <w:pPr>
        <w:spacing w:after="120"/>
        <w:ind w:left="2268" w:right="851"/>
        <w:jc w:val="both"/>
        <w:rPr>
          <w:bCs/>
        </w:rPr>
      </w:pPr>
      <w:r w:rsidRPr="003C149D">
        <w:rPr>
          <w:bCs/>
        </w:rPr>
        <w:t xml:space="preserve">When the sphere is making first contact with the head restraint, the CP is designated as the rearmost point of the sphere in the gap area (see </w:t>
      </w:r>
      <w:r w:rsidRPr="003C149D">
        <w:rPr>
          <w:bCs/>
        </w:rPr>
        <w:br/>
        <w:t>Figure 1-5).</w:t>
      </w:r>
    </w:p>
    <w:p w14:paraId="087A97FE" w14:textId="22CEC122" w:rsidR="0015205A" w:rsidRPr="003C149D" w:rsidRDefault="0015205A" w:rsidP="003C149D">
      <w:pPr>
        <w:spacing w:before="120" w:after="120"/>
        <w:ind w:left="2268" w:right="850" w:hanging="1134"/>
        <w:jc w:val="both"/>
        <w:rPr>
          <w:bCs/>
          <w:strike/>
        </w:rPr>
      </w:pPr>
      <w:r w:rsidRPr="00592C7A">
        <w:t>2.3.2.</w:t>
      </w:r>
      <w:r w:rsidRPr="00592C7A">
        <w:tab/>
      </w:r>
      <w:r w:rsidRPr="003C149D">
        <w:rPr>
          <w:bCs/>
        </w:rPr>
        <w:t>Determination of intersection point IP</w:t>
      </w:r>
    </w:p>
    <w:p w14:paraId="6225A7BD" w14:textId="77777777" w:rsidR="0015205A" w:rsidRPr="003C149D" w:rsidRDefault="0015205A" w:rsidP="0015205A">
      <w:pPr>
        <w:ind w:left="2268" w:right="850" w:firstLine="7"/>
        <w:jc w:val="both"/>
        <w:rPr>
          <w:bCs/>
        </w:rPr>
      </w:pPr>
      <w:r w:rsidRPr="003C149D">
        <w:rPr>
          <w:bCs/>
        </w:rPr>
        <w:t>Adjust the head restraint to the uppermost position. If the head restraint is tiltable or adjustable fore-and-aft, the tilt and fore-and-aft adjustment used for the determination of CP will be kept.</w:t>
      </w:r>
    </w:p>
    <w:p w14:paraId="59A0EDE7" w14:textId="77777777" w:rsidR="0015205A" w:rsidRPr="003C149D" w:rsidRDefault="0015205A" w:rsidP="0015205A">
      <w:pPr>
        <w:tabs>
          <w:tab w:val="left" w:pos="1418"/>
        </w:tabs>
        <w:spacing w:before="120" w:after="120"/>
        <w:ind w:left="2268" w:right="850" w:firstLine="6"/>
        <w:jc w:val="both"/>
        <w:rPr>
          <w:bCs/>
        </w:rPr>
      </w:pPr>
      <w:r w:rsidRPr="003C149D">
        <w:rPr>
          <w:bCs/>
        </w:rPr>
        <w:t>The IP is determined on the front surface of the head restraint as the intersection with a vertical line rearwards of CP (see Figure 1-2) at the "distance x" (as given in table 1).</w:t>
      </w:r>
    </w:p>
    <w:p w14:paraId="0DD39482" w14:textId="77777777" w:rsidR="0015205A" w:rsidRPr="003C149D" w:rsidRDefault="0015205A" w:rsidP="0015205A">
      <w:pPr>
        <w:tabs>
          <w:tab w:val="left" w:pos="1418"/>
          <w:tab w:val="left" w:pos="2040"/>
        </w:tabs>
        <w:ind w:left="2268" w:right="850" w:firstLine="7"/>
        <w:jc w:val="both"/>
        <w:rPr>
          <w:bCs/>
          <w:i/>
        </w:rPr>
      </w:pPr>
      <w:r w:rsidRPr="003C149D">
        <w:rPr>
          <w:bCs/>
        </w:rPr>
        <w:t>Where the IP would be located rearwards of the horizontal top of the head restraint, the IP will be designated at the horizontal top of the head restraint (see Figure 1-4).</w:t>
      </w:r>
    </w:p>
    <w:p w14:paraId="08F4EDB0" w14:textId="77777777" w:rsidR="0015205A" w:rsidRPr="003C149D" w:rsidRDefault="0015205A" w:rsidP="0015205A">
      <w:pPr>
        <w:spacing w:before="120" w:after="120"/>
        <w:ind w:left="2268" w:right="850"/>
        <w:rPr>
          <w:bCs/>
          <w:i/>
        </w:rPr>
      </w:pPr>
      <w:r w:rsidRPr="003C149D">
        <w:rPr>
          <w:bCs/>
          <w:i/>
        </w:rPr>
        <w:lastRenderedPageBreak/>
        <w:t>Note</w:t>
      </w:r>
      <w:r w:rsidRPr="003C149D">
        <w:rPr>
          <w:bCs/>
        </w:rPr>
        <w:t>: consider all references to "horizontal top" for similar solution.</w:t>
      </w:r>
    </w:p>
    <w:p w14:paraId="374F1DBA" w14:textId="33DF7AFE" w:rsidR="0015205A" w:rsidRPr="003C149D" w:rsidRDefault="0015205A" w:rsidP="0015205A">
      <w:pPr>
        <w:spacing w:before="120" w:after="120"/>
        <w:ind w:left="2268" w:right="850"/>
        <w:jc w:val="both"/>
        <w:rPr>
          <w:bCs/>
        </w:rPr>
      </w:pPr>
      <w:r w:rsidRPr="003C149D">
        <w:rPr>
          <w:bCs/>
        </w:rPr>
        <w:t xml:space="preserve">Where the CP is designated at the horizontal top of the head restraint in paragraph 2.3.1. of </w:t>
      </w:r>
      <w:r w:rsidR="0062385C">
        <w:rPr>
          <w:bCs/>
        </w:rPr>
        <w:t>this annex</w:t>
      </w:r>
      <w:r w:rsidRPr="003C149D">
        <w:rPr>
          <w:bCs/>
        </w:rPr>
        <w:t xml:space="preserve">, and there is no existing point of the IP on the head restraint surface, the IP shall be also designated on the horizontal top of the head restraint as determined in accordance with paragraph 2.3.1. of </w:t>
      </w:r>
      <w:r w:rsidR="0062385C">
        <w:rPr>
          <w:bCs/>
        </w:rPr>
        <w:t>this annex</w:t>
      </w:r>
      <w:r w:rsidRPr="003C149D">
        <w:rPr>
          <w:bCs/>
        </w:rPr>
        <w:t>.</w:t>
      </w:r>
    </w:p>
    <w:p w14:paraId="71344986" w14:textId="77777777" w:rsidR="0015205A" w:rsidRPr="003C149D" w:rsidRDefault="0015205A" w:rsidP="0015205A">
      <w:pPr>
        <w:spacing w:before="120" w:after="120"/>
        <w:ind w:left="2268" w:right="850"/>
        <w:jc w:val="both"/>
        <w:rPr>
          <w:bCs/>
        </w:rPr>
      </w:pPr>
      <w:r w:rsidRPr="003C149D">
        <w:rPr>
          <w:bCs/>
        </w:rPr>
        <w:t>The determined "IP" will be kept in any adjustment position.</w:t>
      </w:r>
    </w:p>
    <w:p w14:paraId="7DF59B87" w14:textId="77777777" w:rsidR="0015205A" w:rsidRPr="003C149D" w:rsidRDefault="0015205A" w:rsidP="0015205A">
      <w:pPr>
        <w:spacing w:before="120" w:after="120"/>
        <w:ind w:left="2268" w:right="850"/>
        <w:jc w:val="both"/>
        <w:rPr>
          <w:bCs/>
        </w:rPr>
      </w:pPr>
      <w:r w:rsidRPr="003C149D">
        <w:rPr>
          <w:bCs/>
        </w:rPr>
        <w:t>For head restraints not adjustable for height, the IP is to be determined in the fixed position.</w:t>
      </w:r>
    </w:p>
    <w:p w14:paraId="525C8201" w14:textId="70D3F88F" w:rsidR="0015205A" w:rsidRPr="003C149D" w:rsidRDefault="003C149D" w:rsidP="003C149D">
      <w:pPr>
        <w:keepNext/>
        <w:tabs>
          <w:tab w:val="left" w:pos="1134"/>
        </w:tabs>
        <w:spacing w:before="120" w:after="120"/>
        <w:ind w:right="851"/>
        <w:jc w:val="both"/>
        <w:rPr>
          <w:bCs/>
        </w:rPr>
      </w:pPr>
      <w:r>
        <w:rPr>
          <w:b/>
        </w:rPr>
        <w:tab/>
      </w:r>
      <w:r w:rsidR="0015205A" w:rsidRPr="003C149D">
        <w:rPr>
          <w:bCs/>
        </w:rPr>
        <w:t>Table 1</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644"/>
        <w:gridCol w:w="1766"/>
        <w:gridCol w:w="1972"/>
        <w:gridCol w:w="1679"/>
        <w:gridCol w:w="1309"/>
      </w:tblGrid>
      <w:tr w:rsidR="0015205A" w:rsidRPr="003C149D" w14:paraId="504FFB3C" w14:textId="77777777" w:rsidTr="0015205A">
        <w:trPr>
          <w:tblHeader/>
        </w:trPr>
        <w:tc>
          <w:tcPr>
            <w:tcW w:w="7370" w:type="dxa"/>
            <w:gridSpan w:val="5"/>
            <w:tcBorders>
              <w:top w:val="single" w:sz="4" w:space="0" w:color="auto"/>
              <w:bottom w:val="single" w:sz="12" w:space="0" w:color="auto"/>
            </w:tcBorders>
            <w:shd w:val="clear" w:color="auto" w:fill="auto"/>
            <w:vAlign w:val="bottom"/>
          </w:tcPr>
          <w:p w14:paraId="41F432DC" w14:textId="77777777" w:rsidR="0015205A" w:rsidRPr="003C149D" w:rsidRDefault="0015205A" w:rsidP="0015205A">
            <w:pPr>
              <w:suppressAutoHyphens w:val="0"/>
              <w:spacing w:before="80" w:after="80" w:line="200" w:lineRule="exact"/>
              <w:ind w:right="113"/>
              <w:rPr>
                <w:bCs/>
                <w:i/>
                <w:sz w:val="16"/>
              </w:rPr>
            </w:pPr>
            <w:r w:rsidRPr="003C149D">
              <w:rPr>
                <w:bCs/>
                <w:i/>
                <w:sz w:val="16"/>
              </w:rPr>
              <w:t>Head position table</w:t>
            </w:r>
            <w:r w:rsidRPr="003C149D">
              <w:rPr>
                <w:bCs/>
                <w:i/>
                <w:sz w:val="16"/>
              </w:rPr>
              <w:br/>
              <w:t xml:space="preserve">Location of the back-of-head of two designated males in automotive posture </w:t>
            </w:r>
            <w:r w:rsidRPr="003C149D">
              <w:rPr>
                <w:bCs/>
                <w:i/>
                <w:sz w:val="16"/>
              </w:rPr>
              <w:br/>
              <w:t xml:space="preserve">with respect to the R-point at several design torso angles, </w:t>
            </w:r>
            <w:r w:rsidRPr="003C149D">
              <w:rPr>
                <w:bCs/>
                <w:i/>
                <w:sz w:val="16"/>
              </w:rPr>
              <w:br/>
              <w:t>and their in-between "distance x"</w:t>
            </w:r>
          </w:p>
        </w:tc>
      </w:tr>
      <w:tr w:rsidR="0015205A" w:rsidRPr="003C149D" w14:paraId="66055979" w14:textId="77777777" w:rsidTr="0015205A">
        <w:trPr>
          <w:trHeight w:val="1335"/>
        </w:trPr>
        <w:tc>
          <w:tcPr>
            <w:tcW w:w="644" w:type="dxa"/>
            <w:tcBorders>
              <w:top w:val="single" w:sz="12" w:space="0" w:color="auto"/>
            </w:tcBorders>
            <w:shd w:val="clear" w:color="auto" w:fill="auto"/>
          </w:tcPr>
          <w:p w14:paraId="27661A6B" w14:textId="77777777" w:rsidR="0015205A" w:rsidRPr="003C149D" w:rsidRDefault="0015205A" w:rsidP="0015205A">
            <w:pPr>
              <w:suppressAutoHyphens w:val="0"/>
              <w:spacing w:before="40" w:after="40" w:line="220" w:lineRule="exact"/>
              <w:ind w:right="113"/>
              <w:rPr>
                <w:bCs/>
                <w:sz w:val="18"/>
              </w:rPr>
            </w:pPr>
            <w:r w:rsidRPr="003C149D">
              <w:rPr>
                <w:bCs/>
                <w:sz w:val="18"/>
              </w:rPr>
              <w:t>Design torso angle</w:t>
            </w:r>
          </w:p>
        </w:tc>
        <w:tc>
          <w:tcPr>
            <w:tcW w:w="1766" w:type="dxa"/>
            <w:tcBorders>
              <w:top w:val="single" w:sz="12" w:space="0" w:color="auto"/>
            </w:tcBorders>
            <w:shd w:val="clear" w:color="auto" w:fill="auto"/>
          </w:tcPr>
          <w:p w14:paraId="13104ABF" w14:textId="77777777" w:rsidR="0015205A" w:rsidRPr="003C149D" w:rsidRDefault="0015205A" w:rsidP="0015205A">
            <w:pPr>
              <w:suppressAutoHyphens w:val="0"/>
              <w:spacing w:before="40" w:after="40" w:line="220" w:lineRule="exact"/>
              <w:ind w:right="113"/>
              <w:rPr>
                <w:bCs/>
                <w:sz w:val="18"/>
              </w:rPr>
            </w:pPr>
            <w:r w:rsidRPr="003C149D">
              <w:rPr>
                <w:bCs/>
                <w:sz w:val="18"/>
              </w:rPr>
              <w:t xml:space="preserve">X-coordinate of back-of-head calculated for the mid-sized male </w:t>
            </w:r>
          </w:p>
          <w:p w14:paraId="73104CFD" w14:textId="77777777" w:rsidR="0015205A" w:rsidRPr="003C149D" w:rsidRDefault="0015205A" w:rsidP="0015205A">
            <w:pPr>
              <w:suppressAutoHyphens w:val="0"/>
              <w:spacing w:before="40" w:after="40" w:line="220" w:lineRule="exact"/>
              <w:ind w:right="113"/>
              <w:rPr>
                <w:bCs/>
                <w:sz w:val="18"/>
              </w:rPr>
            </w:pPr>
          </w:p>
        </w:tc>
        <w:tc>
          <w:tcPr>
            <w:tcW w:w="1972" w:type="dxa"/>
            <w:tcBorders>
              <w:top w:val="single" w:sz="12" w:space="0" w:color="auto"/>
            </w:tcBorders>
            <w:shd w:val="clear" w:color="auto" w:fill="auto"/>
          </w:tcPr>
          <w:p w14:paraId="53666A50" w14:textId="77777777" w:rsidR="0015205A" w:rsidRPr="003C149D" w:rsidRDefault="0015205A" w:rsidP="0015205A">
            <w:pPr>
              <w:suppressAutoHyphens w:val="0"/>
              <w:spacing w:before="40" w:after="40" w:line="220" w:lineRule="exact"/>
              <w:ind w:right="113"/>
              <w:rPr>
                <w:bCs/>
                <w:sz w:val="18"/>
              </w:rPr>
            </w:pPr>
            <w:r w:rsidRPr="003C149D">
              <w:rPr>
                <w:bCs/>
                <w:sz w:val="18"/>
              </w:rPr>
              <w:t>Z-coordinate of back-of-head calculated for the mid-sized male</w:t>
            </w:r>
          </w:p>
          <w:p w14:paraId="1B096831" w14:textId="77777777" w:rsidR="0015205A" w:rsidRPr="003C149D" w:rsidRDefault="0015205A" w:rsidP="0015205A">
            <w:pPr>
              <w:suppressAutoHyphens w:val="0"/>
              <w:spacing w:before="40" w:after="40" w:line="220" w:lineRule="exact"/>
              <w:ind w:right="113"/>
              <w:rPr>
                <w:bCs/>
                <w:sz w:val="18"/>
              </w:rPr>
            </w:pPr>
          </w:p>
        </w:tc>
        <w:tc>
          <w:tcPr>
            <w:tcW w:w="1679" w:type="dxa"/>
            <w:tcBorders>
              <w:top w:val="single" w:sz="12" w:space="0" w:color="auto"/>
            </w:tcBorders>
            <w:shd w:val="clear" w:color="auto" w:fill="auto"/>
          </w:tcPr>
          <w:p w14:paraId="52EECD35" w14:textId="77777777" w:rsidR="0015205A" w:rsidRPr="003C149D" w:rsidRDefault="0015205A" w:rsidP="0015205A">
            <w:pPr>
              <w:suppressAutoHyphens w:val="0"/>
              <w:spacing w:before="40" w:after="40" w:line="220" w:lineRule="exact"/>
              <w:ind w:right="113"/>
              <w:rPr>
                <w:bCs/>
                <w:sz w:val="18"/>
              </w:rPr>
            </w:pPr>
            <w:r w:rsidRPr="003C149D">
              <w:rPr>
                <w:bCs/>
                <w:sz w:val="18"/>
              </w:rPr>
              <w:t xml:space="preserve">X-coordinate of back-of-head calculated for large male </w:t>
            </w:r>
            <w:r w:rsidRPr="003C149D">
              <w:rPr>
                <w:bCs/>
                <w:sz w:val="18"/>
                <w:vertAlign w:val="superscript"/>
              </w:rPr>
              <w:t>2</w:t>
            </w:r>
          </w:p>
        </w:tc>
        <w:tc>
          <w:tcPr>
            <w:tcW w:w="1309" w:type="dxa"/>
            <w:tcBorders>
              <w:top w:val="single" w:sz="12" w:space="0" w:color="auto"/>
            </w:tcBorders>
            <w:shd w:val="clear" w:color="auto" w:fill="auto"/>
          </w:tcPr>
          <w:p w14:paraId="2E4346F1" w14:textId="77777777" w:rsidR="0015205A" w:rsidRPr="003C149D" w:rsidRDefault="0015205A" w:rsidP="0015205A">
            <w:pPr>
              <w:suppressAutoHyphens w:val="0"/>
              <w:spacing w:before="40" w:after="40" w:line="220" w:lineRule="exact"/>
              <w:rPr>
                <w:bCs/>
                <w:sz w:val="18"/>
              </w:rPr>
            </w:pPr>
            <w:r w:rsidRPr="003C149D">
              <w:rPr>
                <w:bCs/>
                <w:sz w:val="18"/>
              </w:rPr>
              <w:t>"Distance x":</w:t>
            </w:r>
            <w:r w:rsidRPr="003C149D">
              <w:rPr>
                <w:bCs/>
                <w:sz w:val="18"/>
              </w:rPr>
              <w:br/>
              <w:t xml:space="preserve">distance between X-coordinates of  back-of-head of both males </w:t>
            </w:r>
          </w:p>
        </w:tc>
      </w:tr>
      <w:tr w:rsidR="0015205A" w:rsidRPr="003C149D" w14:paraId="6FD9B458" w14:textId="77777777" w:rsidTr="0015205A">
        <w:trPr>
          <w:trHeight w:val="270"/>
        </w:trPr>
        <w:tc>
          <w:tcPr>
            <w:tcW w:w="644" w:type="dxa"/>
            <w:shd w:val="clear" w:color="auto" w:fill="auto"/>
            <w:noWrap/>
          </w:tcPr>
          <w:p w14:paraId="7646738F" w14:textId="77777777" w:rsidR="0015205A" w:rsidRPr="003C149D" w:rsidRDefault="0015205A" w:rsidP="0015205A">
            <w:pPr>
              <w:suppressAutoHyphens w:val="0"/>
              <w:spacing w:before="40" w:after="40" w:line="220" w:lineRule="exact"/>
              <w:ind w:right="113"/>
              <w:rPr>
                <w:bCs/>
                <w:sz w:val="18"/>
              </w:rPr>
            </w:pPr>
            <w:r w:rsidRPr="003C149D">
              <w:rPr>
                <w:bCs/>
                <w:sz w:val="18"/>
              </w:rPr>
              <w:t> </w:t>
            </w:r>
          </w:p>
        </w:tc>
        <w:tc>
          <w:tcPr>
            <w:tcW w:w="1766" w:type="dxa"/>
            <w:shd w:val="clear" w:color="auto" w:fill="auto"/>
            <w:noWrap/>
          </w:tcPr>
          <w:p w14:paraId="07CC37C7" w14:textId="77777777" w:rsidR="0015205A" w:rsidRPr="003C149D" w:rsidRDefault="0015205A" w:rsidP="0015205A">
            <w:pPr>
              <w:suppressAutoHyphens w:val="0"/>
              <w:spacing w:before="40" w:after="40" w:line="220" w:lineRule="exact"/>
              <w:ind w:right="113"/>
              <w:rPr>
                <w:bCs/>
                <w:sz w:val="18"/>
              </w:rPr>
            </w:pPr>
            <w:r w:rsidRPr="003C149D">
              <w:rPr>
                <w:bCs/>
                <w:sz w:val="18"/>
              </w:rPr>
              <w:t>504.5*sin(design torso angle - 2.6)+71</w:t>
            </w:r>
          </w:p>
        </w:tc>
        <w:tc>
          <w:tcPr>
            <w:tcW w:w="1972" w:type="dxa"/>
            <w:shd w:val="clear" w:color="auto" w:fill="auto"/>
            <w:noWrap/>
          </w:tcPr>
          <w:p w14:paraId="40848677" w14:textId="77777777" w:rsidR="0015205A" w:rsidRPr="003C149D" w:rsidRDefault="0015205A" w:rsidP="0015205A">
            <w:pPr>
              <w:suppressAutoHyphens w:val="0"/>
              <w:spacing w:before="40" w:after="40" w:line="220" w:lineRule="exact"/>
              <w:ind w:right="113"/>
              <w:rPr>
                <w:bCs/>
                <w:sz w:val="18"/>
              </w:rPr>
            </w:pPr>
            <w:r w:rsidRPr="003C149D">
              <w:rPr>
                <w:bCs/>
                <w:sz w:val="18"/>
              </w:rPr>
              <w:t>504.5*cos(design torso</w:t>
            </w:r>
          </w:p>
          <w:p w14:paraId="37274D69" w14:textId="77777777" w:rsidR="0015205A" w:rsidRPr="003C149D" w:rsidRDefault="0015205A" w:rsidP="0015205A">
            <w:pPr>
              <w:suppressAutoHyphens w:val="0"/>
              <w:spacing w:before="40" w:after="40" w:line="220" w:lineRule="exact"/>
              <w:ind w:right="113"/>
              <w:rPr>
                <w:bCs/>
                <w:sz w:val="18"/>
              </w:rPr>
            </w:pPr>
            <w:r w:rsidRPr="003C149D">
              <w:rPr>
                <w:bCs/>
                <w:sz w:val="18"/>
              </w:rPr>
              <w:t>angle - 2.6)+203</w:t>
            </w:r>
          </w:p>
        </w:tc>
        <w:tc>
          <w:tcPr>
            <w:tcW w:w="1679" w:type="dxa"/>
            <w:shd w:val="clear" w:color="auto" w:fill="auto"/>
            <w:noWrap/>
          </w:tcPr>
          <w:p w14:paraId="79D1883D" w14:textId="77777777" w:rsidR="0015205A" w:rsidRPr="003C149D" w:rsidRDefault="0015205A" w:rsidP="0015205A">
            <w:pPr>
              <w:suppressAutoHyphens w:val="0"/>
              <w:spacing w:before="40" w:after="40" w:line="220" w:lineRule="exact"/>
              <w:ind w:right="113"/>
              <w:rPr>
                <w:bCs/>
                <w:sz w:val="18"/>
              </w:rPr>
            </w:pPr>
            <w:r w:rsidRPr="003C149D">
              <w:rPr>
                <w:bCs/>
                <w:sz w:val="18"/>
              </w:rPr>
              <w:t>593*sin(design torso</w:t>
            </w:r>
          </w:p>
          <w:p w14:paraId="766476DB" w14:textId="77777777" w:rsidR="0015205A" w:rsidRPr="003C149D" w:rsidRDefault="0015205A" w:rsidP="0015205A">
            <w:pPr>
              <w:suppressAutoHyphens w:val="0"/>
              <w:spacing w:before="40" w:after="40" w:line="220" w:lineRule="exact"/>
              <w:ind w:right="113"/>
              <w:rPr>
                <w:bCs/>
                <w:sz w:val="18"/>
              </w:rPr>
            </w:pPr>
            <w:r w:rsidRPr="003C149D">
              <w:rPr>
                <w:bCs/>
                <w:sz w:val="18"/>
              </w:rPr>
              <w:t>angle - 2.6)+76</w:t>
            </w:r>
          </w:p>
        </w:tc>
        <w:tc>
          <w:tcPr>
            <w:tcW w:w="1309" w:type="dxa"/>
            <w:shd w:val="clear" w:color="auto" w:fill="auto"/>
            <w:noWrap/>
          </w:tcPr>
          <w:p w14:paraId="0730A294" w14:textId="77777777" w:rsidR="0015205A" w:rsidRPr="003C149D" w:rsidRDefault="0015205A" w:rsidP="0015205A">
            <w:pPr>
              <w:suppressAutoHyphens w:val="0"/>
              <w:spacing w:before="40" w:after="40" w:line="220" w:lineRule="exact"/>
              <w:rPr>
                <w:bCs/>
                <w:sz w:val="18"/>
              </w:rPr>
            </w:pPr>
            <w:r w:rsidRPr="003C149D">
              <w:rPr>
                <w:bCs/>
                <w:sz w:val="18"/>
              </w:rPr>
              <w:t>88.5* sin(design torso angle-2.6)+5</w:t>
            </w:r>
          </w:p>
        </w:tc>
      </w:tr>
      <w:tr w:rsidR="0015205A" w:rsidRPr="003C149D" w14:paraId="013B51D5" w14:textId="77777777" w:rsidTr="0015205A">
        <w:trPr>
          <w:trHeight w:val="255"/>
        </w:trPr>
        <w:tc>
          <w:tcPr>
            <w:tcW w:w="644" w:type="dxa"/>
            <w:shd w:val="clear" w:color="auto" w:fill="auto"/>
            <w:noWrap/>
          </w:tcPr>
          <w:p w14:paraId="0DE89719" w14:textId="77777777" w:rsidR="0015205A" w:rsidRPr="003C149D" w:rsidRDefault="0015205A" w:rsidP="0015205A">
            <w:pPr>
              <w:suppressAutoHyphens w:val="0"/>
              <w:spacing w:before="40" w:after="40" w:line="220" w:lineRule="exact"/>
              <w:ind w:right="113"/>
              <w:rPr>
                <w:bCs/>
                <w:sz w:val="18"/>
              </w:rPr>
            </w:pPr>
            <w:r w:rsidRPr="003C149D">
              <w:rPr>
                <w:bCs/>
                <w:sz w:val="18"/>
              </w:rPr>
              <w:t>5</w:t>
            </w:r>
          </w:p>
        </w:tc>
        <w:tc>
          <w:tcPr>
            <w:tcW w:w="1766" w:type="dxa"/>
            <w:shd w:val="clear" w:color="auto" w:fill="auto"/>
            <w:noWrap/>
          </w:tcPr>
          <w:p w14:paraId="2EF948C4" w14:textId="77777777" w:rsidR="0015205A" w:rsidRPr="003C149D" w:rsidRDefault="0015205A" w:rsidP="0015205A">
            <w:pPr>
              <w:suppressAutoHyphens w:val="0"/>
              <w:spacing w:before="40" w:after="40" w:line="220" w:lineRule="exact"/>
              <w:ind w:right="113"/>
              <w:rPr>
                <w:bCs/>
                <w:sz w:val="18"/>
              </w:rPr>
            </w:pPr>
            <w:r w:rsidRPr="003C149D">
              <w:rPr>
                <w:bCs/>
                <w:sz w:val="18"/>
              </w:rPr>
              <w:t>92</w:t>
            </w:r>
          </w:p>
        </w:tc>
        <w:tc>
          <w:tcPr>
            <w:tcW w:w="1972" w:type="dxa"/>
            <w:shd w:val="clear" w:color="auto" w:fill="auto"/>
            <w:noWrap/>
          </w:tcPr>
          <w:p w14:paraId="2C6940E6" w14:textId="77777777" w:rsidR="0015205A" w:rsidRPr="003C149D" w:rsidRDefault="0015205A" w:rsidP="0015205A">
            <w:pPr>
              <w:suppressAutoHyphens w:val="0"/>
              <w:spacing w:before="40" w:after="40" w:line="220" w:lineRule="exact"/>
              <w:ind w:right="113"/>
              <w:rPr>
                <w:bCs/>
                <w:sz w:val="18"/>
              </w:rPr>
            </w:pPr>
            <w:r w:rsidRPr="003C149D">
              <w:rPr>
                <w:bCs/>
                <w:sz w:val="18"/>
              </w:rPr>
              <w:t>707</w:t>
            </w:r>
          </w:p>
        </w:tc>
        <w:tc>
          <w:tcPr>
            <w:tcW w:w="1679" w:type="dxa"/>
            <w:shd w:val="clear" w:color="auto" w:fill="auto"/>
            <w:noWrap/>
          </w:tcPr>
          <w:p w14:paraId="5CEB8C26" w14:textId="77777777" w:rsidR="0015205A" w:rsidRPr="003C149D" w:rsidRDefault="0015205A" w:rsidP="0015205A">
            <w:pPr>
              <w:suppressAutoHyphens w:val="0"/>
              <w:spacing w:before="40" w:after="40" w:line="220" w:lineRule="exact"/>
              <w:ind w:right="113"/>
              <w:rPr>
                <w:bCs/>
                <w:sz w:val="18"/>
              </w:rPr>
            </w:pPr>
            <w:r w:rsidRPr="003C149D">
              <w:rPr>
                <w:bCs/>
                <w:sz w:val="18"/>
              </w:rPr>
              <w:t>101</w:t>
            </w:r>
          </w:p>
        </w:tc>
        <w:tc>
          <w:tcPr>
            <w:tcW w:w="1309" w:type="dxa"/>
            <w:shd w:val="clear" w:color="auto" w:fill="auto"/>
            <w:noWrap/>
          </w:tcPr>
          <w:p w14:paraId="536C6A6A" w14:textId="77777777" w:rsidR="0015205A" w:rsidRPr="003C149D" w:rsidRDefault="0015205A" w:rsidP="0015205A">
            <w:pPr>
              <w:suppressAutoHyphens w:val="0"/>
              <w:spacing w:before="40" w:after="40" w:line="220" w:lineRule="exact"/>
              <w:ind w:right="113"/>
              <w:rPr>
                <w:bCs/>
                <w:sz w:val="18"/>
              </w:rPr>
            </w:pPr>
            <w:r w:rsidRPr="003C149D">
              <w:rPr>
                <w:bCs/>
                <w:sz w:val="18"/>
              </w:rPr>
              <w:t>9</w:t>
            </w:r>
          </w:p>
        </w:tc>
      </w:tr>
      <w:tr w:rsidR="0015205A" w:rsidRPr="003C149D" w14:paraId="3730861F" w14:textId="77777777" w:rsidTr="0015205A">
        <w:trPr>
          <w:trHeight w:val="255"/>
        </w:trPr>
        <w:tc>
          <w:tcPr>
            <w:tcW w:w="644" w:type="dxa"/>
            <w:shd w:val="clear" w:color="auto" w:fill="auto"/>
            <w:noWrap/>
          </w:tcPr>
          <w:p w14:paraId="5BBF0C61" w14:textId="77777777" w:rsidR="0015205A" w:rsidRPr="003C149D" w:rsidRDefault="0015205A" w:rsidP="0015205A">
            <w:pPr>
              <w:suppressAutoHyphens w:val="0"/>
              <w:spacing w:before="40" w:after="40" w:line="220" w:lineRule="exact"/>
              <w:ind w:right="113"/>
              <w:rPr>
                <w:bCs/>
                <w:sz w:val="18"/>
              </w:rPr>
            </w:pPr>
            <w:r w:rsidRPr="003C149D">
              <w:rPr>
                <w:bCs/>
                <w:sz w:val="18"/>
              </w:rPr>
              <w:t>6</w:t>
            </w:r>
          </w:p>
        </w:tc>
        <w:tc>
          <w:tcPr>
            <w:tcW w:w="1766" w:type="dxa"/>
            <w:shd w:val="clear" w:color="auto" w:fill="auto"/>
            <w:noWrap/>
          </w:tcPr>
          <w:p w14:paraId="4B4AC153" w14:textId="77777777" w:rsidR="0015205A" w:rsidRPr="003C149D" w:rsidRDefault="0015205A" w:rsidP="0015205A">
            <w:pPr>
              <w:suppressAutoHyphens w:val="0"/>
              <w:spacing w:before="40" w:after="40" w:line="220" w:lineRule="exact"/>
              <w:ind w:right="113"/>
              <w:rPr>
                <w:bCs/>
                <w:sz w:val="18"/>
              </w:rPr>
            </w:pPr>
            <w:r w:rsidRPr="003C149D">
              <w:rPr>
                <w:bCs/>
                <w:sz w:val="18"/>
              </w:rPr>
              <w:t>101</w:t>
            </w:r>
          </w:p>
        </w:tc>
        <w:tc>
          <w:tcPr>
            <w:tcW w:w="1972" w:type="dxa"/>
            <w:shd w:val="clear" w:color="auto" w:fill="auto"/>
            <w:noWrap/>
          </w:tcPr>
          <w:p w14:paraId="0DE77B86" w14:textId="77777777" w:rsidR="0015205A" w:rsidRPr="003C149D" w:rsidRDefault="0015205A" w:rsidP="0015205A">
            <w:pPr>
              <w:suppressAutoHyphens w:val="0"/>
              <w:spacing w:before="40" w:after="40" w:line="220" w:lineRule="exact"/>
              <w:ind w:right="113"/>
              <w:rPr>
                <w:bCs/>
                <w:sz w:val="18"/>
              </w:rPr>
            </w:pPr>
            <w:r w:rsidRPr="003C149D">
              <w:rPr>
                <w:bCs/>
                <w:sz w:val="18"/>
              </w:rPr>
              <w:t>707</w:t>
            </w:r>
          </w:p>
        </w:tc>
        <w:tc>
          <w:tcPr>
            <w:tcW w:w="1679" w:type="dxa"/>
            <w:shd w:val="clear" w:color="auto" w:fill="auto"/>
            <w:noWrap/>
          </w:tcPr>
          <w:p w14:paraId="047A8C84" w14:textId="77777777" w:rsidR="0015205A" w:rsidRPr="003C149D" w:rsidRDefault="0015205A" w:rsidP="0015205A">
            <w:pPr>
              <w:suppressAutoHyphens w:val="0"/>
              <w:spacing w:before="40" w:after="40" w:line="220" w:lineRule="exact"/>
              <w:ind w:right="113"/>
              <w:rPr>
                <w:bCs/>
                <w:sz w:val="18"/>
              </w:rPr>
            </w:pPr>
            <w:r w:rsidRPr="003C149D">
              <w:rPr>
                <w:bCs/>
                <w:sz w:val="18"/>
              </w:rPr>
              <w:t>111</w:t>
            </w:r>
          </w:p>
        </w:tc>
        <w:tc>
          <w:tcPr>
            <w:tcW w:w="1309" w:type="dxa"/>
            <w:shd w:val="clear" w:color="auto" w:fill="auto"/>
            <w:noWrap/>
          </w:tcPr>
          <w:p w14:paraId="6C6D4658" w14:textId="77777777" w:rsidR="0015205A" w:rsidRPr="003C149D" w:rsidRDefault="0015205A" w:rsidP="0015205A">
            <w:pPr>
              <w:suppressAutoHyphens w:val="0"/>
              <w:spacing w:before="40" w:after="40" w:line="220" w:lineRule="exact"/>
              <w:ind w:right="113"/>
              <w:rPr>
                <w:bCs/>
                <w:sz w:val="18"/>
              </w:rPr>
            </w:pPr>
            <w:r w:rsidRPr="003C149D">
              <w:rPr>
                <w:bCs/>
                <w:sz w:val="18"/>
              </w:rPr>
              <w:t>10</w:t>
            </w:r>
          </w:p>
        </w:tc>
      </w:tr>
      <w:tr w:rsidR="0015205A" w:rsidRPr="003C149D" w14:paraId="08B9CEDA" w14:textId="77777777" w:rsidTr="0015205A">
        <w:trPr>
          <w:trHeight w:val="255"/>
        </w:trPr>
        <w:tc>
          <w:tcPr>
            <w:tcW w:w="644" w:type="dxa"/>
            <w:shd w:val="clear" w:color="auto" w:fill="auto"/>
            <w:noWrap/>
          </w:tcPr>
          <w:p w14:paraId="5B961951" w14:textId="77777777" w:rsidR="0015205A" w:rsidRPr="003C149D" w:rsidRDefault="0015205A" w:rsidP="0015205A">
            <w:pPr>
              <w:suppressAutoHyphens w:val="0"/>
              <w:spacing w:before="40" w:after="40" w:line="220" w:lineRule="exact"/>
              <w:ind w:right="113"/>
              <w:rPr>
                <w:bCs/>
                <w:sz w:val="18"/>
              </w:rPr>
            </w:pPr>
            <w:r w:rsidRPr="003C149D">
              <w:rPr>
                <w:bCs/>
                <w:sz w:val="18"/>
              </w:rPr>
              <w:t>7</w:t>
            </w:r>
          </w:p>
        </w:tc>
        <w:tc>
          <w:tcPr>
            <w:tcW w:w="1766" w:type="dxa"/>
            <w:shd w:val="clear" w:color="auto" w:fill="auto"/>
            <w:noWrap/>
          </w:tcPr>
          <w:p w14:paraId="28563243" w14:textId="77777777" w:rsidR="0015205A" w:rsidRPr="003C149D" w:rsidRDefault="0015205A" w:rsidP="0015205A">
            <w:pPr>
              <w:suppressAutoHyphens w:val="0"/>
              <w:spacing w:before="40" w:after="40" w:line="220" w:lineRule="exact"/>
              <w:ind w:right="113"/>
              <w:rPr>
                <w:bCs/>
                <w:sz w:val="18"/>
              </w:rPr>
            </w:pPr>
            <w:r w:rsidRPr="003C149D">
              <w:rPr>
                <w:bCs/>
                <w:sz w:val="18"/>
              </w:rPr>
              <w:t>110</w:t>
            </w:r>
          </w:p>
        </w:tc>
        <w:tc>
          <w:tcPr>
            <w:tcW w:w="1972" w:type="dxa"/>
            <w:shd w:val="clear" w:color="auto" w:fill="auto"/>
            <w:noWrap/>
          </w:tcPr>
          <w:p w14:paraId="0DD2F528" w14:textId="77777777" w:rsidR="0015205A" w:rsidRPr="003C149D" w:rsidRDefault="0015205A" w:rsidP="0015205A">
            <w:pPr>
              <w:suppressAutoHyphens w:val="0"/>
              <w:spacing w:before="40" w:after="40" w:line="220" w:lineRule="exact"/>
              <w:ind w:right="113"/>
              <w:rPr>
                <w:bCs/>
                <w:sz w:val="18"/>
              </w:rPr>
            </w:pPr>
            <w:r w:rsidRPr="003C149D">
              <w:rPr>
                <w:bCs/>
                <w:sz w:val="18"/>
              </w:rPr>
              <w:t>706</w:t>
            </w:r>
          </w:p>
        </w:tc>
        <w:tc>
          <w:tcPr>
            <w:tcW w:w="1679" w:type="dxa"/>
            <w:shd w:val="clear" w:color="auto" w:fill="auto"/>
            <w:noWrap/>
          </w:tcPr>
          <w:p w14:paraId="7113B793" w14:textId="77777777" w:rsidR="0015205A" w:rsidRPr="003C149D" w:rsidRDefault="0015205A" w:rsidP="0015205A">
            <w:pPr>
              <w:suppressAutoHyphens w:val="0"/>
              <w:spacing w:before="40" w:after="40" w:line="220" w:lineRule="exact"/>
              <w:ind w:right="113"/>
              <w:rPr>
                <w:bCs/>
                <w:sz w:val="18"/>
              </w:rPr>
            </w:pPr>
            <w:r w:rsidRPr="003C149D">
              <w:rPr>
                <w:bCs/>
                <w:sz w:val="18"/>
              </w:rPr>
              <w:t>121</w:t>
            </w:r>
          </w:p>
        </w:tc>
        <w:tc>
          <w:tcPr>
            <w:tcW w:w="1309" w:type="dxa"/>
            <w:shd w:val="clear" w:color="auto" w:fill="auto"/>
            <w:noWrap/>
          </w:tcPr>
          <w:p w14:paraId="1C767D83" w14:textId="77777777" w:rsidR="0015205A" w:rsidRPr="003C149D" w:rsidRDefault="0015205A" w:rsidP="0015205A">
            <w:pPr>
              <w:suppressAutoHyphens w:val="0"/>
              <w:spacing w:before="40" w:after="40" w:line="220" w:lineRule="exact"/>
              <w:ind w:right="113"/>
              <w:rPr>
                <w:bCs/>
                <w:sz w:val="18"/>
              </w:rPr>
            </w:pPr>
            <w:r w:rsidRPr="003C149D">
              <w:rPr>
                <w:bCs/>
                <w:sz w:val="18"/>
              </w:rPr>
              <w:t>12</w:t>
            </w:r>
          </w:p>
        </w:tc>
      </w:tr>
      <w:tr w:rsidR="0015205A" w:rsidRPr="003C149D" w14:paraId="6D646A5F" w14:textId="77777777" w:rsidTr="0015205A">
        <w:trPr>
          <w:trHeight w:val="255"/>
        </w:trPr>
        <w:tc>
          <w:tcPr>
            <w:tcW w:w="644" w:type="dxa"/>
            <w:shd w:val="clear" w:color="auto" w:fill="auto"/>
            <w:noWrap/>
          </w:tcPr>
          <w:p w14:paraId="5B4146E1" w14:textId="77777777" w:rsidR="0015205A" w:rsidRPr="003C149D" w:rsidRDefault="0015205A" w:rsidP="0015205A">
            <w:pPr>
              <w:suppressAutoHyphens w:val="0"/>
              <w:spacing w:before="40" w:after="40" w:line="220" w:lineRule="exact"/>
              <w:ind w:right="113"/>
              <w:rPr>
                <w:bCs/>
                <w:sz w:val="18"/>
              </w:rPr>
            </w:pPr>
            <w:r w:rsidRPr="003C149D">
              <w:rPr>
                <w:bCs/>
                <w:sz w:val="18"/>
              </w:rPr>
              <w:t>8</w:t>
            </w:r>
          </w:p>
        </w:tc>
        <w:tc>
          <w:tcPr>
            <w:tcW w:w="1766" w:type="dxa"/>
            <w:shd w:val="clear" w:color="auto" w:fill="auto"/>
            <w:noWrap/>
          </w:tcPr>
          <w:p w14:paraId="7248FCBA" w14:textId="77777777" w:rsidR="0015205A" w:rsidRPr="003C149D" w:rsidRDefault="0015205A" w:rsidP="0015205A">
            <w:pPr>
              <w:suppressAutoHyphens w:val="0"/>
              <w:spacing w:before="40" w:after="40" w:line="220" w:lineRule="exact"/>
              <w:ind w:right="113"/>
              <w:rPr>
                <w:bCs/>
                <w:sz w:val="18"/>
              </w:rPr>
            </w:pPr>
            <w:r w:rsidRPr="003C149D">
              <w:rPr>
                <w:bCs/>
                <w:sz w:val="18"/>
              </w:rPr>
              <w:t>118</w:t>
            </w:r>
          </w:p>
        </w:tc>
        <w:tc>
          <w:tcPr>
            <w:tcW w:w="1972" w:type="dxa"/>
            <w:shd w:val="clear" w:color="auto" w:fill="auto"/>
            <w:noWrap/>
          </w:tcPr>
          <w:p w14:paraId="75146759" w14:textId="77777777" w:rsidR="0015205A" w:rsidRPr="003C149D" w:rsidRDefault="0015205A" w:rsidP="0015205A">
            <w:pPr>
              <w:suppressAutoHyphens w:val="0"/>
              <w:spacing w:before="40" w:after="40" w:line="220" w:lineRule="exact"/>
              <w:ind w:right="113"/>
              <w:rPr>
                <w:bCs/>
                <w:sz w:val="18"/>
              </w:rPr>
            </w:pPr>
            <w:r w:rsidRPr="003C149D">
              <w:rPr>
                <w:bCs/>
                <w:sz w:val="18"/>
              </w:rPr>
              <w:t>705</w:t>
            </w:r>
          </w:p>
        </w:tc>
        <w:tc>
          <w:tcPr>
            <w:tcW w:w="1679" w:type="dxa"/>
            <w:shd w:val="clear" w:color="auto" w:fill="auto"/>
            <w:noWrap/>
          </w:tcPr>
          <w:p w14:paraId="2ACDC43C" w14:textId="77777777" w:rsidR="0015205A" w:rsidRPr="003C149D" w:rsidRDefault="0015205A" w:rsidP="0015205A">
            <w:pPr>
              <w:suppressAutoHyphens w:val="0"/>
              <w:spacing w:before="40" w:after="40" w:line="220" w:lineRule="exact"/>
              <w:ind w:right="113"/>
              <w:rPr>
                <w:bCs/>
                <w:sz w:val="18"/>
              </w:rPr>
            </w:pPr>
            <w:r w:rsidRPr="003C149D">
              <w:rPr>
                <w:bCs/>
                <w:sz w:val="18"/>
              </w:rPr>
              <w:t>132</w:t>
            </w:r>
          </w:p>
        </w:tc>
        <w:tc>
          <w:tcPr>
            <w:tcW w:w="1309" w:type="dxa"/>
            <w:shd w:val="clear" w:color="auto" w:fill="auto"/>
            <w:noWrap/>
          </w:tcPr>
          <w:p w14:paraId="32EDF1DD" w14:textId="77777777" w:rsidR="0015205A" w:rsidRPr="003C149D" w:rsidRDefault="0015205A" w:rsidP="0015205A">
            <w:pPr>
              <w:suppressAutoHyphens w:val="0"/>
              <w:spacing w:before="40" w:after="40" w:line="220" w:lineRule="exact"/>
              <w:ind w:right="113"/>
              <w:rPr>
                <w:bCs/>
                <w:sz w:val="18"/>
              </w:rPr>
            </w:pPr>
            <w:r w:rsidRPr="003C149D">
              <w:rPr>
                <w:bCs/>
                <w:sz w:val="18"/>
              </w:rPr>
              <w:t>13</w:t>
            </w:r>
          </w:p>
        </w:tc>
      </w:tr>
      <w:tr w:rsidR="0015205A" w:rsidRPr="003C149D" w14:paraId="131EE89A" w14:textId="77777777" w:rsidTr="0015205A">
        <w:trPr>
          <w:trHeight w:val="255"/>
        </w:trPr>
        <w:tc>
          <w:tcPr>
            <w:tcW w:w="644" w:type="dxa"/>
            <w:shd w:val="clear" w:color="auto" w:fill="auto"/>
            <w:noWrap/>
          </w:tcPr>
          <w:p w14:paraId="4051BC77" w14:textId="77777777" w:rsidR="0015205A" w:rsidRPr="003C149D" w:rsidRDefault="0015205A" w:rsidP="0015205A">
            <w:pPr>
              <w:suppressAutoHyphens w:val="0"/>
              <w:spacing w:before="40" w:after="40" w:line="220" w:lineRule="exact"/>
              <w:ind w:right="113"/>
              <w:rPr>
                <w:bCs/>
                <w:sz w:val="18"/>
              </w:rPr>
            </w:pPr>
            <w:r w:rsidRPr="003C149D">
              <w:rPr>
                <w:bCs/>
                <w:sz w:val="18"/>
              </w:rPr>
              <w:t>9</w:t>
            </w:r>
          </w:p>
        </w:tc>
        <w:tc>
          <w:tcPr>
            <w:tcW w:w="1766" w:type="dxa"/>
            <w:shd w:val="clear" w:color="auto" w:fill="auto"/>
            <w:noWrap/>
          </w:tcPr>
          <w:p w14:paraId="1AB8081C" w14:textId="77777777" w:rsidR="0015205A" w:rsidRPr="003C149D" w:rsidRDefault="0015205A" w:rsidP="0015205A">
            <w:pPr>
              <w:suppressAutoHyphens w:val="0"/>
              <w:spacing w:before="40" w:after="40" w:line="220" w:lineRule="exact"/>
              <w:ind w:right="113"/>
              <w:rPr>
                <w:bCs/>
                <w:sz w:val="18"/>
              </w:rPr>
            </w:pPr>
            <w:r w:rsidRPr="003C149D">
              <w:rPr>
                <w:bCs/>
                <w:sz w:val="18"/>
              </w:rPr>
              <w:t>127</w:t>
            </w:r>
          </w:p>
        </w:tc>
        <w:tc>
          <w:tcPr>
            <w:tcW w:w="1972" w:type="dxa"/>
            <w:shd w:val="clear" w:color="auto" w:fill="auto"/>
            <w:noWrap/>
          </w:tcPr>
          <w:p w14:paraId="211BDCB6" w14:textId="77777777" w:rsidR="0015205A" w:rsidRPr="003C149D" w:rsidRDefault="0015205A" w:rsidP="0015205A">
            <w:pPr>
              <w:suppressAutoHyphens w:val="0"/>
              <w:spacing w:before="40" w:after="40" w:line="220" w:lineRule="exact"/>
              <w:ind w:right="113"/>
              <w:rPr>
                <w:bCs/>
                <w:sz w:val="18"/>
              </w:rPr>
            </w:pPr>
            <w:r w:rsidRPr="003C149D">
              <w:rPr>
                <w:bCs/>
                <w:sz w:val="18"/>
              </w:rPr>
              <w:t>704</w:t>
            </w:r>
          </w:p>
        </w:tc>
        <w:tc>
          <w:tcPr>
            <w:tcW w:w="1679" w:type="dxa"/>
            <w:shd w:val="clear" w:color="auto" w:fill="auto"/>
            <w:noWrap/>
          </w:tcPr>
          <w:p w14:paraId="44EEF0FB" w14:textId="77777777" w:rsidR="0015205A" w:rsidRPr="003C149D" w:rsidRDefault="0015205A" w:rsidP="0015205A">
            <w:pPr>
              <w:suppressAutoHyphens w:val="0"/>
              <w:spacing w:before="40" w:after="40" w:line="220" w:lineRule="exact"/>
              <w:ind w:right="113"/>
              <w:rPr>
                <w:bCs/>
                <w:sz w:val="18"/>
              </w:rPr>
            </w:pPr>
            <w:r w:rsidRPr="003C149D">
              <w:rPr>
                <w:bCs/>
                <w:sz w:val="18"/>
              </w:rPr>
              <w:t>142</w:t>
            </w:r>
          </w:p>
        </w:tc>
        <w:tc>
          <w:tcPr>
            <w:tcW w:w="1309" w:type="dxa"/>
            <w:shd w:val="clear" w:color="auto" w:fill="auto"/>
            <w:noWrap/>
          </w:tcPr>
          <w:p w14:paraId="1D9FB63C" w14:textId="77777777" w:rsidR="0015205A" w:rsidRPr="003C149D" w:rsidRDefault="0015205A" w:rsidP="0015205A">
            <w:pPr>
              <w:suppressAutoHyphens w:val="0"/>
              <w:spacing w:before="40" w:after="40" w:line="220" w:lineRule="exact"/>
              <w:ind w:right="113"/>
              <w:rPr>
                <w:bCs/>
                <w:sz w:val="18"/>
              </w:rPr>
            </w:pPr>
            <w:r w:rsidRPr="003C149D">
              <w:rPr>
                <w:bCs/>
                <w:sz w:val="18"/>
              </w:rPr>
              <w:t>15</w:t>
            </w:r>
          </w:p>
        </w:tc>
      </w:tr>
      <w:tr w:rsidR="0015205A" w:rsidRPr="003C149D" w14:paraId="0B01DA4B" w14:textId="77777777" w:rsidTr="0015205A">
        <w:trPr>
          <w:trHeight w:val="255"/>
        </w:trPr>
        <w:tc>
          <w:tcPr>
            <w:tcW w:w="644" w:type="dxa"/>
            <w:shd w:val="clear" w:color="auto" w:fill="auto"/>
            <w:noWrap/>
          </w:tcPr>
          <w:p w14:paraId="23CE1664" w14:textId="77777777" w:rsidR="0015205A" w:rsidRPr="003C149D" w:rsidRDefault="0015205A" w:rsidP="0015205A">
            <w:pPr>
              <w:suppressAutoHyphens w:val="0"/>
              <w:spacing w:before="40" w:after="40" w:line="220" w:lineRule="exact"/>
              <w:ind w:right="113"/>
              <w:rPr>
                <w:bCs/>
                <w:sz w:val="18"/>
              </w:rPr>
            </w:pPr>
            <w:r w:rsidRPr="003C149D">
              <w:rPr>
                <w:bCs/>
                <w:sz w:val="18"/>
              </w:rPr>
              <w:t>10</w:t>
            </w:r>
          </w:p>
        </w:tc>
        <w:tc>
          <w:tcPr>
            <w:tcW w:w="1766" w:type="dxa"/>
            <w:shd w:val="clear" w:color="auto" w:fill="auto"/>
            <w:noWrap/>
          </w:tcPr>
          <w:p w14:paraId="343DC7E1" w14:textId="77777777" w:rsidR="0015205A" w:rsidRPr="003C149D" w:rsidRDefault="0015205A" w:rsidP="0015205A">
            <w:pPr>
              <w:suppressAutoHyphens w:val="0"/>
              <w:spacing w:before="40" w:after="40" w:line="220" w:lineRule="exact"/>
              <w:ind w:right="113"/>
              <w:rPr>
                <w:bCs/>
                <w:sz w:val="18"/>
              </w:rPr>
            </w:pPr>
            <w:r w:rsidRPr="003C149D">
              <w:rPr>
                <w:bCs/>
                <w:sz w:val="18"/>
              </w:rPr>
              <w:t>136</w:t>
            </w:r>
          </w:p>
        </w:tc>
        <w:tc>
          <w:tcPr>
            <w:tcW w:w="1972" w:type="dxa"/>
            <w:shd w:val="clear" w:color="auto" w:fill="auto"/>
            <w:noWrap/>
          </w:tcPr>
          <w:p w14:paraId="4129DC81" w14:textId="77777777" w:rsidR="0015205A" w:rsidRPr="003C149D" w:rsidRDefault="0015205A" w:rsidP="0015205A">
            <w:pPr>
              <w:suppressAutoHyphens w:val="0"/>
              <w:spacing w:before="40" w:after="40" w:line="220" w:lineRule="exact"/>
              <w:ind w:right="113"/>
              <w:rPr>
                <w:bCs/>
                <w:sz w:val="18"/>
              </w:rPr>
            </w:pPr>
            <w:r w:rsidRPr="003C149D">
              <w:rPr>
                <w:bCs/>
                <w:sz w:val="18"/>
              </w:rPr>
              <w:t>703</w:t>
            </w:r>
          </w:p>
        </w:tc>
        <w:tc>
          <w:tcPr>
            <w:tcW w:w="1679" w:type="dxa"/>
            <w:shd w:val="clear" w:color="auto" w:fill="auto"/>
            <w:noWrap/>
          </w:tcPr>
          <w:p w14:paraId="7DFD0B90" w14:textId="77777777" w:rsidR="0015205A" w:rsidRPr="003C149D" w:rsidRDefault="0015205A" w:rsidP="0015205A">
            <w:pPr>
              <w:suppressAutoHyphens w:val="0"/>
              <w:spacing w:before="40" w:after="40" w:line="220" w:lineRule="exact"/>
              <w:ind w:right="113"/>
              <w:rPr>
                <w:bCs/>
                <w:sz w:val="18"/>
              </w:rPr>
            </w:pPr>
            <w:r w:rsidRPr="003C149D">
              <w:rPr>
                <w:bCs/>
                <w:sz w:val="18"/>
              </w:rPr>
              <w:t>152</w:t>
            </w:r>
          </w:p>
        </w:tc>
        <w:tc>
          <w:tcPr>
            <w:tcW w:w="1309" w:type="dxa"/>
            <w:shd w:val="clear" w:color="auto" w:fill="auto"/>
            <w:noWrap/>
          </w:tcPr>
          <w:p w14:paraId="6FB1972F" w14:textId="77777777" w:rsidR="0015205A" w:rsidRPr="003C149D" w:rsidRDefault="0015205A" w:rsidP="0015205A">
            <w:pPr>
              <w:suppressAutoHyphens w:val="0"/>
              <w:spacing w:before="40" w:after="40" w:line="220" w:lineRule="exact"/>
              <w:ind w:right="113"/>
              <w:rPr>
                <w:bCs/>
                <w:sz w:val="18"/>
              </w:rPr>
            </w:pPr>
            <w:r w:rsidRPr="003C149D">
              <w:rPr>
                <w:bCs/>
                <w:sz w:val="18"/>
              </w:rPr>
              <w:t>16</w:t>
            </w:r>
          </w:p>
        </w:tc>
      </w:tr>
      <w:tr w:rsidR="0015205A" w:rsidRPr="003C149D" w14:paraId="5C6D5F5F" w14:textId="77777777" w:rsidTr="0015205A">
        <w:trPr>
          <w:trHeight w:val="255"/>
        </w:trPr>
        <w:tc>
          <w:tcPr>
            <w:tcW w:w="644" w:type="dxa"/>
            <w:shd w:val="clear" w:color="auto" w:fill="auto"/>
            <w:noWrap/>
          </w:tcPr>
          <w:p w14:paraId="6120183B" w14:textId="77777777" w:rsidR="0015205A" w:rsidRPr="003C149D" w:rsidRDefault="0015205A" w:rsidP="0015205A">
            <w:pPr>
              <w:suppressAutoHyphens w:val="0"/>
              <w:spacing w:before="40" w:after="40" w:line="220" w:lineRule="exact"/>
              <w:ind w:right="113"/>
              <w:rPr>
                <w:bCs/>
                <w:sz w:val="18"/>
              </w:rPr>
            </w:pPr>
            <w:r w:rsidRPr="003C149D">
              <w:rPr>
                <w:bCs/>
                <w:sz w:val="18"/>
              </w:rPr>
              <w:t>11</w:t>
            </w:r>
          </w:p>
        </w:tc>
        <w:tc>
          <w:tcPr>
            <w:tcW w:w="1766" w:type="dxa"/>
            <w:shd w:val="clear" w:color="auto" w:fill="auto"/>
            <w:noWrap/>
          </w:tcPr>
          <w:p w14:paraId="274E76FC" w14:textId="77777777" w:rsidR="0015205A" w:rsidRPr="003C149D" w:rsidRDefault="0015205A" w:rsidP="0015205A">
            <w:pPr>
              <w:suppressAutoHyphens w:val="0"/>
              <w:spacing w:before="40" w:after="40" w:line="220" w:lineRule="exact"/>
              <w:ind w:right="113"/>
              <w:rPr>
                <w:bCs/>
                <w:sz w:val="18"/>
              </w:rPr>
            </w:pPr>
            <w:r w:rsidRPr="003C149D">
              <w:rPr>
                <w:bCs/>
                <w:sz w:val="18"/>
              </w:rPr>
              <w:t>145</w:t>
            </w:r>
          </w:p>
        </w:tc>
        <w:tc>
          <w:tcPr>
            <w:tcW w:w="1972" w:type="dxa"/>
            <w:shd w:val="clear" w:color="auto" w:fill="auto"/>
            <w:noWrap/>
          </w:tcPr>
          <w:p w14:paraId="08377C70" w14:textId="77777777" w:rsidR="0015205A" w:rsidRPr="003C149D" w:rsidRDefault="0015205A" w:rsidP="0015205A">
            <w:pPr>
              <w:suppressAutoHyphens w:val="0"/>
              <w:spacing w:before="40" w:after="40" w:line="220" w:lineRule="exact"/>
              <w:ind w:right="113"/>
              <w:rPr>
                <w:bCs/>
                <w:sz w:val="18"/>
              </w:rPr>
            </w:pPr>
            <w:r w:rsidRPr="003C149D">
              <w:rPr>
                <w:bCs/>
                <w:sz w:val="18"/>
              </w:rPr>
              <w:t>702</w:t>
            </w:r>
          </w:p>
        </w:tc>
        <w:tc>
          <w:tcPr>
            <w:tcW w:w="1679" w:type="dxa"/>
            <w:shd w:val="clear" w:color="auto" w:fill="auto"/>
            <w:noWrap/>
          </w:tcPr>
          <w:p w14:paraId="53AD94D3" w14:textId="77777777" w:rsidR="0015205A" w:rsidRPr="003C149D" w:rsidRDefault="0015205A" w:rsidP="0015205A">
            <w:pPr>
              <w:suppressAutoHyphens w:val="0"/>
              <w:spacing w:before="40" w:after="40" w:line="220" w:lineRule="exact"/>
              <w:ind w:right="113"/>
              <w:rPr>
                <w:bCs/>
                <w:sz w:val="18"/>
              </w:rPr>
            </w:pPr>
            <w:r w:rsidRPr="003C149D">
              <w:rPr>
                <w:bCs/>
                <w:sz w:val="18"/>
              </w:rPr>
              <w:t>163</w:t>
            </w:r>
          </w:p>
        </w:tc>
        <w:tc>
          <w:tcPr>
            <w:tcW w:w="1309" w:type="dxa"/>
            <w:shd w:val="clear" w:color="auto" w:fill="auto"/>
            <w:noWrap/>
          </w:tcPr>
          <w:p w14:paraId="45334F13" w14:textId="77777777" w:rsidR="0015205A" w:rsidRPr="003C149D" w:rsidRDefault="0015205A" w:rsidP="0015205A">
            <w:pPr>
              <w:suppressAutoHyphens w:val="0"/>
              <w:spacing w:before="40" w:after="40" w:line="220" w:lineRule="exact"/>
              <w:ind w:right="113"/>
              <w:rPr>
                <w:bCs/>
                <w:sz w:val="18"/>
              </w:rPr>
            </w:pPr>
            <w:r w:rsidRPr="003C149D">
              <w:rPr>
                <w:bCs/>
                <w:sz w:val="18"/>
              </w:rPr>
              <w:t>18</w:t>
            </w:r>
          </w:p>
        </w:tc>
      </w:tr>
      <w:tr w:rsidR="0015205A" w:rsidRPr="003C149D" w14:paraId="7AFE8AAB" w14:textId="77777777" w:rsidTr="0015205A">
        <w:trPr>
          <w:trHeight w:val="255"/>
        </w:trPr>
        <w:tc>
          <w:tcPr>
            <w:tcW w:w="644" w:type="dxa"/>
            <w:shd w:val="clear" w:color="auto" w:fill="auto"/>
            <w:noWrap/>
          </w:tcPr>
          <w:p w14:paraId="6AF0A6B0" w14:textId="77777777" w:rsidR="0015205A" w:rsidRPr="003C149D" w:rsidRDefault="0015205A" w:rsidP="0015205A">
            <w:pPr>
              <w:suppressAutoHyphens w:val="0"/>
              <w:spacing w:before="40" w:after="40" w:line="220" w:lineRule="exact"/>
              <w:ind w:right="113"/>
              <w:rPr>
                <w:bCs/>
                <w:sz w:val="18"/>
              </w:rPr>
            </w:pPr>
            <w:r w:rsidRPr="003C149D">
              <w:rPr>
                <w:bCs/>
                <w:sz w:val="18"/>
              </w:rPr>
              <w:t>12</w:t>
            </w:r>
          </w:p>
        </w:tc>
        <w:tc>
          <w:tcPr>
            <w:tcW w:w="1766" w:type="dxa"/>
            <w:shd w:val="clear" w:color="auto" w:fill="auto"/>
            <w:noWrap/>
          </w:tcPr>
          <w:p w14:paraId="2D378C59" w14:textId="77777777" w:rsidR="0015205A" w:rsidRPr="003C149D" w:rsidRDefault="0015205A" w:rsidP="0015205A">
            <w:pPr>
              <w:suppressAutoHyphens w:val="0"/>
              <w:spacing w:before="40" w:after="40" w:line="220" w:lineRule="exact"/>
              <w:ind w:right="113"/>
              <w:rPr>
                <w:bCs/>
                <w:sz w:val="18"/>
              </w:rPr>
            </w:pPr>
            <w:r w:rsidRPr="003C149D">
              <w:rPr>
                <w:bCs/>
                <w:sz w:val="18"/>
              </w:rPr>
              <w:t>153</w:t>
            </w:r>
          </w:p>
        </w:tc>
        <w:tc>
          <w:tcPr>
            <w:tcW w:w="1972" w:type="dxa"/>
            <w:shd w:val="clear" w:color="auto" w:fill="auto"/>
            <w:noWrap/>
          </w:tcPr>
          <w:p w14:paraId="47100713" w14:textId="77777777" w:rsidR="0015205A" w:rsidRPr="003C149D" w:rsidRDefault="0015205A" w:rsidP="0015205A">
            <w:pPr>
              <w:suppressAutoHyphens w:val="0"/>
              <w:spacing w:before="40" w:after="40" w:line="220" w:lineRule="exact"/>
              <w:ind w:right="113"/>
              <w:rPr>
                <w:bCs/>
                <w:sz w:val="18"/>
              </w:rPr>
            </w:pPr>
            <w:r w:rsidRPr="003C149D">
              <w:rPr>
                <w:bCs/>
                <w:sz w:val="18"/>
              </w:rPr>
              <w:t>701</w:t>
            </w:r>
          </w:p>
        </w:tc>
        <w:tc>
          <w:tcPr>
            <w:tcW w:w="1679" w:type="dxa"/>
            <w:shd w:val="clear" w:color="auto" w:fill="auto"/>
            <w:noWrap/>
          </w:tcPr>
          <w:p w14:paraId="4CEC4E73" w14:textId="77777777" w:rsidR="0015205A" w:rsidRPr="003C149D" w:rsidRDefault="0015205A" w:rsidP="0015205A">
            <w:pPr>
              <w:suppressAutoHyphens w:val="0"/>
              <w:spacing w:before="40" w:after="40" w:line="220" w:lineRule="exact"/>
              <w:ind w:right="113"/>
              <w:rPr>
                <w:bCs/>
                <w:sz w:val="18"/>
              </w:rPr>
            </w:pPr>
            <w:r w:rsidRPr="003C149D">
              <w:rPr>
                <w:bCs/>
                <w:sz w:val="18"/>
              </w:rPr>
              <w:t>173</w:t>
            </w:r>
          </w:p>
        </w:tc>
        <w:tc>
          <w:tcPr>
            <w:tcW w:w="1309" w:type="dxa"/>
            <w:shd w:val="clear" w:color="auto" w:fill="auto"/>
            <w:noWrap/>
          </w:tcPr>
          <w:p w14:paraId="208A76DC" w14:textId="77777777" w:rsidR="0015205A" w:rsidRPr="003C149D" w:rsidRDefault="0015205A" w:rsidP="0015205A">
            <w:pPr>
              <w:suppressAutoHyphens w:val="0"/>
              <w:spacing w:before="40" w:after="40" w:line="220" w:lineRule="exact"/>
              <w:ind w:right="113"/>
              <w:rPr>
                <w:bCs/>
                <w:sz w:val="18"/>
              </w:rPr>
            </w:pPr>
            <w:r w:rsidRPr="003C149D">
              <w:rPr>
                <w:bCs/>
                <w:sz w:val="18"/>
              </w:rPr>
              <w:t>19</w:t>
            </w:r>
          </w:p>
        </w:tc>
      </w:tr>
      <w:tr w:rsidR="0015205A" w:rsidRPr="003C149D" w14:paraId="5B50ED33" w14:textId="77777777" w:rsidTr="0015205A">
        <w:trPr>
          <w:trHeight w:val="255"/>
        </w:trPr>
        <w:tc>
          <w:tcPr>
            <w:tcW w:w="644" w:type="dxa"/>
            <w:shd w:val="clear" w:color="auto" w:fill="auto"/>
            <w:noWrap/>
          </w:tcPr>
          <w:p w14:paraId="121ABD88" w14:textId="77777777" w:rsidR="0015205A" w:rsidRPr="003C149D" w:rsidRDefault="0015205A" w:rsidP="0015205A">
            <w:pPr>
              <w:suppressAutoHyphens w:val="0"/>
              <w:spacing w:before="40" w:after="40" w:line="220" w:lineRule="exact"/>
              <w:ind w:right="113"/>
              <w:rPr>
                <w:bCs/>
                <w:sz w:val="18"/>
              </w:rPr>
            </w:pPr>
            <w:r w:rsidRPr="003C149D">
              <w:rPr>
                <w:bCs/>
                <w:sz w:val="18"/>
              </w:rPr>
              <w:t>13</w:t>
            </w:r>
          </w:p>
        </w:tc>
        <w:tc>
          <w:tcPr>
            <w:tcW w:w="1766" w:type="dxa"/>
            <w:shd w:val="clear" w:color="auto" w:fill="auto"/>
            <w:noWrap/>
          </w:tcPr>
          <w:p w14:paraId="26E5C42E" w14:textId="77777777" w:rsidR="0015205A" w:rsidRPr="003C149D" w:rsidRDefault="0015205A" w:rsidP="0015205A">
            <w:pPr>
              <w:suppressAutoHyphens w:val="0"/>
              <w:spacing w:before="40" w:after="40" w:line="220" w:lineRule="exact"/>
              <w:ind w:right="113"/>
              <w:rPr>
                <w:bCs/>
                <w:sz w:val="18"/>
              </w:rPr>
            </w:pPr>
            <w:r w:rsidRPr="003C149D">
              <w:rPr>
                <w:bCs/>
                <w:sz w:val="18"/>
              </w:rPr>
              <w:t>162</w:t>
            </w:r>
          </w:p>
        </w:tc>
        <w:tc>
          <w:tcPr>
            <w:tcW w:w="1972" w:type="dxa"/>
            <w:shd w:val="clear" w:color="auto" w:fill="auto"/>
            <w:noWrap/>
          </w:tcPr>
          <w:p w14:paraId="57A3CDE9" w14:textId="77777777" w:rsidR="0015205A" w:rsidRPr="003C149D" w:rsidRDefault="0015205A" w:rsidP="0015205A">
            <w:pPr>
              <w:suppressAutoHyphens w:val="0"/>
              <w:spacing w:before="40" w:after="40" w:line="220" w:lineRule="exact"/>
              <w:ind w:right="113"/>
              <w:rPr>
                <w:bCs/>
                <w:sz w:val="18"/>
              </w:rPr>
            </w:pPr>
            <w:r w:rsidRPr="003C149D">
              <w:rPr>
                <w:bCs/>
                <w:sz w:val="18"/>
              </w:rPr>
              <w:t>699</w:t>
            </w:r>
          </w:p>
        </w:tc>
        <w:tc>
          <w:tcPr>
            <w:tcW w:w="1679" w:type="dxa"/>
            <w:shd w:val="clear" w:color="auto" w:fill="auto"/>
            <w:noWrap/>
          </w:tcPr>
          <w:p w14:paraId="421F3C23" w14:textId="77777777" w:rsidR="0015205A" w:rsidRPr="003C149D" w:rsidRDefault="0015205A" w:rsidP="0015205A">
            <w:pPr>
              <w:suppressAutoHyphens w:val="0"/>
              <w:spacing w:before="40" w:after="40" w:line="220" w:lineRule="exact"/>
              <w:ind w:right="113"/>
              <w:rPr>
                <w:bCs/>
                <w:sz w:val="18"/>
              </w:rPr>
            </w:pPr>
            <w:r w:rsidRPr="003C149D">
              <w:rPr>
                <w:bCs/>
                <w:sz w:val="18"/>
              </w:rPr>
              <w:t>183</w:t>
            </w:r>
          </w:p>
        </w:tc>
        <w:tc>
          <w:tcPr>
            <w:tcW w:w="1309" w:type="dxa"/>
            <w:shd w:val="clear" w:color="auto" w:fill="auto"/>
            <w:noWrap/>
          </w:tcPr>
          <w:p w14:paraId="4352D20C" w14:textId="77777777" w:rsidR="0015205A" w:rsidRPr="003C149D" w:rsidRDefault="0015205A" w:rsidP="0015205A">
            <w:pPr>
              <w:suppressAutoHyphens w:val="0"/>
              <w:spacing w:before="40" w:after="40" w:line="220" w:lineRule="exact"/>
              <w:ind w:right="113"/>
              <w:rPr>
                <w:bCs/>
                <w:sz w:val="18"/>
              </w:rPr>
            </w:pPr>
            <w:r w:rsidRPr="003C149D">
              <w:rPr>
                <w:bCs/>
                <w:sz w:val="18"/>
              </w:rPr>
              <w:t>21</w:t>
            </w:r>
          </w:p>
        </w:tc>
      </w:tr>
      <w:tr w:rsidR="0015205A" w:rsidRPr="003C149D" w14:paraId="0D24E70D" w14:textId="77777777" w:rsidTr="0015205A">
        <w:trPr>
          <w:trHeight w:val="255"/>
        </w:trPr>
        <w:tc>
          <w:tcPr>
            <w:tcW w:w="644" w:type="dxa"/>
            <w:shd w:val="clear" w:color="auto" w:fill="auto"/>
            <w:noWrap/>
          </w:tcPr>
          <w:p w14:paraId="4AA8AB5F" w14:textId="77777777" w:rsidR="0015205A" w:rsidRPr="003C149D" w:rsidRDefault="0015205A" w:rsidP="0015205A">
            <w:pPr>
              <w:suppressAutoHyphens w:val="0"/>
              <w:spacing w:before="40" w:after="40" w:line="220" w:lineRule="exact"/>
              <w:ind w:right="113"/>
              <w:rPr>
                <w:bCs/>
                <w:sz w:val="18"/>
              </w:rPr>
            </w:pPr>
            <w:r w:rsidRPr="003C149D">
              <w:rPr>
                <w:bCs/>
                <w:sz w:val="18"/>
              </w:rPr>
              <w:t>14</w:t>
            </w:r>
          </w:p>
        </w:tc>
        <w:tc>
          <w:tcPr>
            <w:tcW w:w="1766" w:type="dxa"/>
            <w:shd w:val="clear" w:color="auto" w:fill="auto"/>
            <w:noWrap/>
          </w:tcPr>
          <w:p w14:paraId="43C3404A" w14:textId="77777777" w:rsidR="0015205A" w:rsidRPr="003C149D" w:rsidRDefault="0015205A" w:rsidP="0015205A">
            <w:pPr>
              <w:suppressAutoHyphens w:val="0"/>
              <w:spacing w:before="40" w:after="40" w:line="220" w:lineRule="exact"/>
              <w:ind w:right="113"/>
              <w:rPr>
                <w:bCs/>
                <w:sz w:val="18"/>
              </w:rPr>
            </w:pPr>
            <w:r w:rsidRPr="003C149D">
              <w:rPr>
                <w:bCs/>
                <w:sz w:val="18"/>
              </w:rPr>
              <w:t>171</w:t>
            </w:r>
          </w:p>
        </w:tc>
        <w:tc>
          <w:tcPr>
            <w:tcW w:w="1972" w:type="dxa"/>
            <w:shd w:val="clear" w:color="auto" w:fill="auto"/>
            <w:noWrap/>
          </w:tcPr>
          <w:p w14:paraId="34863C7D" w14:textId="77777777" w:rsidR="0015205A" w:rsidRPr="003C149D" w:rsidRDefault="0015205A" w:rsidP="0015205A">
            <w:pPr>
              <w:suppressAutoHyphens w:val="0"/>
              <w:spacing w:before="40" w:after="40" w:line="220" w:lineRule="exact"/>
              <w:ind w:right="113"/>
              <w:rPr>
                <w:bCs/>
                <w:sz w:val="18"/>
              </w:rPr>
            </w:pPr>
            <w:r w:rsidRPr="003C149D">
              <w:rPr>
                <w:bCs/>
                <w:sz w:val="18"/>
              </w:rPr>
              <w:t>698</w:t>
            </w:r>
          </w:p>
        </w:tc>
        <w:tc>
          <w:tcPr>
            <w:tcW w:w="1679" w:type="dxa"/>
            <w:shd w:val="clear" w:color="auto" w:fill="auto"/>
            <w:noWrap/>
          </w:tcPr>
          <w:p w14:paraId="1CCB4694" w14:textId="77777777" w:rsidR="0015205A" w:rsidRPr="003C149D" w:rsidRDefault="0015205A" w:rsidP="0015205A">
            <w:pPr>
              <w:suppressAutoHyphens w:val="0"/>
              <w:spacing w:before="40" w:after="40" w:line="220" w:lineRule="exact"/>
              <w:ind w:right="113"/>
              <w:rPr>
                <w:bCs/>
                <w:sz w:val="18"/>
              </w:rPr>
            </w:pPr>
            <w:r w:rsidRPr="003C149D">
              <w:rPr>
                <w:bCs/>
                <w:sz w:val="18"/>
              </w:rPr>
              <w:t>193</w:t>
            </w:r>
          </w:p>
        </w:tc>
        <w:tc>
          <w:tcPr>
            <w:tcW w:w="1309" w:type="dxa"/>
            <w:shd w:val="clear" w:color="auto" w:fill="auto"/>
            <w:noWrap/>
          </w:tcPr>
          <w:p w14:paraId="3D5F53F6" w14:textId="77777777" w:rsidR="0015205A" w:rsidRPr="003C149D" w:rsidRDefault="0015205A" w:rsidP="0015205A">
            <w:pPr>
              <w:suppressAutoHyphens w:val="0"/>
              <w:spacing w:before="40" w:after="40" w:line="220" w:lineRule="exact"/>
              <w:ind w:right="113"/>
              <w:rPr>
                <w:bCs/>
                <w:sz w:val="18"/>
              </w:rPr>
            </w:pPr>
            <w:r w:rsidRPr="003C149D">
              <w:rPr>
                <w:bCs/>
                <w:sz w:val="18"/>
              </w:rPr>
              <w:t>22</w:t>
            </w:r>
          </w:p>
        </w:tc>
      </w:tr>
      <w:tr w:rsidR="0015205A" w:rsidRPr="003C149D" w14:paraId="52115DA6" w14:textId="77777777" w:rsidTr="0015205A">
        <w:trPr>
          <w:trHeight w:val="255"/>
        </w:trPr>
        <w:tc>
          <w:tcPr>
            <w:tcW w:w="644" w:type="dxa"/>
            <w:shd w:val="clear" w:color="auto" w:fill="auto"/>
            <w:noWrap/>
          </w:tcPr>
          <w:p w14:paraId="5BC099AA" w14:textId="77777777" w:rsidR="0015205A" w:rsidRPr="003C149D" w:rsidRDefault="0015205A" w:rsidP="0015205A">
            <w:pPr>
              <w:suppressAutoHyphens w:val="0"/>
              <w:spacing w:before="40" w:after="40" w:line="220" w:lineRule="exact"/>
              <w:ind w:right="113"/>
              <w:rPr>
                <w:bCs/>
                <w:sz w:val="18"/>
              </w:rPr>
            </w:pPr>
            <w:r w:rsidRPr="003C149D">
              <w:rPr>
                <w:bCs/>
                <w:sz w:val="18"/>
              </w:rPr>
              <w:t>15</w:t>
            </w:r>
          </w:p>
        </w:tc>
        <w:tc>
          <w:tcPr>
            <w:tcW w:w="1766" w:type="dxa"/>
            <w:shd w:val="clear" w:color="auto" w:fill="auto"/>
            <w:noWrap/>
          </w:tcPr>
          <w:p w14:paraId="06D3F497" w14:textId="77777777" w:rsidR="0015205A" w:rsidRPr="003C149D" w:rsidRDefault="0015205A" w:rsidP="0015205A">
            <w:pPr>
              <w:suppressAutoHyphens w:val="0"/>
              <w:spacing w:before="40" w:after="40" w:line="220" w:lineRule="exact"/>
              <w:ind w:right="113"/>
              <w:rPr>
                <w:bCs/>
                <w:sz w:val="18"/>
              </w:rPr>
            </w:pPr>
            <w:r w:rsidRPr="003C149D">
              <w:rPr>
                <w:bCs/>
                <w:sz w:val="18"/>
              </w:rPr>
              <w:t>179</w:t>
            </w:r>
          </w:p>
        </w:tc>
        <w:tc>
          <w:tcPr>
            <w:tcW w:w="1972" w:type="dxa"/>
            <w:shd w:val="clear" w:color="auto" w:fill="auto"/>
            <w:noWrap/>
          </w:tcPr>
          <w:p w14:paraId="0C5AF291" w14:textId="77777777" w:rsidR="0015205A" w:rsidRPr="003C149D" w:rsidRDefault="0015205A" w:rsidP="0015205A">
            <w:pPr>
              <w:suppressAutoHyphens w:val="0"/>
              <w:spacing w:before="40" w:after="40" w:line="220" w:lineRule="exact"/>
              <w:ind w:right="113"/>
              <w:rPr>
                <w:bCs/>
                <w:sz w:val="18"/>
              </w:rPr>
            </w:pPr>
            <w:r w:rsidRPr="003C149D">
              <w:rPr>
                <w:bCs/>
                <w:sz w:val="18"/>
              </w:rPr>
              <w:t>696</w:t>
            </w:r>
          </w:p>
        </w:tc>
        <w:tc>
          <w:tcPr>
            <w:tcW w:w="1679" w:type="dxa"/>
            <w:shd w:val="clear" w:color="auto" w:fill="auto"/>
            <w:noWrap/>
          </w:tcPr>
          <w:p w14:paraId="18185083" w14:textId="77777777" w:rsidR="0015205A" w:rsidRPr="003C149D" w:rsidRDefault="0015205A" w:rsidP="0015205A">
            <w:pPr>
              <w:suppressAutoHyphens w:val="0"/>
              <w:spacing w:before="40" w:after="40" w:line="220" w:lineRule="exact"/>
              <w:ind w:right="113"/>
              <w:rPr>
                <w:bCs/>
                <w:sz w:val="18"/>
              </w:rPr>
            </w:pPr>
            <w:r w:rsidRPr="003C149D">
              <w:rPr>
                <w:bCs/>
                <w:sz w:val="18"/>
              </w:rPr>
              <w:t>203</w:t>
            </w:r>
          </w:p>
        </w:tc>
        <w:tc>
          <w:tcPr>
            <w:tcW w:w="1309" w:type="dxa"/>
            <w:shd w:val="clear" w:color="auto" w:fill="auto"/>
            <w:noWrap/>
          </w:tcPr>
          <w:p w14:paraId="77D56F07" w14:textId="77777777" w:rsidR="0015205A" w:rsidRPr="003C149D" w:rsidRDefault="0015205A" w:rsidP="0015205A">
            <w:pPr>
              <w:suppressAutoHyphens w:val="0"/>
              <w:spacing w:before="40" w:after="40" w:line="220" w:lineRule="exact"/>
              <w:ind w:right="113"/>
              <w:rPr>
                <w:bCs/>
                <w:sz w:val="18"/>
              </w:rPr>
            </w:pPr>
            <w:r w:rsidRPr="003C149D">
              <w:rPr>
                <w:bCs/>
                <w:sz w:val="18"/>
              </w:rPr>
              <w:t>24</w:t>
            </w:r>
          </w:p>
        </w:tc>
      </w:tr>
      <w:tr w:rsidR="0015205A" w:rsidRPr="003C149D" w14:paraId="184B30A1" w14:textId="77777777" w:rsidTr="0015205A">
        <w:trPr>
          <w:trHeight w:val="255"/>
        </w:trPr>
        <w:tc>
          <w:tcPr>
            <w:tcW w:w="644" w:type="dxa"/>
            <w:shd w:val="clear" w:color="auto" w:fill="auto"/>
            <w:noWrap/>
          </w:tcPr>
          <w:p w14:paraId="7F4277C0" w14:textId="77777777" w:rsidR="0015205A" w:rsidRPr="003C149D" w:rsidRDefault="0015205A" w:rsidP="0015205A">
            <w:pPr>
              <w:suppressAutoHyphens w:val="0"/>
              <w:spacing w:before="40" w:after="40" w:line="220" w:lineRule="exact"/>
              <w:ind w:right="113"/>
              <w:rPr>
                <w:bCs/>
                <w:sz w:val="18"/>
              </w:rPr>
            </w:pPr>
            <w:r w:rsidRPr="003C149D">
              <w:rPr>
                <w:bCs/>
                <w:sz w:val="18"/>
              </w:rPr>
              <w:t>16</w:t>
            </w:r>
          </w:p>
        </w:tc>
        <w:tc>
          <w:tcPr>
            <w:tcW w:w="1766" w:type="dxa"/>
            <w:shd w:val="clear" w:color="auto" w:fill="auto"/>
            <w:noWrap/>
          </w:tcPr>
          <w:p w14:paraId="33F907C6" w14:textId="77777777" w:rsidR="0015205A" w:rsidRPr="003C149D" w:rsidRDefault="0015205A" w:rsidP="0015205A">
            <w:pPr>
              <w:suppressAutoHyphens w:val="0"/>
              <w:spacing w:before="40" w:after="40" w:line="220" w:lineRule="exact"/>
              <w:ind w:right="113"/>
              <w:rPr>
                <w:bCs/>
                <w:sz w:val="18"/>
              </w:rPr>
            </w:pPr>
            <w:r w:rsidRPr="003C149D">
              <w:rPr>
                <w:bCs/>
                <w:sz w:val="18"/>
              </w:rPr>
              <w:t>188</w:t>
            </w:r>
          </w:p>
        </w:tc>
        <w:tc>
          <w:tcPr>
            <w:tcW w:w="1972" w:type="dxa"/>
            <w:shd w:val="clear" w:color="auto" w:fill="auto"/>
            <w:noWrap/>
          </w:tcPr>
          <w:p w14:paraId="73ABF6B1" w14:textId="77777777" w:rsidR="0015205A" w:rsidRPr="003C149D" w:rsidRDefault="0015205A" w:rsidP="0015205A">
            <w:pPr>
              <w:suppressAutoHyphens w:val="0"/>
              <w:spacing w:before="40" w:after="40" w:line="220" w:lineRule="exact"/>
              <w:ind w:right="113"/>
              <w:rPr>
                <w:bCs/>
                <w:sz w:val="18"/>
              </w:rPr>
            </w:pPr>
            <w:r w:rsidRPr="003C149D">
              <w:rPr>
                <w:bCs/>
                <w:sz w:val="18"/>
              </w:rPr>
              <w:t>694</w:t>
            </w:r>
          </w:p>
        </w:tc>
        <w:tc>
          <w:tcPr>
            <w:tcW w:w="1679" w:type="dxa"/>
            <w:shd w:val="clear" w:color="auto" w:fill="auto"/>
            <w:noWrap/>
          </w:tcPr>
          <w:p w14:paraId="2723D43F" w14:textId="77777777" w:rsidR="0015205A" w:rsidRPr="003C149D" w:rsidRDefault="0015205A" w:rsidP="0015205A">
            <w:pPr>
              <w:suppressAutoHyphens w:val="0"/>
              <w:spacing w:before="40" w:after="40" w:line="220" w:lineRule="exact"/>
              <w:ind w:right="113"/>
              <w:rPr>
                <w:bCs/>
                <w:sz w:val="18"/>
              </w:rPr>
            </w:pPr>
            <w:r w:rsidRPr="003C149D">
              <w:rPr>
                <w:bCs/>
                <w:sz w:val="18"/>
              </w:rPr>
              <w:t>213</w:t>
            </w:r>
          </w:p>
        </w:tc>
        <w:tc>
          <w:tcPr>
            <w:tcW w:w="1309" w:type="dxa"/>
            <w:shd w:val="clear" w:color="auto" w:fill="auto"/>
            <w:noWrap/>
          </w:tcPr>
          <w:p w14:paraId="249236C0" w14:textId="77777777" w:rsidR="0015205A" w:rsidRPr="003C149D" w:rsidRDefault="0015205A" w:rsidP="0015205A">
            <w:pPr>
              <w:suppressAutoHyphens w:val="0"/>
              <w:spacing w:before="40" w:after="40" w:line="220" w:lineRule="exact"/>
              <w:ind w:right="113"/>
              <w:rPr>
                <w:bCs/>
                <w:sz w:val="18"/>
              </w:rPr>
            </w:pPr>
            <w:r w:rsidRPr="003C149D">
              <w:rPr>
                <w:bCs/>
                <w:sz w:val="18"/>
              </w:rPr>
              <w:t>26</w:t>
            </w:r>
          </w:p>
        </w:tc>
      </w:tr>
      <w:tr w:rsidR="0015205A" w:rsidRPr="003C149D" w14:paraId="53A3E145" w14:textId="77777777" w:rsidTr="0015205A">
        <w:trPr>
          <w:trHeight w:val="255"/>
        </w:trPr>
        <w:tc>
          <w:tcPr>
            <w:tcW w:w="644" w:type="dxa"/>
            <w:shd w:val="clear" w:color="auto" w:fill="auto"/>
            <w:noWrap/>
          </w:tcPr>
          <w:p w14:paraId="179551E7" w14:textId="77777777" w:rsidR="0015205A" w:rsidRPr="003C149D" w:rsidRDefault="0015205A" w:rsidP="0015205A">
            <w:pPr>
              <w:suppressAutoHyphens w:val="0"/>
              <w:spacing w:before="40" w:after="40" w:line="220" w:lineRule="exact"/>
              <w:ind w:right="113"/>
              <w:rPr>
                <w:bCs/>
                <w:sz w:val="18"/>
              </w:rPr>
            </w:pPr>
            <w:r w:rsidRPr="003C149D">
              <w:rPr>
                <w:bCs/>
                <w:sz w:val="18"/>
              </w:rPr>
              <w:t>17</w:t>
            </w:r>
          </w:p>
        </w:tc>
        <w:tc>
          <w:tcPr>
            <w:tcW w:w="1766" w:type="dxa"/>
            <w:shd w:val="clear" w:color="auto" w:fill="auto"/>
            <w:noWrap/>
          </w:tcPr>
          <w:p w14:paraId="5673D459" w14:textId="77777777" w:rsidR="0015205A" w:rsidRPr="003C149D" w:rsidRDefault="0015205A" w:rsidP="0015205A">
            <w:pPr>
              <w:suppressAutoHyphens w:val="0"/>
              <w:spacing w:before="40" w:after="40" w:line="220" w:lineRule="exact"/>
              <w:ind w:right="113"/>
              <w:rPr>
                <w:bCs/>
                <w:sz w:val="18"/>
              </w:rPr>
            </w:pPr>
            <w:r w:rsidRPr="003C149D">
              <w:rPr>
                <w:bCs/>
                <w:sz w:val="18"/>
              </w:rPr>
              <w:t>196</w:t>
            </w:r>
          </w:p>
        </w:tc>
        <w:tc>
          <w:tcPr>
            <w:tcW w:w="1972" w:type="dxa"/>
            <w:shd w:val="clear" w:color="auto" w:fill="auto"/>
            <w:noWrap/>
          </w:tcPr>
          <w:p w14:paraId="34A63479" w14:textId="77777777" w:rsidR="0015205A" w:rsidRPr="003C149D" w:rsidRDefault="0015205A" w:rsidP="0015205A">
            <w:pPr>
              <w:suppressAutoHyphens w:val="0"/>
              <w:spacing w:before="40" w:after="40" w:line="220" w:lineRule="exact"/>
              <w:ind w:right="113"/>
              <w:rPr>
                <w:bCs/>
                <w:sz w:val="18"/>
              </w:rPr>
            </w:pPr>
            <w:r w:rsidRPr="003C149D">
              <w:rPr>
                <w:bCs/>
                <w:sz w:val="18"/>
              </w:rPr>
              <w:t>692</w:t>
            </w:r>
          </w:p>
        </w:tc>
        <w:tc>
          <w:tcPr>
            <w:tcW w:w="1679" w:type="dxa"/>
            <w:shd w:val="clear" w:color="auto" w:fill="auto"/>
            <w:noWrap/>
          </w:tcPr>
          <w:p w14:paraId="6737CD23" w14:textId="77777777" w:rsidR="0015205A" w:rsidRPr="003C149D" w:rsidRDefault="0015205A" w:rsidP="0015205A">
            <w:pPr>
              <w:suppressAutoHyphens w:val="0"/>
              <w:spacing w:before="40" w:after="40" w:line="220" w:lineRule="exact"/>
              <w:ind w:right="113"/>
              <w:rPr>
                <w:bCs/>
                <w:sz w:val="18"/>
              </w:rPr>
            </w:pPr>
            <w:r w:rsidRPr="003C149D">
              <w:rPr>
                <w:bCs/>
                <w:sz w:val="18"/>
              </w:rPr>
              <w:t>223</w:t>
            </w:r>
          </w:p>
        </w:tc>
        <w:tc>
          <w:tcPr>
            <w:tcW w:w="1309" w:type="dxa"/>
            <w:shd w:val="clear" w:color="auto" w:fill="auto"/>
            <w:noWrap/>
          </w:tcPr>
          <w:p w14:paraId="62C5A6FB" w14:textId="77777777" w:rsidR="0015205A" w:rsidRPr="003C149D" w:rsidRDefault="0015205A" w:rsidP="0015205A">
            <w:pPr>
              <w:suppressAutoHyphens w:val="0"/>
              <w:spacing w:before="40" w:after="40" w:line="220" w:lineRule="exact"/>
              <w:ind w:right="113"/>
              <w:rPr>
                <w:bCs/>
                <w:sz w:val="18"/>
              </w:rPr>
            </w:pPr>
            <w:r w:rsidRPr="003C149D">
              <w:rPr>
                <w:bCs/>
                <w:sz w:val="18"/>
              </w:rPr>
              <w:t>27</w:t>
            </w:r>
          </w:p>
        </w:tc>
      </w:tr>
      <w:tr w:rsidR="0015205A" w:rsidRPr="003C149D" w14:paraId="3ADC69D3" w14:textId="77777777" w:rsidTr="0015205A">
        <w:trPr>
          <w:trHeight w:val="255"/>
        </w:trPr>
        <w:tc>
          <w:tcPr>
            <w:tcW w:w="644" w:type="dxa"/>
            <w:shd w:val="clear" w:color="auto" w:fill="auto"/>
            <w:noWrap/>
          </w:tcPr>
          <w:p w14:paraId="5105F818" w14:textId="77777777" w:rsidR="0015205A" w:rsidRPr="003C149D" w:rsidRDefault="0015205A" w:rsidP="0015205A">
            <w:pPr>
              <w:suppressAutoHyphens w:val="0"/>
              <w:spacing w:before="40" w:after="40" w:line="220" w:lineRule="exact"/>
              <w:ind w:right="113"/>
              <w:rPr>
                <w:bCs/>
                <w:sz w:val="18"/>
              </w:rPr>
            </w:pPr>
            <w:r w:rsidRPr="003C149D">
              <w:rPr>
                <w:bCs/>
                <w:sz w:val="18"/>
              </w:rPr>
              <w:t>18</w:t>
            </w:r>
          </w:p>
        </w:tc>
        <w:tc>
          <w:tcPr>
            <w:tcW w:w="1766" w:type="dxa"/>
            <w:shd w:val="clear" w:color="auto" w:fill="auto"/>
            <w:noWrap/>
          </w:tcPr>
          <w:p w14:paraId="6D0B9D5D" w14:textId="77777777" w:rsidR="0015205A" w:rsidRPr="003C149D" w:rsidRDefault="0015205A" w:rsidP="0015205A">
            <w:pPr>
              <w:suppressAutoHyphens w:val="0"/>
              <w:spacing w:before="40" w:after="40" w:line="220" w:lineRule="exact"/>
              <w:ind w:right="113"/>
              <w:rPr>
                <w:bCs/>
                <w:sz w:val="18"/>
              </w:rPr>
            </w:pPr>
            <w:r w:rsidRPr="003C149D">
              <w:rPr>
                <w:bCs/>
                <w:sz w:val="18"/>
              </w:rPr>
              <w:t>205</w:t>
            </w:r>
          </w:p>
        </w:tc>
        <w:tc>
          <w:tcPr>
            <w:tcW w:w="1972" w:type="dxa"/>
            <w:shd w:val="clear" w:color="auto" w:fill="auto"/>
            <w:noWrap/>
          </w:tcPr>
          <w:p w14:paraId="71A0E128" w14:textId="77777777" w:rsidR="0015205A" w:rsidRPr="003C149D" w:rsidRDefault="0015205A" w:rsidP="0015205A">
            <w:pPr>
              <w:suppressAutoHyphens w:val="0"/>
              <w:spacing w:before="40" w:after="40" w:line="220" w:lineRule="exact"/>
              <w:ind w:right="113"/>
              <w:rPr>
                <w:bCs/>
                <w:sz w:val="18"/>
              </w:rPr>
            </w:pPr>
            <w:r w:rsidRPr="003C149D">
              <w:rPr>
                <w:bCs/>
                <w:sz w:val="18"/>
              </w:rPr>
              <w:t>689</w:t>
            </w:r>
          </w:p>
        </w:tc>
        <w:tc>
          <w:tcPr>
            <w:tcW w:w="1679" w:type="dxa"/>
            <w:shd w:val="clear" w:color="auto" w:fill="auto"/>
            <w:noWrap/>
          </w:tcPr>
          <w:p w14:paraId="43EABCC8" w14:textId="77777777" w:rsidR="0015205A" w:rsidRPr="003C149D" w:rsidRDefault="0015205A" w:rsidP="0015205A">
            <w:pPr>
              <w:suppressAutoHyphens w:val="0"/>
              <w:spacing w:before="40" w:after="40" w:line="220" w:lineRule="exact"/>
              <w:ind w:right="113"/>
              <w:rPr>
                <w:bCs/>
                <w:sz w:val="18"/>
              </w:rPr>
            </w:pPr>
            <w:r w:rsidRPr="003C149D">
              <w:rPr>
                <w:bCs/>
                <w:sz w:val="18"/>
              </w:rPr>
              <w:t>233</w:t>
            </w:r>
          </w:p>
        </w:tc>
        <w:tc>
          <w:tcPr>
            <w:tcW w:w="1309" w:type="dxa"/>
            <w:shd w:val="clear" w:color="auto" w:fill="auto"/>
            <w:noWrap/>
          </w:tcPr>
          <w:p w14:paraId="1F592B3C" w14:textId="77777777" w:rsidR="0015205A" w:rsidRPr="003C149D" w:rsidRDefault="0015205A" w:rsidP="0015205A">
            <w:pPr>
              <w:suppressAutoHyphens w:val="0"/>
              <w:spacing w:before="40" w:after="40" w:line="220" w:lineRule="exact"/>
              <w:ind w:right="113"/>
              <w:rPr>
                <w:bCs/>
                <w:sz w:val="18"/>
              </w:rPr>
            </w:pPr>
            <w:r w:rsidRPr="003C149D">
              <w:rPr>
                <w:bCs/>
                <w:sz w:val="18"/>
              </w:rPr>
              <w:t>29</w:t>
            </w:r>
          </w:p>
        </w:tc>
      </w:tr>
      <w:tr w:rsidR="0015205A" w:rsidRPr="003C149D" w14:paraId="5B91B3C0" w14:textId="77777777" w:rsidTr="0015205A">
        <w:trPr>
          <w:trHeight w:val="255"/>
        </w:trPr>
        <w:tc>
          <w:tcPr>
            <w:tcW w:w="644" w:type="dxa"/>
            <w:shd w:val="clear" w:color="auto" w:fill="auto"/>
            <w:noWrap/>
          </w:tcPr>
          <w:p w14:paraId="34D49301" w14:textId="77777777" w:rsidR="0015205A" w:rsidRPr="003C149D" w:rsidRDefault="0015205A" w:rsidP="0015205A">
            <w:pPr>
              <w:suppressAutoHyphens w:val="0"/>
              <w:spacing w:before="40" w:after="40" w:line="220" w:lineRule="exact"/>
              <w:ind w:right="113"/>
              <w:rPr>
                <w:bCs/>
                <w:sz w:val="18"/>
              </w:rPr>
            </w:pPr>
            <w:r w:rsidRPr="003C149D">
              <w:rPr>
                <w:bCs/>
                <w:sz w:val="18"/>
              </w:rPr>
              <w:t>19</w:t>
            </w:r>
          </w:p>
        </w:tc>
        <w:tc>
          <w:tcPr>
            <w:tcW w:w="1766" w:type="dxa"/>
            <w:shd w:val="clear" w:color="auto" w:fill="auto"/>
            <w:noWrap/>
          </w:tcPr>
          <w:p w14:paraId="5A184E8D" w14:textId="77777777" w:rsidR="0015205A" w:rsidRPr="003C149D" w:rsidRDefault="0015205A" w:rsidP="0015205A">
            <w:pPr>
              <w:suppressAutoHyphens w:val="0"/>
              <w:spacing w:before="40" w:after="40" w:line="220" w:lineRule="exact"/>
              <w:ind w:right="113"/>
              <w:rPr>
                <w:bCs/>
                <w:sz w:val="18"/>
              </w:rPr>
            </w:pPr>
            <w:r w:rsidRPr="003C149D">
              <w:rPr>
                <w:bCs/>
                <w:sz w:val="18"/>
              </w:rPr>
              <w:t>213</w:t>
            </w:r>
          </w:p>
        </w:tc>
        <w:tc>
          <w:tcPr>
            <w:tcW w:w="1972" w:type="dxa"/>
            <w:shd w:val="clear" w:color="auto" w:fill="auto"/>
            <w:noWrap/>
          </w:tcPr>
          <w:p w14:paraId="718A521C" w14:textId="77777777" w:rsidR="0015205A" w:rsidRPr="003C149D" w:rsidRDefault="0015205A" w:rsidP="0015205A">
            <w:pPr>
              <w:suppressAutoHyphens w:val="0"/>
              <w:spacing w:before="40" w:after="40" w:line="220" w:lineRule="exact"/>
              <w:ind w:right="113"/>
              <w:rPr>
                <w:bCs/>
                <w:sz w:val="18"/>
              </w:rPr>
            </w:pPr>
            <w:r w:rsidRPr="003C149D">
              <w:rPr>
                <w:bCs/>
                <w:sz w:val="18"/>
              </w:rPr>
              <w:t>687</w:t>
            </w:r>
          </w:p>
        </w:tc>
        <w:tc>
          <w:tcPr>
            <w:tcW w:w="1679" w:type="dxa"/>
            <w:shd w:val="clear" w:color="auto" w:fill="auto"/>
            <w:noWrap/>
          </w:tcPr>
          <w:p w14:paraId="627CE2AC" w14:textId="77777777" w:rsidR="0015205A" w:rsidRPr="003C149D" w:rsidRDefault="0015205A" w:rsidP="0015205A">
            <w:pPr>
              <w:suppressAutoHyphens w:val="0"/>
              <w:spacing w:before="40" w:after="40" w:line="220" w:lineRule="exact"/>
              <w:ind w:right="113"/>
              <w:rPr>
                <w:bCs/>
                <w:sz w:val="18"/>
              </w:rPr>
            </w:pPr>
            <w:r w:rsidRPr="003C149D">
              <w:rPr>
                <w:bCs/>
                <w:sz w:val="18"/>
              </w:rPr>
              <w:t>243</w:t>
            </w:r>
          </w:p>
        </w:tc>
        <w:tc>
          <w:tcPr>
            <w:tcW w:w="1309" w:type="dxa"/>
            <w:shd w:val="clear" w:color="auto" w:fill="auto"/>
            <w:noWrap/>
          </w:tcPr>
          <w:p w14:paraId="6C10CCE7" w14:textId="77777777" w:rsidR="0015205A" w:rsidRPr="003C149D" w:rsidRDefault="0015205A" w:rsidP="0015205A">
            <w:pPr>
              <w:suppressAutoHyphens w:val="0"/>
              <w:spacing w:before="40" w:after="40" w:line="220" w:lineRule="exact"/>
              <w:ind w:right="113"/>
              <w:rPr>
                <w:bCs/>
                <w:sz w:val="18"/>
              </w:rPr>
            </w:pPr>
            <w:r w:rsidRPr="003C149D">
              <w:rPr>
                <w:bCs/>
                <w:sz w:val="18"/>
              </w:rPr>
              <w:t>30</w:t>
            </w:r>
          </w:p>
        </w:tc>
      </w:tr>
      <w:tr w:rsidR="0015205A" w:rsidRPr="003C149D" w14:paraId="23E3BE5D" w14:textId="77777777" w:rsidTr="0015205A">
        <w:trPr>
          <w:trHeight w:val="255"/>
        </w:trPr>
        <w:tc>
          <w:tcPr>
            <w:tcW w:w="644" w:type="dxa"/>
            <w:shd w:val="clear" w:color="auto" w:fill="auto"/>
            <w:noWrap/>
          </w:tcPr>
          <w:p w14:paraId="7FA9B413" w14:textId="77777777" w:rsidR="0015205A" w:rsidRPr="003C149D" w:rsidRDefault="0015205A" w:rsidP="0015205A">
            <w:pPr>
              <w:suppressAutoHyphens w:val="0"/>
              <w:spacing w:before="40" w:after="40" w:line="220" w:lineRule="exact"/>
              <w:ind w:right="113"/>
              <w:rPr>
                <w:bCs/>
                <w:sz w:val="18"/>
              </w:rPr>
            </w:pPr>
            <w:r w:rsidRPr="003C149D">
              <w:rPr>
                <w:bCs/>
                <w:sz w:val="18"/>
              </w:rPr>
              <w:t>20</w:t>
            </w:r>
          </w:p>
        </w:tc>
        <w:tc>
          <w:tcPr>
            <w:tcW w:w="1766" w:type="dxa"/>
            <w:shd w:val="clear" w:color="auto" w:fill="auto"/>
            <w:noWrap/>
          </w:tcPr>
          <w:p w14:paraId="2C6E2940" w14:textId="77777777" w:rsidR="0015205A" w:rsidRPr="003C149D" w:rsidRDefault="0015205A" w:rsidP="0015205A">
            <w:pPr>
              <w:suppressAutoHyphens w:val="0"/>
              <w:spacing w:before="40" w:after="40" w:line="220" w:lineRule="exact"/>
              <w:ind w:right="113"/>
              <w:rPr>
                <w:bCs/>
                <w:sz w:val="18"/>
              </w:rPr>
            </w:pPr>
            <w:r w:rsidRPr="003C149D">
              <w:rPr>
                <w:bCs/>
                <w:sz w:val="18"/>
              </w:rPr>
              <w:t>222</w:t>
            </w:r>
          </w:p>
        </w:tc>
        <w:tc>
          <w:tcPr>
            <w:tcW w:w="1972" w:type="dxa"/>
            <w:shd w:val="clear" w:color="auto" w:fill="auto"/>
            <w:noWrap/>
          </w:tcPr>
          <w:p w14:paraId="193148E8" w14:textId="77777777" w:rsidR="0015205A" w:rsidRPr="003C149D" w:rsidRDefault="0015205A" w:rsidP="0015205A">
            <w:pPr>
              <w:suppressAutoHyphens w:val="0"/>
              <w:spacing w:before="40" w:after="40" w:line="220" w:lineRule="exact"/>
              <w:ind w:right="113"/>
              <w:rPr>
                <w:bCs/>
                <w:sz w:val="18"/>
              </w:rPr>
            </w:pPr>
            <w:r w:rsidRPr="003C149D">
              <w:rPr>
                <w:bCs/>
                <w:sz w:val="18"/>
              </w:rPr>
              <w:t>684</w:t>
            </w:r>
          </w:p>
        </w:tc>
        <w:tc>
          <w:tcPr>
            <w:tcW w:w="1679" w:type="dxa"/>
            <w:shd w:val="clear" w:color="auto" w:fill="auto"/>
            <w:noWrap/>
          </w:tcPr>
          <w:p w14:paraId="12C698CB" w14:textId="77777777" w:rsidR="0015205A" w:rsidRPr="003C149D" w:rsidRDefault="0015205A" w:rsidP="0015205A">
            <w:pPr>
              <w:suppressAutoHyphens w:val="0"/>
              <w:spacing w:before="40" w:after="40" w:line="220" w:lineRule="exact"/>
              <w:ind w:right="113"/>
              <w:rPr>
                <w:bCs/>
                <w:sz w:val="18"/>
              </w:rPr>
            </w:pPr>
            <w:r w:rsidRPr="003C149D">
              <w:rPr>
                <w:bCs/>
                <w:sz w:val="18"/>
              </w:rPr>
              <w:t>253</w:t>
            </w:r>
          </w:p>
        </w:tc>
        <w:tc>
          <w:tcPr>
            <w:tcW w:w="1309" w:type="dxa"/>
            <w:shd w:val="clear" w:color="auto" w:fill="auto"/>
            <w:noWrap/>
          </w:tcPr>
          <w:p w14:paraId="67E0532C" w14:textId="77777777" w:rsidR="0015205A" w:rsidRPr="003C149D" w:rsidRDefault="0015205A" w:rsidP="0015205A">
            <w:pPr>
              <w:suppressAutoHyphens w:val="0"/>
              <w:spacing w:before="40" w:after="40" w:line="220" w:lineRule="exact"/>
              <w:ind w:right="113"/>
              <w:rPr>
                <w:bCs/>
                <w:sz w:val="18"/>
              </w:rPr>
            </w:pPr>
            <w:r w:rsidRPr="003C149D">
              <w:rPr>
                <w:bCs/>
                <w:sz w:val="18"/>
              </w:rPr>
              <w:t>31</w:t>
            </w:r>
          </w:p>
        </w:tc>
      </w:tr>
      <w:tr w:rsidR="0015205A" w:rsidRPr="003C149D" w14:paraId="77527C87" w14:textId="77777777" w:rsidTr="0015205A">
        <w:trPr>
          <w:trHeight w:val="255"/>
        </w:trPr>
        <w:tc>
          <w:tcPr>
            <w:tcW w:w="644" w:type="dxa"/>
            <w:shd w:val="clear" w:color="auto" w:fill="auto"/>
            <w:noWrap/>
          </w:tcPr>
          <w:p w14:paraId="730AC787" w14:textId="77777777" w:rsidR="0015205A" w:rsidRPr="003C149D" w:rsidRDefault="0015205A" w:rsidP="0015205A">
            <w:pPr>
              <w:suppressAutoHyphens w:val="0"/>
              <w:spacing w:before="40" w:after="40" w:line="220" w:lineRule="exact"/>
              <w:ind w:right="113"/>
              <w:rPr>
                <w:bCs/>
                <w:sz w:val="18"/>
              </w:rPr>
            </w:pPr>
            <w:r w:rsidRPr="003C149D">
              <w:rPr>
                <w:bCs/>
                <w:sz w:val="18"/>
              </w:rPr>
              <w:t>21</w:t>
            </w:r>
          </w:p>
        </w:tc>
        <w:tc>
          <w:tcPr>
            <w:tcW w:w="1766" w:type="dxa"/>
            <w:shd w:val="clear" w:color="auto" w:fill="auto"/>
            <w:noWrap/>
          </w:tcPr>
          <w:p w14:paraId="7F958CC3" w14:textId="77777777" w:rsidR="0015205A" w:rsidRPr="003C149D" w:rsidRDefault="0015205A" w:rsidP="0015205A">
            <w:pPr>
              <w:suppressAutoHyphens w:val="0"/>
              <w:spacing w:before="40" w:after="40" w:line="220" w:lineRule="exact"/>
              <w:ind w:right="113"/>
              <w:rPr>
                <w:bCs/>
                <w:sz w:val="18"/>
              </w:rPr>
            </w:pPr>
            <w:r w:rsidRPr="003C149D">
              <w:rPr>
                <w:bCs/>
                <w:sz w:val="18"/>
              </w:rPr>
              <w:t>230</w:t>
            </w:r>
          </w:p>
        </w:tc>
        <w:tc>
          <w:tcPr>
            <w:tcW w:w="1972" w:type="dxa"/>
            <w:shd w:val="clear" w:color="auto" w:fill="auto"/>
            <w:noWrap/>
          </w:tcPr>
          <w:p w14:paraId="27460575" w14:textId="77777777" w:rsidR="0015205A" w:rsidRPr="003C149D" w:rsidRDefault="0015205A" w:rsidP="0015205A">
            <w:pPr>
              <w:suppressAutoHyphens w:val="0"/>
              <w:spacing w:before="40" w:after="40" w:line="220" w:lineRule="exact"/>
              <w:ind w:right="113"/>
              <w:rPr>
                <w:bCs/>
                <w:sz w:val="18"/>
              </w:rPr>
            </w:pPr>
            <w:r w:rsidRPr="003C149D">
              <w:rPr>
                <w:bCs/>
                <w:sz w:val="18"/>
              </w:rPr>
              <w:t>682</w:t>
            </w:r>
          </w:p>
        </w:tc>
        <w:tc>
          <w:tcPr>
            <w:tcW w:w="1679" w:type="dxa"/>
            <w:shd w:val="clear" w:color="auto" w:fill="auto"/>
            <w:noWrap/>
          </w:tcPr>
          <w:p w14:paraId="444C33A5" w14:textId="77777777" w:rsidR="0015205A" w:rsidRPr="003C149D" w:rsidRDefault="0015205A" w:rsidP="0015205A">
            <w:pPr>
              <w:suppressAutoHyphens w:val="0"/>
              <w:spacing w:before="40" w:after="40" w:line="220" w:lineRule="exact"/>
              <w:ind w:right="113"/>
              <w:rPr>
                <w:bCs/>
                <w:sz w:val="18"/>
              </w:rPr>
            </w:pPr>
            <w:r w:rsidRPr="003C149D">
              <w:rPr>
                <w:bCs/>
                <w:sz w:val="18"/>
              </w:rPr>
              <w:t>263</w:t>
            </w:r>
          </w:p>
        </w:tc>
        <w:tc>
          <w:tcPr>
            <w:tcW w:w="1309" w:type="dxa"/>
            <w:shd w:val="clear" w:color="auto" w:fill="auto"/>
            <w:noWrap/>
          </w:tcPr>
          <w:p w14:paraId="3A660820" w14:textId="77777777" w:rsidR="0015205A" w:rsidRPr="003C149D" w:rsidRDefault="0015205A" w:rsidP="0015205A">
            <w:pPr>
              <w:suppressAutoHyphens w:val="0"/>
              <w:spacing w:before="40" w:after="40" w:line="220" w:lineRule="exact"/>
              <w:ind w:right="113"/>
              <w:rPr>
                <w:bCs/>
                <w:sz w:val="18"/>
              </w:rPr>
            </w:pPr>
            <w:r w:rsidRPr="003C149D">
              <w:rPr>
                <w:bCs/>
                <w:sz w:val="18"/>
              </w:rPr>
              <w:t>33</w:t>
            </w:r>
          </w:p>
        </w:tc>
      </w:tr>
      <w:tr w:rsidR="0015205A" w:rsidRPr="003C149D" w14:paraId="6CE499AF" w14:textId="77777777" w:rsidTr="0015205A">
        <w:trPr>
          <w:trHeight w:val="255"/>
        </w:trPr>
        <w:tc>
          <w:tcPr>
            <w:tcW w:w="644" w:type="dxa"/>
            <w:shd w:val="clear" w:color="auto" w:fill="auto"/>
            <w:noWrap/>
          </w:tcPr>
          <w:p w14:paraId="32803D22" w14:textId="77777777" w:rsidR="0015205A" w:rsidRPr="003C149D" w:rsidRDefault="0015205A" w:rsidP="0015205A">
            <w:pPr>
              <w:suppressAutoHyphens w:val="0"/>
              <w:spacing w:before="40" w:after="40" w:line="220" w:lineRule="exact"/>
              <w:ind w:right="113"/>
              <w:rPr>
                <w:bCs/>
                <w:sz w:val="18"/>
              </w:rPr>
            </w:pPr>
            <w:r w:rsidRPr="003C149D">
              <w:rPr>
                <w:bCs/>
                <w:sz w:val="18"/>
              </w:rPr>
              <w:t>22</w:t>
            </w:r>
          </w:p>
        </w:tc>
        <w:tc>
          <w:tcPr>
            <w:tcW w:w="1766" w:type="dxa"/>
            <w:shd w:val="clear" w:color="auto" w:fill="auto"/>
            <w:noWrap/>
          </w:tcPr>
          <w:p w14:paraId="7CB5FF04" w14:textId="77777777" w:rsidR="0015205A" w:rsidRPr="003C149D" w:rsidRDefault="0015205A" w:rsidP="0015205A">
            <w:pPr>
              <w:suppressAutoHyphens w:val="0"/>
              <w:spacing w:before="40" w:after="40" w:line="220" w:lineRule="exact"/>
              <w:ind w:right="113"/>
              <w:rPr>
                <w:bCs/>
                <w:sz w:val="18"/>
              </w:rPr>
            </w:pPr>
            <w:r w:rsidRPr="003C149D">
              <w:rPr>
                <w:bCs/>
                <w:sz w:val="18"/>
              </w:rPr>
              <w:t>239</w:t>
            </w:r>
          </w:p>
        </w:tc>
        <w:tc>
          <w:tcPr>
            <w:tcW w:w="1972" w:type="dxa"/>
            <w:shd w:val="clear" w:color="auto" w:fill="auto"/>
            <w:noWrap/>
          </w:tcPr>
          <w:p w14:paraId="6D052919" w14:textId="77777777" w:rsidR="0015205A" w:rsidRPr="003C149D" w:rsidRDefault="0015205A" w:rsidP="0015205A">
            <w:pPr>
              <w:suppressAutoHyphens w:val="0"/>
              <w:spacing w:before="40" w:after="40" w:line="220" w:lineRule="exact"/>
              <w:ind w:right="113"/>
              <w:rPr>
                <w:bCs/>
                <w:sz w:val="18"/>
              </w:rPr>
            </w:pPr>
            <w:r w:rsidRPr="003C149D">
              <w:rPr>
                <w:bCs/>
                <w:sz w:val="18"/>
              </w:rPr>
              <w:t>679</w:t>
            </w:r>
          </w:p>
        </w:tc>
        <w:tc>
          <w:tcPr>
            <w:tcW w:w="1679" w:type="dxa"/>
            <w:shd w:val="clear" w:color="auto" w:fill="auto"/>
            <w:noWrap/>
          </w:tcPr>
          <w:p w14:paraId="7A068C9B" w14:textId="77777777" w:rsidR="0015205A" w:rsidRPr="003C149D" w:rsidRDefault="0015205A" w:rsidP="0015205A">
            <w:pPr>
              <w:suppressAutoHyphens w:val="0"/>
              <w:spacing w:before="40" w:after="40" w:line="220" w:lineRule="exact"/>
              <w:ind w:right="113"/>
              <w:rPr>
                <w:bCs/>
                <w:sz w:val="18"/>
              </w:rPr>
            </w:pPr>
            <w:r w:rsidRPr="003C149D">
              <w:rPr>
                <w:bCs/>
                <w:sz w:val="18"/>
              </w:rPr>
              <w:t>273</w:t>
            </w:r>
          </w:p>
        </w:tc>
        <w:tc>
          <w:tcPr>
            <w:tcW w:w="1309" w:type="dxa"/>
            <w:shd w:val="clear" w:color="auto" w:fill="auto"/>
            <w:noWrap/>
          </w:tcPr>
          <w:p w14:paraId="684CFF22" w14:textId="77777777" w:rsidR="0015205A" w:rsidRPr="003C149D" w:rsidRDefault="0015205A" w:rsidP="0015205A">
            <w:pPr>
              <w:suppressAutoHyphens w:val="0"/>
              <w:spacing w:before="40" w:after="40" w:line="220" w:lineRule="exact"/>
              <w:ind w:right="113"/>
              <w:rPr>
                <w:bCs/>
                <w:sz w:val="18"/>
              </w:rPr>
            </w:pPr>
            <w:r w:rsidRPr="003C149D">
              <w:rPr>
                <w:bCs/>
                <w:sz w:val="18"/>
              </w:rPr>
              <w:t>34</w:t>
            </w:r>
          </w:p>
        </w:tc>
      </w:tr>
      <w:tr w:rsidR="0015205A" w:rsidRPr="003C149D" w14:paraId="7BF12208" w14:textId="77777777" w:rsidTr="0015205A">
        <w:trPr>
          <w:trHeight w:val="255"/>
        </w:trPr>
        <w:tc>
          <w:tcPr>
            <w:tcW w:w="644" w:type="dxa"/>
            <w:shd w:val="clear" w:color="auto" w:fill="auto"/>
            <w:noWrap/>
          </w:tcPr>
          <w:p w14:paraId="18E8C2B7" w14:textId="77777777" w:rsidR="0015205A" w:rsidRPr="003C149D" w:rsidRDefault="0015205A" w:rsidP="0015205A">
            <w:pPr>
              <w:suppressAutoHyphens w:val="0"/>
              <w:spacing w:before="40" w:after="40" w:line="220" w:lineRule="exact"/>
              <w:ind w:right="113"/>
              <w:rPr>
                <w:bCs/>
                <w:sz w:val="18"/>
              </w:rPr>
            </w:pPr>
            <w:r w:rsidRPr="003C149D">
              <w:rPr>
                <w:bCs/>
                <w:sz w:val="18"/>
              </w:rPr>
              <w:t>23</w:t>
            </w:r>
          </w:p>
        </w:tc>
        <w:tc>
          <w:tcPr>
            <w:tcW w:w="1766" w:type="dxa"/>
            <w:shd w:val="clear" w:color="auto" w:fill="auto"/>
            <w:noWrap/>
          </w:tcPr>
          <w:p w14:paraId="3482AEF0" w14:textId="77777777" w:rsidR="0015205A" w:rsidRPr="003C149D" w:rsidRDefault="0015205A" w:rsidP="0015205A">
            <w:pPr>
              <w:suppressAutoHyphens w:val="0"/>
              <w:spacing w:before="40" w:after="40" w:line="220" w:lineRule="exact"/>
              <w:ind w:right="113"/>
              <w:rPr>
                <w:bCs/>
                <w:sz w:val="18"/>
              </w:rPr>
            </w:pPr>
            <w:r w:rsidRPr="003C149D">
              <w:rPr>
                <w:bCs/>
                <w:sz w:val="18"/>
              </w:rPr>
              <w:t>247</w:t>
            </w:r>
          </w:p>
        </w:tc>
        <w:tc>
          <w:tcPr>
            <w:tcW w:w="1972" w:type="dxa"/>
            <w:shd w:val="clear" w:color="auto" w:fill="auto"/>
            <w:noWrap/>
          </w:tcPr>
          <w:p w14:paraId="147DF978" w14:textId="77777777" w:rsidR="0015205A" w:rsidRPr="003C149D" w:rsidRDefault="0015205A" w:rsidP="0015205A">
            <w:pPr>
              <w:suppressAutoHyphens w:val="0"/>
              <w:spacing w:before="40" w:after="40" w:line="220" w:lineRule="exact"/>
              <w:ind w:right="113"/>
              <w:rPr>
                <w:bCs/>
                <w:sz w:val="18"/>
              </w:rPr>
            </w:pPr>
            <w:r w:rsidRPr="003C149D">
              <w:rPr>
                <w:bCs/>
                <w:sz w:val="18"/>
              </w:rPr>
              <w:t>676</w:t>
            </w:r>
          </w:p>
        </w:tc>
        <w:tc>
          <w:tcPr>
            <w:tcW w:w="1679" w:type="dxa"/>
            <w:shd w:val="clear" w:color="auto" w:fill="auto"/>
            <w:noWrap/>
          </w:tcPr>
          <w:p w14:paraId="3FD820A0" w14:textId="77777777" w:rsidR="0015205A" w:rsidRPr="003C149D" w:rsidRDefault="0015205A" w:rsidP="0015205A">
            <w:pPr>
              <w:suppressAutoHyphens w:val="0"/>
              <w:spacing w:before="40" w:after="40" w:line="220" w:lineRule="exact"/>
              <w:ind w:right="113"/>
              <w:rPr>
                <w:bCs/>
                <w:sz w:val="18"/>
              </w:rPr>
            </w:pPr>
            <w:r w:rsidRPr="003C149D">
              <w:rPr>
                <w:bCs/>
                <w:sz w:val="18"/>
              </w:rPr>
              <w:t>283</w:t>
            </w:r>
          </w:p>
        </w:tc>
        <w:tc>
          <w:tcPr>
            <w:tcW w:w="1309" w:type="dxa"/>
            <w:shd w:val="clear" w:color="auto" w:fill="auto"/>
            <w:noWrap/>
          </w:tcPr>
          <w:p w14:paraId="61685E28" w14:textId="77777777" w:rsidR="0015205A" w:rsidRPr="003C149D" w:rsidRDefault="0015205A" w:rsidP="0015205A">
            <w:pPr>
              <w:suppressAutoHyphens w:val="0"/>
              <w:spacing w:before="40" w:after="40" w:line="220" w:lineRule="exact"/>
              <w:ind w:right="113"/>
              <w:rPr>
                <w:bCs/>
                <w:sz w:val="18"/>
              </w:rPr>
            </w:pPr>
            <w:r w:rsidRPr="003C149D">
              <w:rPr>
                <w:bCs/>
                <w:sz w:val="18"/>
              </w:rPr>
              <w:t>36</w:t>
            </w:r>
          </w:p>
        </w:tc>
      </w:tr>
      <w:tr w:rsidR="0015205A" w:rsidRPr="003C149D" w14:paraId="5B8757FC" w14:textId="77777777" w:rsidTr="0015205A">
        <w:trPr>
          <w:trHeight w:val="255"/>
        </w:trPr>
        <w:tc>
          <w:tcPr>
            <w:tcW w:w="644" w:type="dxa"/>
            <w:shd w:val="clear" w:color="auto" w:fill="auto"/>
            <w:noWrap/>
          </w:tcPr>
          <w:p w14:paraId="6CB3969F" w14:textId="77777777" w:rsidR="0015205A" w:rsidRPr="003C149D" w:rsidRDefault="0015205A" w:rsidP="0015205A">
            <w:pPr>
              <w:suppressAutoHyphens w:val="0"/>
              <w:spacing w:before="40" w:after="40" w:line="220" w:lineRule="exact"/>
              <w:ind w:right="113"/>
              <w:rPr>
                <w:bCs/>
                <w:sz w:val="18"/>
              </w:rPr>
            </w:pPr>
            <w:r w:rsidRPr="003C149D">
              <w:rPr>
                <w:bCs/>
                <w:sz w:val="18"/>
              </w:rPr>
              <w:t>24</w:t>
            </w:r>
          </w:p>
        </w:tc>
        <w:tc>
          <w:tcPr>
            <w:tcW w:w="1766" w:type="dxa"/>
            <w:shd w:val="clear" w:color="auto" w:fill="auto"/>
            <w:noWrap/>
          </w:tcPr>
          <w:p w14:paraId="40A64C92" w14:textId="77777777" w:rsidR="0015205A" w:rsidRPr="003C149D" w:rsidRDefault="0015205A" w:rsidP="0015205A">
            <w:pPr>
              <w:suppressAutoHyphens w:val="0"/>
              <w:spacing w:before="40" w:after="40" w:line="220" w:lineRule="exact"/>
              <w:ind w:right="113"/>
              <w:rPr>
                <w:bCs/>
                <w:sz w:val="18"/>
              </w:rPr>
            </w:pPr>
            <w:r w:rsidRPr="003C149D">
              <w:rPr>
                <w:bCs/>
                <w:sz w:val="18"/>
              </w:rPr>
              <w:t>255</w:t>
            </w:r>
          </w:p>
        </w:tc>
        <w:tc>
          <w:tcPr>
            <w:tcW w:w="1972" w:type="dxa"/>
            <w:shd w:val="clear" w:color="auto" w:fill="auto"/>
            <w:noWrap/>
          </w:tcPr>
          <w:p w14:paraId="46D44BCA" w14:textId="77777777" w:rsidR="0015205A" w:rsidRPr="003C149D" w:rsidRDefault="0015205A" w:rsidP="0015205A">
            <w:pPr>
              <w:suppressAutoHyphens w:val="0"/>
              <w:spacing w:before="40" w:after="40" w:line="220" w:lineRule="exact"/>
              <w:ind w:right="113"/>
              <w:rPr>
                <w:bCs/>
                <w:sz w:val="18"/>
              </w:rPr>
            </w:pPr>
            <w:r w:rsidRPr="003C149D">
              <w:rPr>
                <w:bCs/>
                <w:sz w:val="18"/>
              </w:rPr>
              <w:t>673</w:t>
            </w:r>
          </w:p>
        </w:tc>
        <w:tc>
          <w:tcPr>
            <w:tcW w:w="1679" w:type="dxa"/>
            <w:shd w:val="clear" w:color="auto" w:fill="auto"/>
            <w:noWrap/>
          </w:tcPr>
          <w:p w14:paraId="596C5A8D" w14:textId="77777777" w:rsidR="0015205A" w:rsidRPr="003C149D" w:rsidRDefault="0015205A" w:rsidP="0015205A">
            <w:pPr>
              <w:suppressAutoHyphens w:val="0"/>
              <w:spacing w:before="40" w:after="40" w:line="220" w:lineRule="exact"/>
              <w:ind w:right="113"/>
              <w:rPr>
                <w:bCs/>
                <w:sz w:val="18"/>
              </w:rPr>
            </w:pPr>
            <w:r w:rsidRPr="003C149D">
              <w:rPr>
                <w:bCs/>
                <w:sz w:val="18"/>
              </w:rPr>
              <w:t>292</w:t>
            </w:r>
          </w:p>
        </w:tc>
        <w:tc>
          <w:tcPr>
            <w:tcW w:w="1309" w:type="dxa"/>
            <w:shd w:val="clear" w:color="auto" w:fill="auto"/>
            <w:noWrap/>
          </w:tcPr>
          <w:p w14:paraId="2CDAA8B8" w14:textId="77777777" w:rsidR="0015205A" w:rsidRPr="003C149D" w:rsidRDefault="0015205A" w:rsidP="0015205A">
            <w:pPr>
              <w:suppressAutoHyphens w:val="0"/>
              <w:spacing w:before="40" w:after="40" w:line="220" w:lineRule="exact"/>
              <w:ind w:right="113"/>
              <w:rPr>
                <w:bCs/>
                <w:sz w:val="18"/>
              </w:rPr>
            </w:pPr>
            <w:r w:rsidRPr="003C149D">
              <w:rPr>
                <w:bCs/>
                <w:sz w:val="18"/>
              </w:rPr>
              <w:t>37</w:t>
            </w:r>
          </w:p>
        </w:tc>
      </w:tr>
      <w:tr w:rsidR="0015205A" w:rsidRPr="003C149D" w14:paraId="2053C296" w14:textId="77777777" w:rsidTr="0015205A">
        <w:trPr>
          <w:trHeight w:val="255"/>
        </w:trPr>
        <w:tc>
          <w:tcPr>
            <w:tcW w:w="644" w:type="dxa"/>
            <w:shd w:val="clear" w:color="auto" w:fill="auto"/>
            <w:noWrap/>
          </w:tcPr>
          <w:p w14:paraId="724740C6" w14:textId="77777777" w:rsidR="0015205A" w:rsidRPr="003C149D" w:rsidRDefault="0015205A" w:rsidP="0015205A">
            <w:pPr>
              <w:suppressAutoHyphens w:val="0"/>
              <w:spacing w:before="40" w:after="40" w:line="220" w:lineRule="exact"/>
              <w:ind w:right="113"/>
              <w:rPr>
                <w:bCs/>
                <w:sz w:val="18"/>
              </w:rPr>
            </w:pPr>
            <w:r w:rsidRPr="003C149D">
              <w:rPr>
                <w:bCs/>
                <w:sz w:val="18"/>
              </w:rPr>
              <w:t>25</w:t>
            </w:r>
          </w:p>
        </w:tc>
        <w:tc>
          <w:tcPr>
            <w:tcW w:w="1766" w:type="dxa"/>
            <w:shd w:val="clear" w:color="auto" w:fill="auto"/>
            <w:noWrap/>
          </w:tcPr>
          <w:p w14:paraId="328CF127" w14:textId="77777777" w:rsidR="0015205A" w:rsidRPr="003C149D" w:rsidRDefault="0015205A" w:rsidP="0015205A">
            <w:pPr>
              <w:suppressAutoHyphens w:val="0"/>
              <w:spacing w:before="40" w:after="40" w:line="220" w:lineRule="exact"/>
              <w:ind w:right="113"/>
              <w:rPr>
                <w:bCs/>
                <w:sz w:val="18"/>
              </w:rPr>
            </w:pPr>
            <w:r w:rsidRPr="003C149D">
              <w:rPr>
                <w:bCs/>
                <w:sz w:val="18"/>
              </w:rPr>
              <w:t>263</w:t>
            </w:r>
          </w:p>
        </w:tc>
        <w:tc>
          <w:tcPr>
            <w:tcW w:w="1972" w:type="dxa"/>
            <w:shd w:val="clear" w:color="auto" w:fill="auto"/>
            <w:noWrap/>
          </w:tcPr>
          <w:p w14:paraId="640C3D82" w14:textId="77777777" w:rsidR="0015205A" w:rsidRPr="003C149D" w:rsidRDefault="0015205A" w:rsidP="0015205A">
            <w:pPr>
              <w:suppressAutoHyphens w:val="0"/>
              <w:spacing w:before="40" w:after="40" w:line="220" w:lineRule="exact"/>
              <w:ind w:right="113"/>
              <w:rPr>
                <w:bCs/>
                <w:sz w:val="18"/>
              </w:rPr>
            </w:pPr>
            <w:r w:rsidRPr="003C149D">
              <w:rPr>
                <w:bCs/>
                <w:sz w:val="18"/>
              </w:rPr>
              <w:t>669</w:t>
            </w:r>
          </w:p>
        </w:tc>
        <w:tc>
          <w:tcPr>
            <w:tcW w:w="1679" w:type="dxa"/>
            <w:shd w:val="clear" w:color="auto" w:fill="auto"/>
            <w:noWrap/>
          </w:tcPr>
          <w:p w14:paraId="44A083FC" w14:textId="77777777" w:rsidR="0015205A" w:rsidRPr="003C149D" w:rsidRDefault="0015205A" w:rsidP="0015205A">
            <w:pPr>
              <w:suppressAutoHyphens w:val="0"/>
              <w:spacing w:before="40" w:after="40" w:line="220" w:lineRule="exact"/>
              <w:ind w:right="113"/>
              <w:rPr>
                <w:bCs/>
                <w:sz w:val="18"/>
              </w:rPr>
            </w:pPr>
            <w:r w:rsidRPr="003C149D">
              <w:rPr>
                <w:bCs/>
                <w:sz w:val="18"/>
              </w:rPr>
              <w:t>302</w:t>
            </w:r>
          </w:p>
        </w:tc>
        <w:tc>
          <w:tcPr>
            <w:tcW w:w="1309" w:type="dxa"/>
            <w:shd w:val="clear" w:color="auto" w:fill="auto"/>
            <w:noWrap/>
          </w:tcPr>
          <w:p w14:paraId="5CF439A1" w14:textId="77777777" w:rsidR="0015205A" w:rsidRPr="003C149D" w:rsidRDefault="0015205A" w:rsidP="0015205A">
            <w:pPr>
              <w:suppressAutoHyphens w:val="0"/>
              <w:spacing w:before="40" w:after="40" w:line="220" w:lineRule="exact"/>
              <w:ind w:right="113"/>
              <w:rPr>
                <w:bCs/>
                <w:sz w:val="18"/>
              </w:rPr>
            </w:pPr>
            <w:r w:rsidRPr="003C149D">
              <w:rPr>
                <w:bCs/>
                <w:sz w:val="18"/>
              </w:rPr>
              <w:t>39</w:t>
            </w:r>
          </w:p>
        </w:tc>
      </w:tr>
      <w:tr w:rsidR="0015205A" w:rsidRPr="003C149D" w14:paraId="68EC4F24" w14:textId="77777777" w:rsidTr="0015205A">
        <w:trPr>
          <w:trHeight w:val="255"/>
        </w:trPr>
        <w:tc>
          <w:tcPr>
            <w:tcW w:w="644" w:type="dxa"/>
            <w:shd w:val="clear" w:color="auto" w:fill="auto"/>
            <w:noWrap/>
          </w:tcPr>
          <w:p w14:paraId="485CB9F3" w14:textId="77777777" w:rsidR="0015205A" w:rsidRPr="003C149D" w:rsidRDefault="0015205A" w:rsidP="0015205A">
            <w:pPr>
              <w:suppressAutoHyphens w:val="0"/>
              <w:spacing w:before="40" w:after="40" w:line="220" w:lineRule="exact"/>
              <w:ind w:right="113"/>
              <w:rPr>
                <w:bCs/>
                <w:sz w:val="18"/>
              </w:rPr>
            </w:pPr>
            <w:r w:rsidRPr="003C149D">
              <w:rPr>
                <w:bCs/>
                <w:sz w:val="18"/>
              </w:rPr>
              <w:t>26</w:t>
            </w:r>
          </w:p>
        </w:tc>
        <w:tc>
          <w:tcPr>
            <w:tcW w:w="1766" w:type="dxa"/>
            <w:shd w:val="clear" w:color="auto" w:fill="auto"/>
            <w:noWrap/>
          </w:tcPr>
          <w:p w14:paraId="285687BB" w14:textId="77777777" w:rsidR="0015205A" w:rsidRPr="003C149D" w:rsidRDefault="0015205A" w:rsidP="0015205A">
            <w:pPr>
              <w:suppressAutoHyphens w:val="0"/>
              <w:spacing w:before="40" w:after="40" w:line="220" w:lineRule="exact"/>
              <w:ind w:right="113"/>
              <w:rPr>
                <w:bCs/>
                <w:sz w:val="18"/>
              </w:rPr>
            </w:pPr>
            <w:r w:rsidRPr="003C149D">
              <w:rPr>
                <w:bCs/>
                <w:sz w:val="18"/>
              </w:rPr>
              <w:t>271</w:t>
            </w:r>
          </w:p>
        </w:tc>
        <w:tc>
          <w:tcPr>
            <w:tcW w:w="1972" w:type="dxa"/>
            <w:shd w:val="clear" w:color="auto" w:fill="auto"/>
            <w:noWrap/>
          </w:tcPr>
          <w:p w14:paraId="1AA1CC5B" w14:textId="77777777" w:rsidR="0015205A" w:rsidRPr="003C149D" w:rsidRDefault="0015205A" w:rsidP="0015205A">
            <w:pPr>
              <w:suppressAutoHyphens w:val="0"/>
              <w:spacing w:before="40" w:after="40" w:line="220" w:lineRule="exact"/>
              <w:ind w:right="113"/>
              <w:rPr>
                <w:bCs/>
                <w:sz w:val="18"/>
              </w:rPr>
            </w:pPr>
            <w:r w:rsidRPr="003C149D">
              <w:rPr>
                <w:bCs/>
                <w:sz w:val="18"/>
              </w:rPr>
              <w:t>666</w:t>
            </w:r>
          </w:p>
        </w:tc>
        <w:tc>
          <w:tcPr>
            <w:tcW w:w="1679" w:type="dxa"/>
            <w:shd w:val="clear" w:color="auto" w:fill="auto"/>
            <w:noWrap/>
          </w:tcPr>
          <w:p w14:paraId="4C29741B" w14:textId="77777777" w:rsidR="0015205A" w:rsidRPr="003C149D" w:rsidRDefault="0015205A" w:rsidP="0015205A">
            <w:pPr>
              <w:suppressAutoHyphens w:val="0"/>
              <w:spacing w:before="40" w:after="40" w:line="220" w:lineRule="exact"/>
              <w:ind w:right="113"/>
              <w:rPr>
                <w:bCs/>
                <w:sz w:val="18"/>
              </w:rPr>
            </w:pPr>
            <w:r w:rsidRPr="003C149D">
              <w:rPr>
                <w:bCs/>
                <w:sz w:val="18"/>
              </w:rPr>
              <w:t>312</w:t>
            </w:r>
          </w:p>
        </w:tc>
        <w:tc>
          <w:tcPr>
            <w:tcW w:w="1309" w:type="dxa"/>
            <w:shd w:val="clear" w:color="auto" w:fill="auto"/>
            <w:noWrap/>
          </w:tcPr>
          <w:p w14:paraId="6D5820B9" w14:textId="77777777" w:rsidR="0015205A" w:rsidRPr="003C149D" w:rsidRDefault="0015205A" w:rsidP="0015205A">
            <w:pPr>
              <w:suppressAutoHyphens w:val="0"/>
              <w:spacing w:before="40" w:after="40" w:line="220" w:lineRule="exact"/>
              <w:ind w:right="113"/>
              <w:rPr>
                <w:bCs/>
                <w:sz w:val="18"/>
              </w:rPr>
            </w:pPr>
            <w:r w:rsidRPr="003C149D">
              <w:rPr>
                <w:bCs/>
                <w:sz w:val="18"/>
              </w:rPr>
              <w:t>40</w:t>
            </w:r>
          </w:p>
        </w:tc>
      </w:tr>
      <w:tr w:rsidR="0015205A" w:rsidRPr="003C149D" w14:paraId="34122E0B" w14:textId="77777777" w:rsidTr="0015205A">
        <w:trPr>
          <w:trHeight w:val="255"/>
        </w:trPr>
        <w:tc>
          <w:tcPr>
            <w:tcW w:w="644" w:type="dxa"/>
            <w:shd w:val="clear" w:color="auto" w:fill="auto"/>
            <w:noWrap/>
          </w:tcPr>
          <w:p w14:paraId="4CA514AF" w14:textId="77777777" w:rsidR="0015205A" w:rsidRPr="003C149D" w:rsidRDefault="0015205A" w:rsidP="0015205A">
            <w:pPr>
              <w:suppressAutoHyphens w:val="0"/>
              <w:spacing w:before="40" w:after="40" w:line="220" w:lineRule="exact"/>
              <w:ind w:right="113"/>
              <w:rPr>
                <w:bCs/>
                <w:sz w:val="18"/>
              </w:rPr>
            </w:pPr>
            <w:r w:rsidRPr="003C149D">
              <w:rPr>
                <w:bCs/>
                <w:sz w:val="18"/>
              </w:rPr>
              <w:t>27</w:t>
            </w:r>
          </w:p>
        </w:tc>
        <w:tc>
          <w:tcPr>
            <w:tcW w:w="1766" w:type="dxa"/>
            <w:shd w:val="clear" w:color="auto" w:fill="auto"/>
            <w:noWrap/>
          </w:tcPr>
          <w:p w14:paraId="74175A08" w14:textId="77777777" w:rsidR="0015205A" w:rsidRPr="003C149D" w:rsidRDefault="0015205A" w:rsidP="0015205A">
            <w:pPr>
              <w:suppressAutoHyphens w:val="0"/>
              <w:spacing w:before="40" w:after="40" w:line="220" w:lineRule="exact"/>
              <w:ind w:right="113"/>
              <w:rPr>
                <w:bCs/>
                <w:sz w:val="18"/>
              </w:rPr>
            </w:pPr>
            <w:r w:rsidRPr="003C149D">
              <w:rPr>
                <w:bCs/>
                <w:sz w:val="18"/>
              </w:rPr>
              <w:t>279</w:t>
            </w:r>
          </w:p>
        </w:tc>
        <w:tc>
          <w:tcPr>
            <w:tcW w:w="1972" w:type="dxa"/>
            <w:shd w:val="clear" w:color="auto" w:fill="auto"/>
            <w:noWrap/>
          </w:tcPr>
          <w:p w14:paraId="3EE5EAA7" w14:textId="77777777" w:rsidR="0015205A" w:rsidRPr="003C149D" w:rsidRDefault="0015205A" w:rsidP="0015205A">
            <w:pPr>
              <w:suppressAutoHyphens w:val="0"/>
              <w:spacing w:before="40" w:after="40" w:line="220" w:lineRule="exact"/>
              <w:ind w:right="113"/>
              <w:rPr>
                <w:bCs/>
                <w:sz w:val="18"/>
              </w:rPr>
            </w:pPr>
            <w:r w:rsidRPr="003C149D">
              <w:rPr>
                <w:bCs/>
                <w:sz w:val="18"/>
              </w:rPr>
              <w:t>662</w:t>
            </w:r>
          </w:p>
        </w:tc>
        <w:tc>
          <w:tcPr>
            <w:tcW w:w="1679" w:type="dxa"/>
            <w:shd w:val="clear" w:color="auto" w:fill="auto"/>
            <w:noWrap/>
          </w:tcPr>
          <w:p w14:paraId="1567EB5A" w14:textId="77777777" w:rsidR="0015205A" w:rsidRPr="003C149D" w:rsidRDefault="0015205A" w:rsidP="0015205A">
            <w:pPr>
              <w:suppressAutoHyphens w:val="0"/>
              <w:spacing w:before="40" w:after="40" w:line="220" w:lineRule="exact"/>
              <w:ind w:right="113"/>
              <w:rPr>
                <w:bCs/>
                <w:sz w:val="18"/>
              </w:rPr>
            </w:pPr>
            <w:r w:rsidRPr="003C149D">
              <w:rPr>
                <w:bCs/>
                <w:sz w:val="18"/>
              </w:rPr>
              <w:t>321</w:t>
            </w:r>
          </w:p>
        </w:tc>
        <w:tc>
          <w:tcPr>
            <w:tcW w:w="1309" w:type="dxa"/>
            <w:shd w:val="clear" w:color="auto" w:fill="auto"/>
            <w:noWrap/>
          </w:tcPr>
          <w:p w14:paraId="4EBC97A3" w14:textId="77777777" w:rsidR="0015205A" w:rsidRPr="003C149D" w:rsidRDefault="0015205A" w:rsidP="0015205A">
            <w:pPr>
              <w:suppressAutoHyphens w:val="0"/>
              <w:spacing w:before="40" w:after="40" w:line="220" w:lineRule="exact"/>
              <w:ind w:right="113"/>
              <w:rPr>
                <w:bCs/>
                <w:sz w:val="18"/>
              </w:rPr>
            </w:pPr>
            <w:r w:rsidRPr="003C149D">
              <w:rPr>
                <w:bCs/>
                <w:sz w:val="18"/>
              </w:rPr>
              <w:t>42</w:t>
            </w:r>
          </w:p>
        </w:tc>
      </w:tr>
      <w:tr w:rsidR="0015205A" w:rsidRPr="003C149D" w14:paraId="4381D453" w14:textId="77777777" w:rsidTr="0015205A">
        <w:trPr>
          <w:trHeight w:val="255"/>
        </w:trPr>
        <w:tc>
          <w:tcPr>
            <w:tcW w:w="644" w:type="dxa"/>
            <w:shd w:val="clear" w:color="auto" w:fill="auto"/>
            <w:noWrap/>
          </w:tcPr>
          <w:p w14:paraId="387D3011" w14:textId="77777777" w:rsidR="0015205A" w:rsidRPr="003C149D" w:rsidRDefault="0015205A" w:rsidP="0015205A">
            <w:pPr>
              <w:suppressAutoHyphens w:val="0"/>
              <w:spacing w:before="40" w:after="40" w:line="220" w:lineRule="exact"/>
              <w:ind w:right="113"/>
              <w:rPr>
                <w:bCs/>
                <w:sz w:val="18"/>
              </w:rPr>
            </w:pPr>
            <w:r w:rsidRPr="003C149D">
              <w:rPr>
                <w:bCs/>
                <w:sz w:val="18"/>
              </w:rPr>
              <w:t>28</w:t>
            </w:r>
          </w:p>
        </w:tc>
        <w:tc>
          <w:tcPr>
            <w:tcW w:w="1766" w:type="dxa"/>
            <w:shd w:val="clear" w:color="auto" w:fill="auto"/>
            <w:noWrap/>
          </w:tcPr>
          <w:p w14:paraId="35A9CE60" w14:textId="77777777" w:rsidR="0015205A" w:rsidRPr="003C149D" w:rsidRDefault="0015205A" w:rsidP="0015205A">
            <w:pPr>
              <w:suppressAutoHyphens w:val="0"/>
              <w:spacing w:before="40" w:after="40" w:line="220" w:lineRule="exact"/>
              <w:ind w:right="113"/>
              <w:rPr>
                <w:bCs/>
                <w:sz w:val="18"/>
              </w:rPr>
            </w:pPr>
            <w:r w:rsidRPr="003C149D">
              <w:rPr>
                <w:bCs/>
                <w:sz w:val="18"/>
              </w:rPr>
              <w:t>287</w:t>
            </w:r>
          </w:p>
        </w:tc>
        <w:tc>
          <w:tcPr>
            <w:tcW w:w="1972" w:type="dxa"/>
            <w:shd w:val="clear" w:color="auto" w:fill="auto"/>
            <w:noWrap/>
          </w:tcPr>
          <w:p w14:paraId="4E5EF651" w14:textId="77777777" w:rsidR="0015205A" w:rsidRPr="003C149D" w:rsidRDefault="0015205A" w:rsidP="0015205A">
            <w:pPr>
              <w:suppressAutoHyphens w:val="0"/>
              <w:spacing w:before="40" w:after="40" w:line="220" w:lineRule="exact"/>
              <w:ind w:right="113"/>
              <w:rPr>
                <w:bCs/>
                <w:sz w:val="18"/>
              </w:rPr>
            </w:pPr>
            <w:r w:rsidRPr="003C149D">
              <w:rPr>
                <w:bCs/>
                <w:sz w:val="18"/>
              </w:rPr>
              <w:t>659</w:t>
            </w:r>
          </w:p>
        </w:tc>
        <w:tc>
          <w:tcPr>
            <w:tcW w:w="1679" w:type="dxa"/>
            <w:shd w:val="clear" w:color="auto" w:fill="auto"/>
            <w:noWrap/>
          </w:tcPr>
          <w:p w14:paraId="2C1C592B" w14:textId="77777777" w:rsidR="0015205A" w:rsidRPr="003C149D" w:rsidRDefault="0015205A" w:rsidP="0015205A">
            <w:pPr>
              <w:suppressAutoHyphens w:val="0"/>
              <w:spacing w:before="40" w:after="40" w:line="220" w:lineRule="exact"/>
              <w:ind w:right="113"/>
              <w:rPr>
                <w:bCs/>
                <w:sz w:val="18"/>
              </w:rPr>
            </w:pPr>
            <w:r w:rsidRPr="003C149D">
              <w:rPr>
                <w:bCs/>
                <w:sz w:val="18"/>
              </w:rPr>
              <w:t>330</w:t>
            </w:r>
          </w:p>
        </w:tc>
        <w:tc>
          <w:tcPr>
            <w:tcW w:w="1309" w:type="dxa"/>
            <w:shd w:val="clear" w:color="auto" w:fill="auto"/>
            <w:noWrap/>
          </w:tcPr>
          <w:p w14:paraId="569594FF" w14:textId="77777777" w:rsidR="0015205A" w:rsidRPr="003C149D" w:rsidRDefault="0015205A" w:rsidP="0015205A">
            <w:pPr>
              <w:suppressAutoHyphens w:val="0"/>
              <w:spacing w:before="40" w:after="40" w:line="220" w:lineRule="exact"/>
              <w:ind w:right="113"/>
              <w:rPr>
                <w:bCs/>
                <w:sz w:val="18"/>
              </w:rPr>
            </w:pPr>
            <w:r w:rsidRPr="003C149D">
              <w:rPr>
                <w:bCs/>
                <w:sz w:val="18"/>
              </w:rPr>
              <w:t>43</w:t>
            </w:r>
          </w:p>
        </w:tc>
      </w:tr>
      <w:tr w:rsidR="0015205A" w:rsidRPr="003C149D" w14:paraId="655C67D9" w14:textId="77777777" w:rsidTr="0015205A">
        <w:trPr>
          <w:trHeight w:val="255"/>
        </w:trPr>
        <w:tc>
          <w:tcPr>
            <w:tcW w:w="644" w:type="dxa"/>
            <w:shd w:val="clear" w:color="auto" w:fill="auto"/>
            <w:noWrap/>
          </w:tcPr>
          <w:p w14:paraId="66BB5E40" w14:textId="77777777" w:rsidR="0015205A" w:rsidRPr="003C149D" w:rsidRDefault="0015205A" w:rsidP="0015205A">
            <w:pPr>
              <w:suppressAutoHyphens w:val="0"/>
              <w:spacing w:before="40" w:after="40" w:line="220" w:lineRule="exact"/>
              <w:ind w:right="113"/>
              <w:rPr>
                <w:bCs/>
                <w:sz w:val="18"/>
              </w:rPr>
            </w:pPr>
            <w:r w:rsidRPr="003C149D">
              <w:rPr>
                <w:bCs/>
                <w:sz w:val="18"/>
              </w:rPr>
              <w:t>29</w:t>
            </w:r>
          </w:p>
        </w:tc>
        <w:tc>
          <w:tcPr>
            <w:tcW w:w="1766" w:type="dxa"/>
            <w:shd w:val="clear" w:color="auto" w:fill="auto"/>
            <w:noWrap/>
          </w:tcPr>
          <w:p w14:paraId="3D1B9EE2" w14:textId="77777777" w:rsidR="0015205A" w:rsidRPr="003C149D" w:rsidRDefault="0015205A" w:rsidP="0015205A">
            <w:pPr>
              <w:suppressAutoHyphens w:val="0"/>
              <w:spacing w:before="40" w:after="40" w:line="220" w:lineRule="exact"/>
              <w:ind w:right="113"/>
              <w:rPr>
                <w:bCs/>
                <w:sz w:val="18"/>
              </w:rPr>
            </w:pPr>
            <w:r w:rsidRPr="003C149D">
              <w:rPr>
                <w:bCs/>
                <w:sz w:val="18"/>
              </w:rPr>
              <w:t>295</w:t>
            </w:r>
          </w:p>
        </w:tc>
        <w:tc>
          <w:tcPr>
            <w:tcW w:w="1972" w:type="dxa"/>
            <w:shd w:val="clear" w:color="auto" w:fill="auto"/>
            <w:noWrap/>
          </w:tcPr>
          <w:p w14:paraId="67AB1193" w14:textId="77777777" w:rsidR="0015205A" w:rsidRPr="003C149D" w:rsidRDefault="0015205A" w:rsidP="0015205A">
            <w:pPr>
              <w:suppressAutoHyphens w:val="0"/>
              <w:spacing w:before="40" w:after="40" w:line="220" w:lineRule="exact"/>
              <w:ind w:right="113"/>
              <w:rPr>
                <w:bCs/>
                <w:sz w:val="18"/>
              </w:rPr>
            </w:pPr>
            <w:r w:rsidRPr="003C149D">
              <w:rPr>
                <w:bCs/>
                <w:sz w:val="18"/>
              </w:rPr>
              <w:t>655</w:t>
            </w:r>
          </w:p>
        </w:tc>
        <w:tc>
          <w:tcPr>
            <w:tcW w:w="1679" w:type="dxa"/>
            <w:shd w:val="clear" w:color="auto" w:fill="auto"/>
            <w:noWrap/>
          </w:tcPr>
          <w:p w14:paraId="28CE2D90" w14:textId="77777777" w:rsidR="0015205A" w:rsidRPr="003C149D" w:rsidRDefault="0015205A" w:rsidP="0015205A">
            <w:pPr>
              <w:suppressAutoHyphens w:val="0"/>
              <w:spacing w:before="40" w:after="40" w:line="220" w:lineRule="exact"/>
              <w:ind w:right="113"/>
              <w:rPr>
                <w:bCs/>
                <w:sz w:val="18"/>
              </w:rPr>
            </w:pPr>
            <w:r w:rsidRPr="003C149D">
              <w:rPr>
                <w:bCs/>
                <w:sz w:val="18"/>
              </w:rPr>
              <w:t>340</w:t>
            </w:r>
          </w:p>
        </w:tc>
        <w:tc>
          <w:tcPr>
            <w:tcW w:w="1309" w:type="dxa"/>
            <w:shd w:val="clear" w:color="auto" w:fill="auto"/>
            <w:noWrap/>
          </w:tcPr>
          <w:p w14:paraId="08B6BC24" w14:textId="77777777" w:rsidR="0015205A" w:rsidRPr="003C149D" w:rsidRDefault="0015205A" w:rsidP="0015205A">
            <w:pPr>
              <w:suppressAutoHyphens w:val="0"/>
              <w:spacing w:before="40" w:after="40" w:line="220" w:lineRule="exact"/>
              <w:ind w:right="113"/>
              <w:rPr>
                <w:bCs/>
                <w:sz w:val="18"/>
              </w:rPr>
            </w:pPr>
            <w:r w:rsidRPr="003C149D">
              <w:rPr>
                <w:bCs/>
                <w:sz w:val="18"/>
              </w:rPr>
              <w:t>44</w:t>
            </w:r>
          </w:p>
        </w:tc>
      </w:tr>
      <w:tr w:rsidR="0015205A" w:rsidRPr="003C149D" w14:paraId="30E340E9" w14:textId="77777777" w:rsidTr="0015205A">
        <w:trPr>
          <w:trHeight w:val="270"/>
        </w:trPr>
        <w:tc>
          <w:tcPr>
            <w:tcW w:w="644" w:type="dxa"/>
            <w:shd w:val="clear" w:color="auto" w:fill="auto"/>
            <w:noWrap/>
          </w:tcPr>
          <w:p w14:paraId="2508E792" w14:textId="77777777" w:rsidR="0015205A" w:rsidRPr="003C149D" w:rsidRDefault="0015205A" w:rsidP="0015205A">
            <w:pPr>
              <w:suppressAutoHyphens w:val="0"/>
              <w:spacing w:before="40" w:after="40" w:line="220" w:lineRule="exact"/>
              <w:ind w:right="113"/>
              <w:rPr>
                <w:bCs/>
                <w:sz w:val="18"/>
              </w:rPr>
            </w:pPr>
            <w:r w:rsidRPr="003C149D">
              <w:rPr>
                <w:bCs/>
                <w:sz w:val="18"/>
              </w:rPr>
              <w:t>30</w:t>
            </w:r>
          </w:p>
        </w:tc>
        <w:tc>
          <w:tcPr>
            <w:tcW w:w="1766" w:type="dxa"/>
            <w:shd w:val="clear" w:color="auto" w:fill="auto"/>
            <w:noWrap/>
          </w:tcPr>
          <w:p w14:paraId="61A8898E" w14:textId="77777777" w:rsidR="0015205A" w:rsidRPr="003C149D" w:rsidRDefault="0015205A" w:rsidP="0015205A">
            <w:pPr>
              <w:suppressAutoHyphens w:val="0"/>
              <w:spacing w:before="40" w:after="40" w:line="220" w:lineRule="exact"/>
              <w:ind w:right="113"/>
              <w:rPr>
                <w:bCs/>
                <w:sz w:val="18"/>
              </w:rPr>
            </w:pPr>
            <w:r w:rsidRPr="003C149D">
              <w:rPr>
                <w:bCs/>
                <w:sz w:val="18"/>
              </w:rPr>
              <w:t>303</w:t>
            </w:r>
          </w:p>
        </w:tc>
        <w:tc>
          <w:tcPr>
            <w:tcW w:w="1972" w:type="dxa"/>
            <w:shd w:val="clear" w:color="auto" w:fill="auto"/>
            <w:noWrap/>
          </w:tcPr>
          <w:p w14:paraId="19B1EB4C" w14:textId="77777777" w:rsidR="0015205A" w:rsidRPr="003C149D" w:rsidRDefault="0015205A" w:rsidP="0015205A">
            <w:pPr>
              <w:suppressAutoHyphens w:val="0"/>
              <w:spacing w:before="40" w:after="40" w:line="220" w:lineRule="exact"/>
              <w:ind w:right="113"/>
              <w:rPr>
                <w:bCs/>
                <w:sz w:val="18"/>
              </w:rPr>
            </w:pPr>
            <w:r w:rsidRPr="003C149D">
              <w:rPr>
                <w:bCs/>
                <w:sz w:val="18"/>
              </w:rPr>
              <w:t>651</w:t>
            </w:r>
          </w:p>
        </w:tc>
        <w:tc>
          <w:tcPr>
            <w:tcW w:w="1679" w:type="dxa"/>
            <w:shd w:val="clear" w:color="auto" w:fill="auto"/>
            <w:noWrap/>
          </w:tcPr>
          <w:p w14:paraId="599C8CDD" w14:textId="77777777" w:rsidR="0015205A" w:rsidRPr="003C149D" w:rsidRDefault="0015205A" w:rsidP="0015205A">
            <w:pPr>
              <w:suppressAutoHyphens w:val="0"/>
              <w:spacing w:before="40" w:after="40" w:line="220" w:lineRule="exact"/>
              <w:ind w:right="113"/>
              <w:rPr>
                <w:bCs/>
                <w:sz w:val="18"/>
              </w:rPr>
            </w:pPr>
            <w:r w:rsidRPr="003C149D">
              <w:rPr>
                <w:bCs/>
                <w:sz w:val="18"/>
              </w:rPr>
              <w:t>349</w:t>
            </w:r>
          </w:p>
        </w:tc>
        <w:tc>
          <w:tcPr>
            <w:tcW w:w="1309" w:type="dxa"/>
            <w:shd w:val="clear" w:color="auto" w:fill="auto"/>
            <w:noWrap/>
          </w:tcPr>
          <w:p w14:paraId="65D4D459" w14:textId="77777777" w:rsidR="0015205A" w:rsidRPr="003C149D" w:rsidRDefault="0015205A" w:rsidP="0015205A">
            <w:pPr>
              <w:suppressAutoHyphens w:val="0"/>
              <w:spacing w:before="40" w:after="40" w:line="220" w:lineRule="exact"/>
              <w:ind w:right="113"/>
              <w:rPr>
                <w:bCs/>
                <w:sz w:val="18"/>
              </w:rPr>
            </w:pPr>
            <w:r w:rsidRPr="003C149D">
              <w:rPr>
                <w:bCs/>
                <w:sz w:val="18"/>
              </w:rPr>
              <w:t>46</w:t>
            </w:r>
          </w:p>
        </w:tc>
      </w:tr>
    </w:tbl>
    <w:p w14:paraId="193DF7AC" w14:textId="77777777" w:rsidR="0015205A" w:rsidRPr="003C149D" w:rsidRDefault="0015205A" w:rsidP="0015205A">
      <w:pPr>
        <w:widowControl w:val="0"/>
        <w:tabs>
          <w:tab w:val="left" w:pos="-1228"/>
          <w:tab w:val="left" w:pos="-720"/>
        </w:tabs>
        <w:spacing w:line="240" w:lineRule="auto"/>
        <w:ind w:left="1191" w:right="851" w:firstLine="6"/>
        <w:jc w:val="both"/>
        <w:rPr>
          <w:bCs/>
          <w:spacing w:val="2"/>
          <w:sz w:val="18"/>
          <w:szCs w:val="18"/>
          <w:vertAlign w:val="superscript"/>
        </w:rPr>
      </w:pPr>
    </w:p>
    <w:p w14:paraId="795350D5" w14:textId="77777777" w:rsidR="0015205A" w:rsidRPr="003C149D" w:rsidRDefault="0015205A" w:rsidP="0015205A">
      <w:pPr>
        <w:widowControl w:val="0"/>
        <w:tabs>
          <w:tab w:val="left" w:pos="-1228"/>
          <w:tab w:val="left" w:pos="-720"/>
        </w:tabs>
        <w:ind w:left="1134" w:right="1134"/>
        <w:jc w:val="both"/>
        <w:rPr>
          <w:bCs/>
          <w:spacing w:val="2"/>
          <w:sz w:val="18"/>
          <w:szCs w:val="18"/>
          <w:lang w:eastAsia="ja-JP"/>
        </w:rPr>
      </w:pPr>
      <w:r w:rsidRPr="003C149D">
        <w:rPr>
          <w:bCs/>
          <w:spacing w:val="2"/>
          <w:sz w:val="18"/>
          <w:szCs w:val="18"/>
          <w:vertAlign w:val="superscript"/>
        </w:rPr>
        <w:t>2</w:t>
      </w:r>
      <w:r w:rsidRPr="003C149D">
        <w:rPr>
          <w:bCs/>
          <w:spacing w:val="2"/>
          <w:sz w:val="18"/>
          <w:szCs w:val="18"/>
        </w:rPr>
        <w:t xml:space="preserve"> </w:t>
      </w:r>
      <w:r w:rsidRPr="003C149D">
        <w:rPr>
          <w:bCs/>
          <w:spacing w:val="2"/>
          <w:sz w:val="18"/>
          <w:szCs w:val="18"/>
          <w:lang w:eastAsia="ja-JP"/>
        </w:rPr>
        <w:t xml:space="preserve">The large male is represented by a virtually up-scaled Torso and Neck Link; where the mid-sized male version of the Torso and Neck Link measures 504.5 mm and 203 mm with the head room probe </w:t>
      </w:r>
      <w:r w:rsidRPr="003C149D">
        <w:rPr>
          <w:bCs/>
          <w:spacing w:val="2"/>
          <w:sz w:val="18"/>
          <w:szCs w:val="18"/>
          <w:lang w:eastAsia="ja-JP"/>
        </w:rPr>
        <w:lastRenderedPageBreak/>
        <w:t>71 mm rearwards, the up-scaled version for the large male measures respectively 593 mm and 219 mm with the head room probe 76 mm rearwards.</w:t>
      </w:r>
    </w:p>
    <w:p w14:paraId="0C50E2EF" w14:textId="2E383DF7" w:rsidR="0015205A" w:rsidRPr="003C149D" w:rsidRDefault="0015205A" w:rsidP="0015205A">
      <w:pPr>
        <w:pStyle w:val="SingleTxtG"/>
        <w:spacing w:before="120"/>
        <w:ind w:left="2268" w:right="851" w:hanging="1134"/>
        <w:rPr>
          <w:bCs/>
        </w:rPr>
      </w:pPr>
      <w:r w:rsidRPr="003C149D">
        <w:rPr>
          <w:bCs/>
        </w:rPr>
        <w:t>2.3.3.</w:t>
      </w:r>
      <w:r w:rsidRPr="003C149D">
        <w:rPr>
          <w:bCs/>
        </w:rPr>
        <w:tab/>
        <w:t>Determination of the highest head restraint height</w:t>
      </w:r>
    </w:p>
    <w:p w14:paraId="161E9F80" w14:textId="77777777" w:rsidR="0015205A" w:rsidRPr="003C149D" w:rsidRDefault="0015205A" w:rsidP="0015205A">
      <w:pPr>
        <w:pStyle w:val="SingleTxtG"/>
        <w:ind w:left="2268" w:hanging="1134"/>
        <w:rPr>
          <w:bCs/>
        </w:rPr>
      </w:pPr>
      <w:r w:rsidRPr="003C149D">
        <w:rPr>
          <w:bCs/>
        </w:rPr>
        <w:tab/>
        <w:t>The head restraint height is the distance from the R-point, parallel to the torso reference line and limited by a line perpendicular to the torso reference line intersecting IP (see</w:t>
      </w:r>
      <w:r w:rsidRPr="003C149D">
        <w:rPr>
          <w:bCs/>
          <w:i/>
        </w:rPr>
        <w:t xml:space="preserve"> </w:t>
      </w:r>
      <w:r w:rsidRPr="003C149D">
        <w:rPr>
          <w:bCs/>
        </w:rPr>
        <w:t xml:space="preserve">Figure 1-3). </w:t>
      </w:r>
    </w:p>
    <w:p w14:paraId="2FD9BF94" w14:textId="77777777" w:rsidR="0015205A" w:rsidRPr="003C149D" w:rsidRDefault="0015205A" w:rsidP="0015205A">
      <w:pPr>
        <w:pStyle w:val="SingleTxtG"/>
        <w:ind w:left="2268" w:hanging="1134"/>
        <w:rPr>
          <w:bCs/>
        </w:rPr>
      </w:pPr>
      <w:r w:rsidRPr="003C149D">
        <w:rPr>
          <w:bCs/>
        </w:rPr>
        <w:tab/>
        <w:t>After the coordinates of the IP are determined, the highest head restraint height can be calculated by its longitudinal (ΔX) and vertical (ΔZ) distance from the R-point (see Figure 1-3), as follows:</w:t>
      </w:r>
    </w:p>
    <w:p w14:paraId="4F974E95" w14:textId="77777777" w:rsidR="0015205A" w:rsidRPr="003C149D" w:rsidRDefault="0015205A" w:rsidP="0015205A">
      <w:pPr>
        <w:pStyle w:val="SingleTxtG"/>
        <w:ind w:left="2268"/>
        <w:rPr>
          <w:bCs/>
        </w:rPr>
      </w:pPr>
      <w:r w:rsidRPr="003C149D">
        <w:rPr>
          <w:bCs/>
        </w:rPr>
        <w:t xml:space="preserve">Head restraint height = </w:t>
      </w:r>
    </w:p>
    <w:p w14:paraId="7AAE7E58" w14:textId="77777777" w:rsidR="0015205A" w:rsidRPr="003C149D" w:rsidRDefault="0015205A" w:rsidP="0015205A">
      <w:pPr>
        <w:pStyle w:val="SingleTxtG"/>
        <w:ind w:left="2268"/>
        <w:rPr>
          <w:bCs/>
        </w:rPr>
      </w:pPr>
      <w:r w:rsidRPr="003C149D">
        <w:rPr>
          <w:bCs/>
        </w:rPr>
        <w:t>ΔX ∙ SIN (design torso angle) + ΔZ ∙ COS (design torso angle)</w:t>
      </w:r>
    </w:p>
    <w:p w14:paraId="1331FC78" w14:textId="77777777" w:rsidR="0015205A" w:rsidRPr="003C149D" w:rsidRDefault="0015205A" w:rsidP="0015205A">
      <w:pPr>
        <w:pStyle w:val="SingleTxtG"/>
        <w:ind w:left="2268" w:hanging="1134"/>
        <w:rPr>
          <w:bCs/>
        </w:rPr>
      </w:pPr>
      <w:r w:rsidRPr="003C149D">
        <w:rPr>
          <w:bCs/>
        </w:rPr>
        <w:t xml:space="preserve">2.3.3.1. </w:t>
      </w:r>
      <w:r w:rsidRPr="003C149D">
        <w:rPr>
          <w:bCs/>
        </w:rPr>
        <w:tab/>
        <w:t>Determination of the highest head restraint height in case of exception according to paragraphs 5.1.3.1. and 5.1.1.5.1. of this Regulation.</w:t>
      </w:r>
    </w:p>
    <w:p w14:paraId="7FAF3CDD" w14:textId="77777777" w:rsidR="0015205A" w:rsidRPr="003C149D" w:rsidRDefault="0015205A" w:rsidP="0015205A">
      <w:pPr>
        <w:pStyle w:val="SingleTxtG"/>
        <w:ind w:left="2268" w:hanging="1134"/>
        <w:rPr>
          <w:bCs/>
        </w:rPr>
      </w:pPr>
      <w:r w:rsidRPr="003C149D">
        <w:rPr>
          <w:bCs/>
        </w:rPr>
        <w:tab/>
        <w:t>Adjust the head restraint to its highest position intended for occupant use and measure the clearance between the highest point on the centre line of the head restraint and the interior surface of the roofline or the rear backlight, by attempting to pass a 50 ± 0.5 mm sphere, between them.</w:t>
      </w:r>
    </w:p>
    <w:p w14:paraId="00BEF01C" w14:textId="77777777" w:rsidR="0015205A" w:rsidRPr="003C149D" w:rsidRDefault="0015205A" w:rsidP="0015205A">
      <w:pPr>
        <w:pStyle w:val="SingleTxtG"/>
        <w:ind w:left="2268" w:hanging="1134"/>
        <w:rPr>
          <w:bCs/>
        </w:rPr>
      </w:pPr>
      <w:r w:rsidRPr="003C149D">
        <w:rPr>
          <w:bCs/>
        </w:rPr>
        <w:t>2.3.4.</w:t>
      </w:r>
      <w:r w:rsidRPr="003C149D">
        <w:rPr>
          <w:bCs/>
        </w:rPr>
        <w:tab/>
        <w:t>Determination of the lowest head restraint height</w:t>
      </w:r>
    </w:p>
    <w:p w14:paraId="380E2589" w14:textId="77777777" w:rsidR="0015205A" w:rsidRPr="003C149D" w:rsidRDefault="0015205A" w:rsidP="0015205A">
      <w:pPr>
        <w:pStyle w:val="SingleTxtG"/>
        <w:ind w:left="2268" w:hanging="1134"/>
        <w:rPr>
          <w:bCs/>
        </w:rPr>
      </w:pPr>
      <w:r w:rsidRPr="003C149D">
        <w:rPr>
          <w:bCs/>
        </w:rPr>
        <w:tab/>
        <w:t xml:space="preserve">Adjust the head restraint to the lowest position of adjustment intended for normal use other than any non-use position described in paragraph 5.4. of this Regulation. </w:t>
      </w:r>
    </w:p>
    <w:p w14:paraId="11C2B790" w14:textId="492E1233" w:rsidR="0015205A" w:rsidRPr="003C149D" w:rsidRDefault="0015205A" w:rsidP="0015205A">
      <w:pPr>
        <w:pStyle w:val="SingleTxtG"/>
        <w:ind w:left="2268" w:hanging="1134"/>
        <w:rPr>
          <w:bCs/>
        </w:rPr>
      </w:pPr>
      <w:r w:rsidRPr="003C149D">
        <w:rPr>
          <w:bCs/>
        </w:rPr>
        <w:tab/>
        <w:t xml:space="preserve">In this lowest in-use position, the head restraint height is the distance from the R-point, parallel to the torso reference line and limited by a line perpendicular to the torso reference line intersecting the point IP (the IP was determined for the highest head restraint height in paragraph 2.3.3. of </w:t>
      </w:r>
      <w:r w:rsidR="0062385C">
        <w:rPr>
          <w:bCs/>
        </w:rPr>
        <w:t>this annex</w:t>
      </w:r>
      <w:r w:rsidRPr="003C149D">
        <w:rPr>
          <w:bCs/>
        </w:rPr>
        <w:t>).</w:t>
      </w:r>
    </w:p>
    <w:p w14:paraId="418164BC" w14:textId="77777777" w:rsidR="003C149D" w:rsidRDefault="003C149D" w:rsidP="0015205A">
      <w:pPr>
        <w:tabs>
          <w:tab w:val="left" w:pos="1190"/>
        </w:tabs>
        <w:ind w:left="2268" w:right="1134" w:hanging="1134"/>
        <w:rPr>
          <w:bCs/>
        </w:rPr>
      </w:pPr>
      <w:r>
        <w:rPr>
          <w:bCs/>
        </w:rPr>
        <w:br w:type="page"/>
      </w:r>
    </w:p>
    <w:p w14:paraId="7608D67E" w14:textId="4C9D16D2" w:rsidR="0015205A" w:rsidRPr="003C149D" w:rsidRDefault="0015205A" w:rsidP="0015205A">
      <w:pPr>
        <w:tabs>
          <w:tab w:val="left" w:pos="1190"/>
        </w:tabs>
        <w:ind w:left="2268" w:right="1134" w:hanging="1134"/>
        <w:rPr>
          <w:bCs/>
        </w:rPr>
      </w:pPr>
      <w:r w:rsidRPr="003C149D">
        <w:rPr>
          <w:bCs/>
        </w:rPr>
        <w:lastRenderedPageBreak/>
        <w:t xml:space="preserve">Figure 1-1 </w:t>
      </w:r>
    </w:p>
    <w:p w14:paraId="4C198F0B" w14:textId="77777777" w:rsidR="0015205A" w:rsidRPr="00592C7A" w:rsidRDefault="0015205A" w:rsidP="0015205A">
      <w:pPr>
        <w:tabs>
          <w:tab w:val="left" w:pos="1190"/>
        </w:tabs>
        <w:ind w:left="1134" w:right="1134"/>
        <w:rPr>
          <w:b/>
        </w:rPr>
      </w:pPr>
      <w:r w:rsidRPr="00592C7A">
        <w:rPr>
          <w:b/>
        </w:rPr>
        <w:t>Goniometry in the test procedure using apparatus that facilitate the measurement of coordinates.</w:t>
      </w:r>
    </w:p>
    <w:p w14:paraId="0B9168CC" w14:textId="77777777" w:rsidR="0015205A" w:rsidRPr="00592C7A" w:rsidRDefault="0015205A" w:rsidP="0015205A">
      <w:pPr>
        <w:tabs>
          <w:tab w:val="left" w:pos="840"/>
          <w:tab w:val="left" w:pos="1418"/>
        </w:tabs>
        <w:ind w:left="851" w:hanging="851"/>
        <w:jc w:val="both"/>
      </w:pPr>
      <w:r w:rsidRPr="00592C7A">
        <w:rPr>
          <w:noProof/>
          <w:lang w:eastAsia="ja-JP"/>
        </w:rPr>
        <mc:AlternateContent>
          <mc:Choice Requires="wps">
            <w:drawing>
              <wp:anchor distT="0" distB="0" distL="114300" distR="114300" simplePos="0" relativeHeight="251668480" behindDoc="0" locked="0" layoutInCell="1" allowOverlap="1" wp14:anchorId="54B33F85" wp14:editId="7B98B09F">
                <wp:simplePos x="0" y="0"/>
                <wp:positionH relativeFrom="column">
                  <wp:posOffset>4559856</wp:posOffset>
                </wp:positionH>
                <wp:positionV relativeFrom="paragraph">
                  <wp:posOffset>43262</wp:posOffset>
                </wp:positionV>
                <wp:extent cx="914400" cy="245501"/>
                <wp:effectExtent l="0" t="0" r="0" b="2540"/>
                <wp:wrapNone/>
                <wp:docPr id="45" name="テキスト ボックス 45"/>
                <wp:cNvGraphicFramePr/>
                <a:graphic xmlns:a="http://schemas.openxmlformats.org/drawingml/2006/main">
                  <a:graphicData uri="http://schemas.microsoft.com/office/word/2010/wordprocessingShape">
                    <wps:wsp>
                      <wps:cNvSpPr txBox="1"/>
                      <wps:spPr>
                        <a:xfrm>
                          <a:off x="0" y="0"/>
                          <a:ext cx="914400" cy="245501"/>
                        </a:xfrm>
                        <a:prstGeom prst="rect">
                          <a:avLst/>
                        </a:prstGeom>
                        <a:noFill/>
                        <a:ln w="6350">
                          <a:noFill/>
                        </a:ln>
                      </wps:spPr>
                      <wps:txbx>
                        <w:txbxContent>
                          <w:p w14:paraId="577DA462" w14:textId="77777777" w:rsidR="00056328" w:rsidRPr="00AA3382" w:rsidRDefault="00056328" w:rsidP="0015205A">
                            <w:pPr>
                              <w:rPr>
                                <w:sz w:val="16"/>
                                <w:lang w:eastAsia="ja-JP"/>
                              </w:rPr>
                            </w:pPr>
                            <w:r w:rsidRPr="00AA3382">
                              <w:rPr>
                                <w:sz w:val="16"/>
                                <w:lang w:eastAsia="ja-JP"/>
                              </w:rPr>
                              <w:t>B</w:t>
                            </w:r>
                            <w:r w:rsidRPr="00AA3382">
                              <w:rPr>
                                <w:rFonts w:hint="eastAsia"/>
                                <w:sz w:val="16"/>
                                <w:lang w:eastAsia="ja-JP"/>
                              </w:rPr>
                              <w:t>ack-</w:t>
                            </w:r>
                            <w:r w:rsidRPr="00AA3382">
                              <w:rPr>
                                <w:sz w:val="16"/>
                                <w:lang w:eastAsia="ja-JP"/>
                              </w:rPr>
                              <w:t>of-head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B33F85" id="テキスト ボックス 45" o:spid="_x0000_s1031" type="#_x0000_t202" style="position:absolute;left:0;text-align:left;margin-left:359.05pt;margin-top:3.4pt;width:1in;height:19.3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" filled="f" stroked="f" strokeweight=".5pt">
                <v:textbox>
                  <w:txbxContent>
                    <w:p w14:paraId="577DA462" w14:textId="77777777" w:rsidR="00056328" w:rsidRPr="00AA3382" w:rsidRDefault="00056328" w:rsidP="0015205A">
                      <w:pPr>
                        <w:rPr>
                          <w:sz w:val="16"/>
                          <w:lang w:eastAsia="ja-JP"/>
                        </w:rPr>
                      </w:pPr>
                      <w:r w:rsidRPr="00AA3382">
                        <w:rPr>
                          <w:sz w:val="16"/>
                          <w:lang w:eastAsia="ja-JP"/>
                        </w:rPr>
                        <w:t>B</w:t>
                      </w:r>
                      <w:r w:rsidRPr="00AA3382">
                        <w:rPr>
                          <w:rFonts w:hint="eastAsia"/>
                          <w:sz w:val="16"/>
                          <w:lang w:eastAsia="ja-JP"/>
                        </w:rPr>
                        <w:t>ack-</w:t>
                      </w:r>
                      <w:r w:rsidRPr="00AA3382">
                        <w:rPr>
                          <w:sz w:val="16"/>
                          <w:lang w:eastAsia="ja-JP"/>
                        </w:rPr>
                        <w:t>of-head</w:t>
                      </w:r>
                    </w:p>
                  </w:txbxContent>
                </v:textbox>
              </v:shape>
            </w:pict>
          </mc:Fallback>
        </mc:AlternateContent>
      </w:r>
    </w:p>
    <w:p w14:paraId="646E1EBE" w14:textId="77777777" w:rsidR="0015205A" w:rsidRPr="00592C7A" w:rsidRDefault="0015205A" w:rsidP="00E4399F">
      <w:pPr>
        <w:pStyle w:val="Heading1"/>
        <w:numPr>
          <w:ilvl w:val="0"/>
          <w:numId w:val="0"/>
        </w:numPr>
        <w:tabs>
          <w:tab w:val="left" w:pos="720"/>
        </w:tabs>
        <w:jc w:val="center"/>
        <w:rPr>
          <w:b/>
        </w:rPr>
      </w:pPr>
      <w:r w:rsidRPr="00592C7A">
        <w:rPr>
          <w:b/>
          <w:noProof/>
          <w:lang w:eastAsia="ja-JP"/>
        </w:rPr>
        <mc:AlternateContent>
          <mc:Choice Requires="wps">
            <w:drawing>
              <wp:anchor distT="0" distB="0" distL="114300" distR="114300" simplePos="0" relativeHeight="251662336" behindDoc="0" locked="0" layoutInCell="1" allowOverlap="1" wp14:anchorId="2BBCC5C4" wp14:editId="03FBA961">
                <wp:simplePos x="0" y="0"/>
                <wp:positionH relativeFrom="margin">
                  <wp:posOffset>4298735</wp:posOffset>
                </wp:positionH>
                <wp:positionV relativeFrom="paragraph">
                  <wp:posOffset>2855595</wp:posOffset>
                </wp:positionV>
                <wp:extent cx="1657350" cy="5905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657350" cy="590550"/>
                        </a:xfrm>
                        <a:prstGeom prst="rect">
                          <a:avLst/>
                        </a:prstGeom>
                        <a:solidFill>
                          <a:schemeClr val="lt1"/>
                        </a:solidFill>
                        <a:ln w="6350">
                          <a:noFill/>
                        </a:ln>
                      </wps:spPr>
                      <wps:txbx>
                        <w:txbxContent>
                          <w:p w14:paraId="0A1817AD" w14:textId="77777777" w:rsidR="00056328" w:rsidRPr="00382475" w:rsidRDefault="00056328" w:rsidP="0015205A">
                            <w:pPr>
                              <w:rPr>
                                <w:lang w:eastAsia="ja-JP"/>
                              </w:rPr>
                            </w:pPr>
                            <w:r w:rsidRPr="00382475">
                              <w:rPr>
                                <w:rFonts w:hint="eastAsia"/>
                                <w:lang w:eastAsia="ja-JP"/>
                              </w:rPr>
                              <w:t>A</w:t>
                            </w:r>
                            <w:r>
                              <w:rPr>
                                <w:lang w:eastAsia="ja-JP"/>
                              </w:rPr>
                              <w:t xml:space="preserve"> </w:t>
                            </w:r>
                            <w:r w:rsidRPr="00382475">
                              <w:rPr>
                                <w:rFonts w:hint="eastAsia"/>
                                <w:lang w:eastAsia="ja-JP"/>
                              </w:rPr>
                              <w:t>=</w:t>
                            </w:r>
                            <w:r>
                              <w:rPr>
                                <w:lang w:eastAsia="ja-JP"/>
                              </w:rPr>
                              <w:t xml:space="preserve"> </w:t>
                            </w:r>
                            <w:r w:rsidRPr="00382475">
                              <w:rPr>
                                <w:rFonts w:hint="eastAsia"/>
                                <w:lang w:eastAsia="ja-JP"/>
                              </w:rPr>
                              <w:t>R-point</w:t>
                            </w:r>
                          </w:p>
                          <w:p w14:paraId="5950F3AE" w14:textId="77777777" w:rsidR="00056328" w:rsidRPr="00382475" w:rsidRDefault="00056328" w:rsidP="0015205A">
                            <w:pPr>
                              <w:rPr>
                                <w:lang w:eastAsia="ja-JP"/>
                              </w:rPr>
                            </w:pPr>
                            <w:r w:rsidRPr="00382475">
                              <w:rPr>
                                <w:lang w:eastAsia="ja-JP"/>
                              </w:rPr>
                              <w:t>B</w:t>
                            </w:r>
                            <w:r>
                              <w:rPr>
                                <w:lang w:eastAsia="ja-JP"/>
                              </w:rPr>
                              <w:t xml:space="preserve"> </w:t>
                            </w:r>
                            <w:r w:rsidRPr="00382475">
                              <w:rPr>
                                <w:lang w:eastAsia="ja-JP"/>
                              </w:rPr>
                              <w:t>=</w:t>
                            </w:r>
                            <w:r>
                              <w:rPr>
                                <w:lang w:eastAsia="ja-JP"/>
                              </w:rPr>
                              <w:t xml:space="preserve"> </w:t>
                            </w:r>
                            <w:r w:rsidRPr="00382475">
                              <w:rPr>
                                <w:lang w:eastAsia="ja-JP"/>
                              </w:rPr>
                              <w:t>articulated neck joint</w:t>
                            </w:r>
                          </w:p>
                          <w:p w14:paraId="11A13E05" w14:textId="77777777" w:rsidR="00056328" w:rsidRPr="00382475" w:rsidRDefault="00056328" w:rsidP="0015205A">
                            <w:pPr>
                              <w:rPr>
                                <w:lang w:eastAsia="ja-JP"/>
                              </w:rPr>
                            </w:pPr>
                            <w:r w:rsidRPr="00382475">
                              <w:rPr>
                                <w:lang w:eastAsia="ja-JP"/>
                              </w:rPr>
                              <w:t>D</w:t>
                            </w:r>
                            <w:r>
                              <w:rPr>
                                <w:lang w:eastAsia="ja-JP"/>
                              </w:rPr>
                              <w:t xml:space="preserve"> </w:t>
                            </w:r>
                            <w:r w:rsidRPr="00382475">
                              <w:rPr>
                                <w:lang w:eastAsia="ja-JP"/>
                              </w:rPr>
                              <w:t>=</w:t>
                            </w:r>
                            <w:r>
                              <w:rPr>
                                <w:lang w:eastAsia="ja-JP"/>
                              </w:rPr>
                              <w:t xml:space="preserve"> </w:t>
                            </w:r>
                            <w:r w:rsidRPr="00382475">
                              <w:rPr>
                                <w:lang w:eastAsia="ja-JP"/>
                              </w:rPr>
                              <w:t>contact point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CC5C4" id="テキスト ボックス 3" o:spid="_x0000_s1032" type="#_x0000_t202" style="position:absolute;left:0;text-align:left;margin-left:338.5pt;margin-top:224.85pt;width:130.5pt;height:4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" fillcolor="white [3201]" stroked="f" strokeweight=".5pt">
                <v:textbox>
                  <w:txbxContent>
                    <w:p w14:paraId="0A1817AD" w14:textId="77777777" w:rsidR="00056328" w:rsidRPr="00382475" w:rsidRDefault="00056328" w:rsidP="0015205A">
                      <w:pPr>
                        <w:rPr>
                          <w:lang w:eastAsia="ja-JP"/>
                        </w:rPr>
                      </w:pPr>
                      <w:r w:rsidRPr="00382475">
                        <w:rPr>
                          <w:rFonts w:hint="eastAsia"/>
                          <w:lang w:eastAsia="ja-JP"/>
                        </w:rPr>
                        <w:t>A</w:t>
                      </w:r>
                      <w:r>
                        <w:rPr>
                          <w:lang w:eastAsia="ja-JP"/>
                        </w:rPr>
                        <w:t xml:space="preserve"> </w:t>
                      </w:r>
                      <w:r w:rsidRPr="00382475">
                        <w:rPr>
                          <w:rFonts w:hint="eastAsia"/>
                          <w:lang w:eastAsia="ja-JP"/>
                        </w:rPr>
                        <w:t>=</w:t>
                      </w:r>
                      <w:r>
                        <w:rPr>
                          <w:lang w:eastAsia="ja-JP"/>
                        </w:rPr>
                        <w:t xml:space="preserve"> </w:t>
                      </w:r>
                      <w:r w:rsidRPr="00382475">
                        <w:rPr>
                          <w:rFonts w:hint="eastAsia"/>
                          <w:lang w:eastAsia="ja-JP"/>
                        </w:rPr>
                        <w:t>R-point</w:t>
                      </w:r>
                    </w:p>
                    <w:p w14:paraId="5950F3AE" w14:textId="77777777" w:rsidR="00056328" w:rsidRPr="00382475" w:rsidRDefault="00056328" w:rsidP="0015205A">
                      <w:pPr>
                        <w:rPr>
                          <w:lang w:eastAsia="ja-JP"/>
                        </w:rPr>
                      </w:pPr>
                      <w:r w:rsidRPr="00382475">
                        <w:rPr>
                          <w:lang w:eastAsia="ja-JP"/>
                        </w:rPr>
                        <w:t>B</w:t>
                      </w:r>
                      <w:r>
                        <w:rPr>
                          <w:lang w:eastAsia="ja-JP"/>
                        </w:rPr>
                        <w:t xml:space="preserve"> </w:t>
                      </w:r>
                      <w:r w:rsidRPr="00382475">
                        <w:rPr>
                          <w:lang w:eastAsia="ja-JP"/>
                        </w:rPr>
                        <w:t>=</w:t>
                      </w:r>
                      <w:r>
                        <w:rPr>
                          <w:lang w:eastAsia="ja-JP"/>
                        </w:rPr>
                        <w:t xml:space="preserve"> </w:t>
                      </w:r>
                      <w:r w:rsidRPr="00382475">
                        <w:rPr>
                          <w:lang w:eastAsia="ja-JP"/>
                        </w:rPr>
                        <w:t>articulated neck joint</w:t>
                      </w:r>
                    </w:p>
                    <w:p w14:paraId="11A13E05" w14:textId="77777777" w:rsidR="00056328" w:rsidRPr="00382475" w:rsidRDefault="00056328" w:rsidP="0015205A">
                      <w:pPr>
                        <w:rPr>
                          <w:lang w:eastAsia="ja-JP"/>
                        </w:rPr>
                      </w:pPr>
                      <w:r w:rsidRPr="00382475">
                        <w:rPr>
                          <w:lang w:eastAsia="ja-JP"/>
                        </w:rPr>
                        <w:t>D</w:t>
                      </w:r>
                      <w:r>
                        <w:rPr>
                          <w:lang w:eastAsia="ja-JP"/>
                        </w:rPr>
                        <w:t xml:space="preserve"> </w:t>
                      </w:r>
                      <w:r w:rsidRPr="00382475">
                        <w:rPr>
                          <w:lang w:eastAsia="ja-JP"/>
                        </w:rPr>
                        <w:t>=</w:t>
                      </w:r>
                      <w:r>
                        <w:rPr>
                          <w:lang w:eastAsia="ja-JP"/>
                        </w:rPr>
                        <w:t xml:space="preserve"> </w:t>
                      </w:r>
                      <w:r w:rsidRPr="00382475">
                        <w:rPr>
                          <w:lang w:eastAsia="ja-JP"/>
                        </w:rPr>
                        <w:t>contact point CP</w:t>
                      </w:r>
                    </w:p>
                  </w:txbxContent>
                </v:textbox>
                <w10:wrap anchorx="margin"/>
              </v:shape>
            </w:pict>
          </mc:Fallback>
        </mc:AlternateContent>
      </w:r>
      <w:r w:rsidRPr="00592C7A">
        <w:rPr>
          <w:b/>
          <w:noProof/>
          <w:lang w:eastAsia="ja-JP"/>
        </w:rPr>
        <mc:AlternateContent>
          <mc:Choice Requires="wps">
            <w:drawing>
              <wp:anchor distT="0" distB="0" distL="114300" distR="114300" simplePos="0" relativeHeight="251669504" behindDoc="0" locked="0" layoutInCell="1" allowOverlap="1" wp14:anchorId="689D920D" wp14:editId="7FF8F62E">
                <wp:simplePos x="0" y="0"/>
                <wp:positionH relativeFrom="column">
                  <wp:posOffset>4484687</wp:posOffset>
                </wp:positionH>
                <wp:positionV relativeFrom="paragraph">
                  <wp:posOffset>1670788</wp:posOffset>
                </wp:positionV>
                <wp:extent cx="1105675" cy="443628"/>
                <wp:effectExtent l="0" t="0" r="6667" b="0"/>
                <wp:wrapNone/>
                <wp:docPr id="47" name="テキスト ボックス 47"/>
                <wp:cNvGraphicFramePr/>
                <a:graphic xmlns:a="http://schemas.openxmlformats.org/drawingml/2006/main">
                  <a:graphicData uri="http://schemas.microsoft.com/office/word/2010/wordprocessingShape">
                    <wps:wsp>
                      <wps:cNvSpPr txBox="1"/>
                      <wps:spPr>
                        <a:xfrm rot="16200000">
                          <a:off x="0" y="0"/>
                          <a:ext cx="1105675" cy="443628"/>
                        </a:xfrm>
                        <a:prstGeom prst="rect">
                          <a:avLst/>
                        </a:prstGeom>
                        <a:noFill/>
                        <a:ln w="6350">
                          <a:noFill/>
                        </a:ln>
                      </wps:spPr>
                      <wps:txbx>
                        <w:txbxContent>
                          <w:p w14:paraId="71D4F731" w14:textId="77777777" w:rsidR="00056328" w:rsidRDefault="00056328" w:rsidP="0015205A">
                            <w:pPr>
                              <w:spacing w:line="240" w:lineRule="auto"/>
                              <w:rPr>
                                <w:sz w:val="16"/>
                                <w:lang w:eastAsia="ja-JP"/>
                              </w:rPr>
                            </w:pPr>
                            <w:r w:rsidRPr="00FD5E65">
                              <w:rPr>
                                <w:rFonts w:hint="eastAsia"/>
                                <w:sz w:val="16"/>
                                <w:lang w:eastAsia="ja-JP"/>
                              </w:rPr>
                              <w:t>Z-co</w:t>
                            </w:r>
                            <w:r w:rsidRPr="00FD5E65">
                              <w:rPr>
                                <w:sz w:val="16"/>
                                <w:lang w:eastAsia="ja-JP"/>
                              </w:rPr>
                              <w:t>o</w:t>
                            </w:r>
                            <w:r w:rsidRPr="00FD5E65">
                              <w:rPr>
                                <w:rFonts w:hint="eastAsia"/>
                                <w:sz w:val="16"/>
                                <w:lang w:eastAsia="ja-JP"/>
                              </w:rPr>
                              <w:t xml:space="preserve">rdinate </w:t>
                            </w:r>
                            <w:r w:rsidRPr="00FD5E65">
                              <w:rPr>
                                <w:sz w:val="16"/>
                                <w:lang w:eastAsia="ja-JP"/>
                              </w:rPr>
                              <w:t>back-of-</w:t>
                            </w:r>
                          </w:p>
                          <w:p w14:paraId="121C078B" w14:textId="77777777" w:rsidR="00056328" w:rsidRPr="00FD5E65" w:rsidRDefault="00056328" w:rsidP="0015205A">
                            <w:pPr>
                              <w:spacing w:line="240" w:lineRule="auto"/>
                              <w:rPr>
                                <w:sz w:val="16"/>
                                <w:lang w:eastAsia="ja-JP"/>
                              </w:rPr>
                            </w:pPr>
                            <w:r w:rsidRPr="00FD5E65">
                              <w:rPr>
                                <w:sz w:val="16"/>
                                <w:lang w:eastAsia="ja-JP"/>
                              </w:rPr>
                              <w:t xml:space="preserve">head </w:t>
                            </w:r>
                            <w:r>
                              <w:rPr>
                                <w:sz w:val="16"/>
                                <w:lang w:eastAsia="ja-JP"/>
                              </w:rPr>
                              <w:t>m</w:t>
                            </w:r>
                            <w:r w:rsidRPr="00FD5E65">
                              <w:rPr>
                                <w:sz w:val="16"/>
                                <w:lang w:eastAsia="ja-JP"/>
                              </w:rPr>
                              <w:t>id-sized 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D920D" id="テキスト ボックス 47" o:spid="_x0000_s1033" type="#_x0000_t202" style="position:absolute;left:0;text-align:left;margin-left:353.1pt;margin-top:131.55pt;width:87.05pt;height:34.9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" filled="f" stroked="f" strokeweight=".5pt">
                <v:textbox>
                  <w:txbxContent>
                    <w:p w14:paraId="71D4F731" w14:textId="77777777" w:rsidR="00056328" w:rsidRDefault="00056328" w:rsidP="0015205A">
                      <w:pPr>
                        <w:spacing w:line="240" w:lineRule="auto"/>
                        <w:rPr>
                          <w:sz w:val="16"/>
                          <w:lang w:eastAsia="ja-JP"/>
                        </w:rPr>
                      </w:pPr>
                      <w:r w:rsidRPr="00FD5E65">
                        <w:rPr>
                          <w:rFonts w:hint="eastAsia"/>
                          <w:sz w:val="16"/>
                          <w:lang w:eastAsia="ja-JP"/>
                        </w:rPr>
                        <w:t>Z-co</w:t>
                      </w:r>
                      <w:r w:rsidRPr="00FD5E65">
                        <w:rPr>
                          <w:sz w:val="16"/>
                          <w:lang w:eastAsia="ja-JP"/>
                        </w:rPr>
                        <w:t>o</w:t>
                      </w:r>
                      <w:r w:rsidRPr="00FD5E65">
                        <w:rPr>
                          <w:rFonts w:hint="eastAsia"/>
                          <w:sz w:val="16"/>
                          <w:lang w:eastAsia="ja-JP"/>
                        </w:rPr>
                        <w:t xml:space="preserve">rdinate </w:t>
                      </w:r>
                      <w:r w:rsidRPr="00FD5E65">
                        <w:rPr>
                          <w:sz w:val="16"/>
                          <w:lang w:eastAsia="ja-JP"/>
                        </w:rPr>
                        <w:t>back-of-</w:t>
                      </w:r>
                    </w:p>
                    <w:p w14:paraId="121C078B" w14:textId="77777777" w:rsidR="00056328" w:rsidRPr="00FD5E65" w:rsidRDefault="00056328" w:rsidP="0015205A">
                      <w:pPr>
                        <w:spacing w:line="240" w:lineRule="auto"/>
                        <w:rPr>
                          <w:sz w:val="16"/>
                          <w:lang w:eastAsia="ja-JP"/>
                        </w:rPr>
                      </w:pPr>
                      <w:r w:rsidRPr="00FD5E65">
                        <w:rPr>
                          <w:sz w:val="16"/>
                          <w:lang w:eastAsia="ja-JP"/>
                        </w:rPr>
                        <w:t xml:space="preserve">head </w:t>
                      </w:r>
                      <w:r>
                        <w:rPr>
                          <w:sz w:val="16"/>
                          <w:lang w:eastAsia="ja-JP"/>
                        </w:rPr>
                        <w:t>m</w:t>
                      </w:r>
                      <w:r w:rsidRPr="00FD5E65">
                        <w:rPr>
                          <w:sz w:val="16"/>
                          <w:lang w:eastAsia="ja-JP"/>
                        </w:rPr>
                        <w:t>id-sized male</w:t>
                      </w:r>
                    </w:p>
                  </w:txbxContent>
                </v:textbox>
              </v:shape>
            </w:pict>
          </mc:Fallback>
        </mc:AlternateContent>
      </w:r>
      <w:r w:rsidRPr="00592C7A">
        <w:rPr>
          <w:b/>
          <w:noProof/>
          <w:lang w:eastAsia="ja-JP"/>
        </w:rPr>
        <mc:AlternateContent>
          <mc:Choice Requires="wps">
            <w:drawing>
              <wp:anchor distT="0" distB="0" distL="114300" distR="114300" simplePos="0" relativeHeight="251666432" behindDoc="0" locked="0" layoutInCell="1" allowOverlap="1" wp14:anchorId="0D092D6A" wp14:editId="341FE1CC">
                <wp:simplePos x="0" y="0"/>
                <wp:positionH relativeFrom="column">
                  <wp:posOffset>3600700</wp:posOffset>
                </wp:positionH>
                <wp:positionV relativeFrom="paragraph">
                  <wp:posOffset>577655</wp:posOffset>
                </wp:positionV>
                <wp:extent cx="964008" cy="1934838"/>
                <wp:effectExtent l="0" t="0" r="26670" b="27940"/>
                <wp:wrapNone/>
                <wp:docPr id="43" name="直線コネクタ 43"/>
                <wp:cNvGraphicFramePr/>
                <a:graphic xmlns:a="http://schemas.openxmlformats.org/drawingml/2006/main">
                  <a:graphicData uri="http://schemas.microsoft.com/office/word/2010/wordprocessingShape">
                    <wps:wsp>
                      <wps:cNvCnPr/>
                      <wps:spPr>
                        <a:xfrm flipH="1">
                          <a:off x="0" y="0"/>
                          <a:ext cx="964008" cy="1934838"/>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256E26" id="直線コネクタ 43"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45.5pt" to="359.4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" strokecolor="black [3213]" strokeweight="1pt">
                <v:stroke dashstyle="dash"/>
              </v:line>
            </w:pict>
          </mc:Fallback>
        </mc:AlternateContent>
      </w:r>
      <w:r w:rsidRPr="00592C7A">
        <w:rPr>
          <w:b/>
          <w:noProof/>
          <w:lang w:eastAsia="ja-JP"/>
        </w:rPr>
        <mc:AlternateContent>
          <mc:Choice Requires="wps">
            <w:drawing>
              <wp:anchor distT="0" distB="0" distL="114300" distR="114300" simplePos="0" relativeHeight="251667456" behindDoc="0" locked="0" layoutInCell="1" allowOverlap="1" wp14:anchorId="462621FB" wp14:editId="3FF26FFA">
                <wp:simplePos x="0" y="0"/>
                <wp:positionH relativeFrom="column">
                  <wp:posOffset>4141349</wp:posOffset>
                </wp:positionH>
                <wp:positionV relativeFrom="paragraph">
                  <wp:posOffset>916510</wp:posOffset>
                </wp:positionV>
                <wp:extent cx="221673" cy="304165"/>
                <wp:effectExtent l="0" t="0" r="0" b="635"/>
                <wp:wrapNone/>
                <wp:docPr id="44" name="テキスト ボックス 44"/>
                <wp:cNvGraphicFramePr/>
                <a:graphic xmlns:a="http://schemas.openxmlformats.org/drawingml/2006/main">
                  <a:graphicData uri="http://schemas.microsoft.com/office/word/2010/wordprocessingShape">
                    <wps:wsp>
                      <wps:cNvSpPr txBox="1"/>
                      <wps:spPr>
                        <a:xfrm>
                          <a:off x="0" y="0"/>
                          <a:ext cx="221673" cy="304165"/>
                        </a:xfrm>
                        <a:prstGeom prst="rect">
                          <a:avLst/>
                        </a:prstGeom>
                        <a:noFill/>
                        <a:ln w="6350">
                          <a:noFill/>
                        </a:ln>
                      </wps:spPr>
                      <wps:txbx>
                        <w:txbxContent>
                          <w:p w14:paraId="585A12F8" w14:textId="77777777" w:rsidR="00056328" w:rsidRPr="00AA3382" w:rsidRDefault="00056328" w:rsidP="0015205A">
                            <w:pPr>
                              <w:jc w:val="center"/>
                              <w:rPr>
                                <w:sz w:val="14"/>
                                <w:lang w:eastAsia="ja-JP"/>
                              </w:rPr>
                            </w:pPr>
                            <w:r w:rsidRPr="00AA3382">
                              <w:rPr>
                                <w:rFonts w:hint="eastAsia"/>
                                <w:sz w:val="14"/>
                                <w:lang w:eastAsia="ja-JP"/>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621FB" id="テキスト ボックス 44" o:spid="_x0000_s1034" type="#_x0000_t202" style="position:absolute;left:0;text-align:left;margin-left:326.1pt;margin-top:72.15pt;width:17.45pt;height:2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" filled="f" stroked="f" strokeweight=".5pt">
                <v:textbox>
                  <w:txbxContent>
                    <w:p w14:paraId="585A12F8" w14:textId="77777777" w:rsidR="00056328" w:rsidRPr="00AA3382" w:rsidRDefault="00056328" w:rsidP="0015205A">
                      <w:pPr>
                        <w:jc w:val="center"/>
                        <w:rPr>
                          <w:sz w:val="14"/>
                          <w:lang w:eastAsia="ja-JP"/>
                        </w:rPr>
                      </w:pPr>
                      <w:r w:rsidRPr="00AA3382">
                        <w:rPr>
                          <w:rFonts w:hint="eastAsia"/>
                          <w:sz w:val="14"/>
                          <w:lang w:eastAsia="ja-JP"/>
                        </w:rPr>
                        <w:t>B</w:t>
                      </w:r>
                    </w:p>
                  </w:txbxContent>
                </v:textbox>
              </v:shape>
            </w:pict>
          </mc:Fallback>
        </mc:AlternateContent>
      </w:r>
      <w:r w:rsidRPr="00592C7A">
        <w:rPr>
          <w:b/>
          <w:noProof/>
          <w:lang w:eastAsia="ja-JP"/>
        </w:rPr>
        <mc:AlternateContent>
          <mc:Choice Requires="wps">
            <w:drawing>
              <wp:anchor distT="0" distB="0" distL="114300" distR="114300" simplePos="0" relativeHeight="251665408" behindDoc="0" locked="0" layoutInCell="1" allowOverlap="1" wp14:anchorId="52BEA2D6" wp14:editId="7679BD7C">
                <wp:simplePos x="0" y="0"/>
                <wp:positionH relativeFrom="column">
                  <wp:posOffset>3969212</wp:posOffset>
                </wp:positionH>
                <wp:positionV relativeFrom="paragraph">
                  <wp:posOffset>772795</wp:posOffset>
                </wp:positionV>
                <wp:extent cx="914400" cy="283479"/>
                <wp:effectExtent l="116523" t="0" r="133667" b="0"/>
                <wp:wrapNone/>
                <wp:docPr id="42" name="テキスト ボックス 42"/>
                <wp:cNvGraphicFramePr/>
                <a:graphic xmlns:a="http://schemas.openxmlformats.org/drawingml/2006/main">
                  <a:graphicData uri="http://schemas.microsoft.com/office/word/2010/wordprocessingShape">
                    <wps:wsp>
                      <wps:cNvSpPr txBox="1"/>
                      <wps:spPr>
                        <a:xfrm rot="17748791">
                          <a:off x="0" y="0"/>
                          <a:ext cx="914400" cy="283479"/>
                        </a:xfrm>
                        <a:prstGeom prst="rect">
                          <a:avLst/>
                        </a:prstGeom>
                        <a:noFill/>
                        <a:ln w="6350">
                          <a:noFill/>
                        </a:ln>
                      </wps:spPr>
                      <wps:txbx>
                        <w:txbxContent>
                          <w:p w14:paraId="1296AC22" w14:textId="77777777" w:rsidR="00056328" w:rsidRPr="00AA3382" w:rsidRDefault="00056328" w:rsidP="0015205A">
                            <w:pPr>
                              <w:rPr>
                                <w:sz w:val="16"/>
                                <w:lang w:eastAsia="ja-JP"/>
                              </w:rPr>
                            </w:pPr>
                            <w:r w:rsidRPr="00AA3382">
                              <w:rPr>
                                <w:sz w:val="16"/>
                                <w:lang w:eastAsia="ja-JP"/>
                              </w:rPr>
                              <w:t>t</w:t>
                            </w:r>
                            <w:r w:rsidRPr="00AA3382">
                              <w:rPr>
                                <w:rFonts w:hint="eastAsia"/>
                                <w:sz w:val="16"/>
                                <w:lang w:eastAsia="ja-JP"/>
                              </w:rPr>
                              <w:t>orso</w:t>
                            </w:r>
                            <w:r w:rsidRPr="00AA3382">
                              <w:rPr>
                                <w:sz w:val="16"/>
                                <w:lang w:eastAsia="ja-JP"/>
                              </w:rPr>
                              <w:t xml:space="preserve"> </w:t>
                            </w:r>
                            <w:r w:rsidRPr="00AA3382">
                              <w:rPr>
                                <w:rFonts w:hint="eastAsia"/>
                                <w:sz w:val="16"/>
                                <w:lang w:eastAsia="ja-JP"/>
                              </w:rPr>
                              <w:t>reference lin</w:t>
                            </w:r>
                            <w:r w:rsidRPr="00AA3382">
                              <w:rPr>
                                <w:sz w:val="16"/>
                                <w:lang w:eastAsia="ja-JP"/>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BEA2D6" id="テキスト ボックス 42" o:spid="_x0000_s1035" type="#_x0000_t202" style="position:absolute;left:0;text-align:left;margin-left:312.55pt;margin-top:60.85pt;width:1in;height:22.3pt;rotation:-4206547fd;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" filled="f" stroked="f" strokeweight=".5pt">
                <v:textbox>
                  <w:txbxContent>
                    <w:p w14:paraId="1296AC22" w14:textId="77777777" w:rsidR="00056328" w:rsidRPr="00AA3382" w:rsidRDefault="00056328" w:rsidP="0015205A">
                      <w:pPr>
                        <w:rPr>
                          <w:sz w:val="16"/>
                          <w:lang w:eastAsia="ja-JP"/>
                        </w:rPr>
                      </w:pPr>
                      <w:r w:rsidRPr="00AA3382">
                        <w:rPr>
                          <w:sz w:val="16"/>
                          <w:lang w:eastAsia="ja-JP"/>
                        </w:rPr>
                        <w:t>t</w:t>
                      </w:r>
                      <w:r w:rsidRPr="00AA3382">
                        <w:rPr>
                          <w:rFonts w:hint="eastAsia"/>
                          <w:sz w:val="16"/>
                          <w:lang w:eastAsia="ja-JP"/>
                        </w:rPr>
                        <w:t>orso</w:t>
                      </w:r>
                      <w:r w:rsidRPr="00AA3382">
                        <w:rPr>
                          <w:sz w:val="16"/>
                          <w:lang w:eastAsia="ja-JP"/>
                        </w:rPr>
                        <w:t xml:space="preserve"> </w:t>
                      </w:r>
                      <w:r w:rsidRPr="00AA3382">
                        <w:rPr>
                          <w:rFonts w:hint="eastAsia"/>
                          <w:sz w:val="16"/>
                          <w:lang w:eastAsia="ja-JP"/>
                        </w:rPr>
                        <w:t>reference lin</w:t>
                      </w:r>
                      <w:r w:rsidRPr="00AA3382">
                        <w:rPr>
                          <w:sz w:val="16"/>
                          <w:lang w:eastAsia="ja-JP"/>
                        </w:rPr>
                        <w:t>e</w:t>
                      </w:r>
                    </w:p>
                  </w:txbxContent>
                </v:textbox>
              </v:shape>
            </w:pict>
          </mc:Fallback>
        </mc:AlternateContent>
      </w:r>
      <w:r w:rsidRPr="00592C7A">
        <w:rPr>
          <w:b/>
          <w:noProof/>
          <w:lang w:eastAsia="ja-JP"/>
        </w:rPr>
        <mc:AlternateContent>
          <mc:Choice Requires="wps">
            <w:drawing>
              <wp:anchor distT="0" distB="0" distL="114300" distR="114300" simplePos="0" relativeHeight="251664384" behindDoc="0" locked="0" layoutInCell="1" allowOverlap="1" wp14:anchorId="376744C5" wp14:editId="0FC603D3">
                <wp:simplePos x="0" y="0"/>
                <wp:positionH relativeFrom="column">
                  <wp:posOffset>3387408</wp:posOffset>
                </wp:positionH>
                <wp:positionV relativeFrom="paragraph">
                  <wp:posOffset>874539</wp:posOffset>
                </wp:positionV>
                <wp:extent cx="914400" cy="271549"/>
                <wp:effectExtent l="0" t="0" r="1270" b="0"/>
                <wp:wrapNone/>
                <wp:docPr id="41" name="テキスト ボックス 41"/>
                <wp:cNvGraphicFramePr/>
                <a:graphic xmlns:a="http://schemas.openxmlformats.org/drawingml/2006/main">
                  <a:graphicData uri="http://schemas.microsoft.com/office/word/2010/wordprocessingShape">
                    <wps:wsp>
                      <wps:cNvSpPr txBox="1"/>
                      <wps:spPr>
                        <a:xfrm rot="16200000">
                          <a:off x="0" y="0"/>
                          <a:ext cx="914400" cy="271549"/>
                        </a:xfrm>
                        <a:prstGeom prst="rect">
                          <a:avLst/>
                        </a:prstGeom>
                        <a:noFill/>
                        <a:ln w="6350">
                          <a:noFill/>
                        </a:ln>
                      </wps:spPr>
                      <wps:txbx>
                        <w:txbxContent>
                          <w:p w14:paraId="3DFD2277" w14:textId="77777777" w:rsidR="00056328" w:rsidRPr="00382475" w:rsidRDefault="00056328" w:rsidP="0015205A">
                            <w:pPr>
                              <w:rPr>
                                <w:sz w:val="16"/>
                                <w:szCs w:val="16"/>
                                <w:lang w:eastAsia="ja-JP"/>
                              </w:rPr>
                            </w:pPr>
                            <w:r>
                              <w:rPr>
                                <w:sz w:val="16"/>
                                <w:szCs w:val="16"/>
                                <w:lang w:eastAsia="ja-JP"/>
                              </w:rPr>
                              <w:t>n</w:t>
                            </w:r>
                            <w:r w:rsidRPr="00382475">
                              <w:rPr>
                                <w:rFonts w:hint="eastAsia"/>
                                <w:sz w:val="16"/>
                                <w:szCs w:val="16"/>
                                <w:lang w:eastAsia="ja-JP"/>
                              </w:rPr>
                              <w:t xml:space="preserve">eck </w:t>
                            </w:r>
                            <w:r w:rsidRPr="00382475">
                              <w:rPr>
                                <w:sz w:val="16"/>
                                <w:szCs w:val="16"/>
                                <w:lang w:eastAsia="ja-JP"/>
                              </w:rPr>
                              <w:t>link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6744C5" id="テキスト ボックス 41" o:spid="_x0000_s1036" type="#_x0000_t202" style="position:absolute;left:0;text-align:left;margin-left:266.75pt;margin-top:68.85pt;width:1in;height:21.4pt;rotation:-90;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" filled="f" stroked="f" strokeweight=".5pt">
                <v:textbox>
                  <w:txbxContent>
                    <w:p w14:paraId="3DFD2277" w14:textId="77777777" w:rsidR="00056328" w:rsidRPr="00382475" w:rsidRDefault="00056328" w:rsidP="0015205A">
                      <w:pPr>
                        <w:rPr>
                          <w:sz w:val="16"/>
                          <w:szCs w:val="16"/>
                          <w:lang w:eastAsia="ja-JP"/>
                        </w:rPr>
                      </w:pPr>
                      <w:r>
                        <w:rPr>
                          <w:sz w:val="16"/>
                          <w:szCs w:val="16"/>
                          <w:lang w:eastAsia="ja-JP"/>
                        </w:rPr>
                        <w:t>n</w:t>
                      </w:r>
                      <w:r w:rsidRPr="00382475">
                        <w:rPr>
                          <w:rFonts w:hint="eastAsia"/>
                          <w:sz w:val="16"/>
                          <w:szCs w:val="16"/>
                          <w:lang w:eastAsia="ja-JP"/>
                        </w:rPr>
                        <w:t xml:space="preserve">eck </w:t>
                      </w:r>
                      <w:r w:rsidRPr="00382475">
                        <w:rPr>
                          <w:sz w:val="16"/>
                          <w:szCs w:val="16"/>
                          <w:lang w:eastAsia="ja-JP"/>
                        </w:rPr>
                        <w:t>link</w:t>
                      </w:r>
                    </w:p>
                  </w:txbxContent>
                </v:textbox>
              </v:shape>
            </w:pict>
          </mc:Fallback>
        </mc:AlternateContent>
      </w:r>
      <w:r w:rsidRPr="00592C7A">
        <w:rPr>
          <w:b/>
          <w:noProof/>
          <w:lang w:eastAsia="ja-JP"/>
        </w:rPr>
        <mc:AlternateContent>
          <mc:Choice Requires="wps">
            <w:drawing>
              <wp:anchor distT="0" distB="0" distL="114300" distR="114300" simplePos="0" relativeHeight="251663360" behindDoc="0" locked="0" layoutInCell="1" allowOverlap="1" wp14:anchorId="3A8D695B" wp14:editId="5E0F8845">
                <wp:simplePos x="0" y="0"/>
                <wp:positionH relativeFrom="column">
                  <wp:posOffset>3168189</wp:posOffset>
                </wp:positionH>
                <wp:positionV relativeFrom="paragraph">
                  <wp:posOffset>1486022</wp:posOffset>
                </wp:positionV>
                <wp:extent cx="728522" cy="253767"/>
                <wp:effectExtent l="27940" t="0" r="80645" b="0"/>
                <wp:wrapNone/>
                <wp:docPr id="23" name="テキスト ボックス 23"/>
                <wp:cNvGraphicFramePr/>
                <a:graphic xmlns:a="http://schemas.openxmlformats.org/drawingml/2006/main">
                  <a:graphicData uri="http://schemas.microsoft.com/office/word/2010/wordprocessingShape">
                    <wps:wsp>
                      <wps:cNvSpPr txBox="1"/>
                      <wps:spPr>
                        <a:xfrm rot="17656587">
                          <a:off x="0" y="0"/>
                          <a:ext cx="728522" cy="253767"/>
                        </a:xfrm>
                        <a:prstGeom prst="rect">
                          <a:avLst/>
                        </a:prstGeom>
                        <a:noFill/>
                        <a:ln w="6350">
                          <a:noFill/>
                        </a:ln>
                      </wps:spPr>
                      <wps:txbx>
                        <w:txbxContent>
                          <w:p w14:paraId="6CEC6186" w14:textId="77777777" w:rsidR="00056328" w:rsidRPr="00382475" w:rsidRDefault="00056328" w:rsidP="0015205A">
                            <w:pPr>
                              <w:jc w:val="center"/>
                              <w:rPr>
                                <w:sz w:val="16"/>
                                <w:lang w:eastAsia="ja-JP"/>
                              </w:rPr>
                            </w:pPr>
                            <w:r w:rsidRPr="00382475">
                              <w:rPr>
                                <w:sz w:val="16"/>
                                <w:lang w:eastAsia="ja-JP"/>
                              </w:rPr>
                              <w:t>t</w:t>
                            </w:r>
                            <w:r w:rsidRPr="00382475">
                              <w:rPr>
                                <w:rFonts w:hint="eastAsia"/>
                                <w:sz w:val="16"/>
                                <w:lang w:eastAsia="ja-JP"/>
                              </w:rPr>
                              <w:t>or</w:t>
                            </w:r>
                            <w:r w:rsidRPr="00382475">
                              <w:rPr>
                                <w:sz w:val="16"/>
                                <w:lang w:eastAsia="ja-JP"/>
                              </w:rPr>
                              <w:t>so 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D695B" id="テキスト ボックス 23" o:spid="_x0000_s1037" type="#_x0000_t202" style="position:absolute;left:0;text-align:left;margin-left:249.45pt;margin-top:117pt;width:57.35pt;height:20pt;rotation:-4307259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" filled="f" stroked="f" strokeweight=".5pt">
                <v:textbox>
                  <w:txbxContent>
                    <w:p w14:paraId="6CEC6186" w14:textId="77777777" w:rsidR="00056328" w:rsidRPr="00382475" w:rsidRDefault="00056328" w:rsidP="0015205A">
                      <w:pPr>
                        <w:jc w:val="center"/>
                        <w:rPr>
                          <w:sz w:val="16"/>
                          <w:lang w:eastAsia="ja-JP"/>
                        </w:rPr>
                      </w:pPr>
                      <w:r w:rsidRPr="00382475">
                        <w:rPr>
                          <w:sz w:val="16"/>
                          <w:lang w:eastAsia="ja-JP"/>
                        </w:rPr>
                        <w:t>t</w:t>
                      </w:r>
                      <w:r w:rsidRPr="00382475">
                        <w:rPr>
                          <w:rFonts w:hint="eastAsia"/>
                          <w:sz w:val="16"/>
                          <w:lang w:eastAsia="ja-JP"/>
                        </w:rPr>
                        <w:t>or</w:t>
                      </w:r>
                      <w:r w:rsidRPr="00382475">
                        <w:rPr>
                          <w:sz w:val="16"/>
                          <w:lang w:eastAsia="ja-JP"/>
                        </w:rPr>
                        <w:t>so link</w:t>
                      </w:r>
                    </w:p>
                  </w:txbxContent>
                </v:textbox>
              </v:shape>
            </w:pict>
          </mc:Fallback>
        </mc:AlternateContent>
      </w:r>
      <w:r w:rsidRPr="00592C7A">
        <w:rPr>
          <w:b/>
          <w:noProof/>
          <w:lang w:eastAsia="ja-JP"/>
        </w:rPr>
        <w:drawing>
          <wp:inline distT="0" distB="0" distL="0" distR="0" wp14:anchorId="14EBB275" wp14:editId="312A01DB">
            <wp:extent cx="4429743" cy="342947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rightnessContrast contrast="-40000"/>
                              </a14:imgEffect>
                            </a14:imgLayer>
                          </a14:imgProps>
                        </a:ext>
                      </a:extLst>
                    </a:blip>
                    <a:stretch>
                      <a:fillRect/>
                    </a:stretch>
                  </pic:blipFill>
                  <pic:spPr>
                    <a:xfrm>
                      <a:off x="0" y="0"/>
                      <a:ext cx="4429743" cy="3429479"/>
                    </a:xfrm>
                    <a:prstGeom prst="rect">
                      <a:avLst/>
                    </a:prstGeom>
                  </pic:spPr>
                </pic:pic>
              </a:graphicData>
            </a:graphic>
          </wp:inline>
        </w:drawing>
      </w:r>
    </w:p>
    <w:p w14:paraId="6F9E478C" w14:textId="77777777" w:rsidR="0015205A" w:rsidRPr="00592C7A" w:rsidRDefault="0015205A" w:rsidP="0015205A">
      <w:pPr>
        <w:pStyle w:val="SingleTxtG"/>
      </w:pPr>
    </w:p>
    <w:p w14:paraId="262BAE9C" w14:textId="77777777" w:rsidR="0015205A" w:rsidRPr="00C3029A" w:rsidRDefault="0015205A" w:rsidP="00C3029A">
      <w:pPr>
        <w:pStyle w:val="SingleTxtG"/>
      </w:pPr>
      <w:r w:rsidRPr="00C3029A">
        <w:t>The H-point machine is shown to explain the concept but is not needed for this test procedure.</w:t>
      </w:r>
    </w:p>
    <w:p w14:paraId="74D66E1C" w14:textId="77777777" w:rsidR="0015205A" w:rsidRPr="00592C7A" w:rsidRDefault="0015205A" w:rsidP="0015205A">
      <w:pPr>
        <w:suppressAutoHyphens w:val="0"/>
        <w:spacing w:line="240" w:lineRule="auto"/>
        <w:rPr>
          <w:b/>
        </w:rPr>
      </w:pPr>
      <w:r w:rsidRPr="00592C7A">
        <w:rPr>
          <w:b/>
        </w:rPr>
        <w:br w:type="page"/>
      </w:r>
    </w:p>
    <w:p w14:paraId="614B2766" w14:textId="77777777" w:rsidR="0015205A" w:rsidRPr="00C66916" w:rsidRDefault="0015205A" w:rsidP="0015205A">
      <w:pPr>
        <w:pStyle w:val="SingleTxtG"/>
        <w:rPr>
          <w:bCs/>
        </w:rPr>
      </w:pPr>
      <w:r w:rsidRPr="00C66916">
        <w:rPr>
          <w:bCs/>
          <w:noProof/>
          <w:lang w:eastAsia="ja-JP"/>
        </w:rPr>
        <w:lastRenderedPageBreak/>
        <mc:AlternateContent>
          <mc:Choice Requires="wps">
            <w:drawing>
              <wp:anchor distT="0" distB="0" distL="114300" distR="114300" simplePos="0" relativeHeight="251670528" behindDoc="0" locked="0" layoutInCell="1" allowOverlap="1" wp14:anchorId="3395EFBF" wp14:editId="1A1B4D47">
                <wp:simplePos x="0" y="0"/>
                <wp:positionH relativeFrom="column">
                  <wp:posOffset>3159975</wp:posOffset>
                </wp:positionH>
                <wp:positionV relativeFrom="paragraph">
                  <wp:posOffset>166370</wp:posOffset>
                </wp:positionV>
                <wp:extent cx="914400" cy="251460"/>
                <wp:effectExtent l="0" t="0" r="4445" b="0"/>
                <wp:wrapNone/>
                <wp:docPr id="48" name="テキスト ボックス 48"/>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chemeClr val="bg1"/>
                        </a:solidFill>
                        <a:ln w="6350">
                          <a:noFill/>
                        </a:ln>
                      </wps:spPr>
                      <wps:txbx>
                        <w:txbxContent>
                          <w:p w14:paraId="42AE92E8" w14:textId="77777777" w:rsidR="00056328" w:rsidRPr="001B7223" w:rsidRDefault="00056328" w:rsidP="0015205A">
                            <w:pPr>
                              <w:rPr>
                                <w:lang w:eastAsia="ja-JP"/>
                              </w:rPr>
                            </w:pPr>
                            <w:r w:rsidRPr="001B7223">
                              <w:rPr>
                                <w:lang w:eastAsia="ja-JP"/>
                              </w:rPr>
                              <w:t>d</w:t>
                            </w:r>
                            <w:r w:rsidRPr="001B7223">
                              <w:rPr>
                                <w:rFonts w:hint="eastAsia"/>
                                <w:lang w:eastAsia="ja-JP"/>
                              </w:rPr>
                              <w:t xml:space="preserve">istance </w:t>
                            </w:r>
                            <w:r w:rsidRPr="001B7223">
                              <w:rPr>
                                <w:lang w:eastAsia="ja-JP"/>
                              </w:rPr>
                              <w:t>x (provided in Table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95EFBF" id="テキスト ボックス 48" o:spid="_x0000_s1038" type="#_x0000_t202" style="position:absolute;left:0;text-align:left;margin-left:248.8pt;margin-top:13.1pt;width:1in;height:19.8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" fillcolor="white [3212]" stroked="f" strokeweight=".5pt">
                <v:textbox>
                  <w:txbxContent>
                    <w:p w14:paraId="42AE92E8" w14:textId="77777777" w:rsidR="00056328" w:rsidRPr="001B7223" w:rsidRDefault="00056328" w:rsidP="0015205A">
                      <w:pPr>
                        <w:rPr>
                          <w:lang w:eastAsia="ja-JP"/>
                        </w:rPr>
                      </w:pPr>
                      <w:r w:rsidRPr="001B7223">
                        <w:rPr>
                          <w:lang w:eastAsia="ja-JP"/>
                        </w:rPr>
                        <w:t>d</w:t>
                      </w:r>
                      <w:r w:rsidRPr="001B7223">
                        <w:rPr>
                          <w:rFonts w:hint="eastAsia"/>
                          <w:lang w:eastAsia="ja-JP"/>
                        </w:rPr>
                        <w:t xml:space="preserve">istance </w:t>
                      </w:r>
                      <w:r w:rsidRPr="001B7223">
                        <w:rPr>
                          <w:lang w:eastAsia="ja-JP"/>
                        </w:rPr>
                        <w:t>x (provided in Table 1)</w:t>
                      </w:r>
                    </w:p>
                  </w:txbxContent>
                </v:textbox>
              </v:shape>
            </w:pict>
          </mc:Fallback>
        </mc:AlternateContent>
      </w:r>
      <w:r w:rsidRPr="00C66916">
        <w:rPr>
          <w:bCs/>
        </w:rPr>
        <w:t xml:space="preserve">Figure 1-2  </w:t>
      </w:r>
    </w:p>
    <w:p w14:paraId="1B335E61" w14:textId="77777777" w:rsidR="0015205A" w:rsidRPr="00592C7A" w:rsidRDefault="0015205A" w:rsidP="0015205A">
      <w:pPr>
        <w:tabs>
          <w:tab w:val="left" w:pos="840"/>
          <w:tab w:val="left" w:pos="1418"/>
        </w:tabs>
        <w:ind w:left="851" w:hanging="851"/>
        <w:jc w:val="center"/>
        <w:rPr>
          <w:b/>
        </w:rPr>
      </w:pPr>
      <w:r w:rsidRPr="00592C7A">
        <w:rPr>
          <w:noProof/>
          <w:lang w:eastAsia="ja-JP"/>
        </w:rPr>
        <mc:AlternateContent>
          <mc:Choice Requires="wps">
            <w:drawing>
              <wp:anchor distT="0" distB="0" distL="114300" distR="114300" simplePos="0" relativeHeight="251672576" behindDoc="0" locked="0" layoutInCell="1" allowOverlap="1" wp14:anchorId="24705CEF" wp14:editId="05AA02E3">
                <wp:simplePos x="0" y="0"/>
                <wp:positionH relativeFrom="column">
                  <wp:posOffset>3136265</wp:posOffset>
                </wp:positionH>
                <wp:positionV relativeFrom="paragraph">
                  <wp:posOffset>1322285</wp:posOffset>
                </wp:positionV>
                <wp:extent cx="1612800" cy="568800"/>
                <wp:effectExtent l="0" t="0" r="6985" b="3175"/>
                <wp:wrapNone/>
                <wp:docPr id="50" name="テキスト ボックス 50"/>
                <wp:cNvGraphicFramePr/>
                <a:graphic xmlns:a="http://schemas.openxmlformats.org/drawingml/2006/main">
                  <a:graphicData uri="http://schemas.microsoft.com/office/word/2010/wordprocessingShape">
                    <wps:wsp>
                      <wps:cNvSpPr txBox="1"/>
                      <wps:spPr>
                        <a:xfrm>
                          <a:off x="0" y="0"/>
                          <a:ext cx="1612800" cy="568800"/>
                        </a:xfrm>
                        <a:prstGeom prst="rect">
                          <a:avLst/>
                        </a:prstGeom>
                        <a:solidFill>
                          <a:schemeClr val="lt1"/>
                        </a:solidFill>
                        <a:ln w="6350">
                          <a:noFill/>
                        </a:ln>
                      </wps:spPr>
                      <wps:txbx>
                        <w:txbxContent>
                          <w:p w14:paraId="3816DA26" w14:textId="77777777" w:rsidR="00056328" w:rsidRPr="008E577B" w:rsidRDefault="00056328" w:rsidP="0015205A">
                            <w:pPr>
                              <w:rPr>
                                <w:color w:val="A6A6A6" w:themeColor="background1" w:themeShade="A6"/>
                                <w:lang w:eastAsia="ja-JP"/>
                              </w:rPr>
                            </w:pPr>
                            <w:r w:rsidRPr="008E577B">
                              <w:rPr>
                                <w:color w:val="A6A6A6" w:themeColor="background1" w:themeShade="A6"/>
                                <w:lang w:eastAsia="ja-JP"/>
                              </w:rPr>
                              <w:t>h</w:t>
                            </w:r>
                            <w:r w:rsidRPr="008E577B">
                              <w:rPr>
                                <w:rFonts w:hint="eastAsia"/>
                                <w:color w:val="A6A6A6" w:themeColor="background1" w:themeShade="A6"/>
                                <w:lang w:eastAsia="ja-JP"/>
                              </w:rPr>
                              <w:t>ead</w:t>
                            </w:r>
                            <w:r w:rsidRPr="008E577B">
                              <w:rPr>
                                <w:color w:val="A6A6A6" w:themeColor="background1" w:themeShade="A6"/>
                                <w:lang w:eastAsia="ja-JP"/>
                              </w:rPr>
                              <w:t xml:space="preserve"> restraint in mid-sized male position to locate CP reference co-ordinates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05CEF" id="テキスト ボックス 50" o:spid="_x0000_s1039" type="#_x0000_t202" style="position:absolute;left:0;text-align:left;margin-left:246.95pt;margin-top:104.1pt;width:127pt;height:4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" fillcolor="white [3201]" stroked="f" strokeweight=".5pt">
                <v:textbox>
                  <w:txbxContent>
                    <w:p w14:paraId="3816DA26" w14:textId="77777777" w:rsidR="00056328" w:rsidRPr="008E577B" w:rsidRDefault="00056328" w:rsidP="0015205A">
                      <w:pPr>
                        <w:rPr>
                          <w:color w:val="A6A6A6" w:themeColor="background1" w:themeShade="A6"/>
                          <w:lang w:eastAsia="ja-JP"/>
                        </w:rPr>
                      </w:pPr>
                      <w:r w:rsidRPr="008E577B">
                        <w:rPr>
                          <w:color w:val="A6A6A6" w:themeColor="background1" w:themeShade="A6"/>
                          <w:lang w:eastAsia="ja-JP"/>
                        </w:rPr>
                        <w:t>h</w:t>
                      </w:r>
                      <w:r w:rsidRPr="008E577B">
                        <w:rPr>
                          <w:rFonts w:hint="eastAsia"/>
                          <w:color w:val="A6A6A6" w:themeColor="background1" w:themeShade="A6"/>
                          <w:lang w:eastAsia="ja-JP"/>
                        </w:rPr>
                        <w:t>ead</w:t>
                      </w:r>
                      <w:r w:rsidRPr="008E577B">
                        <w:rPr>
                          <w:color w:val="A6A6A6" w:themeColor="background1" w:themeShade="A6"/>
                          <w:lang w:eastAsia="ja-JP"/>
                        </w:rPr>
                        <w:t xml:space="preserve"> restraint in mid-sized male position to locate CP reference co-ordinates</w:t>
                      </w:r>
                    </w:p>
                  </w:txbxContent>
                </v:textbox>
              </v:shape>
            </w:pict>
          </mc:Fallback>
        </mc:AlternateContent>
      </w:r>
      <w:r w:rsidRPr="00592C7A">
        <w:rPr>
          <w:noProof/>
          <w:lang w:eastAsia="ja-JP"/>
        </w:rPr>
        <mc:AlternateContent>
          <mc:Choice Requires="wps">
            <w:drawing>
              <wp:anchor distT="0" distB="0" distL="114300" distR="114300" simplePos="0" relativeHeight="251671552" behindDoc="0" locked="0" layoutInCell="1" allowOverlap="1" wp14:anchorId="663D6B92" wp14:editId="5D54A737">
                <wp:simplePos x="0" y="0"/>
                <wp:positionH relativeFrom="column">
                  <wp:posOffset>3139040</wp:posOffset>
                </wp:positionH>
                <wp:positionV relativeFrom="paragraph">
                  <wp:posOffset>770845</wp:posOffset>
                </wp:positionV>
                <wp:extent cx="1432800" cy="56160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1432800" cy="561600"/>
                        </a:xfrm>
                        <a:prstGeom prst="rect">
                          <a:avLst/>
                        </a:prstGeom>
                        <a:solidFill>
                          <a:schemeClr val="lt1"/>
                        </a:solidFill>
                        <a:ln w="6350">
                          <a:noFill/>
                        </a:ln>
                      </wps:spPr>
                      <wps:txbx>
                        <w:txbxContent>
                          <w:p w14:paraId="407B53B5" w14:textId="77777777" w:rsidR="00056328" w:rsidRPr="001B7223" w:rsidRDefault="00056328" w:rsidP="0015205A">
                            <w:pPr>
                              <w:rPr>
                                <w:lang w:eastAsia="ja-JP"/>
                              </w:rPr>
                            </w:pPr>
                            <w:r w:rsidRPr="001B7223">
                              <w:rPr>
                                <w:lang w:eastAsia="ja-JP"/>
                              </w:rPr>
                              <w:t>h</w:t>
                            </w:r>
                            <w:r w:rsidRPr="001B7223">
                              <w:rPr>
                                <w:rFonts w:hint="eastAsia"/>
                                <w:lang w:eastAsia="ja-JP"/>
                              </w:rPr>
                              <w:t>ead</w:t>
                            </w:r>
                            <w:r w:rsidRPr="001B7223">
                              <w:rPr>
                                <w:lang w:eastAsia="ja-JP"/>
                              </w:rPr>
                              <w:t xml:space="preserve"> restraint in highest adjustment position determines IP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D6B92" id="テキスト ボックス 49" o:spid="_x0000_s1040" type="#_x0000_t202" style="position:absolute;left:0;text-align:left;margin-left:247.15pt;margin-top:60.7pt;width:112.8pt;height:4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" fillcolor="white [3201]" stroked="f" strokeweight=".5pt">
                <v:textbox>
                  <w:txbxContent>
                    <w:p w14:paraId="407B53B5" w14:textId="77777777" w:rsidR="00056328" w:rsidRPr="001B7223" w:rsidRDefault="00056328" w:rsidP="0015205A">
                      <w:pPr>
                        <w:rPr>
                          <w:lang w:eastAsia="ja-JP"/>
                        </w:rPr>
                      </w:pPr>
                      <w:r w:rsidRPr="001B7223">
                        <w:rPr>
                          <w:lang w:eastAsia="ja-JP"/>
                        </w:rPr>
                        <w:t>h</w:t>
                      </w:r>
                      <w:r w:rsidRPr="001B7223">
                        <w:rPr>
                          <w:rFonts w:hint="eastAsia"/>
                          <w:lang w:eastAsia="ja-JP"/>
                        </w:rPr>
                        <w:t>ead</w:t>
                      </w:r>
                      <w:r w:rsidRPr="001B7223">
                        <w:rPr>
                          <w:lang w:eastAsia="ja-JP"/>
                        </w:rPr>
                        <w:t xml:space="preserve"> restraint in highest adjustment position determines IP point</w:t>
                      </w:r>
                    </w:p>
                  </w:txbxContent>
                </v:textbox>
              </v:shape>
            </w:pict>
          </mc:Fallback>
        </mc:AlternateContent>
      </w:r>
      <w:r w:rsidRPr="00592C7A">
        <w:rPr>
          <w:noProof/>
          <w:lang w:eastAsia="ja-JP"/>
        </w:rPr>
        <w:drawing>
          <wp:inline distT="0" distB="0" distL="0" distR="0" wp14:anchorId="139FC765" wp14:editId="73B11C12">
            <wp:extent cx="3170711" cy="3042233"/>
            <wp:effectExtent l="0" t="0" r="0" b="6350"/>
            <wp:docPr id="5" name="Picture 54" descr="d:\users\ammerlaa\AppData\Local\Microsoft\Windows\Temporary Internet Files\Content.Outlook\XE7TF7WR\Figure 1-2 01-201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ers\ammerlaa\AppData\Local\Microsoft\Windows\Temporary Internet Files\Content.Outlook\XE7TF7WR\Figure 1-2 01-2013 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8910" cy="3050100"/>
                    </a:xfrm>
                    <a:prstGeom prst="rect">
                      <a:avLst/>
                    </a:prstGeom>
                    <a:noFill/>
                    <a:ln>
                      <a:noFill/>
                    </a:ln>
                  </pic:spPr>
                </pic:pic>
              </a:graphicData>
            </a:graphic>
          </wp:inline>
        </w:drawing>
      </w:r>
    </w:p>
    <w:p w14:paraId="1CB87F6A" w14:textId="77777777" w:rsidR="0015205A" w:rsidRPr="00592C7A" w:rsidRDefault="0015205A" w:rsidP="00C3029A">
      <w:pPr>
        <w:tabs>
          <w:tab w:val="left" w:pos="840"/>
          <w:tab w:val="left" w:pos="1418"/>
        </w:tabs>
        <w:spacing w:after="120"/>
        <w:ind w:left="851" w:hanging="851"/>
        <w:jc w:val="center"/>
        <w:rPr>
          <w:b/>
        </w:rPr>
      </w:pPr>
    </w:p>
    <w:p w14:paraId="6CFCC69E" w14:textId="77777777" w:rsidR="0015205A" w:rsidRPr="00C66916" w:rsidRDefault="0015205A" w:rsidP="0015205A">
      <w:pPr>
        <w:pStyle w:val="SingleTxtG"/>
        <w:rPr>
          <w:bCs/>
        </w:rPr>
      </w:pPr>
      <w:r w:rsidRPr="00C66916">
        <w:rPr>
          <w:bCs/>
        </w:rPr>
        <w:t>Figure 1-3</w:t>
      </w:r>
    </w:p>
    <w:p w14:paraId="385C95AF" w14:textId="77777777" w:rsidR="0015205A" w:rsidRPr="00592C7A" w:rsidRDefault="0015205A" w:rsidP="0015205A">
      <w:pPr>
        <w:jc w:val="center"/>
      </w:pPr>
      <w:r w:rsidRPr="00592C7A">
        <w:rPr>
          <w:noProof/>
          <w:lang w:eastAsia="ja-JP"/>
        </w:rPr>
        <mc:AlternateContent>
          <mc:Choice Requires="wps">
            <w:drawing>
              <wp:anchor distT="0" distB="0" distL="114300" distR="114300" simplePos="0" relativeHeight="251675648" behindDoc="0" locked="0" layoutInCell="1" allowOverlap="1" wp14:anchorId="6C8EC916" wp14:editId="3CC53639">
                <wp:simplePos x="0" y="0"/>
                <wp:positionH relativeFrom="column">
                  <wp:posOffset>2250440</wp:posOffset>
                </wp:positionH>
                <wp:positionV relativeFrom="paragraph">
                  <wp:posOffset>3027260</wp:posOffset>
                </wp:positionV>
                <wp:extent cx="914400" cy="23749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914400" cy="237490"/>
                        </a:xfrm>
                        <a:prstGeom prst="rect">
                          <a:avLst/>
                        </a:prstGeom>
                        <a:noFill/>
                        <a:ln w="6350">
                          <a:noFill/>
                        </a:ln>
                      </wps:spPr>
                      <wps:txbx>
                        <w:txbxContent>
                          <w:p w14:paraId="0316093F" w14:textId="77777777" w:rsidR="00056328" w:rsidRPr="00540802" w:rsidRDefault="00056328" w:rsidP="0015205A">
                            <w:pPr>
                              <w:rPr>
                                <w:sz w:val="18"/>
                                <w:lang w:eastAsia="ja-JP"/>
                              </w:rPr>
                            </w:pPr>
                            <w:r w:rsidRPr="00540802">
                              <w:rPr>
                                <w:rFonts w:hint="eastAsia"/>
                                <w:sz w:val="18"/>
                                <w:lang w:eastAsia="ja-JP"/>
                              </w:rPr>
                              <w:t>R-point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8EC916" id="テキスト ボックス 53" o:spid="_x0000_s1041" type="#_x0000_t202" style="position:absolute;left:0;text-align:left;margin-left:177.2pt;margin-top:238.35pt;width:1in;height:18.7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" filled="f" stroked="f" strokeweight=".5pt">
                <v:textbox>
                  <w:txbxContent>
                    <w:p w14:paraId="0316093F" w14:textId="77777777" w:rsidR="00056328" w:rsidRPr="00540802" w:rsidRDefault="00056328" w:rsidP="0015205A">
                      <w:pPr>
                        <w:rPr>
                          <w:sz w:val="18"/>
                          <w:lang w:eastAsia="ja-JP"/>
                        </w:rPr>
                      </w:pPr>
                      <w:r w:rsidRPr="00540802">
                        <w:rPr>
                          <w:rFonts w:hint="eastAsia"/>
                          <w:sz w:val="18"/>
                          <w:lang w:eastAsia="ja-JP"/>
                        </w:rPr>
                        <w:t>R-point</w:t>
                      </w:r>
                    </w:p>
                  </w:txbxContent>
                </v:textbox>
              </v:shape>
            </w:pict>
          </mc:Fallback>
        </mc:AlternateContent>
      </w:r>
      <w:r w:rsidRPr="00592C7A">
        <w:rPr>
          <w:noProof/>
          <w:lang w:eastAsia="ja-JP"/>
        </w:rPr>
        <mc:AlternateContent>
          <mc:Choice Requires="wps">
            <w:drawing>
              <wp:anchor distT="0" distB="0" distL="114300" distR="114300" simplePos="0" relativeHeight="251676672" behindDoc="0" locked="0" layoutInCell="1" allowOverlap="1" wp14:anchorId="74BDEB77" wp14:editId="34FF2E5D">
                <wp:simplePos x="0" y="0"/>
                <wp:positionH relativeFrom="margin">
                  <wp:posOffset>2433695</wp:posOffset>
                </wp:positionH>
                <wp:positionV relativeFrom="paragraph">
                  <wp:posOffset>2645860</wp:posOffset>
                </wp:positionV>
                <wp:extent cx="914400" cy="23760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914400" cy="237600"/>
                        </a:xfrm>
                        <a:prstGeom prst="rect">
                          <a:avLst/>
                        </a:prstGeom>
                        <a:noFill/>
                        <a:ln w="6350">
                          <a:noFill/>
                        </a:ln>
                      </wps:spPr>
                      <wps:txbx>
                        <w:txbxContent>
                          <w:p w14:paraId="2361871C" w14:textId="77777777" w:rsidR="00056328" w:rsidRPr="00CE3F94" w:rsidRDefault="00056328" w:rsidP="0015205A">
                            <w:pPr>
                              <w:rPr>
                                <w:sz w:val="18"/>
                                <w:lang w:eastAsia="ja-JP"/>
                              </w:rPr>
                            </w:pPr>
                            <w:r w:rsidRPr="00CE3F94">
                              <w:rPr>
                                <w:sz w:val="18"/>
                                <w:lang w:eastAsia="ja-JP"/>
                              </w:rPr>
                              <w:t>design torso angle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BDEB77" id="テキスト ボックス 54" o:spid="_x0000_s1042" type="#_x0000_t202" style="position:absolute;left:0;text-align:left;margin-left:191.65pt;margin-top:208.35pt;width:1in;height:18.7pt;z-index:25167667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" filled="f" stroked="f" strokeweight=".5pt">
                <v:textbox>
                  <w:txbxContent>
                    <w:p w14:paraId="2361871C" w14:textId="77777777" w:rsidR="00056328" w:rsidRPr="00CE3F94" w:rsidRDefault="00056328" w:rsidP="0015205A">
                      <w:pPr>
                        <w:rPr>
                          <w:sz w:val="18"/>
                          <w:lang w:eastAsia="ja-JP"/>
                        </w:rPr>
                      </w:pPr>
                      <w:r w:rsidRPr="00CE3F94">
                        <w:rPr>
                          <w:sz w:val="18"/>
                          <w:lang w:eastAsia="ja-JP"/>
                        </w:rPr>
                        <w:t>design torso angle</w:t>
                      </w:r>
                    </w:p>
                  </w:txbxContent>
                </v:textbox>
                <w10:wrap anchorx="margin"/>
              </v:shape>
            </w:pict>
          </mc:Fallback>
        </mc:AlternateContent>
      </w:r>
      <w:r w:rsidRPr="00592C7A">
        <w:rPr>
          <w:noProof/>
          <w:lang w:eastAsia="ja-JP"/>
        </w:rPr>
        <mc:AlternateContent>
          <mc:Choice Requires="wps">
            <w:drawing>
              <wp:anchor distT="0" distB="0" distL="114300" distR="114300" simplePos="0" relativeHeight="251674624" behindDoc="0" locked="0" layoutInCell="1" allowOverlap="1" wp14:anchorId="3CA2829F" wp14:editId="4179E9A0">
                <wp:simplePos x="0" y="0"/>
                <wp:positionH relativeFrom="column">
                  <wp:posOffset>2832520</wp:posOffset>
                </wp:positionH>
                <wp:positionV relativeFrom="paragraph">
                  <wp:posOffset>1733550</wp:posOffset>
                </wp:positionV>
                <wp:extent cx="914400" cy="251460"/>
                <wp:effectExtent l="113348" t="0" r="149542" b="0"/>
                <wp:wrapNone/>
                <wp:docPr id="52" name="テキスト ボックス 52"/>
                <wp:cNvGraphicFramePr/>
                <a:graphic xmlns:a="http://schemas.openxmlformats.org/drawingml/2006/main">
                  <a:graphicData uri="http://schemas.microsoft.com/office/word/2010/wordprocessingShape">
                    <wps:wsp>
                      <wps:cNvSpPr txBox="1"/>
                      <wps:spPr>
                        <a:xfrm rot="17803792">
                          <a:off x="0" y="0"/>
                          <a:ext cx="914400" cy="251460"/>
                        </a:xfrm>
                        <a:prstGeom prst="rect">
                          <a:avLst/>
                        </a:prstGeom>
                        <a:noFill/>
                        <a:ln w="6350">
                          <a:noFill/>
                        </a:ln>
                      </wps:spPr>
                      <wps:txbx>
                        <w:txbxContent>
                          <w:p w14:paraId="743CD9B2" w14:textId="77777777" w:rsidR="00056328" w:rsidRPr="00540802" w:rsidRDefault="00056328" w:rsidP="0015205A">
                            <w:pPr>
                              <w:rPr>
                                <w:sz w:val="18"/>
                                <w:lang w:eastAsia="ja-JP"/>
                              </w:rPr>
                            </w:pPr>
                            <w:r w:rsidRPr="00540802">
                              <w:rPr>
                                <w:sz w:val="18"/>
                                <w:lang w:eastAsia="ja-JP"/>
                              </w:rPr>
                              <w:t>t</w:t>
                            </w:r>
                            <w:r w:rsidRPr="00540802">
                              <w:rPr>
                                <w:rFonts w:hint="eastAsia"/>
                                <w:sz w:val="18"/>
                                <w:lang w:eastAsia="ja-JP"/>
                              </w:rPr>
                              <w:t xml:space="preserve">orso </w:t>
                            </w:r>
                            <w:r w:rsidRPr="00540802">
                              <w:rPr>
                                <w:sz w:val="18"/>
                                <w:lang w:eastAsia="ja-JP"/>
                              </w:rPr>
                              <w:t>reference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A2829F" id="テキスト ボックス 52" o:spid="_x0000_s1043" type="#_x0000_t202" style="position:absolute;left:0;text-align:left;margin-left:223.05pt;margin-top:136.5pt;width:1in;height:19.8pt;rotation:-4146471fd;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" filled="f" stroked="f" strokeweight=".5pt">
                <v:textbox>
                  <w:txbxContent>
                    <w:p w14:paraId="743CD9B2" w14:textId="77777777" w:rsidR="00056328" w:rsidRPr="00540802" w:rsidRDefault="00056328" w:rsidP="0015205A">
                      <w:pPr>
                        <w:rPr>
                          <w:sz w:val="18"/>
                          <w:lang w:eastAsia="ja-JP"/>
                        </w:rPr>
                      </w:pPr>
                      <w:r w:rsidRPr="00540802">
                        <w:rPr>
                          <w:sz w:val="18"/>
                          <w:lang w:eastAsia="ja-JP"/>
                        </w:rPr>
                        <w:t>t</w:t>
                      </w:r>
                      <w:r w:rsidRPr="00540802">
                        <w:rPr>
                          <w:rFonts w:hint="eastAsia"/>
                          <w:sz w:val="18"/>
                          <w:lang w:eastAsia="ja-JP"/>
                        </w:rPr>
                        <w:t xml:space="preserve">orso </w:t>
                      </w:r>
                      <w:r w:rsidRPr="00540802">
                        <w:rPr>
                          <w:sz w:val="18"/>
                          <w:lang w:eastAsia="ja-JP"/>
                        </w:rPr>
                        <w:t>reference line</w:t>
                      </w:r>
                    </w:p>
                  </w:txbxContent>
                </v:textbox>
              </v:shape>
            </w:pict>
          </mc:Fallback>
        </mc:AlternateContent>
      </w:r>
      <w:r w:rsidRPr="00592C7A">
        <w:rPr>
          <w:noProof/>
          <w:lang w:eastAsia="ja-JP"/>
        </w:rPr>
        <mc:AlternateContent>
          <mc:Choice Requires="wps">
            <w:drawing>
              <wp:anchor distT="0" distB="0" distL="114300" distR="114300" simplePos="0" relativeHeight="251673600" behindDoc="0" locked="0" layoutInCell="1" allowOverlap="1" wp14:anchorId="7D046D1F" wp14:editId="2DDB41D6">
                <wp:simplePos x="0" y="0"/>
                <wp:positionH relativeFrom="column">
                  <wp:posOffset>2548470</wp:posOffset>
                </wp:positionH>
                <wp:positionV relativeFrom="paragraph">
                  <wp:posOffset>1092200</wp:posOffset>
                </wp:positionV>
                <wp:extent cx="914400" cy="229870"/>
                <wp:effectExtent l="176530" t="0" r="279400" b="0"/>
                <wp:wrapNone/>
                <wp:docPr id="51" name="テキスト ボックス 51"/>
                <wp:cNvGraphicFramePr/>
                <a:graphic xmlns:a="http://schemas.openxmlformats.org/drawingml/2006/main">
                  <a:graphicData uri="http://schemas.microsoft.com/office/word/2010/wordprocessingShape">
                    <wps:wsp>
                      <wps:cNvSpPr txBox="1"/>
                      <wps:spPr>
                        <a:xfrm rot="17779103">
                          <a:off x="0" y="0"/>
                          <a:ext cx="914400" cy="229870"/>
                        </a:xfrm>
                        <a:prstGeom prst="rect">
                          <a:avLst/>
                        </a:prstGeom>
                        <a:noFill/>
                        <a:ln w="6350">
                          <a:noFill/>
                        </a:ln>
                      </wps:spPr>
                      <wps:txbx>
                        <w:txbxContent>
                          <w:p w14:paraId="73C76BA2" w14:textId="77777777" w:rsidR="00056328" w:rsidRPr="00CE3F94" w:rsidRDefault="00056328" w:rsidP="0015205A">
                            <w:pPr>
                              <w:rPr>
                                <w:sz w:val="16"/>
                                <w:lang w:eastAsia="ja-JP"/>
                              </w:rPr>
                            </w:pPr>
                            <w:r w:rsidRPr="00CE3F94">
                              <w:rPr>
                                <w:rFonts w:hint="eastAsia"/>
                                <w:sz w:val="16"/>
                                <w:lang w:eastAsia="ja-JP"/>
                              </w:rPr>
                              <w:t>HEAD RESTRAINT HEIGHT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046D1F" id="テキスト ボックス 51" o:spid="_x0000_s1044" type="#_x0000_t202" style="position:absolute;left:0;text-align:left;margin-left:200.65pt;margin-top:86pt;width:1in;height:18.1pt;rotation:-4173438fd;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" filled="f" stroked="f" strokeweight=".5pt">
                <v:textbox>
                  <w:txbxContent>
                    <w:p w14:paraId="73C76BA2" w14:textId="77777777" w:rsidR="00056328" w:rsidRPr="00CE3F94" w:rsidRDefault="00056328" w:rsidP="0015205A">
                      <w:pPr>
                        <w:rPr>
                          <w:sz w:val="16"/>
                          <w:lang w:eastAsia="ja-JP"/>
                        </w:rPr>
                      </w:pPr>
                      <w:r w:rsidRPr="00CE3F94">
                        <w:rPr>
                          <w:rFonts w:hint="eastAsia"/>
                          <w:sz w:val="16"/>
                          <w:lang w:eastAsia="ja-JP"/>
                        </w:rPr>
                        <w:t>HEAD RESTRAINT HEIGHT</w:t>
                      </w:r>
                    </w:p>
                  </w:txbxContent>
                </v:textbox>
              </v:shape>
            </w:pict>
          </mc:Fallback>
        </mc:AlternateContent>
      </w:r>
      <w:r w:rsidRPr="00592C7A">
        <w:rPr>
          <w:noProof/>
          <w:lang w:eastAsia="ja-JP"/>
        </w:rPr>
        <w:drawing>
          <wp:inline distT="0" distB="0" distL="0" distR="0" wp14:anchorId="4F798715" wp14:editId="04401064">
            <wp:extent cx="3534268" cy="4201111"/>
            <wp:effectExtent l="0" t="0" r="9525" b="952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34268" cy="4201111"/>
                    </a:xfrm>
                    <a:prstGeom prst="rect">
                      <a:avLst/>
                    </a:prstGeom>
                  </pic:spPr>
                </pic:pic>
              </a:graphicData>
            </a:graphic>
          </wp:inline>
        </w:drawing>
      </w:r>
    </w:p>
    <w:p w14:paraId="0796BD6E" w14:textId="77777777" w:rsidR="0015205A" w:rsidRPr="00592C7A" w:rsidRDefault="0015205A" w:rsidP="0015205A">
      <w:pPr>
        <w:suppressAutoHyphens w:val="0"/>
        <w:spacing w:line="240" w:lineRule="auto"/>
        <w:rPr>
          <w:b/>
        </w:rPr>
      </w:pPr>
      <w:r w:rsidRPr="00592C7A">
        <w:rPr>
          <w:b/>
        </w:rPr>
        <w:br w:type="page"/>
      </w:r>
    </w:p>
    <w:p w14:paraId="3CEDD597" w14:textId="77777777" w:rsidR="0015205A" w:rsidRPr="00C66916" w:rsidRDefault="0015205A" w:rsidP="0015205A">
      <w:pPr>
        <w:pStyle w:val="SingleTxtG"/>
        <w:rPr>
          <w:bCs/>
        </w:rPr>
      </w:pPr>
      <w:r w:rsidRPr="00C66916">
        <w:rPr>
          <w:bCs/>
          <w:noProof/>
          <w:lang w:eastAsia="ja-JP"/>
        </w:rPr>
        <w:lastRenderedPageBreak/>
        <mc:AlternateContent>
          <mc:Choice Requires="wps">
            <w:drawing>
              <wp:anchor distT="0" distB="0" distL="114300" distR="114300" simplePos="0" relativeHeight="251677696" behindDoc="0" locked="0" layoutInCell="1" allowOverlap="1" wp14:anchorId="28C1850D" wp14:editId="231A0A75">
                <wp:simplePos x="0" y="0"/>
                <wp:positionH relativeFrom="margin">
                  <wp:posOffset>2934120</wp:posOffset>
                </wp:positionH>
                <wp:positionV relativeFrom="paragraph">
                  <wp:posOffset>193040</wp:posOffset>
                </wp:positionV>
                <wp:extent cx="1684800" cy="265235"/>
                <wp:effectExtent l="0" t="0" r="0" b="1905"/>
                <wp:wrapNone/>
                <wp:docPr id="56" name="テキスト ボックス 56"/>
                <wp:cNvGraphicFramePr/>
                <a:graphic xmlns:a="http://schemas.openxmlformats.org/drawingml/2006/main">
                  <a:graphicData uri="http://schemas.microsoft.com/office/word/2010/wordprocessingShape">
                    <wps:wsp>
                      <wps:cNvSpPr txBox="1"/>
                      <wps:spPr>
                        <a:xfrm>
                          <a:off x="0" y="0"/>
                          <a:ext cx="1684800" cy="265235"/>
                        </a:xfrm>
                        <a:prstGeom prst="rect">
                          <a:avLst/>
                        </a:prstGeom>
                        <a:solidFill>
                          <a:schemeClr val="lt1"/>
                        </a:solidFill>
                        <a:ln w="6350">
                          <a:noFill/>
                        </a:ln>
                      </wps:spPr>
                      <wps:txbx>
                        <w:txbxContent>
                          <w:p w14:paraId="75206B24" w14:textId="77777777" w:rsidR="00056328" w:rsidRPr="00540802" w:rsidRDefault="00056328" w:rsidP="0015205A">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top of head restraint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1850D" id="テキスト ボックス 56" o:spid="_x0000_s1045" type="#_x0000_t202" style="position:absolute;left:0;text-align:left;margin-left:231.05pt;margin-top:15.2pt;width:132.65pt;height:20.9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" fillcolor="white [3201]" stroked="f" strokeweight=".5pt">
                <v:textbox>
                  <w:txbxContent>
                    <w:p w14:paraId="75206B24" w14:textId="77777777" w:rsidR="00056328" w:rsidRPr="00540802" w:rsidRDefault="00056328" w:rsidP="0015205A">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top of head restraint</w:t>
                      </w:r>
                    </w:p>
                  </w:txbxContent>
                </v:textbox>
                <w10:wrap anchorx="margin"/>
              </v:shape>
            </w:pict>
          </mc:Fallback>
        </mc:AlternateContent>
      </w:r>
      <w:r w:rsidRPr="00C66916">
        <w:rPr>
          <w:bCs/>
        </w:rPr>
        <w:t>Figure 1-4</w:t>
      </w:r>
    </w:p>
    <w:p w14:paraId="0B27D747" w14:textId="77777777" w:rsidR="0015205A" w:rsidRPr="00592C7A" w:rsidRDefault="0015205A" w:rsidP="0015205A">
      <w:pPr>
        <w:jc w:val="center"/>
      </w:pPr>
      <w:r w:rsidRPr="00592C7A">
        <w:rPr>
          <w:noProof/>
          <w:lang w:eastAsia="ja-JP"/>
        </w:rPr>
        <mc:AlternateContent>
          <mc:Choice Requires="wps">
            <w:drawing>
              <wp:anchor distT="0" distB="0" distL="114300" distR="114300" simplePos="0" relativeHeight="251678720" behindDoc="0" locked="0" layoutInCell="1" allowOverlap="1" wp14:anchorId="390FEFF7" wp14:editId="337598D1">
                <wp:simplePos x="0" y="0"/>
                <wp:positionH relativeFrom="margin">
                  <wp:posOffset>2497455</wp:posOffset>
                </wp:positionH>
                <wp:positionV relativeFrom="paragraph">
                  <wp:posOffset>194730</wp:posOffset>
                </wp:positionV>
                <wp:extent cx="914400" cy="265235"/>
                <wp:effectExtent l="0" t="0" r="0" b="1905"/>
                <wp:wrapNone/>
                <wp:docPr id="57" name="テキスト ボックス 57"/>
                <wp:cNvGraphicFramePr/>
                <a:graphic xmlns:a="http://schemas.openxmlformats.org/drawingml/2006/main">
                  <a:graphicData uri="http://schemas.microsoft.com/office/word/2010/wordprocessingShape">
                    <wps:wsp>
                      <wps:cNvSpPr txBox="1"/>
                      <wps:spPr>
                        <a:xfrm>
                          <a:off x="0" y="0"/>
                          <a:ext cx="914400" cy="265235"/>
                        </a:xfrm>
                        <a:prstGeom prst="rect">
                          <a:avLst/>
                        </a:prstGeom>
                        <a:solidFill>
                          <a:schemeClr val="lt1"/>
                        </a:solidFill>
                        <a:ln w="6350">
                          <a:noFill/>
                        </a:ln>
                      </wps:spPr>
                      <wps:txbx>
                        <w:txbxContent>
                          <w:p w14:paraId="63549136" w14:textId="77777777" w:rsidR="00056328" w:rsidRPr="00540802" w:rsidRDefault="00056328" w:rsidP="0015205A">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w:t>
                            </w:r>
                            <w:r>
                              <w:rPr>
                                <w:sz w:val="18"/>
                                <w:lang w:eastAsia="ja-JP"/>
                              </w:rPr>
                              <w:t>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EFF7" id="テキスト ボックス 57" o:spid="_x0000_s1046" type="#_x0000_t202" style="position:absolute;left:0;text-align:left;margin-left:196.65pt;margin-top:15.35pt;width:1in;height:20.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" fillcolor="white [3201]" stroked="f" strokeweight=".5pt">
                <v:textbox>
                  <w:txbxContent>
                    <w:p w14:paraId="63549136" w14:textId="77777777" w:rsidR="00056328" w:rsidRPr="00540802" w:rsidRDefault="00056328" w:rsidP="0015205A">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w:t>
                      </w:r>
                      <w:r>
                        <w:rPr>
                          <w:sz w:val="18"/>
                          <w:lang w:eastAsia="ja-JP"/>
                        </w:rPr>
                        <w:t>line</w:t>
                      </w:r>
                    </w:p>
                  </w:txbxContent>
                </v:textbox>
                <w10:wrap anchorx="margin"/>
              </v:shape>
            </w:pict>
          </mc:Fallback>
        </mc:AlternateContent>
      </w:r>
      <w:r w:rsidRPr="00592C7A">
        <w:rPr>
          <w:noProof/>
          <w:lang w:eastAsia="ja-JP"/>
        </w:rPr>
        <w:drawing>
          <wp:inline distT="0" distB="0" distL="0" distR="0" wp14:anchorId="41746BB5" wp14:editId="2A54DA2B">
            <wp:extent cx="2512695" cy="3239770"/>
            <wp:effectExtent l="0" t="0" r="0" b="0"/>
            <wp:docPr id="7" name="Picture 52" descr="Figure 1-4 aange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 1-4 aangepa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2695" cy="3239770"/>
                    </a:xfrm>
                    <a:prstGeom prst="rect">
                      <a:avLst/>
                    </a:prstGeom>
                    <a:noFill/>
                    <a:ln>
                      <a:noFill/>
                    </a:ln>
                  </pic:spPr>
                </pic:pic>
              </a:graphicData>
            </a:graphic>
          </wp:inline>
        </w:drawing>
      </w:r>
    </w:p>
    <w:p w14:paraId="127A74F8" w14:textId="77777777" w:rsidR="0015205A" w:rsidRPr="00592C7A" w:rsidRDefault="0015205A" w:rsidP="00C66916">
      <w:pPr>
        <w:spacing w:after="120"/>
        <w:jc w:val="center"/>
      </w:pPr>
    </w:p>
    <w:p w14:paraId="7EE60E14" w14:textId="77777777" w:rsidR="0015205A" w:rsidRPr="00592C7A" w:rsidRDefault="0015205A" w:rsidP="00C66916">
      <w:pPr>
        <w:pStyle w:val="SingleTxtG"/>
        <w:ind w:left="0" w:firstLine="1134"/>
      </w:pPr>
      <w:r w:rsidRPr="00592C7A">
        <w:rPr>
          <w:lang w:eastAsia="zh-CN"/>
        </w:rPr>
        <w:t>Figure 1-5</w:t>
      </w:r>
    </w:p>
    <w:p w14:paraId="5AB71A1D" w14:textId="77777777" w:rsidR="0015205A" w:rsidRPr="00592C7A" w:rsidRDefault="0015205A" w:rsidP="0015205A">
      <w:pPr>
        <w:jc w:val="center"/>
        <w:rPr>
          <w:lang w:eastAsia="en-GB"/>
        </w:rPr>
      </w:pPr>
      <w:r w:rsidRPr="00592C7A">
        <w:rPr>
          <w:noProof/>
          <w:lang w:eastAsia="ja-JP"/>
        </w:rPr>
        <mc:AlternateContent>
          <mc:Choice Requires="wps">
            <w:drawing>
              <wp:anchor distT="0" distB="0" distL="114300" distR="114300" simplePos="0" relativeHeight="251680768" behindDoc="0" locked="0" layoutInCell="1" allowOverlap="1" wp14:anchorId="14426E2E" wp14:editId="538983EC">
                <wp:simplePos x="0" y="0"/>
                <wp:positionH relativeFrom="column">
                  <wp:posOffset>4384080</wp:posOffset>
                </wp:positionH>
                <wp:positionV relativeFrom="paragraph">
                  <wp:posOffset>586110</wp:posOffset>
                </wp:positionV>
                <wp:extent cx="1008000" cy="460800"/>
                <wp:effectExtent l="0" t="0" r="1905" b="0"/>
                <wp:wrapNone/>
                <wp:docPr id="59" name="テキスト ボックス 59"/>
                <wp:cNvGraphicFramePr/>
                <a:graphic xmlns:a="http://schemas.openxmlformats.org/drawingml/2006/main">
                  <a:graphicData uri="http://schemas.microsoft.com/office/word/2010/wordprocessingShape">
                    <wps:wsp>
                      <wps:cNvSpPr txBox="1"/>
                      <wps:spPr>
                        <a:xfrm>
                          <a:off x="0" y="0"/>
                          <a:ext cx="1008000" cy="460800"/>
                        </a:xfrm>
                        <a:prstGeom prst="rect">
                          <a:avLst/>
                        </a:prstGeom>
                        <a:solidFill>
                          <a:schemeClr val="lt1"/>
                        </a:solidFill>
                        <a:ln w="6350">
                          <a:noFill/>
                        </a:ln>
                      </wps:spPr>
                      <wps:txbx>
                        <w:txbxContent>
                          <w:p w14:paraId="2E79008C" w14:textId="77777777" w:rsidR="00056328" w:rsidRPr="00592C7A" w:rsidRDefault="00056328" w:rsidP="0015205A">
                            <w:pPr>
                              <w:rPr>
                                <w:lang w:eastAsia="ja-JP"/>
                              </w:rPr>
                            </w:pPr>
                            <w:r w:rsidRPr="00592C7A">
                              <w:rPr>
                                <w:lang w:eastAsia="ja-JP"/>
                              </w:rPr>
                              <w:t>mid-sized male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26E2E" id="テキスト ボックス 59" o:spid="_x0000_s1047" type="#_x0000_t202" style="position:absolute;left:0;text-align:left;margin-left:345.2pt;margin-top:46.15pt;width:79.35pt;height:3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" fillcolor="white [3201]" stroked="f" strokeweight=".5pt">
                <v:textbox>
                  <w:txbxContent>
                    <w:p w14:paraId="2E79008C" w14:textId="77777777" w:rsidR="00056328" w:rsidRPr="00592C7A" w:rsidRDefault="00056328" w:rsidP="0015205A">
                      <w:pPr>
                        <w:rPr>
                          <w:lang w:eastAsia="ja-JP"/>
                        </w:rPr>
                      </w:pPr>
                      <w:r w:rsidRPr="00592C7A">
                        <w:rPr>
                          <w:lang w:eastAsia="ja-JP"/>
                        </w:rPr>
                        <w:t>mid-sized male position</w:t>
                      </w:r>
                    </w:p>
                  </w:txbxContent>
                </v:textbox>
              </v:shape>
            </w:pict>
          </mc:Fallback>
        </mc:AlternateContent>
      </w:r>
      <w:r w:rsidRPr="00592C7A">
        <w:rPr>
          <w:noProof/>
          <w:lang w:eastAsia="ja-JP"/>
        </w:rPr>
        <mc:AlternateContent>
          <mc:Choice Requires="wps">
            <w:drawing>
              <wp:anchor distT="0" distB="0" distL="114300" distR="114300" simplePos="0" relativeHeight="251679744" behindDoc="0" locked="0" layoutInCell="1" allowOverlap="1" wp14:anchorId="5D96CAD3" wp14:editId="7CEFF589">
                <wp:simplePos x="0" y="0"/>
                <wp:positionH relativeFrom="column">
                  <wp:posOffset>842010</wp:posOffset>
                </wp:positionH>
                <wp:positionV relativeFrom="paragraph">
                  <wp:posOffset>269875</wp:posOffset>
                </wp:positionV>
                <wp:extent cx="1180800" cy="612000"/>
                <wp:effectExtent l="0" t="0" r="635" b="0"/>
                <wp:wrapNone/>
                <wp:docPr id="58" name="テキスト ボックス 58"/>
                <wp:cNvGraphicFramePr/>
                <a:graphic xmlns:a="http://schemas.openxmlformats.org/drawingml/2006/main">
                  <a:graphicData uri="http://schemas.microsoft.com/office/word/2010/wordprocessingShape">
                    <wps:wsp>
                      <wps:cNvSpPr txBox="1"/>
                      <wps:spPr>
                        <a:xfrm>
                          <a:off x="0" y="0"/>
                          <a:ext cx="1180800" cy="612000"/>
                        </a:xfrm>
                        <a:prstGeom prst="rect">
                          <a:avLst/>
                        </a:prstGeom>
                        <a:solidFill>
                          <a:schemeClr val="lt1"/>
                        </a:solidFill>
                        <a:ln w="6350">
                          <a:noFill/>
                        </a:ln>
                      </wps:spPr>
                      <wps:txbx>
                        <w:txbxContent>
                          <w:p w14:paraId="4EB3DFA5" w14:textId="77777777" w:rsidR="00056328" w:rsidRPr="00592C7A" w:rsidRDefault="00056328" w:rsidP="0015205A">
                            <w:pPr>
                              <w:rPr>
                                <w:lang w:eastAsia="ja-JP"/>
                              </w:rPr>
                            </w:pPr>
                            <w:r w:rsidRPr="00592C7A">
                              <w:rPr>
                                <w:lang w:eastAsia="ja-JP"/>
                              </w:rPr>
                              <w:t>centre of gravity 165mm sphere at height level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6CAD3" id="テキスト ボックス 58" o:spid="_x0000_s1048" type="#_x0000_t202" style="position:absolute;left:0;text-align:left;margin-left:66.3pt;margin-top:21.25pt;width:93pt;height:4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" fillcolor="white [3201]" stroked="f" strokeweight=".5pt">
                <v:textbox>
                  <w:txbxContent>
                    <w:p w14:paraId="4EB3DFA5" w14:textId="77777777" w:rsidR="00056328" w:rsidRPr="00592C7A" w:rsidRDefault="00056328" w:rsidP="0015205A">
                      <w:pPr>
                        <w:rPr>
                          <w:lang w:eastAsia="ja-JP"/>
                        </w:rPr>
                      </w:pPr>
                      <w:r w:rsidRPr="00592C7A">
                        <w:rPr>
                          <w:lang w:eastAsia="ja-JP"/>
                        </w:rPr>
                        <w:t>centre of gravity 165mm sphere at height level CP</w:t>
                      </w:r>
                    </w:p>
                  </w:txbxContent>
                </v:textbox>
              </v:shape>
            </w:pict>
          </mc:Fallback>
        </mc:AlternateContent>
      </w:r>
      <w:r w:rsidRPr="00592C7A">
        <w:rPr>
          <w:noProof/>
          <w:lang w:eastAsia="ja-JP"/>
        </w:rPr>
        <w:drawing>
          <wp:inline distT="0" distB="0" distL="0" distR="0" wp14:anchorId="1CAB96C3" wp14:editId="7DC37268">
            <wp:extent cx="4312920" cy="2520315"/>
            <wp:effectExtent l="0" t="0" r="0" b="0"/>
            <wp:docPr id="8" name="Picture 51" descr="Beschrijving: d:\users\ammerlaa\AppData\Local\Microsoft\Windows\Temporary Internet Files\Content.Outlook\V4L2P3H5\Figure 1-5 CP determination for head restraint with 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schrijving: d:\users\ammerlaa\AppData\Local\Microsoft\Windows\Temporary Internet Files\Content.Outlook\V4L2P3H5\Figure 1-5 CP determination for head restraint with gap.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2920" cy="2520315"/>
                    </a:xfrm>
                    <a:prstGeom prst="rect">
                      <a:avLst/>
                    </a:prstGeom>
                    <a:noFill/>
                    <a:ln>
                      <a:noFill/>
                    </a:ln>
                  </pic:spPr>
                </pic:pic>
              </a:graphicData>
            </a:graphic>
          </wp:inline>
        </w:drawing>
      </w:r>
    </w:p>
    <w:p w14:paraId="3D71A653" w14:textId="77777777" w:rsidR="0015205A" w:rsidRPr="00592C7A" w:rsidRDefault="0015205A" w:rsidP="0015205A">
      <w:pPr>
        <w:rPr>
          <w:lang w:eastAsia="en-GB"/>
        </w:rPr>
      </w:pPr>
    </w:p>
    <w:p w14:paraId="4C06852F" w14:textId="77777777" w:rsidR="0015205A" w:rsidRPr="00592C7A" w:rsidRDefault="0015205A" w:rsidP="0015205A">
      <w:pPr>
        <w:jc w:val="center"/>
      </w:pPr>
    </w:p>
    <w:p w14:paraId="31303D68" w14:textId="61AF8136" w:rsidR="0015205A" w:rsidRPr="00592C7A" w:rsidRDefault="00C3029A" w:rsidP="00C3029A">
      <w:pPr>
        <w:pStyle w:val="SingleTxtG"/>
        <w:jc w:val="right"/>
      </w:pPr>
      <w:r>
        <w:t>"</w:t>
      </w:r>
    </w:p>
    <w:p w14:paraId="3428A1F0" w14:textId="77777777" w:rsidR="005A77B5" w:rsidRDefault="005A77B5">
      <w:pPr>
        <w:suppressAutoHyphens w:val="0"/>
        <w:spacing w:line="240" w:lineRule="auto"/>
        <w:rPr>
          <w:bCs/>
          <w:i/>
          <w:iCs/>
          <w:lang w:eastAsia="ja-JP"/>
        </w:rPr>
      </w:pPr>
      <w:r>
        <w:rPr>
          <w:bCs/>
          <w:i/>
          <w:iCs/>
          <w:lang w:eastAsia="ja-JP"/>
        </w:rPr>
        <w:br w:type="page"/>
      </w:r>
    </w:p>
    <w:p w14:paraId="2593D949" w14:textId="022DDA9E" w:rsidR="0015205A" w:rsidRPr="00592C7A" w:rsidRDefault="0015205A" w:rsidP="0015205A">
      <w:pPr>
        <w:ind w:left="1134"/>
      </w:pPr>
      <w:r w:rsidRPr="00592C7A">
        <w:rPr>
          <w:bCs/>
          <w:i/>
          <w:iCs/>
          <w:lang w:eastAsia="ja-JP"/>
        </w:rPr>
        <w:lastRenderedPageBreak/>
        <w:t xml:space="preserve">Annex 2, </w:t>
      </w:r>
      <w:r w:rsidRPr="00592C7A">
        <w:rPr>
          <w:bCs/>
          <w:lang w:eastAsia="ja-JP"/>
        </w:rPr>
        <w:t>amend to read:</w:t>
      </w:r>
    </w:p>
    <w:p w14:paraId="34037B8B" w14:textId="77777777" w:rsidR="0015205A" w:rsidRPr="00592C7A" w:rsidRDefault="0015205A" w:rsidP="0015205A">
      <w:pPr>
        <w:pStyle w:val="HChG"/>
        <w:ind w:left="0" w:firstLine="0"/>
        <w:rPr>
          <w:bCs/>
        </w:rPr>
      </w:pPr>
      <w:r w:rsidRPr="00592C7A">
        <w:rPr>
          <w:bCs/>
        </w:rPr>
        <w:t>"Annex 2</w:t>
      </w:r>
    </w:p>
    <w:p w14:paraId="04A75BEA" w14:textId="77777777" w:rsidR="0015205A" w:rsidRPr="00592C7A" w:rsidRDefault="0015205A" w:rsidP="0015205A">
      <w:pPr>
        <w:pStyle w:val="HChG"/>
        <w:tabs>
          <w:tab w:val="clear" w:pos="851"/>
        </w:tabs>
        <w:ind w:firstLine="0"/>
        <w:rPr>
          <w:b w:val="0"/>
          <w:u w:val="single"/>
        </w:rPr>
      </w:pPr>
      <w:r w:rsidRPr="00592C7A">
        <w:rPr>
          <w:bCs/>
        </w:rPr>
        <w:t>Minimum width measurement test procedure</w:t>
      </w:r>
    </w:p>
    <w:p w14:paraId="237DE060" w14:textId="77777777" w:rsidR="0015205A" w:rsidRPr="00592C7A" w:rsidRDefault="0015205A" w:rsidP="0015205A">
      <w:pPr>
        <w:pStyle w:val="SingleTxtG"/>
        <w:ind w:left="2268" w:right="850" w:hanging="1134"/>
      </w:pPr>
      <w:r w:rsidRPr="00592C7A">
        <w:t>1.</w:t>
      </w:r>
      <w:r w:rsidRPr="00592C7A">
        <w:tab/>
        <w:t>Purpose</w:t>
      </w:r>
    </w:p>
    <w:p w14:paraId="2F15777A" w14:textId="77777777" w:rsidR="0015205A" w:rsidRPr="00592C7A" w:rsidRDefault="0015205A" w:rsidP="0015205A">
      <w:pPr>
        <w:pStyle w:val="SingleTxtG"/>
        <w:ind w:left="2268" w:hanging="1134"/>
      </w:pPr>
      <w:r w:rsidRPr="00592C7A">
        <w:tab/>
        <w:t>The purpose of this test procedure is to demonstrate compliance with the minimum width requirements described in paragraph 5.1.2. of this Regulation.</w:t>
      </w:r>
    </w:p>
    <w:p w14:paraId="65954A6D" w14:textId="77777777" w:rsidR="0015205A" w:rsidRPr="00592C7A" w:rsidRDefault="0015205A" w:rsidP="0015205A">
      <w:pPr>
        <w:pStyle w:val="SingleTxtG"/>
        <w:ind w:left="2268" w:hanging="1134"/>
      </w:pPr>
      <w:r w:rsidRPr="00592C7A">
        <w:t>2.</w:t>
      </w:r>
      <w:r w:rsidRPr="00592C7A">
        <w:tab/>
        <w:t>Procedure for width measurement</w:t>
      </w:r>
    </w:p>
    <w:p w14:paraId="2B551FE6" w14:textId="77777777" w:rsidR="0015205A" w:rsidRPr="00592C7A" w:rsidRDefault="0015205A" w:rsidP="0015205A">
      <w:pPr>
        <w:pStyle w:val="SingleTxtG"/>
        <w:ind w:left="2268" w:hanging="1134"/>
      </w:pPr>
      <w:r w:rsidRPr="00592C7A">
        <w:t>2.1.</w:t>
      </w:r>
      <w:r w:rsidRPr="00592C7A">
        <w:tab/>
        <w:t xml:space="preserve">The seat is adjusted such that its H-point coincides with the R-point; if the seat back is adjustable, it is set at the design seat back angle; both these adjustments are in accordance with the requirements of paragraph 2.1. of Annex 1. </w:t>
      </w:r>
    </w:p>
    <w:p w14:paraId="7BB58E65" w14:textId="77777777" w:rsidR="0015205A" w:rsidRPr="00592C7A" w:rsidRDefault="0015205A" w:rsidP="0015205A">
      <w:pPr>
        <w:pStyle w:val="SingleTxtG"/>
        <w:ind w:left="2268" w:hanging="1134"/>
      </w:pPr>
      <w:r w:rsidRPr="00592C7A">
        <w:t>2.2.</w:t>
      </w:r>
      <w:r w:rsidRPr="00592C7A">
        <w:tab/>
        <w:t>The plane S1 is a plane perpendicular to the reference line and situated 65 </w:t>
      </w:r>
      <w:r w:rsidRPr="00592C7A">
        <w:sym w:font="Symbol" w:char="F0B1"/>
      </w:r>
      <w:r w:rsidRPr="00592C7A">
        <w:t xml:space="preserve"> 3 mm below the </w:t>
      </w:r>
      <w:r w:rsidRPr="003C149D">
        <w:rPr>
          <w:bCs/>
        </w:rPr>
        <w:t>effective</w:t>
      </w:r>
      <w:r w:rsidRPr="00592C7A">
        <w:t xml:space="preserve"> top of the head restraint.</w:t>
      </w:r>
    </w:p>
    <w:p w14:paraId="7F24C2B5" w14:textId="77777777" w:rsidR="0015205A" w:rsidRPr="00592C7A" w:rsidRDefault="0015205A" w:rsidP="0015205A">
      <w:pPr>
        <w:pStyle w:val="SingleTxtG"/>
        <w:ind w:left="2268" w:hanging="1134"/>
      </w:pPr>
      <w:r w:rsidRPr="00592C7A">
        <w:t>2.3.</w:t>
      </w:r>
      <w:r w:rsidRPr="00592C7A">
        <w:tab/>
        <w:t xml:space="preserve">Planes P and P' are </w:t>
      </w:r>
      <w:r w:rsidRPr="00592C7A">
        <w:rPr>
          <w:rFonts w:cs="Courier New"/>
          <w:szCs w:val="18"/>
        </w:rPr>
        <w:t>vertical longitudinal planes, tangential to each side of the head restraint to be measured.</w:t>
      </w:r>
    </w:p>
    <w:p w14:paraId="404E8A12" w14:textId="77777777" w:rsidR="0015205A" w:rsidRPr="00592C7A" w:rsidRDefault="0015205A" w:rsidP="0015205A">
      <w:pPr>
        <w:pStyle w:val="SingleTxtG"/>
        <w:ind w:left="2268" w:hanging="1134"/>
      </w:pPr>
      <w:r w:rsidRPr="00592C7A">
        <w:t>2.4.</w:t>
      </w:r>
      <w:r w:rsidRPr="00592C7A">
        <w:tab/>
        <w:t>Measure the distance L and L', measured in the plane S1 between the vertical longitudinal plane passing through the torso line and vertical longitudinal planes P and P'.</w:t>
      </w:r>
    </w:p>
    <w:p w14:paraId="2013B92C" w14:textId="77777777" w:rsidR="0015205A" w:rsidRPr="00592C7A" w:rsidRDefault="0015205A" w:rsidP="0015205A">
      <w:pPr>
        <w:keepNext/>
        <w:suppressAutoHyphens w:val="0"/>
        <w:spacing w:line="240" w:lineRule="auto"/>
        <w:ind w:left="567" w:firstLine="567"/>
      </w:pPr>
      <w:r w:rsidRPr="00592C7A">
        <w:t>Figure 2-1</w:t>
      </w:r>
    </w:p>
    <w:p w14:paraId="2FB37E4A" w14:textId="336A9ABA" w:rsidR="0015205A" w:rsidRPr="00592C7A" w:rsidRDefault="00C32B95" w:rsidP="0015205A">
      <w:pPr>
        <w:ind w:left="2268" w:right="1134" w:hanging="1134"/>
        <w:jc w:val="both"/>
        <w:rPr>
          <w:strike/>
        </w:rPr>
      </w:pPr>
      <w:r w:rsidRPr="00592C7A">
        <w:rPr>
          <w:b/>
          <w:noProof/>
          <w:lang w:eastAsia="ja-JP"/>
        </w:rPr>
        <mc:AlternateContent>
          <mc:Choice Requires="wps">
            <w:drawing>
              <wp:anchor distT="0" distB="0" distL="114300" distR="114300" simplePos="0" relativeHeight="251685888" behindDoc="0" locked="0" layoutInCell="1" allowOverlap="1" wp14:anchorId="4E08E921" wp14:editId="146812B7">
                <wp:simplePos x="0" y="0"/>
                <wp:positionH relativeFrom="column">
                  <wp:posOffset>3459480</wp:posOffset>
                </wp:positionH>
                <wp:positionV relativeFrom="paragraph">
                  <wp:posOffset>2026920</wp:posOffset>
                </wp:positionV>
                <wp:extent cx="568325" cy="409575"/>
                <wp:effectExtent l="0" t="0" r="3175" b="9525"/>
                <wp:wrapNone/>
                <wp:docPr id="64" name="テキスト ボックス 64"/>
                <wp:cNvGraphicFramePr/>
                <a:graphic xmlns:a="http://schemas.openxmlformats.org/drawingml/2006/main">
                  <a:graphicData uri="http://schemas.microsoft.com/office/word/2010/wordprocessingShape">
                    <wps:wsp>
                      <wps:cNvSpPr txBox="1"/>
                      <wps:spPr>
                        <a:xfrm>
                          <a:off x="0" y="0"/>
                          <a:ext cx="568325" cy="409575"/>
                        </a:xfrm>
                        <a:prstGeom prst="rect">
                          <a:avLst/>
                        </a:prstGeom>
                        <a:solidFill>
                          <a:schemeClr val="lt1"/>
                        </a:solidFill>
                        <a:ln w="6350">
                          <a:noFill/>
                        </a:ln>
                      </wps:spPr>
                      <wps:txbx>
                        <w:txbxContent>
                          <w:p w14:paraId="0632294B" w14:textId="77777777" w:rsidR="00056328" w:rsidRPr="00540802" w:rsidRDefault="00056328" w:rsidP="0015205A">
                            <w:pPr>
                              <w:rPr>
                                <w:sz w:val="18"/>
                                <w:lang w:eastAsia="ja-JP"/>
                              </w:rPr>
                            </w:pPr>
                            <w:r>
                              <w:rPr>
                                <w:sz w:val="18"/>
                                <w:lang w:eastAsia="ja-JP"/>
                              </w:rPr>
                              <w:t>Vertical plane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8E921" id="テキスト ボックス 64" o:spid="_x0000_s1049" type="#_x0000_t202" style="position:absolute;left:0;text-align:left;margin-left:272.4pt;margin-top:159.6pt;width:44.75pt;height:3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" fillcolor="white [3201]" stroked="f" strokeweight=".5pt">
                <v:textbox>
                  <w:txbxContent>
                    <w:p w14:paraId="0632294B" w14:textId="77777777" w:rsidR="00056328" w:rsidRPr="00540802" w:rsidRDefault="00056328" w:rsidP="0015205A">
                      <w:pPr>
                        <w:rPr>
                          <w:sz w:val="18"/>
                          <w:lang w:eastAsia="ja-JP"/>
                        </w:rPr>
                      </w:pPr>
                      <w:r>
                        <w:rPr>
                          <w:sz w:val="18"/>
                          <w:lang w:eastAsia="ja-JP"/>
                        </w:rPr>
                        <w:t>Vertical plane P</w:t>
                      </w:r>
                    </w:p>
                  </w:txbxContent>
                </v:textbox>
              </v:shape>
            </w:pict>
          </mc:Fallback>
        </mc:AlternateContent>
      </w:r>
      <w:r w:rsidRPr="00592C7A">
        <w:rPr>
          <w:b/>
          <w:noProof/>
          <w:lang w:eastAsia="ja-JP"/>
        </w:rPr>
        <mc:AlternateContent>
          <mc:Choice Requires="wps">
            <w:drawing>
              <wp:anchor distT="0" distB="0" distL="114300" distR="114300" simplePos="0" relativeHeight="251684864" behindDoc="0" locked="0" layoutInCell="1" allowOverlap="1" wp14:anchorId="3323B84C" wp14:editId="02C93454">
                <wp:simplePos x="0" y="0"/>
                <wp:positionH relativeFrom="column">
                  <wp:posOffset>4046953</wp:posOffset>
                </wp:positionH>
                <wp:positionV relativeFrom="paragraph">
                  <wp:posOffset>1106219</wp:posOffset>
                </wp:positionV>
                <wp:extent cx="626400" cy="417205"/>
                <wp:effectExtent l="0" t="0" r="2540" b="1905"/>
                <wp:wrapNone/>
                <wp:docPr id="63" name="テキスト ボックス 63"/>
                <wp:cNvGraphicFramePr/>
                <a:graphic xmlns:a="http://schemas.openxmlformats.org/drawingml/2006/main">
                  <a:graphicData uri="http://schemas.microsoft.com/office/word/2010/wordprocessingShape">
                    <wps:wsp>
                      <wps:cNvSpPr txBox="1"/>
                      <wps:spPr>
                        <a:xfrm>
                          <a:off x="0" y="0"/>
                          <a:ext cx="626400" cy="417205"/>
                        </a:xfrm>
                        <a:prstGeom prst="rect">
                          <a:avLst/>
                        </a:prstGeom>
                        <a:solidFill>
                          <a:schemeClr val="lt1"/>
                        </a:solidFill>
                        <a:ln w="6350">
                          <a:noFill/>
                        </a:ln>
                      </wps:spPr>
                      <wps:txbx>
                        <w:txbxContent>
                          <w:p w14:paraId="7E529E2B" w14:textId="77777777" w:rsidR="00056328" w:rsidRPr="00540802" w:rsidRDefault="00056328" w:rsidP="0015205A">
                            <w:pPr>
                              <w:rPr>
                                <w:sz w:val="18"/>
                                <w:lang w:eastAsia="ja-JP"/>
                              </w:rPr>
                            </w:pPr>
                            <w:r>
                              <w:rPr>
                                <w:sz w:val="18"/>
                                <w:lang w:eastAsia="ja-JP"/>
                              </w:rPr>
                              <w:t>Vertical plane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3B84C" id="テキスト ボックス 63" o:spid="_x0000_s1050" type="#_x0000_t202" style="position:absolute;left:0;text-align:left;margin-left:318.65pt;margin-top:87.1pt;width:49.3pt;height:3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" fillcolor="white [3201]" stroked="f" strokeweight=".5pt">
                <v:textbox>
                  <w:txbxContent>
                    <w:p w14:paraId="7E529E2B" w14:textId="77777777" w:rsidR="00056328" w:rsidRPr="00540802" w:rsidRDefault="00056328" w:rsidP="0015205A">
                      <w:pPr>
                        <w:rPr>
                          <w:sz w:val="18"/>
                          <w:lang w:eastAsia="ja-JP"/>
                        </w:rPr>
                      </w:pPr>
                      <w:r>
                        <w:rPr>
                          <w:sz w:val="18"/>
                          <w:lang w:eastAsia="ja-JP"/>
                        </w:rPr>
                        <w:t>Vertical plane P’</w:t>
                      </w:r>
                    </w:p>
                  </w:txbxContent>
                </v:textbox>
              </v:shape>
            </w:pict>
          </mc:Fallback>
        </mc:AlternateContent>
      </w:r>
      <w:r w:rsidRPr="00592C7A">
        <w:rPr>
          <w:b/>
          <w:noProof/>
          <w:lang w:eastAsia="ja-JP"/>
        </w:rPr>
        <mc:AlternateContent>
          <mc:Choice Requires="wps">
            <w:drawing>
              <wp:anchor distT="0" distB="0" distL="114300" distR="114300" simplePos="0" relativeHeight="251681792" behindDoc="0" locked="0" layoutInCell="1" allowOverlap="1" wp14:anchorId="2513ABAE" wp14:editId="0CCE3CA3">
                <wp:simplePos x="0" y="0"/>
                <wp:positionH relativeFrom="column">
                  <wp:posOffset>3564645</wp:posOffset>
                </wp:positionH>
                <wp:positionV relativeFrom="paragraph">
                  <wp:posOffset>465309</wp:posOffset>
                </wp:positionV>
                <wp:extent cx="914400" cy="244800"/>
                <wp:effectExtent l="0" t="0" r="0" b="3175"/>
                <wp:wrapNone/>
                <wp:docPr id="60" name="テキスト ボックス 60"/>
                <wp:cNvGraphicFramePr/>
                <a:graphic xmlns:a="http://schemas.openxmlformats.org/drawingml/2006/main">
                  <a:graphicData uri="http://schemas.microsoft.com/office/word/2010/wordprocessingShape">
                    <wps:wsp>
                      <wps:cNvSpPr txBox="1"/>
                      <wps:spPr>
                        <a:xfrm>
                          <a:off x="0" y="0"/>
                          <a:ext cx="914400" cy="244800"/>
                        </a:xfrm>
                        <a:prstGeom prst="rect">
                          <a:avLst/>
                        </a:prstGeom>
                        <a:solidFill>
                          <a:schemeClr val="lt1"/>
                        </a:solidFill>
                        <a:ln w="6350">
                          <a:noFill/>
                        </a:ln>
                      </wps:spPr>
                      <wps:txbx>
                        <w:txbxContent>
                          <w:p w14:paraId="07F23DCE" w14:textId="77777777" w:rsidR="00056328" w:rsidRPr="00540802" w:rsidRDefault="00056328" w:rsidP="0015205A">
                            <w:pPr>
                              <w:rPr>
                                <w:sz w:val="18"/>
                                <w:lang w:eastAsia="ja-JP"/>
                              </w:rPr>
                            </w:pPr>
                            <w:r w:rsidRPr="00540802">
                              <w:rPr>
                                <w:rFonts w:hint="eastAsia"/>
                                <w:sz w:val="18"/>
                                <w:lang w:eastAsia="ja-JP"/>
                              </w:rPr>
                              <w:t>Plane S1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13ABAE" id="テキスト ボックス 60" o:spid="_x0000_s1051" type="#_x0000_t202" style="position:absolute;left:0;text-align:left;margin-left:280.7pt;margin-top:36.65pt;width:1in;height:19.3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" fillcolor="white [3201]" stroked="f" strokeweight=".5pt">
                <v:textbox>
                  <w:txbxContent>
                    <w:p w14:paraId="07F23DCE" w14:textId="77777777" w:rsidR="00056328" w:rsidRPr="00540802" w:rsidRDefault="00056328" w:rsidP="0015205A">
                      <w:pPr>
                        <w:rPr>
                          <w:sz w:val="18"/>
                          <w:lang w:eastAsia="ja-JP"/>
                        </w:rPr>
                      </w:pPr>
                      <w:r w:rsidRPr="00540802">
                        <w:rPr>
                          <w:rFonts w:hint="eastAsia"/>
                          <w:sz w:val="18"/>
                          <w:lang w:eastAsia="ja-JP"/>
                        </w:rPr>
                        <w:t>Plane S1</w:t>
                      </w:r>
                    </w:p>
                  </w:txbxContent>
                </v:textbox>
              </v:shape>
            </w:pict>
          </mc:Fallback>
        </mc:AlternateContent>
      </w:r>
      <w:r w:rsidRPr="00592C7A">
        <w:rPr>
          <w:b/>
          <w:noProof/>
          <w:lang w:eastAsia="ja-JP"/>
        </w:rPr>
        <mc:AlternateContent>
          <mc:Choice Requires="wps">
            <w:drawing>
              <wp:anchor distT="0" distB="0" distL="114300" distR="114300" simplePos="0" relativeHeight="251682816" behindDoc="0" locked="0" layoutInCell="1" allowOverlap="1" wp14:anchorId="2BC3B329" wp14:editId="0E365EF8">
                <wp:simplePos x="0" y="0"/>
                <wp:positionH relativeFrom="column">
                  <wp:posOffset>1825625</wp:posOffset>
                </wp:positionH>
                <wp:positionV relativeFrom="paragraph">
                  <wp:posOffset>671684</wp:posOffset>
                </wp:positionV>
                <wp:extent cx="914400" cy="244800"/>
                <wp:effectExtent l="0" t="0" r="0" b="3175"/>
                <wp:wrapNone/>
                <wp:docPr id="61" name="テキスト ボックス 61"/>
                <wp:cNvGraphicFramePr/>
                <a:graphic xmlns:a="http://schemas.openxmlformats.org/drawingml/2006/main">
                  <a:graphicData uri="http://schemas.microsoft.com/office/word/2010/wordprocessingShape">
                    <wps:wsp>
                      <wps:cNvSpPr txBox="1"/>
                      <wps:spPr>
                        <a:xfrm>
                          <a:off x="0" y="0"/>
                          <a:ext cx="914400" cy="244800"/>
                        </a:xfrm>
                        <a:prstGeom prst="rect">
                          <a:avLst/>
                        </a:prstGeom>
                        <a:solidFill>
                          <a:schemeClr val="lt1"/>
                        </a:solidFill>
                        <a:ln w="6350">
                          <a:noFill/>
                        </a:ln>
                      </wps:spPr>
                      <wps:txbx>
                        <w:txbxContent>
                          <w:p w14:paraId="2FDFCB40" w14:textId="77777777" w:rsidR="00056328" w:rsidRPr="00540802" w:rsidRDefault="00056328" w:rsidP="0015205A">
                            <w:pPr>
                              <w:rPr>
                                <w:sz w:val="18"/>
                                <w:lang w:eastAsia="ja-JP"/>
                              </w:rPr>
                            </w:pPr>
                            <w:r>
                              <w:rPr>
                                <w:sz w:val="18"/>
                                <w:lang w:eastAsia="ja-JP"/>
                              </w:rPr>
                              <w:t>Torso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C3B329" id="テキスト ボックス 61" o:spid="_x0000_s1052" type="#_x0000_t202" style="position:absolute;left:0;text-align:left;margin-left:143.75pt;margin-top:52.9pt;width:1in;height:19.3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" fillcolor="white [3201]" stroked="f" strokeweight=".5pt">
                <v:textbox>
                  <w:txbxContent>
                    <w:p w14:paraId="2FDFCB40" w14:textId="77777777" w:rsidR="00056328" w:rsidRPr="00540802" w:rsidRDefault="00056328" w:rsidP="0015205A">
                      <w:pPr>
                        <w:rPr>
                          <w:sz w:val="18"/>
                          <w:lang w:eastAsia="ja-JP"/>
                        </w:rPr>
                      </w:pPr>
                      <w:r>
                        <w:rPr>
                          <w:sz w:val="18"/>
                          <w:lang w:eastAsia="ja-JP"/>
                        </w:rPr>
                        <w:t>Torso line</w:t>
                      </w:r>
                    </w:p>
                  </w:txbxContent>
                </v:textbox>
              </v:shape>
            </w:pict>
          </mc:Fallback>
        </mc:AlternateContent>
      </w:r>
      <w:r w:rsidRPr="00592C7A">
        <w:rPr>
          <w:b/>
          <w:noProof/>
          <w:lang w:eastAsia="ja-JP"/>
        </w:rPr>
        <mc:AlternateContent>
          <mc:Choice Requires="wps">
            <w:drawing>
              <wp:anchor distT="0" distB="0" distL="114300" distR="114300" simplePos="0" relativeHeight="251683840" behindDoc="0" locked="0" layoutInCell="1" allowOverlap="1" wp14:anchorId="55B05E8F" wp14:editId="0F7939C9">
                <wp:simplePos x="0" y="0"/>
                <wp:positionH relativeFrom="column">
                  <wp:posOffset>1148031</wp:posOffset>
                </wp:positionH>
                <wp:positionV relativeFrom="paragraph">
                  <wp:posOffset>982785</wp:posOffset>
                </wp:positionV>
                <wp:extent cx="1245600" cy="396000"/>
                <wp:effectExtent l="0" t="0" r="0" b="4445"/>
                <wp:wrapNone/>
                <wp:docPr id="62" name="テキスト ボックス 62"/>
                <wp:cNvGraphicFramePr/>
                <a:graphic xmlns:a="http://schemas.openxmlformats.org/drawingml/2006/main">
                  <a:graphicData uri="http://schemas.microsoft.com/office/word/2010/wordprocessingShape">
                    <wps:wsp>
                      <wps:cNvSpPr txBox="1"/>
                      <wps:spPr>
                        <a:xfrm>
                          <a:off x="0" y="0"/>
                          <a:ext cx="1245600" cy="396000"/>
                        </a:xfrm>
                        <a:prstGeom prst="rect">
                          <a:avLst/>
                        </a:prstGeom>
                        <a:solidFill>
                          <a:schemeClr val="lt1"/>
                        </a:solidFill>
                        <a:ln w="6350">
                          <a:noFill/>
                        </a:ln>
                      </wps:spPr>
                      <wps:txbx>
                        <w:txbxContent>
                          <w:p w14:paraId="613C25C8" w14:textId="77777777" w:rsidR="00056328" w:rsidRPr="00540802" w:rsidRDefault="00056328" w:rsidP="0015205A">
                            <w:pPr>
                              <w:rPr>
                                <w:sz w:val="18"/>
                                <w:lang w:eastAsia="ja-JP"/>
                              </w:rPr>
                            </w:pPr>
                            <w:r>
                              <w:rPr>
                                <w:sz w:val="18"/>
                                <w:lang w:eastAsia="ja-JP"/>
                              </w:rPr>
                              <w:t>Trace of vertical median plane of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05E8F" id="テキスト ボックス 62" o:spid="_x0000_s1053" type="#_x0000_t202" style="position:absolute;left:0;text-align:left;margin-left:90.4pt;margin-top:77.4pt;width:98.1pt;height:3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" fillcolor="white [3201]" stroked="f" strokeweight=".5pt">
                <v:textbox>
                  <w:txbxContent>
                    <w:p w14:paraId="613C25C8" w14:textId="77777777" w:rsidR="00056328" w:rsidRPr="00540802" w:rsidRDefault="00056328" w:rsidP="0015205A">
                      <w:pPr>
                        <w:rPr>
                          <w:sz w:val="18"/>
                          <w:lang w:eastAsia="ja-JP"/>
                        </w:rPr>
                      </w:pPr>
                      <w:r>
                        <w:rPr>
                          <w:sz w:val="18"/>
                          <w:lang w:eastAsia="ja-JP"/>
                        </w:rPr>
                        <w:t>Trace of vertical median plane of seat</w:t>
                      </w:r>
                    </w:p>
                  </w:txbxContent>
                </v:textbox>
              </v:shape>
            </w:pict>
          </mc:Fallback>
        </mc:AlternateContent>
      </w:r>
      <w:r w:rsidR="0015205A" w:rsidRPr="00592C7A">
        <w:rPr>
          <w:b/>
          <w:noProof/>
          <w:lang w:eastAsia="ja-JP"/>
        </w:rPr>
        <mc:AlternateContent>
          <mc:Choice Requires="wps">
            <w:drawing>
              <wp:anchor distT="0" distB="0" distL="114300" distR="114300" simplePos="0" relativeHeight="251686912" behindDoc="0" locked="0" layoutInCell="1" allowOverlap="1" wp14:anchorId="47082CD2" wp14:editId="63F3E326">
                <wp:simplePos x="0" y="0"/>
                <wp:positionH relativeFrom="column">
                  <wp:posOffset>3913505</wp:posOffset>
                </wp:positionH>
                <wp:positionV relativeFrom="paragraph">
                  <wp:posOffset>2249590</wp:posOffset>
                </wp:positionV>
                <wp:extent cx="388800" cy="201600"/>
                <wp:effectExtent l="19050" t="19050" r="11430" b="27305"/>
                <wp:wrapNone/>
                <wp:docPr id="65" name="正方形/長方形 65"/>
                <wp:cNvGraphicFramePr/>
                <a:graphic xmlns:a="http://schemas.openxmlformats.org/drawingml/2006/main">
                  <a:graphicData uri="http://schemas.microsoft.com/office/word/2010/wordprocessingShape">
                    <wps:wsp>
                      <wps:cNvSpPr/>
                      <wps:spPr>
                        <a:xfrm rot="21387372">
                          <a:off x="0" y="0"/>
                          <a:ext cx="388800" cy="201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634DD1" id="正方形/長方形 65" o:spid="_x0000_s1026" style="position:absolute;margin-left:308.15pt;margin-top:177.15pt;width:30.6pt;height:15.85pt;rotation:-232246fd;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" fillcolor="white [3212]" stroked="f" strokeweight="2pt"/>
            </w:pict>
          </mc:Fallback>
        </mc:AlternateContent>
      </w:r>
      <w:r w:rsidR="0015205A" w:rsidRPr="00592C7A">
        <w:rPr>
          <w:b/>
          <w:noProof/>
          <w:lang w:eastAsia="ja-JP"/>
        </w:rPr>
        <w:drawing>
          <wp:inline distT="0" distB="0" distL="0" distR="0" wp14:anchorId="751FAB41" wp14:editId="5AF9DD6A">
            <wp:extent cx="3978234" cy="3955117"/>
            <wp:effectExtent l="0" t="0" r="0" b="0"/>
            <wp:docPr id="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8234" cy="3955117"/>
                    </a:xfrm>
                    <a:prstGeom prst="rect">
                      <a:avLst/>
                    </a:prstGeom>
                    <a:noFill/>
                    <a:ln>
                      <a:noFill/>
                    </a:ln>
                  </pic:spPr>
                </pic:pic>
              </a:graphicData>
            </a:graphic>
          </wp:inline>
        </w:drawing>
      </w:r>
    </w:p>
    <w:p w14:paraId="77AB88B1" w14:textId="2D153981" w:rsidR="0015205A" w:rsidRPr="00592C7A" w:rsidRDefault="0015205A" w:rsidP="00CF59D6">
      <w:pPr>
        <w:pStyle w:val="SingleTxtG"/>
        <w:jc w:val="right"/>
        <w:rPr>
          <w:bCs/>
          <w:i/>
          <w:iCs/>
          <w:lang w:eastAsia="ja-JP"/>
        </w:rPr>
      </w:pPr>
      <w:r w:rsidRPr="00592C7A">
        <w:t>"</w:t>
      </w:r>
      <w:r w:rsidRPr="00592C7A">
        <w:rPr>
          <w:bCs/>
          <w:i/>
          <w:iCs/>
          <w:lang w:eastAsia="ja-JP"/>
        </w:rPr>
        <w:br w:type="page"/>
      </w:r>
    </w:p>
    <w:p w14:paraId="0AA7D807" w14:textId="77777777" w:rsidR="0015205A" w:rsidRPr="00592C7A" w:rsidRDefault="0015205A" w:rsidP="0015205A">
      <w:pPr>
        <w:ind w:firstLine="567"/>
        <w:rPr>
          <w:bCs/>
          <w:lang w:eastAsia="ja-JP"/>
        </w:rPr>
      </w:pPr>
      <w:r w:rsidRPr="00592C7A">
        <w:rPr>
          <w:bCs/>
          <w:i/>
          <w:iCs/>
          <w:lang w:eastAsia="ja-JP"/>
        </w:rPr>
        <w:lastRenderedPageBreak/>
        <w:t xml:space="preserve">Annex 3, </w:t>
      </w:r>
      <w:r w:rsidRPr="00592C7A">
        <w:rPr>
          <w:bCs/>
          <w:lang w:eastAsia="ja-JP"/>
        </w:rPr>
        <w:t>amend to read:</w:t>
      </w:r>
    </w:p>
    <w:p w14:paraId="64174368" w14:textId="77777777" w:rsidR="0015205A" w:rsidRPr="00592C7A" w:rsidRDefault="0015205A" w:rsidP="0015205A">
      <w:pPr>
        <w:pStyle w:val="HChG"/>
      </w:pPr>
      <w:r w:rsidRPr="00592C7A">
        <w:t>"Annex 3</w:t>
      </w:r>
    </w:p>
    <w:p w14:paraId="6B81D5D4" w14:textId="77777777" w:rsidR="0015205A" w:rsidRPr="00592C7A" w:rsidRDefault="0015205A" w:rsidP="0015205A">
      <w:pPr>
        <w:pStyle w:val="HChG"/>
        <w:tabs>
          <w:tab w:val="clear" w:pos="851"/>
        </w:tabs>
        <w:ind w:firstLine="0"/>
        <w:rPr>
          <w:b w:val="0"/>
        </w:rPr>
      </w:pPr>
      <w:r w:rsidRPr="00592C7A">
        <w:rPr>
          <w:bCs/>
        </w:rPr>
        <w:t>Gap measurement test procedure</w:t>
      </w:r>
    </w:p>
    <w:p w14:paraId="6EF5192E" w14:textId="77777777" w:rsidR="0015205A" w:rsidRPr="00592C7A" w:rsidRDefault="0015205A" w:rsidP="0015205A">
      <w:pPr>
        <w:pStyle w:val="SingleTxtG"/>
        <w:ind w:left="2268" w:right="850" w:hanging="1134"/>
      </w:pPr>
      <w:r w:rsidRPr="00592C7A">
        <w:t>1.</w:t>
      </w:r>
      <w:r w:rsidRPr="00592C7A">
        <w:tab/>
        <w:t>Purpose</w:t>
      </w:r>
    </w:p>
    <w:p w14:paraId="4BD3DA98" w14:textId="77777777" w:rsidR="0015205A" w:rsidRPr="00592C7A" w:rsidRDefault="0015205A" w:rsidP="0015205A">
      <w:pPr>
        <w:pStyle w:val="SingleTxtG"/>
        <w:ind w:left="2268" w:hanging="1134"/>
      </w:pPr>
      <w:r w:rsidRPr="00592C7A">
        <w:tab/>
        <w:t>The purpose of this test procedure is to evaluate any gaps within head restraints as well as gaps between the bottom of the head restraint and the top of the seat back, in accordance with the requirements of paragraphs 5.1.3. and 5.1.4. of this Regulation.</w:t>
      </w:r>
    </w:p>
    <w:p w14:paraId="1975CDD1" w14:textId="60BFC673" w:rsidR="0015205A" w:rsidRPr="00592C7A" w:rsidRDefault="0015205A" w:rsidP="0015205A">
      <w:pPr>
        <w:pStyle w:val="SingleTxtG"/>
        <w:ind w:left="2268" w:hanging="1134"/>
      </w:pPr>
      <w:r w:rsidRPr="00592C7A">
        <w:tab/>
        <w:t xml:space="preserve">Any gaps within the head restraint are measured using the sphere procedure described in paragraph 2. of </w:t>
      </w:r>
      <w:r w:rsidR="0062385C">
        <w:t>this annex</w:t>
      </w:r>
      <w:r w:rsidRPr="00592C7A">
        <w:t>.</w:t>
      </w:r>
    </w:p>
    <w:p w14:paraId="5765812C" w14:textId="2E3DFF67" w:rsidR="0015205A" w:rsidRPr="00592C7A" w:rsidRDefault="0015205A" w:rsidP="0015205A">
      <w:pPr>
        <w:pStyle w:val="SingleTxtG"/>
        <w:ind w:left="2268" w:hanging="1134"/>
      </w:pPr>
      <w:r w:rsidRPr="00592C7A">
        <w:tab/>
        <w:t xml:space="preserve">Gaps between the bottom of the head restraint and the top of the seat back are measured using either the sphere procedure described in paragraphs 2.1. to 2.5. of </w:t>
      </w:r>
      <w:r w:rsidR="0062385C">
        <w:t>this annex</w:t>
      </w:r>
      <w:r w:rsidRPr="00592C7A">
        <w:t xml:space="preserve">, or, at the manufacturer option, using the linear procedure described in paragraph 3. of </w:t>
      </w:r>
      <w:r w:rsidR="0062385C">
        <w:t>this annex</w:t>
      </w:r>
      <w:r w:rsidRPr="00592C7A">
        <w:t>.</w:t>
      </w:r>
    </w:p>
    <w:p w14:paraId="6C19624D" w14:textId="77777777" w:rsidR="0015205A" w:rsidRPr="00592C7A" w:rsidRDefault="0015205A" w:rsidP="0015205A">
      <w:pPr>
        <w:pStyle w:val="SingleTxtG"/>
        <w:ind w:left="2268" w:hanging="1134"/>
      </w:pPr>
      <w:r w:rsidRPr="00592C7A">
        <w:t>2.</w:t>
      </w:r>
      <w:r w:rsidRPr="00592C7A">
        <w:tab/>
        <w:t>Gap measurement using a sphere</w:t>
      </w:r>
    </w:p>
    <w:p w14:paraId="24DD24B4" w14:textId="77777777" w:rsidR="0015205A" w:rsidRPr="00592C7A" w:rsidRDefault="0015205A" w:rsidP="0015205A">
      <w:pPr>
        <w:pStyle w:val="SingleTxtG"/>
        <w:ind w:left="2268" w:hanging="1134"/>
      </w:pPr>
      <w:r w:rsidRPr="00592C7A">
        <w:t>2.1.</w:t>
      </w:r>
      <w:r w:rsidRPr="00592C7A">
        <w:tab/>
        <w:t>The seat is adjusted such that its H-point coincides with the R-point; if the seat back is adjustable, it is set at the design seat back angle; both these adjustments are in accordance with the requirements of paragraph 2.1. of Annex 1.</w:t>
      </w:r>
    </w:p>
    <w:p w14:paraId="52D5C343" w14:textId="77777777" w:rsidR="0015205A" w:rsidRPr="00592C7A" w:rsidRDefault="0015205A" w:rsidP="0015205A">
      <w:pPr>
        <w:pStyle w:val="SingleTxtG"/>
        <w:ind w:left="2268" w:hanging="1134"/>
      </w:pPr>
      <w:r w:rsidRPr="00592C7A">
        <w:t>2.2.</w:t>
      </w:r>
      <w:r w:rsidRPr="00592C7A">
        <w:tab/>
        <w:t>The head restraint is adjusted to its lowest height position and any backset position intended for occupant use.</w:t>
      </w:r>
    </w:p>
    <w:p w14:paraId="6DB0D22E" w14:textId="77777777" w:rsidR="0015205A" w:rsidRPr="00592C7A" w:rsidRDefault="0015205A" w:rsidP="0015205A">
      <w:pPr>
        <w:pStyle w:val="SingleTxtG"/>
        <w:ind w:left="2268" w:hanging="1134"/>
      </w:pPr>
      <w:r w:rsidRPr="00592C7A">
        <w:t>2.3.</w:t>
      </w:r>
      <w:r w:rsidRPr="00592C7A">
        <w:tab/>
        <w:t>The area of measurement is anywhere between two vertical longitudinal planes passing at 85 mm on either side of the torso line and above the top of the seat back.</w:t>
      </w:r>
    </w:p>
    <w:p w14:paraId="337C1DAE" w14:textId="77777777" w:rsidR="0015205A" w:rsidRPr="00592C7A" w:rsidRDefault="0015205A" w:rsidP="0015205A">
      <w:pPr>
        <w:pStyle w:val="SingleTxtG"/>
        <w:ind w:left="2268" w:hanging="1134"/>
      </w:pPr>
      <w:r w:rsidRPr="00592C7A">
        <w:t>2.4.</w:t>
      </w:r>
      <w:r w:rsidRPr="00592C7A">
        <w:tab/>
        <w:t xml:space="preserve">Applying a load of no more than 5 N against the area of measurement specified in paragraph 2.3. above, place a 165 </w:t>
      </w:r>
      <w:r w:rsidRPr="00592C7A">
        <w:sym w:font="Symbol" w:char="F0B1"/>
      </w:r>
      <w:r w:rsidRPr="00592C7A">
        <w:t xml:space="preserve"> 2 mm diameter spherical head form against any gap such that at least two points of contact are made within the area.</w:t>
      </w:r>
    </w:p>
    <w:p w14:paraId="3B8B7680" w14:textId="77777777" w:rsidR="0015205A" w:rsidRPr="00592C7A" w:rsidRDefault="0015205A" w:rsidP="0015205A">
      <w:pPr>
        <w:pStyle w:val="SingleTxtG"/>
        <w:ind w:left="2268" w:hanging="1134"/>
      </w:pPr>
      <w:r w:rsidRPr="00592C7A">
        <w:t>2.5.</w:t>
      </w:r>
      <w:r w:rsidRPr="00592C7A">
        <w:tab/>
        <w:t>Determine the gap dimension by measuring the straight line distance between the inner edges of the two furthest contact points, as shown in Figures 3-1 and 3-2.</w:t>
      </w:r>
    </w:p>
    <w:p w14:paraId="704DE19E" w14:textId="7A0FA992" w:rsidR="0015205A" w:rsidRPr="00592C7A" w:rsidRDefault="0015205A" w:rsidP="0015205A">
      <w:pPr>
        <w:pStyle w:val="SingleTxtG"/>
        <w:ind w:left="2268" w:hanging="1134"/>
      </w:pPr>
      <w:r w:rsidRPr="00592C7A">
        <w:t>2.6.</w:t>
      </w:r>
      <w:r w:rsidRPr="00592C7A">
        <w:tab/>
        <w:t xml:space="preserve">For gaps within the head restraint, if the measurement determined in paragraph 2.5. of </w:t>
      </w:r>
      <w:r w:rsidR="0062385C">
        <w:t>this annex</w:t>
      </w:r>
      <w:r w:rsidRPr="00592C7A">
        <w:t xml:space="preserve"> exceeds 60 mm, then in order to demonstrate compliance with the requirements of paragraph 5.1.3. of this Regulation, the seat back displacement test procedure described in Annex </w:t>
      </w:r>
      <w:r w:rsidRPr="003C149D">
        <w:rPr>
          <w:bCs/>
        </w:rPr>
        <w:t xml:space="preserve">5 </w:t>
      </w:r>
      <w:r w:rsidRPr="00592C7A">
        <w:t>is performed, by applying to each gap, using a sphere of 165 mm in diameter, a force passing through the centre of gravity of the smallest of the sections of the gap, along transversal planes parallel to the torso line, and reproducing a moment of 373 Nm about the R point.</w:t>
      </w:r>
    </w:p>
    <w:p w14:paraId="76D5516C" w14:textId="77777777" w:rsidR="0015205A" w:rsidRPr="00592C7A" w:rsidRDefault="0015205A" w:rsidP="0015205A">
      <w:pPr>
        <w:pStyle w:val="SingleTxtG"/>
        <w:keepNext/>
        <w:ind w:right="851"/>
        <w:jc w:val="left"/>
      </w:pPr>
      <w:r w:rsidRPr="00592C7A">
        <w:lastRenderedPageBreak/>
        <w:t>Figure 3-1</w:t>
      </w:r>
      <w:r w:rsidRPr="00592C7A">
        <w:br/>
      </w:r>
      <w:r w:rsidRPr="00592C7A">
        <w:tab/>
      </w:r>
      <w:r w:rsidRPr="00592C7A">
        <w:rPr>
          <w:b/>
        </w:rPr>
        <w:t>Measurement of a vertical gap "A".</w:t>
      </w:r>
    </w:p>
    <w:p w14:paraId="70A19325" w14:textId="77777777" w:rsidR="0015205A" w:rsidRPr="00592C7A" w:rsidRDefault="0015205A" w:rsidP="0015205A">
      <w:pPr>
        <w:pStyle w:val="SingleTxtG"/>
        <w:ind w:left="2268" w:hanging="1134"/>
      </w:pPr>
      <w:r w:rsidRPr="00592C7A">
        <w:object w:dxaOrig="8985" w:dyaOrig="4695" w14:anchorId="11D7ED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75pt;height:195.75pt" o:ole="">
            <v:imagedata r:id="rId23" o:title=""/>
          </v:shape>
          <o:OLEObject Type="Embed" ProgID="WP8Doc" ShapeID="_x0000_i1025" DrawAspect="Content" ObjectID="_1672497156" r:id="rId24"/>
        </w:object>
      </w:r>
      <w:r w:rsidRPr="00592C7A">
        <w:rPr>
          <w:i/>
        </w:rPr>
        <w:t xml:space="preserve"> Note:</w:t>
      </w:r>
      <w:r w:rsidRPr="00592C7A">
        <w:tab/>
        <w:t>Section A-A is to be made in a point of the gap area which allows the maximum sphere intrusion, without exerting any load.</w:t>
      </w:r>
    </w:p>
    <w:p w14:paraId="0196D67A" w14:textId="77777777" w:rsidR="0015205A" w:rsidRPr="00592C7A" w:rsidRDefault="0015205A" w:rsidP="0015205A">
      <w:pPr>
        <w:suppressAutoHyphens w:val="0"/>
        <w:spacing w:line="240" w:lineRule="auto"/>
      </w:pPr>
    </w:p>
    <w:p w14:paraId="12AEA651" w14:textId="77777777" w:rsidR="0015205A" w:rsidRPr="00592C7A" w:rsidRDefault="0015205A" w:rsidP="0015205A">
      <w:pPr>
        <w:pStyle w:val="SingleTxtG"/>
        <w:ind w:left="567" w:right="850" w:firstLine="567"/>
        <w:jc w:val="left"/>
      </w:pPr>
      <w:r w:rsidRPr="00592C7A">
        <w:t>Figure 3-2</w:t>
      </w:r>
      <w:r w:rsidRPr="00592C7A">
        <w:br/>
        <w:t xml:space="preserve"> </w:t>
      </w:r>
      <w:r w:rsidRPr="00592C7A">
        <w:tab/>
      </w:r>
      <w:r w:rsidRPr="00592C7A">
        <w:rPr>
          <w:b/>
        </w:rPr>
        <w:t>Measurement of a horizontal gap "A".</w:t>
      </w:r>
    </w:p>
    <w:p w14:paraId="512F3A68" w14:textId="77777777" w:rsidR="0015205A" w:rsidRPr="00592C7A" w:rsidRDefault="0015205A" w:rsidP="0015205A">
      <w:pPr>
        <w:pStyle w:val="SingleTxtG"/>
        <w:ind w:left="2268" w:right="850" w:hanging="1134"/>
      </w:pPr>
      <w:r w:rsidRPr="00592C7A">
        <w:object w:dxaOrig="6465" w:dyaOrig="6255" w14:anchorId="23C2F1E2">
          <v:shape id="_x0000_i1026" type="#_x0000_t75" style="width:309pt;height:296.25pt" o:ole="">
            <v:imagedata r:id="rId25" o:title=""/>
          </v:shape>
          <o:OLEObject Type="Embed" ProgID="WPDraw30.Drawing" ShapeID="_x0000_i1026" DrawAspect="Content" ObjectID="_1672497157" r:id="rId26"/>
        </w:object>
      </w:r>
    </w:p>
    <w:p w14:paraId="1BE089FA" w14:textId="77777777" w:rsidR="0015205A" w:rsidRPr="00592C7A" w:rsidRDefault="0015205A" w:rsidP="0015205A">
      <w:pPr>
        <w:pStyle w:val="SingleTxtG"/>
        <w:ind w:right="850"/>
      </w:pPr>
      <w:r w:rsidRPr="00592C7A">
        <w:rPr>
          <w:i/>
        </w:rPr>
        <w:t xml:space="preserve">  Note:</w:t>
      </w:r>
      <w:r w:rsidRPr="00592C7A">
        <w:tab/>
        <w:t>Section A-A is to be made in a point of the gap area which allows the maximum sphere intrusion, without exerting any load.</w:t>
      </w:r>
    </w:p>
    <w:p w14:paraId="101A040E" w14:textId="77777777" w:rsidR="0015205A" w:rsidRPr="00592C7A" w:rsidRDefault="0015205A" w:rsidP="0015205A">
      <w:pPr>
        <w:pStyle w:val="SingleTxtG"/>
        <w:ind w:left="2268" w:right="850" w:hanging="1134"/>
      </w:pPr>
      <w:r w:rsidRPr="00592C7A">
        <w:t>3.</w:t>
      </w:r>
      <w:r w:rsidRPr="00592C7A">
        <w:tab/>
        <w:t>Linear measurement of gap</w:t>
      </w:r>
    </w:p>
    <w:p w14:paraId="511A4475" w14:textId="77777777" w:rsidR="0015205A" w:rsidRPr="00592C7A" w:rsidRDefault="0015205A" w:rsidP="0015205A">
      <w:pPr>
        <w:pStyle w:val="SingleTxtG"/>
        <w:ind w:left="2268" w:right="850" w:hanging="1134"/>
      </w:pPr>
      <w:r w:rsidRPr="00592C7A">
        <w:t>3.1.</w:t>
      </w:r>
      <w:r w:rsidRPr="00592C7A">
        <w:tab/>
        <w:t>The seat is adjusted such that its H-point coincides with the R-point; if the seat back is adjustable, it is set at the design seat back angle; both these adjustments are in accordance with the requirements of paragraph 2.1. of Annex 1.</w:t>
      </w:r>
    </w:p>
    <w:p w14:paraId="77C11F42" w14:textId="77777777" w:rsidR="0015205A" w:rsidRPr="00592C7A" w:rsidRDefault="0015205A" w:rsidP="0015205A">
      <w:pPr>
        <w:pStyle w:val="SingleTxtG"/>
        <w:ind w:left="2268" w:right="850" w:hanging="1134"/>
      </w:pPr>
      <w:r w:rsidRPr="00592C7A">
        <w:t>3.2.</w:t>
      </w:r>
      <w:r w:rsidRPr="00592C7A">
        <w:tab/>
        <w:t>The head restraint is adjusted to its lowest height position and any backset position intended for occupant use.</w:t>
      </w:r>
    </w:p>
    <w:p w14:paraId="46D91040" w14:textId="77777777" w:rsidR="0015205A" w:rsidRPr="00592C7A" w:rsidRDefault="0015205A" w:rsidP="0015205A">
      <w:pPr>
        <w:pStyle w:val="SingleTxtG"/>
        <w:ind w:left="2268" w:right="850" w:hanging="1134"/>
      </w:pPr>
      <w:r w:rsidRPr="00592C7A">
        <w:lastRenderedPageBreak/>
        <w:t>3.3.</w:t>
      </w:r>
      <w:r w:rsidRPr="00592C7A">
        <w:tab/>
        <w:t>The gap between the bottom of the head restraint and the top of the seat is measured as the perpendicular distance between two parallel planes, described as follows (see Figure 3-3).</w:t>
      </w:r>
    </w:p>
    <w:p w14:paraId="10514909" w14:textId="77777777" w:rsidR="0015205A" w:rsidRPr="00592C7A" w:rsidRDefault="0015205A" w:rsidP="0015205A">
      <w:pPr>
        <w:pStyle w:val="SingleTxtG"/>
        <w:ind w:left="2268" w:right="850" w:hanging="1134"/>
      </w:pPr>
      <w:r w:rsidRPr="00592C7A">
        <w:t>3.3.1.</w:t>
      </w:r>
      <w:r w:rsidRPr="00592C7A">
        <w:tab/>
        <w:t>Each plane is perpendicular to the design torso line.</w:t>
      </w:r>
    </w:p>
    <w:p w14:paraId="196B9352" w14:textId="77777777" w:rsidR="0015205A" w:rsidRPr="00592C7A" w:rsidRDefault="0015205A" w:rsidP="0015205A">
      <w:pPr>
        <w:pStyle w:val="SingleTxtG"/>
        <w:ind w:left="2268" w:right="850" w:hanging="1134"/>
      </w:pPr>
      <w:r w:rsidRPr="00592C7A">
        <w:t>3.3.2.</w:t>
      </w:r>
      <w:r w:rsidRPr="00592C7A">
        <w:tab/>
        <w:t>One of the planes is tangent to the bottom of the head restraint.</w:t>
      </w:r>
    </w:p>
    <w:p w14:paraId="4EFF7B58" w14:textId="77777777" w:rsidR="0015205A" w:rsidRPr="00592C7A" w:rsidRDefault="0015205A" w:rsidP="0015205A">
      <w:pPr>
        <w:pStyle w:val="SingleTxtG"/>
        <w:ind w:left="2268" w:right="850" w:hanging="1134"/>
      </w:pPr>
      <w:r w:rsidRPr="00592C7A">
        <w:t>3.3.3.</w:t>
      </w:r>
      <w:r w:rsidRPr="00592C7A">
        <w:tab/>
        <w:t>The other plane is tangent to the top of the seat back.</w:t>
      </w:r>
    </w:p>
    <w:p w14:paraId="3A2BAE8B" w14:textId="77777777" w:rsidR="0015205A" w:rsidRPr="00592C7A" w:rsidRDefault="0015205A" w:rsidP="0015205A">
      <w:pPr>
        <w:pStyle w:val="SingleTxtG"/>
        <w:ind w:right="850"/>
        <w:jc w:val="left"/>
      </w:pPr>
      <w:r w:rsidRPr="00592C7A">
        <w:t>Figure 3-3</w:t>
      </w:r>
      <w:r w:rsidRPr="00592C7A">
        <w:br/>
      </w:r>
      <w:r w:rsidRPr="00592C7A">
        <w:rPr>
          <w:b/>
        </w:rPr>
        <w:t>Measurement gap between head restraint and top of the seat back.</w:t>
      </w:r>
    </w:p>
    <w:p w14:paraId="38D3E097" w14:textId="77777777" w:rsidR="0015205A" w:rsidRPr="00592C7A" w:rsidRDefault="0015205A" w:rsidP="00C3029A">
      <w:pPr>
        <w:pStyle w:val="SingleTxtG"/>
        <w:ind w:right="850"/>
        <w:jc w:val="left"/>
      </w:pPr>
      <w:r w:rsidRPr="00592C7A">
        <w:rPr>
          <w:noProof/>
          <w:lang w:eastAsia="ja-JP"/>
        </w:rPr>
        <mc:AlternateContent>
          <mc:Choice Requires="wpg">
            <w:drawing>
              <wp:inline distT="0" distB="0" distL="0" distR="0" wp14:anchorId="3EB00EA3" wp14:editId="07370FBF">
                <wp:extent cx="2397600" cy="3099600"/>
                <wp:effectExtent l="19050" t="0" r="0" b="24765"/>
                <wp:docPr id="24"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600" cy="3099600"/>
                          <a:chOff x="5469" y="3681"/>
                          <a:chExt cx="2996" cy="3872"/>
                        </a:xfrm>
                      </wpg:grpSpPr>
                      <wps:wsp>
                        <wps:cNvPr id="25" name="Freeform 61"/>
                        <wps:cNvSpPr>
                          <a:spLocks/>
                        </wps:cNvSpPr>
                        <wps:spPr bwMode="auto">
                          <a:xfrm>
                            <a:off x="5469" y="6329"/>
                            <a:ext cx="2111" cy="980"/>
                          </a:xfrm>
                          <a:custGeom>
                            <a:avLst/>
                            <a:gdLst>
                              <a:gd name="T0" fmla="*/ 2111 w 3645"/>
                              <a:gd name="T1" fmla="*/ 577 h 1640"/>
                              <a:gd name="T2" fmla="*/ 1027 w 3645"/>
                              <a:gd name="T3" fmla="*/ 453 h 1640"/>
                              <a:gd name="T4" fmla="*/ 0 w 3645"/>
                              <a:gd name="T5" fmla="*/ 289 h 1640"/>
                              <a:gd name="T6" fmla="*/ 1735 w 3645"/>
                              <a:gd name="T7" fmla="*/ 930 h 1640"/>
                              <a:gd name="T8" fmla="*/ 2111 w 3645"/>
                              <a:gd name="T9" fmla="*/ 577 h 16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45" h="1640">
                                <a:moveTo>
                                  <a:pt x="3645" y="966"/>
                                </a:moveTo>
                                <a:cubicBezTo>
                                  <a:pt x="3290" y="845"/>
                                  <a:pt x="2122" y="800"/>
                                  <a:pt x="1773" y="758"/>
                                </a:cubicBezTo>
                                <a:cubicBezTo>
                                  <a:pt x="1166" y="678"/>
                                  <a:pt x="249" y="0"/>
                                  <a:pt x="0" y="483"/>
                                </a:cubicBezTo>
                                <a:cubicBezTo>
                                  <a:pt x="0" y="916"/>
                                  <a:pt x="1156" y="1640"/>
                                  <a:pt x="2996" y="1557"/>
                                </a:cubicBezTo>
                                <a:cubicBezTo>
                                  <a:pt x="3479" y="1349"/>
                                  <a:pt x="3587" y="1099"/>
                                  <a:pt x="3645" y="9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26" name="Freeform 62"/>
                        <wps:cNvSpPr>
                          <a:spLocks/>
                        </wps:cNvSpPr>
                        <wps:spPr bwMode="auto">
                          <a:xfrm>
                            <a:off x="5893" y="7056"/>
                            <a:ext cx="1127" cy="497"/>
                          </a:xfrm>
                          <a:custGeom>
                            <a:avLst/>
                            <a:gdLst>
                              <a:gd name="T0" fmla="*/ 53 w 1948"/>
                              <a:gd name="T1" fmla="*/ 0 h 832"/>
                              <a:gd name="T2" fmla="*/ 0 w 1948"/>
                              <a:gd name="T3" fmla="*/ 497 h 832"/>
                              <a:gd name="T4" fmla="*/ 1127 w 1948"/>
                              <a:gd name="T5" fmla="*/ 492 h 832"/>
                              <a:gd name="T6" fmla="*/ 1122 w 1948"/>
                              <a:gd name="T7" fmla="*/ 204 h 8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48" h="832">
                                <a:moveTo>
                                  <a:pt x="92" y="0"/>
                                </a:moveTo>
                                <a:lnTo>
                                  <a:pt x="0" y="832"/>
                                </a:lnTo>
                                <a:lnTo>
                                  <a:pt x="1948" y="824"/>
                                </a:lnTo>
                                <a:lnTo>
                                  <a:pt x="1940" y="341"/>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63"/>
                        <wps:cNvSpPr>
                          <a:spLocks/>
                        </wps:cNvSpPr>
                        <wps:spPr bwMode="auto">
                          <a:xfrm rot="-673571">
                            <a:off x="7189" y="4899"/>
                            <a:ext cx="1276" cy="1904"/>
                          </a:xfrm>
                          <a:custGeom>
                            <a:avLst/>
                            <a:gdLst>
                              <a:gd name="T0" fmla="*/ 992 w 2206"/>
                              <a:gd name="T1" fmla="*/ 20 h 3187"/>
                              <a:gd name="T2" fmla="*/ 458 w 2206"/>
                              <a:gd name="T3" fmla="*/ 934 h 3187"/>
                              <a:gd name="T4" fmla="*/ 0 w 2206"/>
                              <a:gd name="T5" fmla="*/ 1785 h 3187"/>
                              <a:gd name="T6" fmla="*/ 231 w 2206"/>
                              <a:gd name="T7" fmla="*/ 1904 h 3187"/>
                              <a:gd name="T8" fmla="*/ 838 w 2206"/>
                              <a:gd name="T9" fmla="*/ 945 h 3187"/>
                              <a:gd name="T10" fmla="*/ 1276 w 2206"/>
                              <a:gd name="T11" fmla="*/ 139 h 3187"/>
                              <a:gd name="T12" fmla="*/ 992 w 2206"/>
                              <a:gd name="T13" fmla="*/ 20 h 31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6" h="3187">
                                <a:moveTo>
                                  <a:pt x="1715" y="33"/>
                                </a:moveTo>
                                <a:cubicBezTo>
                                  <a:pt x="1475" y="265"/>
                                  <a:pt x="1115" y="1106"/>
                                  <a:pt x="791" y="1564"/>
                                </a:cubicBezTo>
                                <a:cubicBezTo>
                                  <a:pt x="383" y="2080"/>
                                  <a:pt x="33" y="2646"/>
                                  <a:pt x="0" y="2988"/>
                                </a:cubicBezTo>
                                <a:cubicBezTo>
                                  <a:pt x="100" y="3137"/>
                                  <a:pt x="191" y="3104"/>
                                  <a:pt x="399" y="3187"/>
                                </a:cubicBezTo>
                                <a:cubicBezTo>
                                  <a:pt x="649" y="2958"/>
                                  <a:pt x="1147" y="2073"/>
                                  <a:pt x="1448" y="1581"/>
                                </a:cubicBezTo>
                                <a:cubicBezTo>
                                  <a:pt x="1749" y="1089"/>
                                  <a:pt x="2162" y="490"/>
                                  <a:pt x="2206" y="232"/>
                                </a:cubicBezTo>
                                <a:cubicBezTo>
                                  <a:pt x="2164" y="91"/>
                                  <a:pt x="1806" y="0"/>
                                  <a:pt x="1715" y="33"/>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28" name="Line 64"/>
                        <wps:cNvCnPr>
                          <a:cxnSpLocks noChangeShapeType="1"/>
                        </wps:cNvCnPr>
                        <wps:spPr bwMode="auto">
                          <a:xfrm rot="20926429" flipH="1">
                            <a:off x="8002" y="4750"/>
                            <a:ext cx="41" cy="114"/>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9" name="Line 65"/>
                        <wps:cNvCnPr>
                          <a:cxnSpLocks noChangeShapeType="1"/>
                        </wps:cNvCnPr>
                        <wps:spPr bwMode="auto">
                          <a:xfrm rot="20926429" flipH="1">
                            <a:off x="8141" y="4753"/>
                            <a:ext cx="24" cy="14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3" name="Freeform 66"/>
                        <wps:cNvSpPr>
                          <a:spLocks/>
                        </wps:cNvSpPr>
                        <wps:spPr bwMode="auto">
                          <a:xfrm rot="-673571">
                            <a:off x="7836" y="4056"/>
                            <a:ext cx="430" cy="720"/>
                          </a:xfrm>
                          <a:custGeom>
                            <a:avLst/>
                            <a:gdLst>
                              <a:gd name="T0" fmla="*/ 121 w 741"/>
                              <a:gd name="T1" fmla="*/ 99 h 1207"/>
                              <a:gd name="T2" fmla="*/ 0 w 741"/>
                              <a:gd name="T3" fmla="*/ 596 h 1207"/>
                              <a:gd name="T4" fmla="*/ 334 w 741"/>
                              <a:gd name="T5" fmla="*/ 720 h 1207"/>
                              <a:gd name="T6" fmla="*/ 430 w 741"/>
                              <a:gd name="T7" fmla="*/ 233 h 1207"/>
                              <a:gd name="T8" fmla="*/ 121 w 741"/>
                              <a:gd name="T9" fmla="*/ 99 h 12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1" h="1207">
                                <a:moveTo>
                                  <a:pt x="208" y="166"/>
                                </a:moveTo>
                                <a:cubicBezTo>
                                  <a:pt x="125" y="241"/>
                                  <a:pt x="0" y="600"/>
                                  <a:pt x="0" y="999"/>
                                </a:cubicBezTo>
                                <a:cubicBezTo>
                                  <a:pt x="17" y="1107"/>
                                  <a:pt x="317" y="1207"/>
                                  <a:pt x="575" y="1207"/>
                                </a:cubicBezTo>
                                <a:cubicBezTo>
                                  <a:pt x="733" y="799"/>
                                  <a:pt x="741" y="391"/>
                                  <a:pt x="741" y="391"/>
                                </a:cubicBezTo>
                                <a:cubicBezTo>
                                  <a:pt x="741" y="391"/>
                                  <a:pt x="525" y="0"/>
                                  <a:pt x="208" y="1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34" name="Line 67"/>
                        <wps:cNvCnPr>
                          <a:cxnSpLocks noChangeShapeType="1"/>
                        </wps:cNvCnPr>
                        <wps:spPr bwMode="auto">
                          <a:xfrm flipV="1">
                            <a:off x="7049" y="3681"/>
                            <a:ext cx="861" cy="3034"/>
                          </a:xfrm>
                          <a:prstGeom prst="line">
                            <a:avLst/>
                          </a:prstGeom>
                          <a:noFill/>
                          <a:ln w="1270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35" name="Text Box 68"/>
                        <wps:cNvSpPr txBox="1">
                          <a:spLocks noChangeArrowheads="1"/>
                        </wps:cNvSpPr>
                        <wps:spPr bwMode="auto">
                          <a:xfrm>
                            <a:off x="6891" y="6381"/>
                            <a:ext cx="29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4F28F" w14:textId="77777777" w:rsidR="00056328" w:rsidRDefault="00056328" w:rsidP="0015205A">
                              <w:pPr>
                                <w:rPr>
                                  <w:rFonts w:ascii="Arial" w:hAnsi="Arial" w:cs="Arial"/>
                                  <w:vertAlign w:val="subscript"/>
                                </w:rPr>
                              </w:pPr>
                              <w:r>
                                <w:rPr>
                                  <w:rFonts w:ascii="Arial" w:hAnsi="Arial" w:cs="Arial"/>
                                </w:rPr>
                                <w:t>R</w:t>
                              </w:r>
                            </w:p>
                          </w:txbxContent>
                        </wps:txbx>
                        <wps:bodyPr rot="0" vert="horz" wrap="square" lIns="0" tIns="0" rIns="0" bIns="0" anchor="t" anchorCtr="0" upright="1">
                          <a:noAutofit/>
                        </wps:bodyPr>
                      </wps:wsp>
                      <wps:wsp>
                        <wps:cNvPr id="36" name="Line 69"/>
                        <wps:cNvCnPr>
                          <a:cxnSpLocks noChangeShapeType="1"/>
                        </wps:cNvCnPr>
                        <wps:spPr bwMode="auto">
                          <a:xfrm>
                            <a:off x="7023" y="6621"/>
                            <a:ext cx="109" cy="3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7" name="Line 70"/>
                        <wps:cNvCnPr>
                          <a:cxnSpLocks noChangeShapeType="1"/>
                        </wps:cNvCnPr>
                        <wps:spPr bwMode="auto">
                          <a:xfrm flipH="1" flipV="1">
                            <a:off x="6984" y="4541"/>
                            <a:ext cx="1194" cy="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71"/>
                        <wps:cNvCnPr>
                          <a:cxnSpLocks noChangeShapeType="1"/>
                        </wps:cNvCnPr>
                        <wps:spPr bwMode="auto">
                          <a:xfrm flipH="1" flipV="1">
                            <a:off x="7019" y="4481"/>
                            <a:ext cx="930" cy="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72"/>
                        <wps:cNvCnPr>
                          <a:cxnSpLocks noChangeShapeType="1"/>
                        </wps:cNvCnPr>
                        <wps:spPr bwMode="auto">
                          <a:xfrm flipV="1">
                            <a:off x="7181" y="4596"/>
                            <a:ext cx="60" cy="2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 name="Line 73"/>
                        <wps:cNvCnPr>
                          <a:cxnSpLocks noChangeShapeType="1"/>
                        </wps:cNvCnPr>
                        <wps:spPr bwMode="auto">
                          <a:xfrm flipH="1">
                            <a:off x="7255" y="4327"/>
                            <a:ext cx="60" cy="21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3EB00EA3" id="グループ化 59" o:spid="_x0000_s1054" style="width:188.8pt;height:244.05pt;mso-position-horizontal-relative:char;mso-position-vertical-relative:line" coordorigin="5469,3681" coordsize="2996,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">
                <v:shape id="Freeform 61" o:spid="_x0000_s1055" style="position:absolute;left:5469;top:6329;width:2111;height:980;visibility:visible;mso-wrap-style:square;v-text-anchor:top" coordsize="3645,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" path="m3645,966c3290,845,2122,800,1773,758,1166,678,249,,,483,,916,1156,1640,2996,1557v483,-208,591,-458,649,-591xe" fillcolor="silver" strokecolor="red" strokeweight="2.25pt">
                  <v:path arrowok="t" o:connecttype="custom" o:connectlocs="1223,345;595,271;0,173;1005,556;1223,345" o:connectangles="0,0,0,0,0"/>
                </v:shape>
                <v:shape id="Freeform 62" o:spid="_x0000_s1056" style="position:absolute;left:5893;top:7056;width:1127;height:497;visibility:visible;mso-wrap-style:square;v-text-anchor:top" coordsize="194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" path="m92,l,832r1948,-8l1940,341e" filled="f" strokecolor="red" strokeweight="2.25pt">
                  <v:path arrowok="t" o:connecttype="custom" o:connectlocs="31,0;0,297;652,294;649,122" o:connectangles="0,0,0,0"/>
                </v:shape>
                <v:shape id="Freeform 63" o:spid="_x0000_s1057" style="position:absolute;left:7189;top:4899;width:1276;height:1904;rotation:-735719fd;visibility:visible;mso-wrap-style:square;v-text-anchor:top" coordsize="2206,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" path="m1715,33c1475,265,1115,1106,791,1564,383,2080,33,2646,,2988v100,149,191,116,399,199c649,2958,1147,2073,1448,1581,1749,1089,2162,490,2206,232,2164,91,1806,,1715,33xe" fillcolor="silver" strokecolor="red" strokeweight="2.25pt">
                  <v:path arrowok="t" o:connecttype="custom" o:connectlocs="574,12;265,558;0,1066;134,1138;485,565;738,83;574,12" o:connectangles="0,0,0,0,0,0,0"/>
                </v:shape>
                <v:line id="Line 64" o:spid="_x0000_s1058" style="position:absolute;rotation:735719fd;flip:x;visibility:visible;mso-wrap-style:square" from="8002,4750" to="8043,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" strokecolor="red" strokeweight="2.25pt"/>
                <v:line id="Line 65" o:spid="_x0000_s1059" style="position:absolute;rotation:735719fd;flip:x;visibility:visible;mso-wrap-style:square" from="8141,4753" to="8165,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" strokecolor="red" strokeweight="2.25pt"/>
                <v:shape id="Freeform 66" o:spid="_x0000_s1060" style="position:absolute;left:7836;top:4056;width:430;height:720;rotation:-735719fd;visibility:visible;mso-wrap-style:square;v-text-anchor:top" coordsize="741,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" path="m208,166c125,241,,600,,999v17,108,317,208,575,208c733,799,741,391,741,391,741,391,525,,208,166xe" fillcolor="silver" strokecolor="red" strokeweight="2.25pt">
                  <v:path arrowok="t" o:connecttype="custom" o:connectlocs="70,59;0,356;194,429;250,139;70,59" o:connectangles="0,0,0,0,0"/>
                </v:shape>
                <v:line id="Line 67" o:spid="_x0000_s1061" style="position:absolute;flip:y;visibility:visible;mso-wrap-style:square" from="7049,3681" to="7910,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" strokecolor="blue" strokeweight="1pt">
                  <v:stroke dashstyle="dash"/>
                </v:line>
                <v:shape id="Text Box 68" o:spid="_x0000_s1062" type="#_x0000_t202" style="position:absolute;left:6891;top:6381;width:29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0704F28F" w14:textId="77777777" w:rsidR="00056328" w:rsidRDefault="00056328" w:rsidP="0015205A">
                        <w:pPr>
                          <w:rPr>
                            <w:rFonts w:ascii="Arial" w:hAnsi="Arial" w:cs="Arial"/>
                            <w:vertAlign w:val="subscript"/>
                          </w:rPr>
                        </w:pPr>
                        <w:r>
                          <w:rPr>
                            <w:rFonts w:ascii="Arial" w:hAnsi="Arial" w:cs="Arial"/>
                          </w:rPr>
                          <w:t>R</w:t>
                        </w:r>
                      </w:p>
                    </w:txbxContent>
                  </v:textbox>
                </v:shape>
                <v:line id="Line 69" o:spid="_x0000_s1063" style="position:absolute;visibility:visible;mso-wrap-style:square" from="7023,6621" to="7132,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" strokecolor="red" strokeweight="2.25pt"/>
                <v:line id="Line 70" o:spid="_x0000_s1064" style="position:absolute;flip:x y;visibility:visible;mso-wrap-style:square" from="6984,4541" to="8178,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"/>
                <v:line id="Line 71" o:spid="_x0000_s1065" style="position:absolute;flip:x y;visibility:visible;mso-wrap-style:square" from="7019,4481" to="7949,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"/>
                <v:line id="Line 72" o:spid="_x0000_s1066" style="position:absolute;flip:y;visibility:visible;mso-wrap-style:square" from="7181,4596" to="724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">
                  <v:stroke endarrow="open"/>
                </v:line>
                <v:line id="Line 73" o:spid="_x0000_s1067" style="position:absolute;flip:x;visibility:visible;mso-wrap-style:square" from="7255,4327" to="7315,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">
                  <v:stroke endarrow="open"/>
                </v:line>
                <w10:anchorlock/>
              </v:group>
            </w:pict>
          </mc:Fallback>
        </mc:AlternateContent>
      </w:r>
    </w:p>
    <w:p w14:paraId="335BCF62" w14:textId="77777777" w:rsidR="0015205A" w:rsidRPr="00592C7A" w:rsidRDefault="0015205A" w:rsidP="00C3029A">
      <w:pPr>
        <w:pStyle w:val="SingleTxtG"/>
        <w:spacing w:after="240"/>
        <w:jc w:val="right"/>
      </w:pPr>
      <w:r w:rsidRPr="00592C7A">
        <w:t>"</w:t>
      </w:r>
    </w:p>
    <w:p w14:paraId="642FA3DD" w14:textId="00222355" w:rsidR="002327FF" w:rsidRDefault="0015205A" w:rsidP="00C3029A">
      <w:pPr>
        <w:pStyle w:val="SingleTxtG"/>
        <w:spacing w:before="120"/>
      </w:pPr>
      <w:r w:rsidRPr="00592C7A">
        <w:rPr>
          <w:i/>
          <w:iCs/>
        </w:rPr>
        <w:t>Annex 4</w:t>
      </w:r>
      <w:r w:rsidRPr="00592C7A">
        <w:t>, shall be deleted</w:t>
      </w:r>
    </w:p>
    <w:p w14:paraId="12AE3725" w14:textId="77777777" w:rsidR="0015205A" w:rsidRPr="00592C7A" w:rsidRDefault="0015205A" w:rsidP="00C3029A">
      <w:pPr>
        <w:pStyle w:val="HChG"/>
        <w:spacing w:before="120"/>
        <w:ind w:left="0" w:firstLine="0"/>
        <w:rPr>
          <w:bCs/>
        </w:rPr>
      </w:pPr>
      <w:r w:rsidRPr="00592C7A">
        <w:rPr>
          <w:b w:val="0"/>
          <w:bCs/>
          <w:i/>
          <w:iCs/>
          <w:sz w:val="20"/>
          <w:lang w:eastAsia="ja-JP"/>
        </w:rPr>
        <w:tab/>
      </w:r>
      <w:r w:rsidRPr="00592C7A">
        <w:rPr>
          <w:b w:val="0"/>
          <w:bCs/>
          <w:i/>
          <w:iCs/>
          <w:sz w:val="20"/>
          <w:lang w:eastAsia="ja-JP"/>
        </w:rPr>
        <w:tab/>
        <w:t xml:space="preserve">Annex 5, </w:t>
      </w:r>
      <w:r w:rsidRPr="00592C7A">
        <w:rPr>
          <w:b w:val="0"/>
          <w:bCs/>
          <w:sz w:val="20"/>
          <w:lang w:eastAsia="ja-JP"/>
        </w:rPr>
        <w:t>renumber as Annex 4 and</w:t>
      </w:r>
      <w:r w:rsidRPr="00592C7A">
        <w:rPr>
          <w:b w:val="0"/>
          <w:bCs/>
          <w:i/>
          <w:iCs/>
          <w:sz w:val="20"/>
          <w:lang w:eastAsia="ja-JP"/>
        </w:rPr>
        <w:t xml:space="preserve"> </w:t>
      </w:r>
      <w:r w:rsidRPr="00592C7A">
        <w:rPr>
          <w:b w:val="0"/>
          <w:bCs/>
          <w:sz w:val="20"/>
          <w:lang w:eastAsia="ja-JP"/>
        </w:rPr>
        <w:t>amend to read:</w:t>
      </w:r>
    </w:p>
    <w:p w14:paraId="40864276" w14:textId="77777777" w:rsidR="0015205A" w:rsidRPr="00592C7A" w:rsidRDefault="0015205A" w:rsidP="00C3029A">
      <w:pPr>
        <w:pStyle w:val="HChG"/>
        <w:rPr>
          <w:lang w:eastAsia="ja-JP"/>
        </w:rPr>
      </w:pPr>
      <w:r w:rsidRPr="00592C7A">
        <w:t>"</w:t>
      </w:r>
      <w:r w:rsidRPr="00C3029A">
        <w:t>Annex</w:t>
      </w:r>
      <w:r w:rsidRPr="00592C7A">
        <w:t xml:space="preserve"> 4</w:t>
      </w:r>
    </w:p>
    <w:p w14:paraId="79B06F4C" w14:textId="66B49694" w:rsidR="0015205A" w:rsidRPr="00592C7A" w:rsidRDefault="00C3029A" w:rsidP="00C3029A">
      <w:pPr>
        <w:pStyle w:val="HChG"/>
        <w:rPr>
          <w:b w:val="0"/>
          <w:u w:val="single"/>
        </w:rPr>
      </w:pPr>
      <w:r>
        <w:tab/>
      </w:r>
      <w:r>
        <w:tab/>
      </w:r>
      <w:r w:rsidR="0015205A" w:rsidRPr="00592C7A">
        <w:t xml:space="preserve">Backset measurement test </w:t>
      </w:r>
      <w:r w:rsidR="0015205A" w:rsidRPr="00C3029A">
        <w:t>procedure</w:t>
      </w:r>
      <w:r w:rsidR="0015205A" w:rsidRPr="00592C7A">
        <w:t xml:space="preserve"> using the R-point method</w:t>
      </w:r>
    </w:p>
    <w:p w14:paraId="2EB8AC62" w14:textId="77777777" w:rsidR="0015205A" w:rsidRPr="00592C7A" w:rsidRDefault="0015205A" w:rsidP="0015205A">
      <w:pPr>
        <w:pStyle w:val="SingleTxtG"/>
        <w:ind w:left="2268" w:hanging="1134"/>
      </w:pPr>
      <w:r w:rsidRPr="00592C7A">
        <w:t>1.</w:t>
      </w:r>
      <w:r w:rsidRPr="00592C7A">
        <w:tab/>
        <w:t>Purpose</w:t>
      </w:r>
    </w:p>
    <w:p w14:paraId="7DB9EC7D" w14:textId="77777777" w:rsidR="0015205A" w:rsidRPr="00592C7A" w:rsidRDefault="0015205A" w:rsidP="0015205A">
      <w:pPr>
        <w:pStyle w:val="SingleTxtG"/>
        <w:ind w:left="2268" w:hanging="1134"/>
      </w:pPr>
      <w:r w:rsidRPr="00592C7A">
        <w:tab/>
        <w:t>Demonstrate compliance with paragraph 5.1.5.2. of this Regulation by measuring the backset using the R-point as the reference point.</w:t>
      </w:r>
    </w:p>
    <w:p w14:paraId="60B2684A" w14:textId="77777777" w:rsidR="0015205A" w:rsidRPr="00592C7A" w:rsidRDefault="0015205A" w:rsidP="0015205A">
      <w:pPr>
        <w:pStyle w:val="SingleTxtG"/>
        <w:ind w:left="2268" w:hanging="1134"/>
      </w:pPr>
      <w:r w:rsidRPr="00592C7A">
        <w:t>2.</w:t>
      </w:r>
      <w:r w:rsidRPr="00592C7A">
        <w:tab/>
        <w:t>Procedure for backset measurement using R-point as the reference point</w:t>
      </w:r>
    </w:p>
    <w:p w14:paraId="3C2B194F" w14:textId="25F6D006" w:rsidR="0015205A" w:rsidRPr="00592C7A" w:rsidRDefault="0015205A" w:rsidP="003C149D">
      <w:pPr>
        <w:ind w:left="2268" w:right="1134" w:hanging="1134"/>
        <w:jc w:val="both"/>
        <w:rPr>
          <w:strike/>
        </w:rPr>
      </w:pPr>
      <w:r w:rsidRPr="00592C7A">
        <w:tab/>
        <w:t xml:space="preserve">Demonstrate compliance with paragraph 5.1.5.2. of this Regulation by measuring the </w:t>
      </w:r>
      <w:r w:rsidRPr="003C149D">
        <w:rPr>
          <w:bCs/>
        </w:rPr>
        <w:t xml:space="preserve">R-point backset of the head restraint </w:t>
      </w:r>
      <w:r w:rsidRPr="003C149D">
        <w:rPr>
          <w:rFonts w:cs="Arial"/>
          <w:bCs/>
        </w:rPr>
        <w:t>based on the</w:t>
      </w:r>
      <w:r w:rsidRPr="003C149D">
        <w:rPr>
          <w:rFonts w:cs="Arial"/>
          <w:bCs/>
          <w:lang w:eastAsia="zh-TW"/>
        </w:rPr>
        <w:t xml:space="preserve"> usage of apparatus that facilitates the measurement of coordinates</w:t>
      </w:r>
      <w:r w:rsidRPr="003C149D">
        <w:rPr>
          <w:rFonts w:cs="Arial"/>
          <w:bCs/>
        </w:rPr>
        <w:t xml:space="preserve"> and using the dimensions as ilustrated in</w:t>
      </w:r>
      <w:r w:rsidRPr="00592C7A">
        <w:rPr>
          <w:rFonts w:cs="Arial"/>
          <w:b/>
          <w:bCs/>
        </w:rPr>
        <w:t xml:space="preserve"> </w:t>
      </w:r>
      <w:r w:rsidRPr="00592C7A">
        <w:rPr>
          <w:rFonts w:cs="Arial"/>
        </w:rPr>
        <w:t>Figure 1</w:t>
      </w:r>
      <w:r w:rsidRPr="00592C7A">
        <w:rPr>
          <w:rFonts w:cs="Arial"/>
          <w:lang w:eastAsia="ja-JP"/>
        </w:rPr>
        <w:t>-</w:t>
      </w:r>
      <w:r w:rsidRPr="00592C7A">
        <w:rPr>
          <w:rFonts w:cs="Arial"/>
        </w:rPr>
        <w:t xml:space="preserve">1 of Annex 1. </w:t>
      </w:r>
    </w:p>
    <w:p w14:paraId="79872B59" w14:textId="74CE023F" w:rsidR="0015205A" w:rsidRPr="003C149D" w:rsidRDefault="0015205A" w:rsidP="0015205A">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ind w:left="2268" w:right="1134" w:hanging="1134"/>
        <w:jc w:val="both"/>
        <w:rPr>
          <w:bCs/>
        </w:rPr>
      </w:pPr>
      <w:r w:rsidRPr="003C149D">
        <w:rPr>
          <w:bCs/>
        </w:rPr>
        <w:t>2.1.</w:t>
      </w:r>
      <w:r w:rsidRPr="003C149D">
        <w:rPr>
          <w:bCs/>
        </w:rPr>
        <w:tab/>
        <w:t>Adjust the seat such that its H-point coincides with the R-point, in accordance with the following requirements.</w:t>
      </w:r>
    </w:p>
    <w:p w14:paraId="5196EDBE" w14:textId="6AA139BD" w:rsidR="0015205A" w:rsidRPr="00592C7A" w:rsidRDefault="0015205A" w:rsidP="0015205A">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ind w:left="2268" w:right="1134" w:hanging="1134"/>
        <w:jc w:val="both"/>
      </w:pPr>
      <w:r w:rsidRPr="003C149D">
        <w:rPr>
          <w:bCs/>
        </w:rPr>
        <w:t>2.1.1.</w:t>
      </w:r>
      <w:r w:rsidRPr="00592C7A">
        <w:tab/>
        <w:t>Relationship between the H-point and the R-point</w:t>
      </w:r>
    </w:p>
    <w:p w14:paraId="262B67F8" w14:textId="638D1FE6" w:rsidR="0015205A" w:rsidRPr="00592C7A" w:rsidRDefault="0015205A" w:rsidP="0015205A">
      <w:pPr>
        <w:spacing w:before="120" w:after="120"/>
        <w:ind w:left="2268" w:right="1134" w:hanging="1134"/>
        <w:jc w:val="both"/>
      </w:pPr>
      <w:r w:rsidRPr="00592C7A">
        <w:tab/>
        <w:t xml:space="preserve">When the seat is positioned in accordance to the manufacturer's specifications, </w:t>
      </w:r>
      <w:r w:rsidRPr="003C149D">
        <w:rPr>
          <w:bCs/>
        </w:rPr>
        <w:t>following the procedure of Annex 11</w:t>
      </w:r>
      <w:r w:rsidRPr="00592C7A">
        <w:t xml:space="preserve"> the H-point, as defined by its co-</w:t>
      </w:r>
      <w:r w:rsidRPr="00592C7A">
        <w:lastRenderedPageBreak/>
        <w:t>ordinates, shall lie within a square of 50 mm side length with horizontal and vertical sides whose diagonals intersect at the R-point, and the actual torso angle is within 5 ° of the design torso angle.</w:t>
      </w:r>
    </w:p>
    <w:p w14:paraId="6A4055AE" w14:textId="7056399C" w:rsidR="0015205A" w:rsidRPr="003C149D" w:rsidRDefault="0015205A" w:rsidP="0015205A">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ind w:left="2268" w:right="1134" w:hanging="1134"/>
        <w:jc w:val="both"/>
        <w:rPr>
          <w:bCs/>
        </w:rPr>
      </w:pPr>
      <w:r w:rsidRPr="003C149D">
        <w:rPr>
          <w:bCs/>
        </w:rPr>
        <w:t>2.1.2.</w:t>
      </w:r>
      <w:r w:rsidRPr="003C149D">
        <w:rPr>
          <w:bCs/>
        </w:rPr>
        <w:tab/>
        <w:t>If these conditions are met, the R-point and the design torso angle are used to demonstrate compliance with the provisions of paragraph 5.1.5.2. of this Regulation.</w:t>
      </w:r>
    </w:p>
    <w:p w14:paraId="4123E414" w14:textId="4B8CFE1D" w:rsidR="0015205A" w:rsidRPr="003C149D" w:rsidRDefault="0015205A" w:rsidP="0015205A">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ind w:left="2268" w:right="1134" w:hanging="1134"/>
        <w:jc w:val="both"/>
        <w:rPr>
          <w:bCs/>
        </w:rPr>
      </w:pPr>
      <w:r w:rsidRPr="003C149D">
        <w:rPr>
          <w:bCs/>
        </w:rPr>
        <w:t>2.1.3.</w:t>
      </w:r>
      <w:r w:rsidRPr="003C149D">
        <w:rPr>
          <w:bCs/>
        </w:rPr>
        <w:tab/>
        <w:t>If the H-point or the actual torso angle do</w:t>
      </w:r>
      <w:r w:rsidRPr="003C149D">
        <w:rPr>
          <w:bCs/>
          <w:strike/>
        </w:rPr>
        <w:t>es</w:t>
      </w:r>
      <w:r w:rsidRPr="003C149D">
        <w:rPr>
          <w:bCs/>
        </w:rPr>
        <w:t xml:space="preserve"> not satisfy the requirements of paragraph. 2.1.1. of </w:t>
      </w:r>
      <w:r w:rsidR="0062385C">
        <w:rPr>
          <w:bCs/>
        </w:rPr>
        <w:t>this annex</w:t>
      </w:r>
      <w:r w:rsidRPr="003C149D">
        <w:rPr>
          <w:bCs/>
        </w:rPr>
        <w:t>, the H-point and the actual torso angle are determined twice more (three times in all). If the results of two of these three operations satisfy the requirements, the conditions of paragraph 2.1.2. shall apply.</w:t>
      </w:r>
    </w:p>
    <w:p w14:paraId="18F1B460" w14:textId="01B69B7A" w:rsidR="0015205A" w:rsidRPr="00592C7A" w:rsidRDefault="0015205A" w:rsidP="0015205A">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ind w:left="2268" w:right="1134" w:hanging="1134"/>
        <w:jc w:val="both"/>
      </w:pPr>
      <w:r w:rsidRPr="003C149D">
        <w:rPr>
          <w:bCs/>
        </w:rPr>
        <w:t>2.1.4.</w:t>
      </w:r>
      <w:r w:rsidRPr="003C149D">
        <w:rPr>
          <w:bCs/>
        </w:rPr>
        <w:tab/>
        <w:t>If the results of at least two of the three operations described in paragraph 2.1.3</w:t>
      </w:r>
      <w:r w:rsidRPr="00592C7A">
        <w:t xml:space="preserve">. of </w:t>
      </w:r>
      <w:r w:rsidR="0062385C">
        <w:t>this annex</w:t>
      </w:r>
      <w:r w:rsidRPr="00592C7A">
        <w:t xml:space="preserve"> do not satisfy the requirements of paragraph </w:t>
      </w:r>
      <w:r w:rsidRPr="00E4694B">
        <w:rPr>
          <w:bCs/>
        </w:rPr>
        <w:t xml:space="preserve">2.1.1. of </w:t>
      </w:r>
      <w:r w:rsidR="0062385C">
        <w:rPr>
          <w:bCs/>
        </w:rPr>
        <w:t>this annex</w:t>
      </w:r>
      <w:r w:rsidRPr="00E4694B">
        <w:rPr>
          <w:bCs/>
        </w:rPr>
        <w:t xml:space="preserve"> the centroid of the three measured points or the average of the three measured angles is used and shall be regarded as applicable in all cases</w:t>
      </w:r>
      <w:r w:rsidRPr="00592C7A">
        <w:t xml:space="preserve"> where the R-point or the design torso angle is referred to in </w:t>
      </w:r>
      <w:r w:rsidR="0062385C">
        <w:t>this annex</w:t>
      </w:r>
      <w:r w:rsidRPr="00592C7A">
        <w:t>.</w:t>
      </w:r>
    </w:p>
    <w:p w14:paraId="0BA189F0" w14:textId="09427188" w:rsidR="0015205A" w:rsidRPr="00E4694B" w:rsidRDefault="0015205A" w:rsidP="0015205A">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ind w:left="2268" w:right="1134" w:hanging="1134"/>
        <w:jc w:val="both"/>
        <w:rPr>
          <w:bCs/>
        </w:rPr>
      </w:pPr>
      <w:r w:rsidRPr="00E4694B">
        <w:rPr>
          <w:bCs/>
        </w:rPr>
        <w:t>2.2.</w:t>
      </w:r>
      <w:r w:rsidRPr="00E4694B">
        <w:rPr>
          <w:bCs/>
        </w:rPr>
        <w:tab/>
        <w:t xml:space="preserve">Adjust the seat back to its design angle </w:t>
      </w:r>
    </w:p>
    <w:p w14:paraId="4F358577" w14:textId="380DA328" w:rsidR="0015205A" w:rsidRPr="00E4694B" w:rsidRDefault="0015205A" w:rsidP="00E4694B">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ind w:left="2268" w:right="1134" w:hanging="1134"/>
        <w:jc w:val="both"/>
        <w:rPr>
          <w:strike/>
        </w:rPr>
      </w:pPr>
      <w:r w:rsidRPr="00E4694B">
        <w:rPr>
          <w:bCs/>
        </w:rPr>
        <w:t>2.3.</w:t>
      </w:r>
      <w:r w:rsidRPr="00592C7A">
        <w:tab/>
      </w:r>
      <w:r w:rsidRPr="00E4694B">
        <w:t>Adjust the front head restraint so that its point IP is at any height between and inclusive 720</w:t>
      </w:r>
      <w:r w:rsidR="0044178E">
        <w:t xml:space="preserve"> </w:t>
      </w:r>
      <w:r w:rsidRPr="00E4694B">
        <w:t xml:space="preserve">mm and 830 </w:t>
      </w:r>
      <w:r w:rsidRPr="00E4694B">
        <w:rPr>
          <w:rStyle w:val="FootnoteReference"/>
        </w:rPr>
        <w:footnoteReference w:customMarkFollows="1" w:id="6"/>
        <w:t>1</w:t>
      </w:r>
      <w:r w:rsidRPr="00E4694B">
        <w:t xml:space="preserve"> mm of paragraph 5.1.5.2., measured as described in Annex 1. If the lowest position of adjustment is above 830 </w:t>
      </w:r>
      <w:r w:rsidRPr="00E4694B">
        <w:rPr>
          <w:vertAlign w:val="superscript"/>
        </w:rPr>
        <w:t>1</w:t>
      </w:r>
      <w:r w:rsidRPr="00E4694B">
        <w:t xml:space="preserve"> mm, adjust the head restraint to that lowest position of adjustment.  </w:t>
      </w:r>
    </w:p>
    <w:p w14:paraId="534E18CC" w14:textId="44766A00" w:rsidR="0015205A" w:rsidRPr="00E4694B" w:rsidRDefault="0015205A" w:rsidP="0015205A">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ind w:left="2268" w:right="1134" w:hanging="1134"/>
        <w:jc w:val="both"/>
        <w:rPr>
          <w:bCs/>
        </w:rPr>
      </w:pPr>
      <w:r w:rsidRPr="00E4694B">
        <w:rPr>
          <w:bCs/>
        </w:rPr>
        <w:t>2.4.</w:t>
      </w:r>
      <w:r w:rsidRPr="00E4694B">
        <w:rPr>
          <w:bCs/>
        </w:rPr>
        <w:tab/>
        <w:t>In the case of head restraint with adjustable backset, adjust the head restraint at the most rearward position, such that the backset is in the maximum position.</w:t>
      </w:r>
    </w:p>
    <w:p w14:paraId="761A1988" w14:textId="4DA4FA6A" w:rsidR="0015205A" w:rsidRPr="00E4694B" w:rsidRDefault="0015205A" w:rsidP="0015205A">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ind w:left="2268" w:right="1134" w:hanging="1134"/>
        <w:jc w:val="both"/>
        <w:rPr>
          <w:bCs/>
        </w:rPr>
      </w:pPr>
      <w:r w:rsidRPr="00E4694B">
        <w:rPr>
          <w:bCs/>
        </w:rPr>
        <w:t>2.5.</w:t>
      </w:r>
      <w:r w:rsidRPr="00592C7A">
        <w:tab/>
        <w:t>Establish point D on the head restraint, point D being the intersection of a line drawn from point C horizontally in the x-direction, with the front surface of the head restraint</w:t>
      </w:r>
      <w:r w:rsidRPr="00E4694B">
        <w:rPr>
          <w:rFonts w:cs="Arial"/>
          <w:bCs/>
          <w:sz w:val="22"/>
          <w:szCs w:val="22"/>
        </w:rPr>
        <w:t xml:space="preserve">, </w:t>
      </w:r>
      <w:r w:rsidRPr="00E4694B">
        <w:rPr>
          <w:rFonts w:cs="Arial"/>
          <w:bCs/>
          <w:szCs w:val="22"/>
        </w:rPr>
        <w:t>see Figure 1-1 of Annex 1.</w:t>
      </w:r>
    </w:p>
    <w:p w14:paraId="0DF6AEF1" w14:textId="0DD0E907" w:rsidR="005A77B5" w:rsidRDefault="0015205A" w:rsidP="00E4694B">
      <w:pPr>
        <w:pStyle w:val="BodyText"/>
        <w:widowControl w:val="0"/>
        <w:tabs>
          <w:tab w:val="left" w:pos="2268"/>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line="240" w:lineRule="auto"/>
        <w:ind w:left="2268" w:right="1134" w:hanging="1134"/>
        <w:jc w:val="both"/>
        <w:rPr>
          <w:sz w:val="22"/>
        </w:rPr>
      </w:pPr>
      <w:r w:rsidRPr="00E4694B">
        <w:rPr>
          <w:bCs/>
        </w:rPr>
        <w:t>2.6.</w:t>
      </w:r>
      <w:r w:rsidRPr="00E4694B">
        <w:rPr>
          <w:bCs/>
        </w:rPr>
        <w:tab/>
      </w:r>
      <w:r w:rsidRPr="00E4694B">
        <w:rPr>
          <w:rFonts w:cs="Arial"/>
          <w:bCs/>
        </w:rPr>
        <w:t>Measure the X-coordinate of point D. The R-point backset is the</w:t>
      </w:r>
      <w:r w:rsidRPr="00592C7A">
        <w:rPr>
          <w:rFonts w:cs="Arial"/>
          <w:b/>
        </w:rPr>
        <w:t xml:space="preserve"> </w:t>
      </w:r>
      <w:r w:rsidRPr="00592C7A">
        <w:t>difference between the X-coordinate of point D and the X-coordinate of the back-of-head of the mid-size male as given in Table 1 of Annex 1</w:t>
      </w:r>
      <w:r w:rsidRPr="00592C7A">
        <w:rPr>
          <w:sz w:val="22"/>
        </w:rPr>
        <w:t>.</w:t>
      </w:r>
      <w:r w:rsidR="00C3029A">
        <w:rPr>
          <w:sz w:val="22"/>
        </w:rPr>
        <w:t>"</w:t>
      </w:r>
    </w:p>
    <w:p w14:paraId="2288591B" w14:textId="77777777" w:rsidR="005A77B5" w:rsidRDefault="005A77B5">
      <w:pPr>
        <w:suppressAutoHyphens w:val="0"/>
        <w:spacing w:line="240" w:lineRule="auto"/>
        <w:rPr>
          <w:rFonts w:eastAsia="PMingLiU"/>
          <w:sz w:val="22"/>
        </w:rPr>
      </w:pPr>
      <w:r>
        <w:rPr>
          <w:sz w:val="22"/>
        </w:rPr>
        <w:br w:type="page"/>
      </w:r>
    </w:p>
    <w:p w14:paraId="24F3E6B0" w14:textId="77777777" w:rsidR="0015205A" w:rsidRPr="00592C7A" w:rsidRDefault="0015205A" w:rsidP="0015205A">
      <w:pPr>
        <w:pStyle w:val="BodyText"/>
        <w:widowControl w:val="0"/>
        <w:tabs>
          <w:tab w:val="left" w:pos="0"/>
          <w:tab w:val="left" w:pos="720"/>
          <w:tab w:val="left" w:pos="2880"/>
          <w:tab w:val="left" w:pos="3600"/>
          <w:tab w:val="left" w:pos="4320"/>
          <w:tab w:val="left" w:pos="5040"/>
          <w:tab w:val="left" w:pos="5760"/>
          <w:tab w:val="left" w:pos="6480"/>
          <w:tab w:val="left" w:pos="7200"/>
          <w:tab w:val="left" w:pos="7920"/>
        </w:tabs>
        <w:autoSpaceDE w:val="0"/>
        <w:autoSpaceDN w:val="0"/>
        <w:adjustRightInd w:val="0"/>
        <w:spacing w:before="120"/>
        <w:ind w:left="2268" w:right="850" w:hanging="1134"/>
        <w:rPr>
          <w:bCs/>
        </w:rPr>
      </w:pPr>
      <w:r w:rsidRPr="00592C7A">
        <w:rPr>
          <w:bCs/>
          <w:i/>
          <w:iCs/>
        </w:rPr>
        <w:lastRenderedPageBreak/>
        <w:t xml:space="preserve">Annex 6, </w:t>
      </w:r>
      <w:r w:rsidRPr="00592C7A">
        <w:rPr>
          <w:bCs/>
        </w:rPr>
        <w:t>renumber as Annex 5 and amend to read:</w:t>
      </w:r>
    </w:p>
    <w:p w14:paraId="3BE5AD2D" w14:textId="77777777" w:rsidR="0015205A" w:rsidRPr="00592C7A" w:rsidRDefault="0015205A" w:rsidP="00C3029A">
      <w:pPr>
        <w:pStyle w:val="HChG"/>
      </w:pPr>
      <w:r w:rsidRPr="00592C7A">
        <w:t>"</w:t>
      </w:r>
      <w:r w:rsidRPr="00C3029A">
        <w:t>Annex</w:t>
      </w:r>
      <w:r w:rsidRPr="00592C7A">
        <w:t xml:space="preserve"> 5</w:t>
      </w:r>
    </w:p>
    <w:p w14:paraId="75317CDF" w14:textId="77777777" w:rsidR="0015205A" w:rsidRPr="00592C7A" w:rsidRDefault="0015205A" w:rsidP="00C3029A">
      <w:pPr>
        <w:pStyle w:val="HChG"/>
        <w:rPr>
          <w:b w:val="0"/>
        </w:rPr>
      </w:pPr>
      <w:r w:rsidRPr="00592C7A">
        <w:tab/>
      </w:r>
      <w:r w:rsidRPr="00592C7A">
        <w:tab/>
        <w:t xml:space="preserve">Displacement, </w:t>
      </w:r>
      <w:r w:rsidRPr="00C3029A">
        <w:t>backset</w:t>
      </w:r>
      <w:r w:rsidRPr="00592C7A">
        <w:t xml:space="preserve"> retention, and strength test procedure</w:t>
      </w:r>
    </w:p>
    <w:p w14:paraId="06907BF0" w14:textId="77777777" w:rsidR="0015205A" w:rsidRPr="00592C7A" w:rsidRDefault="0015205A" w:rsidP="0015205A">
      <w:pPr>
        <w:pStyle w:val="SingleTxtG"/>
        <w:ind w:left="2268" w:right="850" w:hanging="1134"/>
      </w:pPr>
      <w:r w:rsidRPr="00592C7A">
        <w:t>1.</w:t>
      </w:r>
      <w:r w:rsidRPr="00592C7A">
        <w:tab/>
        <w:t>Purpose</w:t>
      </w:r>
    </w:p>
    <w:p w14:paraId="6FEF62A7" w14:textId="5A4CBF00" w:rsidR="0015205A" w:rsidRPr="00592C7A" w:rsidRDefault="0015205A" w:rsidP="0015205A">
      <w:pPr>
        <w:pStyle w:val="SingleTxtG"/>
        <w:ind w:left="2268" w:hanging="1134"/>
      </w:pPr>
      <w:r w:rsidRPr="00592C7A">
        <w:tab/>
        <w:t xml:space="preserve">To demonstrate compliance with the displacement requirements of paragraph 5.1.3. of this Regulation with paragraph 2. of </w:t>
      </w:r>
      <w:r w:rsidR="0062385C">
        <w:t>this annex</w:t>
      </w:r>
      <w:r w:rsidRPr="00592C7A">
        <w:t>.</w:t>
      </w:r>
    </w:p>
    <w:p w14:paraId="4DA890E9" w14:textId="6A667257" w:rsidR="0015205A" w:rsidRPr="00592C7A" w:rsidRDefault="0015205A" w:rsidP="0015205A">
      <w:pPr>
        <w:pStyle w:val="SingleTxtG"/>
        <w:ind w:left="2268" w:hanging="1134"/>
      </w:pPr>
      <w:r w:rsidRPr="00592C7A">
        <w:tab/>
        <w:t xml:space="preserve">Demonstrate compliance with the displacement requirements of paragraph 5.2.3.3. of this Regulation with paragraph 2. of </w:t>
      </w:r>
      <w:r w:rsidR="0062385C">
        <w:t>this annex</w:t>
      </w:r>
      <w:r w:rsidRPr="00592C7A">
        <w:t>.</w:t>
      </w:r>
    </w:p>
    <w:p w14:paraId="56CC1861" w14:textId="09013B5C" w:rsidR="0015205A" w:rsidRPr="00592C7A" w:rsidRDefault="0015205A" w:rsidP="0015205A">
      <w:pPr>
        <w:pStyle w:val="SingleTxtG"/>
        <w:ind w:left="2268" w:hanging="1134"/>
      </w:pPr>
      <w:r w:rsidRPr="00592C7A">
        <w:tab/>
        <w:t xml:space="preserve">Demonstrate compliance with the displacement and backset retention requirements of paragraph 5.2.3.2. of this Regulation with paragraph 3. of </w:t>
      </w:r>
      <w:r w:rsidR="0062385C">
        <w:t>this annex</w:t>
      </w:r>
      <w:r w:rsidRPr="00592C7A">
        <w:t>.</w:t>
      </w:r>
    </w:p>
    <w:p w14:paraId="6ED023FE" w14:textId="64858827" w:rsidR="0015205A" w:rsidRPr="00592C7A" w:rsidRDefault="0015205A" w:rsidP="0015205A">
      <w:pPr>
        <w:pStyle w:val="SingleTxtG"/>
        <w:ind w:left="2268" w:hanging="1134"/>
      </w:pPr>
      <w:r w:rsidRPr="00592C7A">
        <w:tab/>
        <w:t xml:space="preserve">Demonstrate compliance with the strength requirements of paragraph 5.2.4. of this Regulation with paragraph 4. of </w:t>
      </w:r>
      <w:r w:rsidR="0062385C">
        <w:t>this annex</w:t>
      </w:r>
      <w:r w:rsidRPr="00592C7A">
        <w:t>.</w:t>
      </w:r>
    </w:p>
    <w:p w14:paraId="4201B08C" w14:textId="77777777" w:rsidR="0015205A" w:rsidRPr="00592C7A" w:rsidRDefault="0015205A" w:rsidP="0015205A">
      <w:pPr>
        <w:pStyle w:val="SingleTxtG"/>
        <w:ind w:left="2268" w:right="850" w:hanging="1134"/>
      </w:pPr>
      <w:r w:rsidRPr="00592C7A">
        <w:t>2.</w:t>
      </w:r>
      <w:r w:rsidRPr="00592C7A">
        <w:tab/>
        <w:t>Procedure for displacement</w:t>
      </w:r>
    </w:p>
    <w:p w14:paraId="55DECCA4" w14:textId="77777777" w:rsidR="0015205A" w:rsidRPr="00592C7A" w:rsidRDefault="0015205A" w:rsidP="0015205A">
      <w:pPr>
        <w:pStyle w:val="SingleTxtG"/>
        <w:ind w:left="2268" w:hanging="1134"/>
      </w:pPr>
      <w:r w:rsidRPr="00592C7A">
        <w:tab/>
        <w:t>The load vectors that generate a moment on the head restraint are initially contained in a vertical plane parallel to the vertical longitudinal zero plane.</w:t>
      </w:r>
    </w:p>
    <w:p w14:paraId="5F5D8AFD" w14:textId="77777777" w:rsidR="0015205A" w:rsidRPr="00592C7A" w:rsidRDefault="0015205A" w:rsidP="0015205A">
      <w:pPr>
        <w:pStyle w:val="SingleTxtG"/>
        <w:ind w:left="2268" w:right="850" w:hanging="1134"/>
      </w:pPr>
      <w:r w:rsidRPr="00592C7A">
        <w:t>2.1.</w:t>
      </w:r>
      <w:r w:rsidRPr="00592C7A">
        <w:tab/>
        <w:t>Seat set-up</w:t>
      </w:r>
    </w:p>
    <w:p w14:paraId="22A9FCD4" w14:textId="77777777" w:rsidR="0015205A" w:rsidRPr="00592C7A" w:rsidRDefault="0015205A" w:rsidP="0015205A">
      <w:pPr>
        <w:pStyle w:val="SingleTxtG"/>
        <w:ind w:left="2268" w:hanging="1134"/>
      </w:pPr>
      <w:r w:rsidRPr="00592C7A">
        <w:tab/>
        <w:t>If the seat back is adjustable, it is adjusted to a position specified by the vehicle manufacturer. If there is more than one inclination position closest to the position specified by the manufacturer, set the seat back inclination to the position closest to and rearward of the manufacturer specified position. If the head restraint position is independent of the seat back inclination position, compliance is determined at a seat back inclination position specified by the manufacturer. Adjust the head restraint to the highest position of vertical adjustment intended for occupant use. Adjust the head restraint to the rearmost (relative to the seat) position of horizontal adjustment backset position.</w:t>
      </w:r>
    </w:p>
    <w:p w14:paraId="6E552096" w14:textId="65374C3B" w:rsidR="0015205A" w:rsidRPr="00592C7A" w:rsidRDefault="0015205A" w:rsidP="0015205A">
      <w:pPr>
        <w:pStyle w:val="SingleTxtG"/>
        <w:ind w:left="2268" w:hanging="1134"/>
      </w:pPr>
      <w:r w:rsidRPr="00592C7A">
        <w:t>2.2.</w:t>
      </w:r>
      <w:r w:rsidRPr="00592C7A">
        <w:tab/>
        <w:t>In the seat, place a test device having, when viewed laterally, the back pan dimensions and torso line (vertical centre line) of the three dimensional H</w:t>
      </w:r>
      <w:r w:rsidRPr="00592C7A">
        <w:noBreakHyphen/>
        <w:t xml:space="preserve">point machine, as specified in Annex </w:t>
      </w:r>
      <w:r w:rsidRPr="00E4694B">
        <w:rPr>
          <w:bCs/>
        </w:rPr>
        <w:t>12,</w:t>
      </w:r>
      <w:r w:rsidRPr="00592C7A">
        <w:t xml:space="preserve"> with the head room probe in the full back position.</w:t>
      </w:r>
    </w:p>
    <w:p w14:paraId="52D016F2" w14:textId="64977428" w:rsidR="0015205A" w:rsidRPr="00E4694B" w:rsidRDefault="0015205A" w:rsidP="0015205A">
      <w:pPr>
        <w:suppressAutoHyphens w:val="0"/>
        <w:spacing w:after="120"/>
        <w:ind w:left="2268" w:right="1134" w:hanging="1134"/>
        <w:jc w:val="both"/>
        <w:rPr>
          <w:bCs/>
          <w:snapToGrid w:val="0"/>
        </w:rPr>
      </w:pPr>
      <w:r w:rsidRPr="00592C7A">
        <w:t>2.3.</w:t>
      </w:r>
      <w:r w:rsidRPr="00592C7A">
        <w:tab/>
        <w:t>Establish the displaced torso line by creating a rearward moment of 373 </w:t>
      </w:r>
      <w:r w:rsidRPr="00592C7A">
        <w:sym w:font="Symbol" w:char="F0B1"/>
      </w:r>
      <w:r w:rsidRPr="00592C7A">
        <w:t xml:space="preserve"> 7.5 Nm about the R-point by applying a force to the seat back through the back pan at the rate of 2.5 Nm/second </w:t>
      </w:r>
      <w:r w:rsidRPr="00E4694B">
        <w:t>to 3.7</w:t>
      </w:r>
      <w:r w:rsidRPr="00592C7A">
        <w:rPr>
          <w:b/>
        </w:rPr>
        <w:t xml:space="preserve"> </w:t>
      </w:r>
      <w:r w:rsidRPr="00592C7A">
        <w:t>Nm/second</w:t>
      </w:r>
      <w:r w:rsidRPr="00592C7A">
        <w:rPr>
          <w:lang w:eastAsia="ja-JP"/>
        </w:rPr>
        <w:t>.</w:t>
      </w:r>
      <w:r w:rsidRPr="00592C7A">
        <w:t xml:space="preserve">  The initial location on the back pan of the moment generating force vector has a height of 290 mm </w:t>
      </w:r>
      <w:r w:rsidRPr="00592C7A">
        <w:sym w:font="Symbol" w:char="F0B1"/>
      </w:r>
      <w:r w:rsidRPr="00592C7A">
        <w:t xml:space="preserve"> 13 mm. Apply the force vector normal to the torso line and maintain it within 2° of a vertical plane parallel to the vehicle vertical longitudinal zero plane. Constrain the back pan to rotate about the R-point. Rotate the force vector direction with the back pan.</w:t>
      </w:r>
      <w:r w:rsidRPr="00592C7A">
        <w:rPr>
          <w:b/>
          <w:snapToGrid w:val="0"/>
        </w:rPr>
        <w:t xml:space="preserve"> </w:t>
      </w:r>
      <w:r w:rsidRPr="00E4694B">
        <w:rPr>
          <w:bCs/>
          <w:snapToGrid w:val="0"/>
        </w:rPr>
        <w:t>In the case of simultaneous testing of bench seats, the rearward moment shall be applied to all seating positions of the bench simultaneously, irrespective of this position being equipped with or without head restraint.</w:t>
      </w:r>
    </w:p>
    <w:p w14:paraId="140D36E1" w14:textId="33833961" w:rsidR="0015205A" w:rsidRPr="00E4694B" w:rsidRDefault="0015205A" w:rsidP="0015205A">
      <w:pPr>
        <w:pStyle w:val="SingleTxtG"/>
        <w:ind w:left="2268" w:hanging="1134"/>
        <w:rPr>
          <w:bCs/>
        </w:rPr>
      </w:pPr>
      <w:r w:rsidRPr="00592C7A">
        <w:t>2.4.</w:t>
      </w:r>
      <w:r w:rsidRPr="00592C7A">
        <w:tab/>
        <w:t xml:space="preserve">Maintain the position of the back pan as established in paragraph 2.3. of </w:t>
      </w:r>
      <w:r w:rsidR="0062385C">
        <w:t>this annex</w:t>
      </w:r>
      <w:r w:rsidRPr="00592C7A">
        <w:t xml:space="preserve">. Using a 165 </w:t>
      </w:r>
      <w:r w:rsidRPr="00592C7A">
        <w:sym w:font="Symbol" w:char="F0B1"/>
      </w:r>
      <w:r w:rsidRPr="00592C7A">
        <w:t xml:space="preserve"> 2 mm diameter spherical head form, establish the head form initial reference position by applying, perpendicular to the displaced torso line, a rearward initial load at the seat centreline at a height 65 </w:t>
      </w:r>
      <w:r w:rsidRPr="00592C7A">
        <w:sym w:font="Symbol" w:char="F0B1"/>
      </w:r>
      <w:r w:rsidRPr="00592C7A">
        <w:t xml:space="preserve"> 3 mm below the </w:t>
      </w:r>
      <w:r w:rsidRPr="00E4694B">
        <w:rPr>
          <w:bCs/>
        </w:rPr>
        <w:t>effective</w:t>
      </w:r>
      <w:r w:rsidRPr="00592C7A">
        <w:rPr>
          <w:b/>
        </w:rPr>
        <w:t xml:space="preserve"> </w:t>
      </w:r>
      <w:r w:rsidRPr="00592C7A">
        <w:t>top of the head restraint that will produce a 373 Nm</w:t>
      </w:r>
      <w:r w:rsidRPr="00592C7A">
        <w:rPr>
          <w:bCs/>
        </w:rPr>
        <w:t xml:space="preserve"> </w:t>
      </w:r>
      <w:r w:rsidRPr="00592C7A">
        <w:t>moment about the R-point. After maintaining this moment for 5 seconds, measure the rearward displacement of the head form during the application of the load.</w:t>
      </w:r>
      <w:r w:rsidRPr="00592C7A">
        <w:rPr>
          <w:b/>
          <w:snapToGrid w:val="0"/>
        </w:rPr>
        <w:t xml:space="preserve"> </w:t>
      </w:r>
      <w:r w:rsidRPr="00E4694B">
        <w:rPr>
          <w:bCs/>
          <w:snapToGrid w:val="0"/>
        </w:rPr>
        <w:t>In the case of simultaneous testing of bench seats, the force shall be applied to all head restraints as present on the bench seats simultaneously.</w:t>
      </w:r>
    </w:p>
    <w:p w14:paraId="59FF1DF8" w14:textId="5E0E11BB" w:rsidR="0015205A" w:rsidRPr="00592C7A" w:rsidRDefault="0015205A" w:rsidP="0015205A">
      <w:pPr>
        <w:pStyle w:val="SingleTxtG"/>
        <w:spacing w:before="120"/>
        <w:ind w:left="2268" w:hanging="1134"/>
      </w:pPr>
      <w:r w:rsidRPr="00592C7A">
        <w:lastRenderedPageBreak/>
        <w:t>2.5.</w:t>
      </w:r>
      <w:r w:rsidRPr="00592C7A">
        <w:tab/>
        <w:t xml:space="preserve">When determining the rearward displacement for head restraints at a gap greater than 60 mm in accordance with paragraph 5.1.3. of this Regulation, the load of paragraph 2.4. of </w:t>
      </w:r>
      <w:r w:rsidR="0062385C">
        <w:t>this annex</w:t>
      </w:r>
      <w:r w:rsidRPr="00592C7A">
        <w:t xml:space="preserve"> is applied through the centre of gravity of the smallest of the sections of the gap, along transversal planes parallel to the torso line.</w:t>
      </w:r>
    </w:p>
    <w:p w14:paraId="2B2D90D5" w14:textId="76650633" w:rsidR="0015205A" w:rsidRPr="00592C7A" w:rsidRDefault="0015205A" w:rsidP="0015205A">
      <w:pPr>
        <w:pStyle w:val="SingleTxtG"/>
        <w:spacing w:before="120"/>
        <w:ind w:left="2268" w:hanging="1134"/>
      </w:pPr>
      <w:r w:rsidRPr="00592C7A">
        <w:t>2.6.</w:t>
      </w:r>
      <w:r w:rsidRPr="00592C7A">
        <w:tab/>
        <w:t xml:space="preserve">If the presence of gaps prevents the application of the force, as described in paragraph 2.4. of </w:t>
      </w:r>
      <w:r w:rsidR="0062385C">
        <w:t>this annex</w:t>
      </w:r>
      <w:r w:rsidRPr="00592C7A">
        <w:t xml:space="preserve"> at 65 ± 3 mm from the </w:t>
      </w:r>
      <w:r w:rsidRPr="00E4694B">
        <w:rPr>
          <w:bCs/>
        </w:rPr>
        <w:t>effective</w:t>
      </w:r>
      <w:r w:rsidRPr="00592C7A">
        <w:t xml:space="preserve"> top of the head restraint, the distance may be reduced so that the axis of the force passes through the centre line of the frame element nearest to the gap.</w:t>
      </w:r>
    </w:p>
    <w:p w14:paraId="0E19F7C6" w14:textId="77777777" w:rsidR="0015205A" w:rsidRPr="00592C7A" w:rsidRDefault="0015205A" w:rsidP="0015205A">
      <w:pPr>
        <w:pStyle w:val="SingleTxtG"/>
        <w:spacing w:before="120"/>
        <w:ind w:left="2268" w:hanging="1134"/>
      </w:pPr>
      <w:r w:rsidRPr="00592C7A">
        <w:t>3.</w:t>
      </w:r>
      <w:r w:rsidRPr="00592C7A">
        <w:tab/>
        <w:t xml:space="preserve">Procedures for backset retention and displacement </w:t>
      </w:r>
    </w:p>
    <w:p w14:paraId="154329D8" w14:textId="77777777" w:rsidR="0015205A" w:rsidRPr="00592C7A" w:rsidRDefault="0015205A" w:rsidP="0015205A">
      <w:pPr>
        <w:pStyle w:val="SingleTxtG"/>
        <w:spacing w:before="120"/>
        <w:ind w:left="2268" w:hanging="1134"/>
        <w:rPr>
          <w:u w:val="single"/>
        </w:rPr>
      </w:pPr>
      <w:r w:rsidRPr="00592C7A">
        <w:rPr>
          <w:lang w:eastAsia="ja-JP"/>
        </w:rPr>
        <w:t>3.1.</w:t>
      </w:r>
      <w:r w:rsidRPr="00592C7A">
        <w:rPr>
          <w:lang w:eastAsia="ja-JP"/>
        </w:rPr>
        <w:tab/>
      </w:r>
      <w:r w:rsidRPr="00592C7A">
        <w:t>If the seat back is adjustable, it is adjusted to a position specified by the vehicle manufacturer.  If there is more than one inclination position closest to the position specified by the manufacturer, set the seat back inclination to the position closest to and rearward of the manufacturer specified position. If the head restraint position is independent of the seat back inclination position, compliance is determined at a seat back inclination position specified by the manufacturer.</w:t>
      </w:r>
      <w:r w:rsidRPr="00592C7A">
        <w:rPr>
          <w:bCs/>
        </w:rPr>
        <w:t xml:space="preserve"> </w:t>
      </w:r>
      <w:r w:rsidRPr="00592C7A">
        <w:t xml:space="preserve"> Adjust the head restraint to the highest position of vertical adjustment intended for occupant use.</w:t>
      </w:r>
    </w:p>
    <w:p w14:paraId="4CA8FED0" w14:textId="77777777" w:rsidR="0015205A" w:rsidRPr="00592C7A" w:rsidRDefault="0015205A" w:rsidP="0015205A">
      <w:pPr>
        <w:pStyle w:val="SingleTxtG"/>
        <w:spacing w:before="120"/>
        <w:ind w:left="2268" w:right="850" w:hanging="1134"/>
      </w:pPr>
      <w:r w:rsidRPr="00592C7A">
        <w:t>3.2.</w:t>
      </w:r>
      <w:r w:rsidRPr="00592C7A">
        <w:tab/>
        <w:t>Adjust the head restraint to any backset position.</w:t>
      </w:r>
    </w:p>
    <w:p w14:paraId="0A444603" w14:textId="77777777" w:rsidR="0015205A" w:rsidRPr="00592C7A" w:rsidRDefault="0015205A" w:rsidP="0015205A">
      <w:pPr>
        <w:pStyle w:val="SingleTxtG"/>
        <w:spacing w:before="120"/>
        <w:ind w:left="2268" w:hanging="1134"/>
      </w:pPr>
      <w:r w:rsidRPr="00592C7A">
        <w:t>3.3.</w:t>
      </w:r>
      <w:r w:rsidRPr="00592C7A">
        <w:tab/>
        <w:t>In the seat, place a test device having the back pan dimensions and torso line (vertical centre line), when viewed laterally, with the head room probe in the full back position, of the three-dimensional H-point machine.</w:t>
      </w:r>
    </w:p>
    <w:p w14:paraId="783E8966" w14:textId="384EECA9" w:rsidR="0015205A" w:rsidRPr="00592C7A" w:rsidRDefault="0015205A" w:rsidP="0015205A">
      <w:pPr>
        <w:pStyle w:val="SingleTxtG"/>
        <w:spacing w:before="120"/>
        <w:ind w:left="2268" w:hanging="1134"/>
      </w:pPr>
      <w:r w:rsidRPr="00592C7A">
        <w:t>3.4</w:t>
      </w:r>
      <w:r w:rsidRPr="00592C7A">
        <w:tab/>
        <w:t>Establish the displaced torso line by creating a rearward moment of 373 </w:t>
      </w:r>
      <w:r w:rsidRPr="00592C7A">
        <w:sym w:font="Symbol" w:char="F0B1"/>
      </w:r>
      <w:r w:rsidRPr="00592C7A">
        <w:t> 7.5 Nm about the R-point</w:t>
      </w:r>
      <w:r w:rsidRPr="00592C7A">
        <w:rPr>
          <w:bCs/>
        </w:rPr>
        <w:t xml:space="preserve"> </w:t>
      </w:r>
      <w:r w:rsidRPr="00592C7A">
        <w:t xml:space="preserve">by applying a force to the seat back through the back pan at the rate between 2.5 Nm/second and </w:t>
      </w:r>
      <w:r w:rsidRPr="00E4694B">
        <w:rPr>
          <w:bCs/>
        </w:rPr>
        <w:t>3.7</w:t>
      </w:r>
      <w:r w:rsidRPr="00592C7A">
        <w:rPr>
          <w:b/>
        </w:rPr>
        <w:t xml:space="preserve"> </w:t>
      </w:r>
      <w:r w:rsidRPr="00592C7A">
        <w:t xml:space="preserve">Nm/second. The initial location on the back pan of the moment generating force vector has a height of 290 mm </w:t>
      </w:r>
      <w:r w:rsidRPr="00592C7A">
        <w:sym w:font="Symbol" w:char="F0B1"/>
      </w:r>
      <w:r w:rsidRPr="00592C7A">
        <w:t xml:space="preserve"> 13 mm. Apply the force vector normal to the torso line and maintain it within 2° of a vertical plane parallel to the vehicle vertical longitudinal zero plane.  Constrain the back pan to rotate about the R-point.  Rotate the force vector direction with the back pan.</w:t>
      </w:r>
    </w:p>
    <w:p w14:paraId="122A039F" w14:textId="060829F6" w:rsidR="0015205A" w:rsidRPr="00592C7A" w:rsidRDefault="0015205A" w:rsidP="0015205A">
      <w:pPr>
        <w:pStyle w:val="SingleTxtG"/>
        <w:spacing w:before="120"/>
        <w:ind w:left="2268" w:right="850" w:hanging="1134"/>
      </w:pPr>
      <w:r w:rsidRPr="00592C7A">
        <w:t>3.5.</w:t>
      </w:r>
      <w:r w:rsidRPr="00592C7A">
        <w:tab/>
        <w:t xml:space="preserve">Maintain the position of the back pan as established in paragraph 3.4. of </w:t>
      </w:r>
      <w:r w:rsidR="0062385C">
        <w:t>this annex</w:t>
      </w:r>
      <w:r w:rsidRPr="00592C7A">
        <w:t xml:space="preserve">.  Using a 165 </w:t>
      </w:r>
      <w:r w:rsidRPr="00592C7A">
        <w:sym w:font="Symbol" w:char="F0B1"/>
      </w:r>
      <w:r w:rsidRPr="00592C7A">
        <w:t xml:space="preserve"> 2 mm diameter spherical head form, establish the head form initial reference position by applying, perpendicular to the displaced torso line, a rearward initial load at the seat centreline at a height 65 </w:t>
      </w:r>
      <w:r w:rsidRPr="00592C7A">
        <w:sym w:font="Symbol" w:char="F0B1"/>
      </w:r>
      <w:r w:rsidRPr="00592C7A">
        <w:t xml:space="preserve"> 3 mm below the </w:t>
      </w:r>
      <w:r w:rsidRPr="00E4694B">
        <w:rPr>
          <w:bCs/>
        </w:rPr>
        <w:t xml:space="preserve">effective </w:t>
      </w:r>
      <w:r w:rsidRPr="00592C7A">
        <w:t>top of the head restraint that will produce a 37 Nm</w:t>
      </w:r>
      <w:r w:rsidRPr="00592C7A">
        <w:rPr>
          <w:bCs/>
        </w:rPr>
        <w:t xml:space="preserve"> </w:t>
      </w:r>
      <w:r w:rsidRPr="00592C7A">
        <w:t xml:space="preserve">moment about the R-point. </w:t>
      </w:r>
      <w:r w:rsidRPr="00592C7A">
        <w:rPr>
          <w:bCs/>
        </w:rPr>
        <w:t>M</w:t>
      </w:r>
      <w:r w:rsidRPr="00592C7A">
        <w:t>easure the rearward displacement of the head form during the application of the load.</w:t>
      </w:r>
    </w:p>
    <w:p w14:paraId="70D99E16" w14:textId="317DCE2B" w:rsidR="0015205A" w:rsidRPr="00592C7A" w:rsidRDefault="0015205A" w:rsidP="0015205A">
      <w:pPr>
        <w:pStyle w:val="SingleTxtG"/>
        <w:spacing w:before="120"/>
        <w:ind w:left="2268" w:right="850" w:hanging="1134"/>
      </w:pPr>
      <w:r w:rsidRPr="00592C7A">
        <w:t>3.6.</w:t>
      </w:r>
      <w:r w:rsidRPr="00592C7A">
        <w:tab/>
        <w:t xml:space="preserve">If the presence of gaps prevents the application of the forces, as described in paragraph 3.5. of </w:t>
      </w:r>
      <w:r w:rsidR="0062385C">
        <w:t>this annex</w:t>
      </w:r>
      <w:r w:rsidRPr="00592C7A">
        <w:t xml:space="preserve"> at 65 ± 3 mm from the </w:t>
      </w:r>
      <w:r w:rsidRPr="00E4694B">
        <w:rPr>
          <w:bCs/>
        </w:rPr>
        <w:t>effective</w:t>
      </w:r>
      <w:r w:rsidRPr="00592C7A">
        <w:t xml:space="preserve"> top of the head restraint, the distance may be reduced so that the axis of the force passes through the centre line of the frame element nearest to the gap.</w:t>
      </w:r>
    </w:p>
    <w:p w14:paraId="67929C17" w14:textId="6B971DA2" w:rsidR="0015205A" w:rsidRPr="00592C7A" w:rsidRDefault="0015205A" w:rsidP="0015205A">
      <w:pPr>
        <w:pStyle w:val="SingleTxtG"/>
        <w:spacing w:before="120"/>
        <w:ind w:left="2268" w:right="850" w:hanging="1134"/>
      </w:pPr>
      <w:r w:rsidRPr="00592C7A">
        <w:t>3.7.</w:t>
      </w:r>
      <w:r w:rsidRPr="00592C7A">
        <w:tab/>
        <w:t xml:space="preserve">Increase the initial load at the rate of 2.5 Nm/second to </w:t>
      </w:r>
      <w:r w:rsidRPr="00E4694B">
        <w:rPr>
          <w:bCs/>
        </w:rPr>
        <w:t>3.7</w:t>
      </w:r>
      <w:r w:rsidRPr="00592C7A">
        <w:t xml:space="preserve"> Nm/second</w:t>
      </w:r>
      <w:r w:rsidR="0044178E">
        <w:rPr>
          <w:lang w:eastAsia="ja-JP"/>
        </w:rPr>
        <w:t xml:space="preserve"> </w:t>
      </w:r>
      <w:r w:rsidRPr="00592C7A">
        <w:t>until a 373 Nm moment about the R-point is produced.  Maintain the load level producing that moment for not less than 5 seconds and then measure the rearward displacement of the head form relative to the displaced torso line.</w:t>
      </w:r>
    </w:p>
    <w:p w14:paraId="7E7AFFFC" w14:textId="02B3B249" w:rsidR="0015205A" w:rsidRPr="00592C7A" w:rsidRDefault="0015205A" w:rsidP="0015205A">
      <w:pPr>
        <w:pStyle w:val="SingleTxtG"/>
        <w:ind w:left="2268" w:right="851" w:hanging="1134"/>
      </w:pPr>
      <w:r w:rsidRPr="00592C7A">
        <w:t>3.8.</w:t>
      </w:r>
      <w:r w:rsidRPr="00592C7A">
        <w:tab/>
        <w:t xml:space="preserve">Reduce the load at the rate of 2.5 Nm/second to </w:t>
      </w:r>
      <w:r w:rsidRPr="00E4694B">
        <w:rPr>
          <w:bCs/>
        </w:rPr>
        <w:t>3.7 Nm/second until 0 Nm. Wait not more than 2 minutes. Re-load to 37 Nm about the R-point. While maintaining the load level producing that m</w:t>
      </w:r>
      <w:r w:rsidRPr="00592C7A">
        <w:t xml:space="preserve">oment, measure the rearward displacement of the head form position with respect to its initial reference position. </w:t>
      </w:r>
    </w:p>
    <w:p w14:paraId="4FBB5A63" w14:textId="77777777" w:rsidR="0015205A" w:rsidRPr="00592C7A" w:rsidRDefault="0015205A" w:rsidP="0015205A">
      <w:pPr>
        <w:pStyle w:val="SingleTxtG"/>
        <w:spacing w:before="120"/>
        <w:ind w:left="2268" w:hanging="1134"/>
      </w:pPr>
      <w:r w:rsidRPr="00592C7A">
        <w:t>4.</w:t>
      </w:r>
      <w:r w:rsidRPr="00592C7A">
        <w:tab/>
        <w:t>Strength</w:t>
      </w:r>
    </w:p>
    <w:p w14:paraId="61875AE9" w14:textId="3A59947C" w:rsidR="0015205A" w:rsidRPr="00592C7A" w:rsidRDefault="0015205A" w:rsidP="0015205A">
      <w:pPr>
        <w:pStyle w:val="SingleTxtG"/>
        <w:spacing w:before="120"/>
        <w:ind w:left="2268" w:right="850" w:hanging="1134"/>
        <w:rPr>
          <w:b/>
          <w:snapToGrid w:val="0"/>
        </w:rPr>
      </w:pPr>
      <w:r w:rsidRPr="00592C7A">
        <w:tab/>
        <w:t xml:space="preserve">Increase the load specified in paragraph 2.6. or paragraph 3.8. of </w:t>
      </w:r>
      <w:r w:rsidR="0062385C">
        <w:t>this annex</w:t>
      </w:r>
      <w:r w:rsidRPr="00592C7A">
        <w:t xml:space="preserve"> at the rate between 5</w:t>
      </w:r>
      <w:r w:rsidRPr="00592C7A">
        <w:rPr>
          <w:bCs/>
        </w:rPr>
        <w:t xml:space="preserve"> </w:t>
      </w:r>
      <w:r w:rsidRPr="00592C7A">
        <w:t>N/second and 200 N/second to at least 890 N and maintain the applied load for not less than 5 seconds.</w:t>
      </w:r>
      <w:r w:rsidRPr="00592C7A">
        <w:rPr>
          <w:b/>
          <w:snapToGrid w:val="0"/>
        </w:rPr>
        <w:t xml:space="preserve"> </w:t>
      </w:r>
    </w:p>
    <w:p w14:paraId="20B77968" w14:textId="43E926A2" w:rsidR="0015205A" w:rsidRPr="00592C7A" w:rsidRDefault="0015205A" w:rsidP="0015205A">
      <w:pPr>
        <w:suppressAutoHyphens w:val="0"/>
        <w:spacing w:line="240" w:lineRule="auto"/>
      </w:pPr>
    </w:p>
    <w:p w14:paraId="39B95FAD" w14:textId="74E6DCDC" w:rsidR="0015205A" w:rsidRPr="00E4694B" w:rsidRDefault="0015205A" w:rsidP="0015205A">
      <w:pPr>
        <w:pStyle w:val="SingleTxtG"/>
        <w:ind w:left="567" w:firstLine="567"/>
        <w:jc w:val="left"/>
      </w:pPr>
      <w:r w:rsidRPr="00E4694B">
        <w:t>Figure 5-1</w:t>
      </w:r>
    </w:p>
    <w:p w14:paraId="179841F9" w14:textId="77777777" w:rsidR="0015205A" w:rsidRPr="00592C7A" w:rsidRDefault="0015205A" w:rsidP="0015205A">
      <w:pPr>
        <w:pStyle w:val="SingleTxtG"/>
        <w:ind w:left="1701" w:firstLine="567"/>
        <w:jc w:val="left"/>
        <w:rPr>
          <w:lang w:eastAsia="ja-JP"/>
        </w:rPr>
      </w:pPr>
      <w:r w:rsidRPr="00592C7A">
        <w:rPr>
          <w:lang w:eastAsia="ja-JP"/>
        </w:rPr>
        <w:t>r:  reference line</w:t>
      </w:r>
    </w:p>
    <w:p w14:paraId="4727A3EE" w14:textId="77777777" w:rsidR="0015205A" w:rsidRPr="00592C7A" w:rsidRDefault="0015205A" w:rsidP="0015205A">
      <w:pPr>
        <w:pStyle w:val="SingleTxtG"/>
        <w:ind w:left="1701" w:firstLine="567"/>
        <w:jc w:val="left"/>
        <w:rPr>
          <w:b/>
          <w:sz w:val="28"/>
          <w:szCs w:val="28"/>
          <w:lang w:eastAsia="ja-JP"/>
        </w:rPr>
      </w:pPr>
      <w:r w:rsidRPr="00592C7A">
        <w:rPr>
          <w:lang w:eastAsia="ja-JP"/>
        </w:rPr>
        <w:t>r1: displaced reference line</w:t>
      </w:r>
      <w:r w:rsidRPr="00592C7A">
        <w:rPr>
          <w:b/>
          <w:lang w:eastAsia="ja-JP"/>
        </w:rPr>
        <w:t xml:space="preserve"> </w:t>
      </w:r>
      <w:r w:rsidRPr="00592C7A">
        <w:rPr>
          <w:noProof/>
          <w:lang w:eastAsia="ja-JP"/>
        </w:rPr>
        <w:drawing>
          <wp:inline distT="0" distB="0" distL="0" distR="0" wp14:anchorId="5F16ED86" wp14:editId="0DA3056D">
            <wp:extent cx="3206750" cy="3584387"/>
            <wp:effectExtent l="0" t="0" r="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02114" cy="3690981"/>
                    </a:xfrm>
                    <a:prstGeom prst="rect">
                      <a:avLst/>
                    </a:prstGeom>
                  </pic:spPr>
                </pic:pic>
              </a:graphicData>
            </a:graphic>
          </wp:inline>
        </w:drawing>
      </w:r>
    </w:p>
    <w:p w14:paraId="56C8BD52" w14:textId="01B766D2" w:rsidR="005A77B5" w:rsidRDefault="00C3029A" w:rsidP="00C3029A">
      <w:pPr>
        <w:pStyle w:val="SingleTxtG"/>
        <w:jc w:val="right"/>
      </w:pPr>
      <w:r>
        <w:t>"</w:t>
      </w:r>
    </w:p>
    <w:p w14:paraId="73F042D4" w14:textId="77777777" w:rsidR="005A77B5" w:rsidRDefault="005A77B5">
      <w:pPr>
        <w:suppressAutoHyphens w:val="0"/>
        <w:spacing w:line="240" w:lineRule="auto"/>
      </w:pPr>
      <w:r>
        <w:br w:type="page"/>
      </w:r>
    </w:p>
    <w:p w14:paraId="0C97A062" w14:textId="77777777" w:rsidR="0015205A" w:rsidRPr="00592C7A" w:rsidRDefault="0015205A" w:rsidP="0015205A">
      <w:pPr>
        <w:ind w:left="567" w:firstLine="567"/>
      </w:pPr>
      <w:r w:rsidRPr="00592C7A">
        <w:rPr>
          <w:i/>
          <w:iCs/>
        </w:rPr>
        <w:lastRenderedPageBreak/>
        <w:t xml:space="preserve">Annex 7, </w:t>
      </w:r>
      <w:r w:rsidRPr="00592C7A">
        <w:t>renumber as Annex 6 and amend to read:</w:t>
      </w:r>
    </w:p>
    <w:p w14:paraId="2FF08194" w14:textId="77777777" w:rsidR="0015205A" w:rsidRPr="00592C7A" w:rsidRDefault="0015205A" w:rsidP="00C3029A">
      <w:pPr>
        <w:pStyle w:val="HChG"/>
      </w:pPr>
      <w:r w:rsidRPr="00592C7A">
        <w:t>"</w:t>
      </w:r>
      <w:r w:rsidRPr="00C3029A">
        <w:t>Annex</w:t>
      </w:r>
      <w:r w:rsidRPr="00592C7A">
        <w:t xml:space="preserve"> 6</w:t>
      </w:r>
    </w:p>
    <w:p w14:paraId="38A7EA86" w14:textId="0823C65F" w:rsidR="0015205A" w:rsidRPr="00592C7A" w:rsidRDefault="0015205A" w:rsidP="00C3029A">
      <w:pPr>
        <w:pStyle w:val="HChG"/>
        <w:rPr>
          <w:b w:val="0"/>
          <w:u w:val="single"/>
        </w:rPr>
      </w:pPr>
      <w:r w:rsidRPr="00592C7A">
        <w:tab/>
      </w:r>
      <w:r w:rsidR="00C3029A">
        <w:tab/>
      </w:r>
      <w:r w:rsidR="00C3029A">
        <w:tab/>
      </w:r>
      <w:r w:rsidRPr="00592C7A">
        <w:t xml:space="preserve">Energy absorption test </w:t>
      </w:r>
      <w:r w:rsidRPr="00C3029A">
        <w:t>procedure</w:t>
      </w:r>
    </w:p>
    <w:p w14:paraId="1CDCF5C4" w14:textId="77777777" w:rsidR="0015205A" w:rsidRPr="00592C7A" w:rsidRDefault="0015205A" w:rsidP="0015205A">
      <w:pPr>
        <w:pStyle w:val="SingleTxtG"/>
        <w:ind w:left="2268" w:right="850" w:hanging="1134"/>
      </w:pPr>
      <w:r w:rsidRPr="00592C7A">
        <w:t>1.</w:t>
      </w:r>
      <w:r w:rsidRPr="00592C7A">
        <w:tab/>
        <w:t>Purpose</w:t>
      </w:r>
    </w:p>
    <w:p w14:paraId="63CD26EF" w14:textId="002AAD42" w:rsidR="0015205A" w:rsidRPr="00592C7A" w:rsidRDefault="0015205A" w:rsidP="0015205A">
      <w:pPr>
        <w:pStyle w:val="SingleTxtG"/>
        <w:ind w:left="2268" w:hanging="1134"/>
      </w:pPr>
      <w:r w:rsidRPr="00592C7A">
        <w:tab/>
        <w:t xml:space="preserve">Evaluate the energy absorption ability of the head restraint by demonstrating compliance with paragraph 5.2.1. of this Regulation in accordance with </w:t>
      </w:r>
      <w:r w:rsidR="0062385C">
        <w:t>this annex</w:t>
      </w:r>
      <w:r w:rsidRPr="00592C7A">
        <w:t>.</w:t>
      </w:r>
    </w:p>
    <w:p w14:paraId="505B8AA5" w14:textId="77777777" w:rsidR="0015205A" w:rsidRPr="00592C7A" w:rsidRDefault="0015205A" w:rsidP="0015205A">
      <w:pPr>
        <w:pStyle w:val="SingleTxtG"/>
        <w:ind w:left="2268" w:right="850" w:hanging="1134"/>
      </w:pPr>
      <w:r w:rsidRPr="00592C7A">
        <w:t>2.</w:t>
      </w:r>
      <w:r w:rsidRPr="00592C7A">
        <w:tab/>
        <w:t>Seat set-up</w:t>
      </w:r>
    </w:p>
    <w:p w14:paraId="62E2C464" w14:textId="77777777" w:rsidR="0015205A" w:rsidRPr="00592C7A" w:rsidRDefault="0015205A" w:rsidP="0015205A">
      <w:pPr>
        <w:pStyle w:val="SingleTxtG"/>
        <w:ind w:left="2268" w:hanging="1134"/>
        <w:rPr>
          <w:bCs/>
        </w:rPr>
      </w:pPr>
      <w:r w:rsidRPr="00592C7A">
        <w:rPr>
          <w:bCs/>
        </w:rPr>
        <w:tab/>
        <w:t>The seat is either mounted in the vehicle or firmly secured to the test bench, as mounted in the vehicle with the attachment parts provided by the manufacturer, so as to remain stationary when the impact is applied.  The seat-back, if adjustable, is locked in the design position specified by the vehicle manufacturer.  If the seat is fitted with a head restraint, the head restraint is mounted on the seat-back as in the vehicle. Where the head restraint is separate, it is secured to the part of the vehicle structure to which it is normally attached.</w:t>
      </w:r>
    </w:p>
    <w:p w14:paraId="3095121C" w14:textId="77777777" w:rsidR="0015205A" w:rsidRPr="00592C7A" w:rsidRDefault="0015205A" w:rsidP="0015205A">
      <w:pPr>
        <w:pStyle w:val="SingleTxtG"/>
        <w:ind w:left="2268" w:right="850" w:hanging="1134"/>
      </w:pPr>
      <w:r w:rsidRPr="00592C7A">
        <w:t>3.</w:t>
      </w:r>
      <w:r w:rsidRPr="00592C7A">
        <w:tab/>
        <w:t>Procedures for energy absorption</w:t>
      </w:r>
    </w:p>
    <w:p w14:paraId="61E49795" w14:textId="77777777" w:rsidR="0015205A" w:rsidRPr="00592C7A" w:rsidRDefault="0015205A" w:rsidP="0015205A">
      <w:pPr>
        <w:pStyle w:val="SingleTxtG"/>
        <w:ind w:left="2268" w:hanging="1134"/>
        <w:rPr>
          <w:bCs/>
        </w:rPr>
      </w:pPr>
      <w:r w:rsidRPr="00592C7A">
        <w:rPr>
          <w:bCs/>
        </w:rPr>
        <w:tab/>
        <w:t>The adjustable head restraints are measured in any height and backset position of adjustment.</w:t>
      </w:r>
    </w:p>
    <w:p w14:paraId="1998200C" w14:textId="77777777" w:rsidR="0015205A" w:rsidRPr="00592C7A" w:rsidRDefault="0015205A" w:rsidP="0015205A">
      <w:pPr>
        <w:pStyle w:val="SingleTxtG"/>
        <w:ind w:left="2268" w:right="850" w:hanging="1134"/>
      </w:pPr>
      <w:r w:rsidRPr="00592C7A">
        <w:t>3.1.</w:t>
      </w:r>
      <w:r w:rsidRPr="00592C7A">
        <w:tab/>
        <w:t>Test equipment</w:t>
      </w:r>
    </w:p>
    <w:p w14:paraId="7C123BEE" w14:textId="77777777" w:rsidR="0015205A" w:rsidRPr="00592C7A" w:rsidRDefault="0015205A" w:rsidP="0015205A">
      <w:pPr>
        <w:pStyle w:val="SingleTxtG"/>
        <w:ind w:left="2268" w:hanging="1134"/>
      </w:pPr>
      <w:r w:rsidRPr="00592C7A">
        <w:t>3.1.1.</w:t>
      </w:r>
      <w:r w:rsidRPr="00592C7A">
        <w:tab/>
        <w:t xml:space="preserve">Use an impactor with a hemispherical head form of a 165 </w:t>
      </w:r>
      <w:r w:rsidRPr="00592C7A">
        <w:sym w:font="Symbol" w:char="F0B1"/>
      </w:r>
      <w:r w:rsidRPr="00592C7A">
        <w:t xml:space="preserve"> 2 mm diameter. The head form and associated base have a combined mass</w:t>
      </w:r>
      <w:r w:rsidRPr="00592C7A">
        <w:rPr>
          <w:bCs/>
        </w:rPr>
        <w:t xml:space="preserve"> such that at a speed of not more than 24.1 km/h at the time of impact an energy of 152 Joule will be reached.</w:t>
      </w:r>
    </w:p>
    <w:p w14:paraId="629215EA" w14:textId="77777777" w:rsidR="0015205A" w:rsidRPr="00592C7A" w:rsidRDefault="0015205A" w:rsidP="0015205A">
      <w:pPr>
        <w:pStyle w:val="SingleTxtG"/>
        <w:ind w:left="2268" w:hanging="1134"/>
        <w:rPr>
          <w:bCs/>
        </w:rPr>
      </w:pPr>
      <w:r w:rsidRPr="00592C7A">
        <w:t>3.1.2.</w:t>
      </w:r>
      <w:r w:rsidRPr="00592C7A">
        <w:tab/>
        <w:t xml:space="preserve">Instrument the impactor with an acceleration sensing device whose output is recorded in a data channel that conforms to the requirements for a 600 Hz channel class filter as specified </w:t>
      </w:r>
      <w:r w:rsidRPr="00592C7A">
        <w:rPr>
          <w:bCs/>
        </w:rPr>
        <w:t xml:space="preserve">in ISO Standard 6487 (2002).  </w:t>
      </w:r>
      <w:r w:rsidRPr="00592C7A">
        <w:t xml:space="preserve">The axis of the acceleration-sensing device coincides with the geometric centre of the head form and the direction of impact. </w:t>
      </w:r>
      <w:r w:rsidRPr="00592C7A">
        <w:rPr>
          <w:bCs/>
        </w:rPr>
        <w:t>As an alternative the impactor can be equipped with 2 accelerometers sensing in the direction of impact and placed symmetrically in comparison to the geometric centre of the spherical head form. In this case the deceleration rate is taken as the simultaneous average of the readings on the two accelerometers.</w:t>
      </w:r>
    </w:p>
    <w:p w14:paraId="195FA6F9" w14:textId="77777777" w:rsidR="0015205A" w:rsidRPr="00592C7A" w:rsidRDefault="0015205A" w:rsidP="0015205A">
      <w:pPr>
        <w:pStyle w:val="SingleTxtG"/>
        <w:ind w:left="2268" w:right="850" w:hanging="1134"/>
        <w:rPr>
          <w:bCs/>
        </w:rPr>
      </w:pPr>
      <w:r w:rsidRPr="00592C7A">
        <w:rPr>
          <w:bCs/>
        </w:rPr>
        <w:t>3.2.</w:t>
      </w:r>
      <w:r w:rsidRPr="00592C7A">
        <w:rPr>
          <w:bCs/>
        </w:rPr>
        <w:tab/>
        <w:t>Accuracy of the test equipment</w:t>
      </w:r>
    </w:p>
    <w:p w14:paraId="059566B1" w14:textId="77777777" w:rsidR="0015205A" w:rsidRPr="00592C7A" w:rsidRDefault="0015205A" w:rsidP="0015205A">
      <w:pPr>
        <w:pStyle w:val="SingleTxtG"/>
        <w:ind w:left="2268" w:hanging="1134"/>
        <w:rPr>
          <w:bCs/>
        </w:rPr>
      </w:pPr>
      <w:r w:rsidRPr="00592C7A">
        <w:rPr>
          <w:bCs/>
        </w:rPr>
        <w:tab/>
        <w:t>The recording instrument used is such that measurements can be made with the following degrees of accuracy:</w:t>
      </w:r>
    </w:p>
    <w:p w14:paraId="4F914BAC" w14:textId="77777777" w:rsidR="0015205A" w:rsidRPr="00592C7A" w:rsidRDefault="0015205A" w:rsidP="0015205A">
      <w:pPr>
        <w:pStyle w:val="SingleTxtG"/>
        <w:ind w:left="2268" w:right="850" w:hanging="1134"/>
        <w:rPr>
          <w:bCs/>
        </w:rPr>
      </w:pPr>
      <w:r w:rsidRPr="00592C7A">
        <w:rPr>
          <w:bCs/>
        </w:rPr>
        <w:t>3.2.1.</w:t>
      </w:r>
      <w:r w:rsidRPr="00592C7A">
        <w:rPr>
          <w:bCs/>
        </w:rPr>
        <w:tab/>
        <w:t>Acceleration:</w:t>
      </w:r>
    </w:p>
    <w:p w14:paraId="1410E83E" w14:textId="40598815" w:rsidR="0015205A" w:rsidRPr="00592C7A" w:rsidRDefault="0015205A" w:rsidP="0015205A">
      <w:pPr>
        <w:pStyle w:val="SingleTxtG"/>
        <w:ind w:left="2268" w:right="850" w:hanging="1134"/>
        <w:rPr>
          <w:bCs/>
        </w:rPr>
      </w:pPr>
      <w:r w:rsidRPr="00592C7A">
        <w:rPr>
          <w:bCs/>
        </w:rPr>
        <w:tab/>
        <w:t xml:space="preserve">Accuracy: </w:t>
      </w:r>
      <w:r w:rsidRPr="00C3029A">
        <w:rPr>
          <w:rFonts w:asciiTheme="majorBidi" w:hAnsiTheme="majorBidi" w:cstheme="majorBidi"/>
          <w:lang w:eastAsia="ja-JP"/>
        </w:rPr>
        <w:t>±</w:t>
      </w:r>
      <w:r w:rsidRPr="00E4694B">
        <w:t>5</w:t>
      </w:r>
      <w:r w:rsidRPr="00592C7A">
        <w:rPr>
          <w:bCs/>
        </w:rPr>
        <w:t xml:space="preserve"> per cent of the actual value;</w:t>
      </w:r>
    </w:p>
    <w:p w14:paraId="67AA556F" w14:textId="77777777" w:rsidR="0015205A" w:rsidRPr="00592C7A" w:rsidRDefault="0015205A" w:rsidP="0015205A">
      <w:pPr>
        <w:pStyle w:val="SingleTxtG"/>
        <w:ind w:left="2268" w:right="850" w:hanging="1134"/>
        <w:rPr>
          <w:bCs/>
        </w:rPr>
      </w:pPr>
      <w:r w:rsidRPr="00592C7A">
        <w:rPr>
          <w:bCs/>
        </w:rPr>
        <w:tab/>
        <w:t>Cross-axis sensitivity = &lt; 5 per cent of the lowest point on the scale.</w:t>
      </w:r>
    </w:p>
    <w:p w14:paraId="0C9C6509" w14:textId="77777777" w:rsidR="0015205A" w:rsidRPr="00592C7A" w:rsidRDefault="0015205A" w:rsidP="0015205A">
      <w:pPr>
        <w:pStyle w:val="SingleTxtG"/>
        <w:ind w:left="2268" w:right="850" w:hanging="1134"/>
        <w:rPr>
          <w:bCs/>
        </w:rPr>
      </w:pPr>
      <w:r w:rsidRPr="00592C7A">
        <w:rPr>
          <w:bCs/>
        </w:rPr>
        <w:t>3.2.2.</w:t>
      </w:r>
      <w:r w:rsidRPr="00592C7A">
        <w:rPr>
          <w:bCs/>
        </w:rPr>
        <w:tab/>
        <w:t>Speed:</w:t>
      </w:r>
    </w:p>
    <w:p w14:paraId="66DCB859" w14:textId="16754BC1" w:rsidR="0015205A" w:rsidRPr="00592C7A" w:rsidRDefault="0015205A" w:rsidP="0015205A">
      <w:pPr>
        <w:pStyle w:val="SingleTxtG"/>
        <w:ind w:left="2268" w:right="850" w:hanging="1134"/>
        <w:rPr>
          <w:bCs/>
        </w:rPr>
      </w:pPr>
      <w:r w:rsidRPr="00592C7A">
        <w:rPr>
          <w:bCs/>
        </w:rPr>
        <w:tab/>
        <w:t xml:space="preserve">Accuracy: </w:t>
      </w:r>
      <w:r w:rsidRPr="00C3029A">
        <w:rPr>
          <w:rFonts w:asciiTheme="majorBidi" w:hAnsiTheme="majorBidi" w:cstheme="majorBidi"/>
          <w:lang w:eastAsia="ja-JP"/>
        </w:rPr>
        <w:t>±</w:t>
      </w:r>
      <w:r w:rsidRPr="00E4694B">
        <w:t xml:space="preserve">2.5 </w:t>
      </w:r>
      <w:r w:rsidRPr="00592C7A">
        <w:rPr>
          <w:bCs/>
        </w:rPr>
        <w:t>per cent of the actual value;</w:t>
      </w:r>
    </w:p>
    <w:p w14:paraId="3C99235F" w14:textId="77777777" w:rsidR="0015205A" w:rsidRPr="00592C7A" w:rsidRDefault="0015205A" w:rsidP="0015205A">
      <w:pPr>
        <w:pStyle w:val="SingleTxtG"/>
        <w:ind w:left="2268" w:right="850" w:hanging="1134"/>
        <w:rPr>
          <w:bCs/>
        </w:rPr>
      </w:pPr>
      <w:r w:rsidRPr="00592C7A">
        <w:rPr>
          <w:bCs/>
        </w:rPr>
        <w:tab/>
        <w:t>Sensitivity: =&lt;</w:t>
      </w:r>
      <w:r w:rsidRPr="00592C7A">
        <w:rPr>
          <w:b/>
          <w:bCs/>
        </w:rPr>
        <w:t xml:space="preserve"> </w:t>
      </w:r>
      <w:r w:rsidRPr="00592C7A">
        <w:rPr>
          <w:bCs/>
        </w:rPr>
        <w:t>0.5 km/h.</w:t>
      </w:r>
    </w:p>
    <w:p w14:paraId="59EEC2B6" w14:textId="77777777" w:rsidR="0015205A" w:rsidRPr="00592C7A" w:rsidRDefault="0015205A" w:rsidP="0015205A">
      <w:pPr>
        <w:pStyle w:val="SingleTxtG"/>
        <w:ind w:left="2268" w:hanging="1134"/>
        <w:rPr>
          <w:bCs/>
        </w:rPr>
      </w:pPr>
      <w:r w:rsidRPr="00592C7A">
        <w:rPr>
          <w:bCs/>
        </w:rPr>
        <w:t>3.2.3.</w:t>
      </w:r>
      <w:r w:rsidRPr="00592C7A">
        <w:rPr>
          <w:bCs/>
        </w:rPr>
        <w:tab/>
        <w:t>Time recording:</w:t>
      </w:r>
    </w:p>
    <w:p w14:paraId="37B099BB" w14:textId="77777777" w:rsidR="0015205A" w:rsidRPr="00592C7A" w:rsidRDefault="0015205A" w:rsidP="0015205A">
      <w:pPr>
        <w:pStyle w:val="SingleTxtG"/>
        <w:ind w:left="2268" w:hanging="1134"/>
        <w:rPr>
          <w:bCs/>
        </w:rPr>
      </w:pPr>
      <w:r w:rsidRPr="00592C7A">
        <w:rPr>
          <w:bCs/>
        </w:rPr>
        <w:tab/>
        <w:t xml:space="preserve">The instrumentation shall enable the action to be recorded throughout its duration and readings to be made to within one one-thousandth of a second; the beginning of the impact at the moment of first contact between the head </w:t>
      </w:r>
      <w:r w:rsidRPr="00592C7A">
        <w:rPr>
          <w:bCs/>
        </w:rPr>
        <w:lastRenderedPageBreak/>
        <w:t>form and the item being tested is detected on the recordings used for analysing the test.</w:t>
      </w:r>
    </w:p>
    <w:p w14:paraId="0D067E11" w14:textId="77777777" w:rsidR="0015205A" w:rsidRPr="00592C7A" w:rsidRDefault="0015205A" w:rsidP="0015205A">
      <w:pPr>
        <w:pStyle w:val="SingleTxtG"/>
        <w:ind w:left="2268" w:hanging="1134"/>
        <w:rPr>
          <w:bCs/>
        </w:rPr>
      </w:pPr>
      <w:r w:rsidRPr="00592C7A">
        <w:rPr>
          <w:bCs/>
        </w:rPr>
        <w:t>3.3.</w:t>
      </w:r>
      <w:r w:rsidRPr="00592C7A">
        <w:rPr>
          <w:bCs/>
        </w:rPr>
        <w:tab/>
        <w:t>Test procedure</w:t>
      </w:r>
    </w:p>
    <w:p w14:paraId="4D1F1191" w14:textId="77777777" w:rsidR="0015205A" w:rsidRPr="00592C7A" w:rsidRDefault="0015205A" w:rsidP="0015205A">
      <w:pPr>
        <w:pStyle w:val="SingleTxtG"/>
        <w:ind w:left="2268" w:hanging="1134"/>
        <w:rPr>
          <w:bCs/>
        </w:rPr>
      </w:pPr>
      <w:r w:rsidRPr="00592C7A">
        <w:rPr>
          <w:bCs/>
        </w:rPr>
        <w:t>3.3.1.</w:t>
      </w:r>
      <w:r w:rsidRPr="00592C7A">
        <w:rPr>
          <w:bCs/>
        </w:rPr>
        <w:tab/>
        <w:t>Propel the impactor toward the head restraint. At the time of impact, the longitudinal axis of the impactor is within ± 2</w:t>
      </w:r>
      <w:r w:rsidRPr="00592C7A">
        <w:t>°</w:t>
      </w:r>
      <w:r w:rsidRPr="00592C7A">
        <w:rPr>
          <w:bCs/>
        </w:rPr>
        <w:t xml:space="preserve"> of being horizontal and parallel to the vehicle longitudinal axis and the impactor speed is not more than 24.1 km/h.</w:t>
      </w:r>
    </w:p>
    <w:p w14:paraId="3BF1B4C7" w14:textId="22C2445C" w:rsidR="0015205A" w:rsidRPr="00592C7A" w:rsidRDefault="0015205A" w:rsidP="0015205A">
      <w:pPr>
        <w:ind w:left="2268" w:right="1134" w:hanging="1134"/>
        <w:jc w:val="both"/>
      </w:pPr>
      <w:r w:rsidRPr="00592C7A">
        <w:t>3.3.2.</w:t>
      </w:r>
      <w:r w:rsidRPr="00592C7A">
        <w:tab/>
        <w:t xml:space="preserve">Impact the front surface of the head restraint at any point with a height greater than 635 mm </w:t>
      </w:r>
      <w:r w:rsidRPr="00592C7A">
        <w:rPr>
          <w:bCs/>
        </w:rPr>
        <w:t>from the R-point</w:t>
      </w:r>
      <w:r w:rsidRPr="00592C7A">
        <w:t xml:space="preserve"> and within a </w:t>
      </w:r>
      <w:r w:rsidRPr="00E4694B">
        <w:rPr>
          <w:bCs/>
        </w:rPr>
        <w:t>lateral</w:t>
      </w:r>
      <w:r w:rsidRPr="00592C7A">
        <w:t xml:space="preserve"> distance of the head restraint vertical centre line of 70 mm and measure the acceleration.</w:t>
      </w:r>
      <w:r w:rsidR="00C3029A">
        <w:t>"</w:t>
      </w:r>
    </w:p>
    <w:p w14:paraId="42B10C9C" w14:textId="77777777" w:rsidR="0015205A" w:rsidRPr="00592C7A" w:rsidRDefault="0015205A" w:rsidP="0015205A">
      <w:pPr>
        <w:suppressAutoHyphens w:val="0"/>
        <w:spacing w:line="240" w:lineRule="auto"/>
        <w:rPr>
          <w:i/>
          <w:iCs/>
        </w:rPr>
      </w:pPr>
      <w:r w:rsidRPr="00592C7A">
        <w:rPr>
          <w:i/>
          <w:iCs/>
        </w:rPr>
        <w:br w:type="page"/>
      </w:r>
    </w:p>
    <w:p w14:paraId="1D3DA01B" w14:textId="77777777" w:rsidR="0015205A" w:rsidRPr="00592C7A" w:rsidRDefault="0015205A" w:rsidP="0015205A">
      <w:pPr>
        <w:spacing w:before="120" w:after="120"/>
        <w:ind w:left="2268" w:right="1134" w:hanging="1134"/>
        <w:jc w:val="both"/>
      </w:pPr>
      <w:r w:rsidRPr="00592C7A">
        <w:rPr>
          <w:i/>
          <w:iCs/>
        </w:rPr>
        <w:lastRenderedPageBreak/>
        <w:t>Annex 8</w:t>
      </w:r>
      <w:r w:rsidRPr="00592C7A">
        <w:t>, renumber as Annex 7 and amend to read:</w:t>
      </w:r>
    </w:p>
    <w:p w14:paraId="6033E0B5" w14:textId="77777777" w:rsidR="0015205A" w:rsidRPr="00592C7A" w:rsidRDefault="0015205A" w:rsidP="00C3029A">
      <w:pPr>
        <w:pStyle w:val="HChG"/>
      </w:pPr>
      <w:r w:rsidRPr="00592C7A">
        <w:t>"Annex 7</w:t>
      </w:r>
    </w:p>
    <w:p w14:paraId="414062BC" w14:textId="321967FA" w:rsidR="0015205A" w:rsidRPr="00592C7A" w:rsidRDefault="0015205A" w:rsidP="00C3029A">
      <w:pPr>
        <w:pStyle w:val="HChG"/>
      </w:pPr>
      <w:r w:rsidRPr="00592C7A">
        <w:tab/>
      </w:r>
      <w:r w:rsidR="00C3029A">
        <w:tab/>
      </w:r>
      <w:r w:rsidR="00C3029A">
        <w:tab/>
      </w:r>
      <w:r w:rsidRPr="00592C7A">
        <w:t xml:space="preserve">Height retention test </w:t>
      </w:r>
      <w:r w:rsidRPr="00C3029A">
        <w:t>procedure</w:t>
      </w:r>
    </w:p>
    <w:p w14:paraId="5E189E1C" w14:textId="77777777" w:rsidR="0015205A" w:rsidRPr="00592C7A" w:rsidRDefault="0015205A" w:rsidP="0015205A">
      <w:pPr>
        <w:pStyle w:val="SingleTxtG"/>
        <w:ind w:left="2268" w:hanging="1134"/>
      </w:pPr>
      <w:r w:rsidRPr="00592C7A">
        <w:rPr>
          <w:caps/>
        </w:rPr>
        <w:t>1.</w:t>
      </w:r>
      <w:r w:rsidRPr="00592C7A">
        <w:rPr>
          <w:caps/>
        </w:rPr>
        <w:tab/>
      </w:r>
      <w:r w:rsidRPr="00592C7A">
        <w:t>Purpose</w:t>
      </w:r>
    </w:p>
    <w:p w14:paraId="717693E0" w14:textId="04B84FA5" w:rsidR="0015205A" w:rsidRPr="00592C7A" w:rsidRDefault="0015205A" w:rsidP="0015205A">
      <w:pPr>
        <w:pStyle w:val="SingleTxtG"/>
        <w:ind w:left="2268" w:hanging="1134"/>
      </w:pPr>
      <w:r w:rsidRPr="00592C7A">
        <w:tab/>
        <w:t xml:space="preserve">Demonstrate compliance with the height retention requirements of paragraph 5.2.2. of this Regulation in accordance with </w:t>
      </w:r>
      <w:r w:rsidR="0062385C">
        <w:t>this annex</w:t>
      </w:r>
      <w:r w:rsidRPr="00592C7A">
        <w:t>.</w:t>
      </w:r>
    </w:p>
    <w:p w14:paraId="6D13F44E" w14:textId="77777777" w:rsidR="0015205A" w:rsidRPr="00592C7A" w:rsidRDefault="0015205A" w:rsidP="0015205A">
      <w:pPr>
        <w:pStyle w:val="SingleTxtG"/>
        <w:ind w:left="2268" w:right="850" w:hanging="1134"/>
      </w:pPr>
      <w:r w:rsidRPr="00592C7A">
        <w:rPr>
          <w:caps/>
        </w:rPr>
        <w:t>2.</w:t>
      </w:r>
      <w:r w:rsidRPr="00592C7A">
        <w:rPr>
          <w:caps/>
        </w:rPr>
        <w:tab/>
      </w:r>
      <w:r w:rsidRPr="00592C7A">
        <w:t>Procedures for height retention</w:t>
      </w:r>
    </w:p>
    <w:p w14:paraId="31903EF6" w14:textId="77777777" w:rsidR="0015205A" w:rsidRPr="00592C7A" w:rsidRDefault="0015205A" w:rsidP="0015205A">
      <w:pPr>
        <w:pStyle w:val="SingleTxtG"/>
        <w:ind w:left="2268" w:right="850" w:hanging="1134"/>
      </w:pPr>
      <w:r w:rsidRPr="00592C7A">
        <w:t>2.1.</w:t>
      </w:r>
      <w:r w:rsidRPr="00592C7A">
        <w:tab/>
        <w:t>Seat set-up</w:t>
      </w:r>
    </w:p>
    <w:p w14:paraId="05CC2921" w14:textId="77777777" w:rsidR="0015205A" w:rsidRPr="00592C7A" w:rsidRDefault="0015205A" w:rsidP="0015205A">
      <w:pPr>
        <w:pStyle w:val="SingleTxtG"/>
        <w:ind w:left="2268" w:hanging="1134"/>
      </w:pPr>
      <w:r w:rsidRPr="00592C7A">
        <w:tab/>
        <w:t xml:space="preserve">Adjust the adjustable head restraint so that its </w:t>
      </w:r>
      <w:r w:rsidRPr="002C3DAB">
        <w:rPr>
          <w:bCs/>
        </w:rPr>
        <w:t>effective</w:t>
      </w:r>
      <w:r w:rsidRPr="00592C7A">
        <w:t xml:space="preserve"> top is at any of the following height positions at any backset position:</w:t>
      </w:r>
    </w:p>
    <w:p w14:paraId="04528E97" w14:textId="77777777" w:rsidR="0015205A" w:rsidRPr="00592C7A" w:rsidRDefault="0015205A" w:rsidP="0015205A">
      <w:pPr>
        <w:pStyle w:val="SingleTxtG"/>
        <w:ind w:left="2268" w:right="850" w:hanging="1134"/>
      </w:pPr>
      <w:r w:rsidRPr="00592C7A">
        <w:t>2.1.1.</w:t>
      </w:r>
      <w:r w:rsidRPr="00592C7A">
        <w:tab/>
        <w:t>For front outboard designated seating positions:</w:t>
      </w:r>
    </w:p>
    <w:p w14:paraId="6E34E1C9" w14:textId="77777777" w:rsidR="0015205A" w:rsidRPr="00592C7A" w:rsidRDefault="0015205A" w:rsidP="0015205A">
      <w:pPr>
        <w:pStyle w:val="SingleTxtG"/>
        <w:ind w:left="2268" w:right="850" w:hanging="1134"/>
      </w:pPr>
      <w:r w:rsidRPr="00592C7A">
        <w:t>2.1.1.1.</w:t>
      </w:r>
      <w:r w:rsidRPr="00592C7A">
        <w:tab/>
        <w:t>The highest position; and</w:t>
      </w:r>
    </w:p>
    <w:p w14:paraId="7DC6DF4A" w14:textId="15365840" w:rsidR="0015205A" w:rsidRPr="00592C7A" w:rsidRDefault="0015205A" w:rsidP="0015205A">
      <w:pPr>
        <w:pStyle w:val="SingleTxtG"/>
        <w:ind w:left="2268" w:right="850" w:hanging="1134"/>
      </w:pPr>
      <w:r w:rsidRPr="00592C7A">
        <w:t>2.1.1.2.</w:t>
      </w:r>
      <w:r w:rsidRPr="00592C7A">
        <w:tab/>
        <w:t xml:space="preserve">Not less than, but closest to </w:t>
      </w:r>
      <w:r w:rsidRPr="002C3DAB">
        <w:rPr>
          <w:bCs/>
        </w:rPr>
        <w:t xml:space="preserve">830 </w:t>
      </w:r>
      <w:r w:rsidRPr="002C3DAB">
        <w:rPr>
          <w:rStyle w:val="FootnoteReference"/>
          <w:bCs/>
        </w:rPr>
        <w:footnoteReference w:customMarkFollows="1" w:id="7"/>
        <w:t>1</w:t>
      </w:r>
      <w:r w:rsidRPr="002C3DAB">
        <w:rPr>
          <w:bCs/>
        </w:rPr>
        <w:t xml:space="preserve"> mm.</w:t>
      </w:r>
    </w:p>
    <w:p w14:paraId="51712313" w14:textId="77777777" w:rsidR="0015205A" w:rsidRPr="00592C7A" w:rsidRDefault="0015205A" w:rsidP="0015205A">
      <w:pPr>
        <w:pStyle w:val="SingleTxtG"/>
        <w:ind w:left="2268" w:right="850" w:hanging="1134"/>
      </w:pPr>
      <w:r w:rsidRPr="00592C7A">
        <w:t>2.1.2.</w:t>
      </w:r>
      <w:r w:rsidRPr="00592C7A">
        <w:tab/>
        <w:t>For rear outboard and front centre designated seating positions</w:t>
      </w:r>
    </w:p>
    <w:p w14:paraId="7C5B8037" w14:textId="77777777" w:rsidR="0015205A" w:rsidRPr="00592C7A" w:rsidRDefault="0015205A" w:rsidP="0015205A">
      <w:pPr>
        <w:pStyle w:val="SingleTxtG"/>
        <w:ind w:left="2268" w:right="850" w:hanging="1134"/>
      </w:pPr>
      <w:r w:rsidRPr="00592C7A">
        <w:t>2.1.2.1.</w:t>
      </w:r>
      <w:r w:rsidRPr="00592C7A">
        <w:tab/>
        <w:t>The highest position; and</w:t>
      </w:r>
    </w:p>
    <w:p w14:paraId="5D52C8E5" w14:textId="0034784F" w:rsidR="0015205A" w:rsidRPr="002C3DAB" w:rsidRDefault="0015205A" w:rsidP="0015205A">
      <w:pPr>
        <w:pStyle w:val="SingleTxtG"/>
        <w:ind w:left="2268" w:right="850" w:hanging="1134"/>
        <w:rPr>
          <w:bCs/>
        </w:rPr>
      </w:pPr>
      <w:r w:rsidRPr="00592C7A">
        <w:t>2.1.2.2.</w:t>
      </w:r>
      <w:r w:rsidRPr="00592C7A">
        <w:tab/>
        <w:t xml:space="preserve">Not less than, but closest to </w:t>
      </w:r>
      <w:r w:rsidRPr="002C3DAB">
        <w:rPr>
          <w:bCs/>
        </w:rPr>
        <w:t>720 mm.</w:t>
      </w:r>
    </w:p>
    <w:p w14:paraId="4BF1F067" w14:textId="77777777" w:rsidR="0015205A" w:rsidRPr="00592C7A" w:rsidRDefault="0015205A" w:rsidP="0015205A">
      <w:pPr>
        <w:pStyle w:val="SingleTxtG"/>
        <w:ind w:left="2268" w:right="850" w:hanging="1134"/>
      </w:pPr>
      <w:r w:rsidRPr="00592C7A">
        <w:t>2.1.3.</w:t>
      </w:r>
      <w:r w:rsidRPr="00592C7A">
        <w:tab/>
        <w:t>For rear centre designated seating position</w:t>
      </w:r>
    </w:p>
    <w:p w14:paraId="1BA078E3" w14:textId="77777777" w:rsidR="0015205A" w:rsidRPr="00592C7A" w:rsidRDefault="0015205A" w:rsidP="0015205A">
      <w:pPr>
        <w:pStyle w:val="SingleTxtG"/>
        <w:ind w:left="2268" w:right="850" w:hanging="1134"/>
      </w:pPr>
      <w:r w:rsidRPr="00592C7A">
        <w:t>2.1.3.1.</w:t>
      </w:r>
      <w:r w:rsidRPr="00592C7A">
        <w:tab/>
        <w:t>The highest position; and</w:t>
      </w:r>
    </w:p>
    <w:p w14:paraId="764A4B4B" w14:textId="77777777" w:rsidR="0015205A" w:rsidRPr="00592C7A" w:rsidRDefault="0015205A" w:rsidP="0015205A">
      <w:pPr>
        <w:pStyle w:val="SingleTxtG"/>
        <w:ind w:left="2268" w:right="850" w:hanging="1134"/>
      </w:pPr>
      <w:r w:rsidRPr="00592C7A">
        <w:t>2.1.3.2.</w:t>
      </w:r>
      <w:r w:rsidRPr="00592C7A">
        <w:tab/>
        <w:t>Not less than, but closest to 700 mm.</w:t>
      </w:r>
    </w:p>
    <w:p w14:paraId="1B376A3E" w14:textId="77777777" w:rsidR="0015205A" w:rsidRPr="00592C7A" w:rsidRDefault="0015205A" w:rsidP="0015205A">
      <w:pPr>
        <w:pStyle w:val="SingleTxtG"/>
        <w:ind w:left="2268" w:hanging="1134"/>
      </w:pPr>
      <w:r w:rsidRPr="00592C7A">
        <w:t>2.2.</w:t>
      </w:r>
      <w:r w:rsidRPr="00592C7A">
        <w:tab/>
        <w:t xml:space="preserve">Orient a cylindrical test device having a 165 </w:t>
      </w:r>
      <w:r w:rsidRPr="00592C7A">
        <w:sym w:font="Symbol" w:char="F0B1"/>
      </w:r>
      <w:r w:rsidRPr="00592C7A">
        <w:t xml:space="preserve"> 2 mm diameter in plane view (perpendicular to the axis of revolution), and a 152 mm length in profile (through the axis of revolution), such that the axis of the revolution is horizontal and in the longitudinal vertical plane through the vertical longitudinal zero plane of the head restraint.  Position the midpoint of the bottom surface of the cylinder in contact with the head restraint.  </w:t>
      </w:r>
    </w:p>
    <w:p w14:paraId="37F398E0" w14:textId="77777777" w:rsidR="0015205A" w:rsidRPr="00592C7A" w:rsidRDefault="0015205A" w:rsidP="0015205A">
      <w:pPr>
        <w:pStyle w:val="SingleTxtG"/>
        <w:ind w:left="2268" w:hanging="1134"/>
      </w:pPr>
      <w:r w:rsidRPr="00592C7A">
        <w:t>2.3.</w:t>
      </w:r>
      <w:r w:rsidRPr="00592C7A">
        <w:tab/>
        <w:t xml:space="preserve">Establish </w:t>
      </w:r>
      <w:r w:rsidRPr="002C3DAB">
        <w:rPr>
          <w:bCs/>
        </w:rPr>
        <w:t>an</w:t>
      </w:r>
      <w:r w:rsidRPr="00592C7A">
        <w:t xml:space="preserve"> initial reference position by applying a vertical downward load of 50 ± 1 N at a rate of 250 ± 50 N/minute.  Determine the reference position after 5 seconds at this load.  Mark an initial reference position for the head restraint.</w:t>
      </w:r>
    </w:p>
    <w:p w14:paraId="173CA6BD" w14:textId="3BA75BF0" w:rsidR="0015205A" w:rsidRPr="00592C7A" w:rsidRDefault="0015205A" w:rsidP="0015205A">
      <w:pPr>
        <w:pStyle w:val="SingleTxtG"/>
        <w:ind w:left="2268" w:hanging="1134"/>
      </w:pPr>
      <w:r w:rsidRPr="00592C7A">
        <w:t>2.4.</w:t>
      </w:r>
      <w:r w:rsidRPr="00592C7A">
        <w:tab/>
        <w:t xml:space="preserve">Measure the vertical distance between the lowest point on the underside of the head restraint and the top of the seat back. (see paragraph 2.9. of </w:t>
      </w:r>
      <w:r w:rsidR="0062385C">
        <w:t>this annex</w:t>
      </w:r>
      <w:r w:rsidRPr="00592C7A">
        <w:t>)</w:t>
      </w:r>
    </w:p>
    <w:p w14:paraId="0CD56094" w14:textId="77777777" w:rsidR="0015205A" w:rsidRPr="00592C7A" w:rsidRDefault="0015205A" w:rsidP="0015205A">
      <w:pPr>
        <w:pStyle w:val="SingleTxtG"/>
        <w:ind w:left="2268" w:hanging="1134"/>
      </w:pPr>
      <w:r w:rsidRPr="00592C7A">
        <w:t>2.5.</w:t>
      </w:r>
      <w:r w:rsidRPr="00592C7A">
        <w:tab/>
        <w:t xml:space="preserve">Increase the load at the rate of 250 </w:t>
      </w:r>
      <w:r w:rsidRPr="00592C7A">
        <w:sym w:font="Symbol" w:char="F0B1"/>
      </w:r>
      <w:r w:rsidRPr="00592C7A">
        <w:t xml:space="preserve"> 50 N/minute to at least 500 N and maintain this load for not less than 5 seconds.</w:t>
      </w:r>
    </w:p>
    <w:p w14:paraId="70E6BEEA" w14:textId="77777777" w:rsidR="0015205A" w:rsidRPr="00592C7A" w:rsidRDefault="0015205A" w:rsidP="0015205A">
      <w:pPr>
        <w:pStyle w:val="SingleTxtG"/>
        <w:ind w:left="2268" w:hanging="1134"/>
      </w:pPr>
      <w:r w:rsidRPr="00592C7A">
        <w:t>2.6.</w:t>
      </w:r>
      <w:r w:rsidRPr="00592C7A">
        <w:tab/>
        <w:t>Reduce the load at a rate of 250 ± 50 N/m until the load is completely removed.  Maintain this condition for no more than two minutes.  Increase the load at a rate of 250 ± 50 N/minute to 50 ± 1 N and, after 5 seconds at this load, determine the position of the cylindrical device with respect to its initial reference position.</w:t>
      </w:r>
    </w:p>
    <w:p w14:paraId="5F371D34" w14:textId="05F1EC5F" w:rsidR="0015205A" w:rsidRPr="00592C7A" w:rsidRDefault="0015205A" w:rsidP="0015205A">
      <w:pPr>
        <w:pStyle w:val="SingleTxtG"/>
        <w:ind w:left="2268" w:hanging="1134"/>
        <w:rPr>
          <w:lang w:eastAsia="ja-JP"/>
        </w:rPr>
      </w:pPr>
      <w:r w:rsidRPr="00592C7A">
        <w:rPr>
          <w:lang w:eastAsia="ja-JP"/>
        </w:rPr>
        <w:t>2.7.</w:t>
      </w:r>
      <w:r w:rsidRPr="00592C7A">
        <w:rPr>
          <w:lang w:eastAsia="ja-JP"/>
        </w:rPr>
        <w:tab/>
        <w:t xml:space="preserve">Repeat the measurement of the vertical distance measured between the lowest point on the underside of the head restraint and the top of the seat back. (see paragraph 2.9. of </w:t>
      </w:r>
      <w:r w:rsidR="0062385C">
        <w:rPr>
          <w:lang w:eastAsia="ja-JP"/>
        </w:rPr>
        <w:t>this annex</w:t>
      </w:r>
      <w:r w:rsidRPr="00592C7A">
        <w:rPr>
          <w:lang w:eastAsia="ja-JP"/>
        </w:rPr>
        <w:t>)</w:t>
      </w:r>
    </w:p>
    <w:p w14:paraId="60683A04" w14:textId="4E954FB8" w:rsidR="0015205A" w:rsidRPr="00592C7A" w:rsidRDefault="0015205A" w:rsidP="0015205A">
      <w:pPr>
        <w:pStyle w:val="SingleTxtG"/>
        <w:ind w:left="2268" w:hanging="1134"/>
      </w:pPr>
      <w:r w:rsidRPr="00592C7A">
        <w:lastRenderedPageBreak/>
        <w:t>2.8.</w:t>
      </w:r>
      <w:r w:rsidRPr="00592C7A">
        <w:tab/>
        <w:t xml:space="preserve">Compare the measurements from paragraphs 2.4. and 2.7. of </w:t>
      </w:r>
      <w:r w:rsidR="0062385C">
        <w:t>this annex</w:t>
      </w:r>
      <w:r w:rsidRPr="00592C7A">
        <w:t>. The difference is the measurement required to comply with paragraph 5.2.2. of this Regulation.</w:t>
      </w:r>
    </w:p>
    <w:p w14:paraId="19869B66" w14:textId="66A52394" w:rsidR="00AA3B46" w:rsidRDefault="0015205A" w:rsidP="0015205A">
      <w:pPr>
        <w:pStyle w:val="SingleTxtG"/>
        <w:ind w:left="2268" w:hanging="1134"/>
      </w:pPr>
      <w:r w:rsidRPr="00592C7A">
        <w:t>2.9.</w:t>
      </w:r>
      <w:r w:rsidRPr="00592C7A">
        <w:tab/>
        <w:t>If the design of the head restraint is such that it is not possible to measure to the top of the seat then the vertical measurement is taken by marking a horizontal line across the front of the seat back at least 25 mm below the lowest point of the head restraint and the measurement is taken from this line to the underside of the head restraint.</w:t>
      </w:r>
      <w:r w:rsidR="00EA04DF">
        <w:t>"</w:t>
      </w:r>
    </w:p>
    <w:p w14:paraId="6852E2B8" w14:textId="77777777" w:rsidR="00AA3B46" w:rsidRDefault="00AA3B46">
      <w:pPr>
        <w:suppressAutoHyphens w:val="0"/>
        <w:spacing w:line="240" w:lineRule="auto"/>
      </w:pPr>
      <w:r>
        <w:br w:type="page"/>
      </w:r>
    </w:p>
    <w:p w14:paraId="5C0459C4" w14:textId="77777777" w:rsidR="0015205A" w:rsidRPr="00592C7A" w:rsidRDefault="0015205A" w:rsidP="0015205A">
      <w:pPr>
        <w:spacing w:before="120" w:after="120"/>
        <w:ind w:left="2268" w:right="1134" w:hanging="1134"/>
        <w:jc w:val="both"/>
      </w:pPr>
      <w:r w:rsidRPr="00592C7A">
        <w:rPr>
          <w:i/>
          <w:iCs/>
        </w:rPr>
        <w:lastRenderedPageBreak/>
        <w:t>Annex 9</w:t>
      </w:r>
      <w:r w:rsidRPr="00592C7A">
        <w:t>, renumber as Annex 8 and amend to read:</w:t>
      </w:r>
    </w:p>
    <w:p w14:paraId="2DF49982" w14:textId="77777777" w:rsidR="0015205A" w:rsidRPr="00592C7A" w:rsidRDefault="0015205A" w:rsidP="00C3029A">
      <w:pPr>
        <w:pStyle w:val="HChG"/>
      </w:pPr>
      <w:r w:rsidRPr="00592C7A">
        <w:t>"</w:t>
      </w:r>
      <w:r w:rsidRPr="00C3029A">
        <w:t>Annex</w:t>
      </w:r>
      <w:r w:rsidRPr="00592C7A">
        <w:t xml:space="preserve"> 8</w:t>
      </w:r>
    </w:p>
    <w:p w14:paraId="1BB1D9E2" w14:textId="62F9C332" w:rsidR="0015205A" w:rsidRPr="00592C7A" w:rsidRDefault="00C3029A" w:rsidP="00C3029A">
      <w:pPr>
        <w:pStyle w:val="HChG"/>
        <w:rPr>
          <w:b w:val="0"/>
        </w:rPr>
      </w:pPr>
      <w:r>
        <w:tab/>
      </w:r>
      <w:r>
        <w:tab/>
      </w:r>
      <w:r w:rsidR="0015205A" w:rsidRPr="00592C7A">
        <w:t>Dynamic performance test procedure</w:t>
      </w:r>
    </w:p>
    <w:p w14:paraId="11007BC9" w14:textId="77777777" w:rsidR="0015205A" w:rsidRPr="00592C7A" w:rsidRDefault="0015205A" w:rsidP="0015205A">
      <w:pPr>
        <w:pStyle w:val="SingleTxtG"/>
        <w:ind w:left="2268" w:right="850" w:hanging="1134"/>
      </w:pPr>
      <w:r w:rsidRPr="00592C7A">
        <w:t>1.</w:t>
      </w:r>
      <w:r w:rsidRPr="00592C7A">
        <w:tab/>
        <w:t>Purpose</w:t>
      </w:r>
    </w:p>
    <w:p w14:paraId="5A9988D6" w14:textId="58389093" w:rsidR="0015205A" w:rsidRPr="00592C7A" w:rsidRDefault="0015205A" w:rsidP="0015205A">
      <w:pPr>
        <w:pStyle w:val="SingleTxtG"/>
        <w:ind w:left="2268"/>
      </w:pPr>
      <w:r w:rsidRPr="00592C7A">
        <w:t xml:space="preserve">Demonstrate compliance with paragraph 5.3. in accordance with </w:t>
      </w:r>
      <w:r w:rsidR="0062385C">
        <w:t>this annex</w:t>
      </w:r>
      <w:r w:rsidRPr="00592C7A">
        <w:t xml:space="preserve">, using a 50th percentile male Hybrid III </w:t>
      </w:r>
      <w:r w:rsidRPr="00EA04DF">
        <w:rPr>
          <w:bCs/>
        </w:rPr>
        <w:t>or</w:t>
      </w:r>
      <w:r w:rsidRPr="00EA04DF">
        <w:rPr>
          <w:bCs/>
          <w:lang w:eastAsia="ja-JP"/>
        </w:rPr>
        <w:t xml:space="preserve"> </w:t>
      </w:r>
      <w:r w:rsidRPr="00EA04DF">
        <w:rPr>
          <w:bCs/>
        </w:rPr>
        <w:t>BioRID II (United Nations)</w:t>
      </w:r>
      <w:r w:rsidRPr="00592C7A">
        <w:rPr>
          <w:b/>
        </w:rPr>
        <w:t xml:space="preserve"> </w:t>
      </w:r>
      <w:r w:rsidRPr="00592C7A">
        <w:t>test dummy.</w:t>
      </w:r>
    </w:p>
    <w:p w14:paraId="4F236A22" w14:textId="77777777" w:rsidR="0015205A" w:rsidRPr="00592C7A" w:rsidRDefault="0015205A" w:rsidP="0015205A">
      <w:pPr>
        <w:pStyle w:val="SingleTxtG"/>
        <w:ind w:left="2268" w:right="850" w:hanging="1134"/>
      </w:pPr>
      <w:r w:rsidRPr="00592C7A">
        <w:t>2.</w:t>
      </w:r>
      <w:r w:rsidRPr="00592C7A">
        <w:tab/>
        <w:t>Test equipment</w:t>
      </w:r>
    </w:p>
    <w:p w14:paraId="1CAB85E0" w14:textId="6ED3E76F" w:rsidR="0015205A" w:rsidRPr="00592C7A" w:rsidRDefault="0015205A" w:rsidP="0015205A">
      <w:pPr>
        <w:pStyle w:val="SingleTxtG"/>
        <w:ind w:left="2268" w:right="850" w:hanging="1134"/>
      </w:pPr>
      <w:r w:rsidRPr="00592C7A">
        <w:t>2.1.</w:t>
      </w:r>
      <w:r w:rsidRPr="00592C7A">
        <w:tab/>
        <w:t>An acceleration test sled.</w:t>
      </w:r>
    </w:p>
    <w:p w14:paraId="7B3BAEF3" w14:textId="77777777" w:rsidR="0015205A" w:rsidRPr="00592C7A" w:rsidRDefault="0015205A" w:rsidP="0015205A">
      <w:pPr>
        <w:pStyle w:val="SingleTxtG"/>
        <w:ind w:left="2268" w:right="850" w:hanging="1134"/>
      </w:pPr>
      <w:r w:rsidRPr="00592C7A">
        <w:t>2.2.</w:t>
      </w:r>
      <w:r w:rsidRPr="00592C7A">
        <w:tab/>
        <w:t>50th percentile male test dummy</w:t>
      </w:r>
    </w:p>
    <w:p w14:paraId="3BB3928B" w14:textId="77777777" w:rsidR="0015205A" w:rsidRPr="00592C7A" w:rsidRDefault="0015205A" w:rsidP="0015205A">
      <w:pPr>
        <w:pStyle w:val="SingleTxtG"/>
        <w:ind w:left="2268" w:right="850" w:hanging="1134"/>
      </w:pPr>
      <w:r w:rsidRPr="00592C7A">
        <w:t>2.2.1.</w:t>
      </w:r>
      <w:r w:rsidRPr="00592C7A">
        <w:tab/>
      </w:r>
      <w:r w:rsidRPr="00EA04DF">
        <w:t>Hybrid III</w:t>
      </w:r>
    </w:p>
    <w:p w14:paraId="7309B87B" w14:textId="77777777" w:rsidR="0015205A" w:rsidRPr="00592C7A" w:rsidRDefault="0015205A" w:rsidP="0015205A">
      <w:pPr>
        <w:pStyle w:val="SingleTxtG"/>
        <w:ind w:left="2259" w:hanging="1125"/>
      </w:pPr>
      <w:r w:rsidRPr="00592C7A">
        <w:t>2.2.1.1.</w:t>
      </w:r>
      <w:r w:rsidRPr="00592C7A">
        <w:tab/>
        <w:t>Three accelerometers are in the head cavity to measure orthogonal accelerations at the centre of gravity of the head assembly. The three accelerometers are mounted in an orthogonal array, and the intersection of the planes containing the sensitivity axis of the three sensors will be the origin of the array.</w:t>
      </w:r>
    </w:p>
    <w:p w14:paraId="56F74CA8" w14:textId="363390CB" w:rsidR="0015205A" w:rsidRPr="00EA04DF" w:rsidRDefault="0015205A" w:rsidP="0015205A">
      <w:pPr>
        <w:pStyle w:val="SingleTxtG"/>
        <w:ind w:left="2268" w:right="850" w:hanging="1134"/>
        <w:rPr>
          <w:rFonts w:cs="Arial"/>
          <w:bCs/>
          <w:szCs w:val="22"/>
        </w:rPr>
      </w:pPr>
      <w:r w:rsidRPr="00EA04DF">
        <w:rPr>
          <w:bCs/>
        </w:rPr>
        <w:t>2.2.1.2.</w:t>
      </w:r>
      <w:r w:rsidRPr="00EA04DF">
        <w:rPr>
          <w:bCs/>
        </w:rPr>
        <w:tab/>
      </w:r>
      <w:r w:rsidRPr="00EA04DF">
        <w:rPr>
          <w:rFonts w:cs="Arial"/>
          <w:bCs/>
          <w:szCs w:val="22"/>
        </w:rPr>
        <w:t>Equipment for measuring the head to torso angle.</w:t>
      </w:r>
    </w:p>
    <w:p w14:paraId="68449A2D" w14:textId="77777777" w:rsidR="0015205A" w:rsidRPr="00EA04DF" w:rsidRDefault="0015205A" w:rsidP="0015205A">
      <w:pPr>
        <w:pStyle w:val="SingleTxtG"/>
        <w:ind w:left="2268" w:right="850" w:hanging="1134"/>
        <w:rPr>
          <w:bCs/>
        </w:rPr>
      </w:pPr>
      <w:r w:rsidRPr="00EA04DF">
        <w:rPr>
          <w:bCs/>
        </w:rPr>
        <w:t>2.2.2.</w:t>
      </w:r>
      <w:r w:rsidRPr="00EA04DF">
        <w:rPr>
          <w:bCs/>
        </w:rPr>
        <w:tab/>
        <w:t>BioRID II</w:t>
      </w:r>
    </w:p>
    <w:p w14:paraId="2ADBA5B0" w14:textId="77777777" w:rsidR="0015205A" w:rsidRPr="00EA04DF" w:rsidRDefault="0015205A" w:rsidP="0015205A">
      <w:pPr>
        <w:pStyle w:val="SingleTxtG"/>
        <w:ind w:left="2259" w:hanging="1125"/>
        <w:rPr>
          <w:bCs/>
        </w:rPr>
      </w:pPr>
      <w:r w:rsidRPr="00EA04DF">
        <w:rPr>
          <w:bCs/>
        </w:rPr>
        <w:t>2.2.2.1.</w:t>
      </w:r>
      <w:r w:rsidRPr="00EA04DF">
        <w:rPr>
          <w:bCs/>
        </w:rPr>
        <w:tab/>
      </w:r>
      <w:r w:rsidRPr="00EA04DF">
        <w:rPr>
          <w:rFonts w:cs="Arial"/>
          <w:bCs/>
          <w:szCs w:val="22"/>
        </w:rPr>
        <w:t>Conforming to Addendum 1 to the Mutual Resolution No. 1 (ECE/TRANS/WP.29/1101/Add.1)</w:t>
      </w:r>
    </w:p>
    <w:p w14:paraId="477015A6" w14:textId="27863E85" w:rsidR="0015205A" w:rsidRPr="00EA04DF" w:rsidRDefault="0015205A" w:rsidP="0015205A">
      <w:pPr>
        <w:pStyle w:val="SingleTxtG"/>
        <w:ind w:left="2268" w:right="850" w:hanging="1134"/>
        <w:rPr>
          <w:bCs/>
        </w:rPr>
      </w:pPr>
      <w:r w:rsidRPr="00EA04DF">
        <w:rPr>
          <w:bCs/>
        </w:rPr>
        <w:t>2.2.2.2.</w:t>
      </w:r>
      <w:r w:rsidRPr="00EA04DF">
        <w:rPr>
          <w:bCs/>
        </w:rPr>
        <w:tab/>
        <w:t>Equipment for measuring and recording sled accelerations.</w:t>
      </w:r>
    </w:p>
    <w:p w14:paraId="31FB4A70" w14:textId="77777777" w:rsidR="0015205A" w:rsidRPr="00EA04DF" w:rsidRDefault="0015205A" w:rsidP="0015205A">
      <w:pPr>
        <w:pStyle w:val="SingleTxtG"/>
        <w:ind w:left="2268" w:right="850" w:hanging="1134"/>
        <w:rPr>
          <w:bCs/>
        </w:rPr>
      </w:pPr>
      <w:r w:rsidRPr="00EA04DF">
        <w:rPr>
          <w:bCs/>
        </w:rPr>
        <w:t>3.</w:t>
      </w:r>
      <w:r w:rsidRPr="00EA04DF">
        <w:rPr>
          <w:bCs/>
        </w:rPr>
        <w:tab/>
        <w:t>Procedures for test set-up</w:t>
      </w:r>
    </w:p>
    <w:p w14:paraId="106368F5" w14:textId="77777777" w:rsidR="0015205A" w:rsidRPr="00EA04DF" w:rsidRDefault="0015205A" w:rsidP="0015205A">
      <w:pPr>
        <w:pStyle w:val="SingleTxtG"/>
        <w:ind w:left="2268" w:right="850" w:hanging="1134"/>
        <w:rPr>
          <w:bCs/>
        </w:rPr>
      </w:pPr>
      <w:r w:rsidRPr="00EA04DF">
        <w:rPr>
          <w:bCs/>
        </w:rPr>
        <w:t>3.1.</w:t>
      </w:r>
      <w:r w:rsidRPr="00EA04DF">
        <w:rPr>
          <w:bCs/>
        </w:rPr>
        <w:tab/>
        <w:t>Full Vehicle or Body in White (Hybrid III)</w:t>
      </w:r>
    </w:p>
    <w:p w14:paraId="50BE304E" w14:textId="6F17B6FA" w:rsidR="0015205A" w:rsidRPr="00592C7A" w:rsidRDefault="0015205A" w:rsidP="0015205A">
      <w:pPr>
        <w:pStyle w:val="SingleTxtG"/>
        <w:ind w:left="2259" w:hanging="1125"/>
      </w:pPr>
      <w:r w:rsidRPr="00EA04DF">
        <w:rPr>
          <w:bCs/>
        </w:rPr>
        <w:t>3.1.1.</w:t>
      </w:r>
      <w:r w:rsidRPr="00EA04DF">
        <w:rPr>
          <w:bCs/>
        </w:rPr>
        <w:tab/>
        <w:t>Mount the vehicle on a dynamic test platform so that the vertical longitudinal zero plane of the</w:t>
      </w:r>
      <w:r w:rsidRPr="00592C7A">
        <w:t xml:space="preserve"> vehicle is parallel to the direction of the test platform travel and so that movement between the base of the vehicle and the test platform is prevented.  Instrument the platform with an accelerometer and data processing system.  Position the accelerometer sensitive axis parallel to the direction of test platform travel.</w:t>
      </w:r>
    </w:p>
    <w:p w14:paraId="2B500E1C" w14:textId="26AF1F37" w:rsidR="0015205A" w:rsidRPr="00592C7A" w:rsidRDefault="0015205A" w:rsidP="0015205A">
      <w:pPr>
        <w:pStyle w:val="SingleTxtG"/>
        <w:ind w:left="2259" w:hanging="1125"/>
      </w:pPr>
      <w:r w:rsidRPr="00EA04DF">
        <w:rPr>
          <w:bCs/>
        </w:rPr>
        <w:t>3.1.2.</w:t>
      </w:r>
      <w:r w:rsidRPr="00EA04DF">
        <w:rPr>
          <w:bCs/>
        </w:rPr>
        <w:tab/>
      </w:r>
      <w:r w:rsidRPr="00592C7A">
        <w:t xml:space="preserve">Remove the tyres, wheels, fluids, and all unsecured components.  Rigidly secure the engine, transmission, axles, exhaust system, vehicle frame and any other vehicle component necessary to assure that all points on the acceleration vs. time plot measured by an accelerometer on the dynamic test platform fall within the corridor described in </w:t>
      </w:r>
      <w:r w:rsidRPr="00EA04DF">
        <w:t>Figure 8-2 and Table 8-1.</w:t>
      </w:r>
    </w:p>
    <w:p w14:paraId="3939FF9F" w14:textId="51F6CD80" w:rsidR="0015205A" w:rsidRPr="00EA04DF" w:rsidRDefault="0015205A" w:rsidP="0015205A">
      <w:pPr>
        <w:pStyle w:val="SingleTxtG"/>
        <w:ind w:left="2268" w:right="850" w:hanging="1134"/>
        <w:rPr>
          <w:bCs/>
        </w:rPr>
      </w:pPr>
      <w:r w:rsidRPr="00EA04DF">
        <w:rPr>
          <w:bCs/>
        </w:rPr>
        <w:t>3.1.3.</w:t>
      </w:r>
      <w:r w:rsidRPr="00EA04DF">
        <w:rPr>
          <w:bCs/>
        </w:rPr>
        <w:tab/>
        <w:t>Place any moveable windows in the fully open position.</w:t>
      </w:r>
    </w:p>
    <w:p w14:paraId="01103A20" w14:textId="067DEBAF" w:rsidR="0015205A" w:rsidRPr="00592C7A" w:rsidRDefault="0015205A" w:rsidP="0015205A">
      <w:pPr>
        <w:pStyle w:val="SingleTxtG"/>
        <w:ind w:left="2268" w:right="850" w:hanging="1134"/>
      </w:pPr>
      <w:r w:rsidRPr="00EA04DF">
        <w:rPr>
          <w:bCs/>
        </w:rPr>
        <w:t>3.1.4.</w:t>
      </w:r>
      <w:r w:rsidRPr="00592C7A">
        <w:t xml:space="preserve"> </w:t>
      </w:r>
      <w:r w:rsidRPr="00592C7A">
        <w:tab/>
        <w:t>Seat Adjustment</w:t>
      </w:r>
    </w:p>
    <w:p w14:paraId="66929C6A" w14:textId="434E45DC" w:rsidR="0015205A" w:rsidRPr="00EA04DF" w:rsidRDefault="0015205A" w:rsidP="0015205A">
      <w:pPr>
        <w:pStyle w:val="SingleTxtG"/>
        <w:ind w:left="2259" w:hanging="1125"/>
        <w:rPr>
          <w:bCs/>
        </w:rPr>
      </w:pPr>
      <w:r w:rsidRPr="00EA04DF">
        <w:rPr>
          <w:bCs/>
        </w:rPr>
        <w:t>3.1.4.1.</w:t>
      </w:r>
      <w:r w:rsidRPr="00EA04DF">
        <w:rPr>
          <w:bCs/>
        </w:rPr>
        <w:tab/>
        <w:t>At each designated seating position, if the seat back is adjustable, it is set at an initial inclination position closest to 25° from the vertical, as measured by the three-dimensional H-point machine, as specified in Annex</w:t>
      </w:r>
      <w:r w:rsidR="00EA04DF" w:rsidRPr="00EA04DF">
        <w:rPr>
          <w:bCs/>
        </w:rPr>
        <w:t xml:space="preserve"> </w:t>
      </w:r>
      <w:r w:rsidRPr="00EA04DF">
        <w:rPr>
          <w:bCs/>
        </w:rPr>
        <w:t>12. If there is more than one inclination position closest to 25° from the vertical, set the seat back inclination to the position closest to and rearward of 25°.</w:t>
      </w:r>
    </w:p>
    <w:p w14:paraId="21877098" w14:textId="06E2FC53" w:rsidR="0015205A" w:rsidRPr="00EA04DF" w:rsidRDefault="0015205A" w:rsidP="0015205A">
      <w:pPr>
        <w:pStyle w:val="SingleTxtG"/>
        <w:ind w:left="2268" w:hanging="1134"/>
        <w:rPr>
          <w:bCs/>
        </w:rPr>
      </w:pPr>
      <w:r w:rsidRPr="00EA04DF">
        <w:rPr>
          <w:bCs/>
        </w:rPr>
        <w:t>3.1.4.2.</w:t>
      </w:r>
      <w:r w:rsidRPr="00EA04DF">
        <w:rPr>
          <w:bCs/>
        </w:rPr>
        <w:tab/>
        <w:t xml:space="preserve">Using any control that primarily moves the entire seat vertically, place the seat in the lowest position. Using any control that primarily moves the entire seat in the fore and aft directions, place the seat midway between the </w:t>
      </w:r>
      <w:r w:rsidRPr="00EA04DF">
        <w:rPr>
          <w:bCs/>
          <w:lang w:eastAsia="ja-JP"/>
        </w:rPr>
        <w:t>full forward</w:t>
      </w:r>
      <w:r w:rsidRPr="00EA04DF">
        <w:rPr>
          <w:bCs/>
        </w:rPr>
        <w:t xml:space="preserve"> and full rearward position.  If an adjustment position does not exist midway </w:t>
      </w:r>
      <w:r w:rsidRPr="00EA04DF">
        <w:rPr>
          <w:bCs/>
        </w:rPr>
        <w:lastRenderedPageBreak/>
        <w:t>between the full</w:t>
      </w:r>
      <w:r w:rsidRPr="00EA04DF">
        <w:rPr>
          <w:bCs/>
          <w:lang w:eastAsia="ja-JP"/>
        </w:rPr>
        <w:t xml:space="preserve"> </w:t>
      </w:r>
      <w:r w:rsidRPr="00EA04DF">
        <w:rPr>
          <w:bCs/>
        </w:rPr>
        <w:t>forward and full rearward positions, the closest adjustment position to the rear of the midpoint is used.</w:t>
      </w:r>
    </w:p>
    <w:p w14:paraId="63F72D3D" w14:textId="4FAB8186" w:rsidR="0015205A" w:rsidRPr="00EA04DF" w:rsidRDefault="0015205A" w:rsidP="0015205A">
      <w:pPr>
        <w:pStyle w:val="SingleTxtG"/>
        <w:ind w:left="2268" w:hanging="1134"/>
        <w:rPr>
          <w:bCs/>
        </w:rPr>
      </w:pPr>
      <w:r w:rsidRPr="00EA04DF">
        <w:rPr>
          <w:bCs/>
        </w:rPr>
        <w:t>3.1.4.3.</w:t>
      </w:r>
      <w:r w:rsidRPr="00EA04DF">
        <w:rPr>
          <w:bCs/>
        </w:rPr>
        <w:tab/>
        <w:t>If the seat cushion adjusts independently of the seat back, position the seat cushion such that the highest H-point position is achieved with respect to the seat back, as measured by three-dimensional H-point machine as specified in Annex</w:t>
      </w:r>
      <w:r w:rsidR="00EA04DF" w:rsidRPr="00EA04DF">
        <w:rPr>
          <w:bCs/>
        </w:rPr>
        <w:t xml:space="preserve"> </w:t>
      </w:r>
      <w:r w:rsidRPr="00EA04DF">
        <w:rPr>
          <w:bCs/>
        </w:rPr>
        <w:t xml:space="preserve">12. If the specified position of the H-point can be achieved with a range of seat cushion inclination angles, adjust the seat inclination such that the most forward part of the seat cushion is at its lowest position with respect to the most rearward part. </w:t>
      </w:r>
    </w:p>
    <w:p w14:paraId="1C8F7BF1" w14:textId="6F33473A" w:rsidR="0015205A" w:rsidRPr="00EA04DF" w:rsidRDefault="0015205A" w:rsidP="0015205A">
      <w:pPr>
        <w:pStyle w:val="SingleTxtG"/>
        <w:ind w:left="2268" w:hanging="1134"/>
        <w:rPr>
          <w:bCs/>
        </w:rPr>
      </w:pPr>
      <w:r w:rsidRPr="00EA04DF">
        <w:rPr>
          <w:bCs/>
        </w:rPr>
        <w:t>3.1.4.4.</w:t>
      </w:r>
      <w:r w:rsidRPr="00EA04DF">
        <w:rPr>
          <w:bCs/>
        </w:rPr>
        <w:tab/>
        <w:t>If the head restraint is adjustable, adjust the top of the head restraint to a position midway between the lowest position of adjustment and the highest position of adjustment. If an adjustment position midway between the lowest and the highest position does not exist, adjust the head restraint to a position below and nearest to midway between the lowest position of adjustment and the highest position of adjustment.</w:t>
      </w:r>
    </w:p>
    <w:p w14:paraId="47928CEA" w14:textId="2B6FBBCB" w:rsidR="0015205A" w:rsidRPr="00EA04DF" w:rsidRDefault="0015205A" w:rsidP="0015205A">
      <w:pPr>
        <w:pStyle w:val="SingleTxtG"/>
        <w:ind w:left="2268" w:hanging="1134"/>
        <w:rPr>
          <w:bCs/>
        </w:rPr>
      </w:pPr>
      <w:r w:rsidRPr="00EA04DF">
        <w:rPr>
          <w:bCs/>
        </w:rPr>
        <w:t>3.1.4.5.</w:t>
      </w:r>
      <w:r w:rsidRPr="00EA04DF">
        <w:rPr>
          <w:bCs/>
        </w:rPr>
        <w:tab/>
        <w:t xml:space="preserve">Adjustable lumbar supports are positioned so that the lumbar support is in its lowest retracted or deflated position. </w:t>
      </w:r>
    </w:p>
    <w:p w14:paraId="5C34C7F8" w14:textId="5E4148ED" w:rsidR="0015205A" w:rsidRPr="00EA04DF" w:rsidRDefault="0015205A" w:rsidP="0015205A">
      <w:pPr>
        <w:pStyle w:val="SingleTxtG"/>
        <w:ind w:left="2268" w:right="850" w:hanging="1134"/>
        <w:rPr>
          <w:bCs/>
        </w:rPr>
      </w:pPr>
      <w:r w:rsidRPr="00EA04DF">
        <w:rPr>
          <w:bCs/>
        </w:rPr>
        <w:t>3.1.5.</w:t>
      </w:r>
      <w:r w:rsidRPr="00EA04DF">
        <w:rPr>
          <w:bCs/>
        </w:rPr>
        <w:tab/>
        <w:t>Seat Belt Adjustment</w:t>
      </w:r>
    </w:p>
    <w:p w14:paraId="6FE86290" w14:textId="77777777" w:rsidR="0015205A" w:rsidRPr="00EA04DF" w:rsidRDefault="0015205A" w:rsidP="0015205A">
      <w:pPr>
        <w:pStyle w:val="SingleTxtG"/>
        <w:ind w:left="2268" w:hanging="1134"/>
        <w:rPr>
          <w:bCs/>
        </w:rPr>
      </w:pPr>
      <w:r w:rsidRPr="00EA04DF">
        <w:rPr>
          <w:bCs/>
        </w:rPr>
        <w:tab/>
        <w:t>Prior to placing the seat belt around the test dummy, fully extend the webbing from the seat belt retractor(s) and release it three times to remove slack. If an upper adjustable seat belt turning loop (adjustable seat belt D</w:t>
      </w:r>
      <w:r w:rsidRPr="00EA04DF">
        <w:rPr>
          <w:bCs/>
        </w:rPr>
        <w:noBreakHyphen/>
        <w:t>ring anchorage) exists, place it in the adjustment position closest to the mid-position.  If an adjustment position does not exist midway between the highest and lowest position, the closest adjustment position above the midpoint is used.</w:t>
      </w:r>
    </w:p>
    <w:p w14:paraId="411A169D" w14:textId="748BDFDF" w:rsidR="0015205A" w:rsidRPr="00592C7A" w:rsidRDefault="0015205A" w:rsidP="0015205A">
      <w:pPr>
        <w:pStyle w:val="SingleTxtG"/>
        <w:ind w:left="2268" w:right="850" w:hanging="1134"/>
      </w:pPr>
      <w:r w:rsidRPr="00EA04DF">
        <w:rPr>
          <w:bCs/>
        </w:rPr>
        <w:t>3.1.6.</w:t>
      </w:r>
      <w:r w:rsidRPr="00EA04DF">
        <w:rPr>
          <w:bCs/>
        </w:rPr>
        <w:tab/>
        <w:t>Dress</w:t>
      </w:r>
      <w:r w:rsidRPr="00592C7A">
        <w:t xml:space="preserve"> and adjust each test dummy as follows: </w:t>
      </w:r>
    </w:p>
    <w:p w14:paraId="20E258E2" w14:textId="44DD38F6" w:rsidR="0015205A" w:rsidRPr="00592C7A" w:rsidRDefault="0015205A" w:rsidP="0015205A">
      <w:pPr>
        <w:pStyle w:val="SingleTxtG"/>
        <w:ind w:left="2268" w:hanging="1134"/>
      </w:pPr>
      <w:r w:rsidRPr="00592C7A">
        <w:tab/>
        <w:t xml:space="preserve">Each test dummy is clothed in a form fitting cotton stretch short sleeve shirt with above-the-elbow sleeves and above-the-knee length shorts.  The mass of the shirt or shorts shall not exceed 0.06 kg each. Each foot of the test dummy is equipped with a size 11XW shoe whose mass is </w:t>
      </w:r>
      <w:r w:rsidRPr="00EA04DF">
        <w:rPr>
          <w:bCs/>
        </w:rPr>
        <w:t>0.57 ± 0.1 kg.</w:t>
      </w:r>
      <w:r w:rsidRPr="00592C7A">
        <w:t xml:space="preserve">  Limb joints are set at 1g, barely restraining the weight of the limb when extended horizontally. Leg joints are adjusted with the torso in the supine position.</w:t>
      </w:r>
    </w:p>
    <w:p w14:paraId="26789365" w14:textId="2DC09E0B" w:rsidR="0015205A" w:rsidRPr="00EA04DF" w:rsidRDefault="0015205A" w:rsidP="0015205A">
      <w:pPr>
        <w:pStyle w:val="SingleTxtG"/>
        <w:ind w:left="2268" w:right="850" w:hanging="1134"/>
        <w:rPr>
          <w:bCs/>
        </w:rPr>
      </w:pPr>
      <w:r w:rsidRPr="00EA04DF">
        <w:rPr>
          <w:bCs/>
        </w:rPr>
        <w:t>3.1.7.</w:t>
      </w:r>
      <w:r w:rsidRPr="00EA04DF">
        <w:rPr>
          <w:bCs/>
        </w:rPr>
        <w:tab/>
        <w:t>Hybrid III Test dummy positioning procedure</w:t>
      </w:r>
    </w:p>
    <w:p w14:paraId="7ABB537E" w14:textId="77777777" w:rsidR="0015205A" w:rsidRPr="00EA04DF" w:rsidRDefault="0015205A" w:rsidP="0015205A">
      <w:pPr>
        <w:pStyle w:val="SingleTxtG"/>
        <w:ind w:left="2268" w:hanging="1134"/>
        <w:rPr>
          <w:bCs/>
        </w:rPr>
      </w:pPr>
      <w:r w:rsidRPr="00EA04DF">
        <w:rPr>
          <w:bCs/>
        </w:rPr>
        <w:tab/>
        <w:t>Place a test dummy at each designated seating position equipped with a head restraint.</w:t>
      </w:r>
    </w:p>
    <w:p w14:paraId="7F7F05C0" w14:textId="4002FDF4" w:rsidR="0015205A" w:rsidRPr="00592C7A" w:rsidRDefault="0015205A" w:rsidP="0015205A">
      <w:pPr>
        <w:pStyle w:val="SingleTxtG"/>
        <w:ind w:left="2268" w:right="850" w:hanging="1134"/>
      </w:pPr>
      <w:r w:rsidRPr="00EA04DF">
        <w:rPr>
          <w:bCs/>
        </w:rPr>
        <w:t>3.1.7.1.</w:t>
      </w:r>
      <w:r w:rsidRPr="00592C7A">
        <w:tab/>
        <w:t>Head</w:t>
      </w:r>
    </w:p>
    <w:p w14:paraId="470C960E" w14:textId="1A6DEE5F" w:rsidR="0015205A" w:rsidRPr="00EA04DF" w:rsidRDefault="0015205A" w:rsidP="0015205A">
      <w:pPr>
        <w:pStyle w:val="SingleTxtG"/>
        <w:ind w:left="2268" w:hanging="1134"/>
      </w:pPr>
      <w:r w:rsidRPr="00592C7A">
        <w:tab/>
        <w:t xml:space="preserve">The transverse instrumentation platform of the head is level within 1/2 degree. To level the head of the test dummy, the following sequence is followed. First, adjust the position of the H-point </w:t>
      </w:r>
      <w:r w:rsidRPr="00592C7A">
        <w:rPr>
          <w:rStyle w:val="FootnoteReference"/>
        </w:rPr>
        <w:footnoteReference w:customMarkFollows="1" w:id="8"/>
        <w:t>1</w:t>
      </w:r>
      <w:r w:rsidRPr="00592C7A">
        <w:t xml:space="preserve"> to level the transverse instrumentation platform of the head of the test dummy.  If the transverse instrumentation platform of the head is still not level, then adjust the pelvic angle of the test dummy. If the transverse instrumentation platform of the head is still not level, then adjust the neck bracket of the dummy the minimum amount necessary from the non-adjusted "0" setting to ensure that the transverse instrumentation platform of the head is horizontal within 1/2 degree.  The test dummy remains </w:t>
      </w:r>
      <w:r w:rsidRPr="00EA04DF">
        <w:t>within the limits specified in</w:t>
      </w:r>
      <w:r w:rsidRPr="00EA04DF">
        <w:rPr>
          <w:rStyle w:val="FootnoteReference"/>
        </w:rPr>
        <w:t xml:space="preserve"> </w:t>
      </w:r>
      <w:r w:rsidRPr="00EA04DF">
        <w:t xml:space="preserve">footnote 1 of </w:t>
      </w:r>
      <w:r w:rsidR="0062385C">
        <w:t>this annex</w:t>
      </w:r>
      <w:r w:rsidRPr="00EA04DF">
        <w:t xml:space="preserve"> after any adjustment of the neck bracket.</w:t>
      </w:r>
    </w:p>
    <w:p w14:paraId="48E561F0" w14:textId="1EED6232" w:rsidR="0015205A" w:rsidRPr="00EA04DF" w:rsidRDefault="0015205A" w:rsidP="0015205A">
      <w:pPr>
        <w:pStyle w:val="SingleTxtG"/>
        <w:ind w:left="2268" w:right="850" w:hanging="1134"/>
        <w:rPr>
          <w:bCs/>
        </w:rPr>
      </w:pPr>
      <w:r w:rsidRPr="00EA04DF">
        <w:rPr>
          <w:bCs/>
        </w:rPr>
        <w:t>3.1.7.2.</w:t>
      </w:r>
      <w:r w:rsidRPr="00EA04DF">
        <w:rPr>
          <w:bCs/>
        </w:rPr>
        <w:tab/>
        <w:t>Upper arms and hands</w:t>
      </w:r>
    </w:p>
    <w:p w14:paraId="22EB1FA3" w14:textId="77777777" w:rsidR="0015205A" w:rsidRPr="00EA04DF" w:rsidRDefault="0015205A" w:rsidP="0015205A">
      <w:pPr>
        <w:pStyle w:val="SingleTxtG"/>
        <w:ind w:left="2268" w:right="850" w:hanging="1134"/>
        <w:rPr>
          <w:bCs/>
        </w:rPr>
      </w:pPr>
      <w:r w:rsidRPr="00EA04DF">
        <w:rPr>
          <w:bCs/>
        </w:rPr>
        <w:lastRenderedPageBreak/>
        <w:tab/>
        <w:t xml:space="preserve">Position each test dummy as specified below: </w:t>
      </w:r>
    </w:p>
    <w:p w14:paraId="312975D3" w14:textId="63021DF9" w:rsidR="0015205A" w:rsidRPr="00EA04DF" w:rsidRDefault="0015205A" w:rsidP="0015205A">
      <w:pPr>
        <w:pStyle w:val="SingleTxtG"/>
        <w:ind w:left="2268" w:hanging="1134"/>
        <w:rPr>
          <w:bCs/>
        </w:rPr>
      </w:pPr>
      <w:r w:rsidRPr="00EA04DF">
        <w:rPr>
          <w:bCs/>
        </w:rPr>
        <w:t xml:space="preserve">3.1.7.2.1. </w:t>
      </w:r>
      <w:r w:rsidR="00EA04DF" w:rsidRPr="00EA04DF">
        <w:rPr>
          <w:bCs/>
        </w:rPr>
        <w:tab/>
      </w:r>
      <w:r w:rsidRPr="00EA04DF">
        <w:rPr>
          <w:bCs/>
        </w:rPr>
        <w:t>The driver's upper arms shall be adjacent to the torso with the centre lines as close to a vertical plane as possible.</w:t>
      </w:r>
    </w:p>
    <w:p w14:paraId="1E99EFAE" w14:textId="6344C161" w:rsidR="0015205A" w:rsidRPr="00EA04DF" w:rsidRDefault="0015205A" w:rsidP="0015205A">
      <w:pPr>
        <w:pStyle w:val="SingleTxtG"/>
        <w:ind w:left="2268" w:hanging="1134"/>
        <w:rPr>
          <w:bCs/>
        </w:rPr>
      </w:pPr>
      <w:r w:rsidRPr="00EA04DF">
        <w:rPr>
          <w:bCs/>
        </w:rPr>
        <w:t xml:space="preserve">3.1.7.2.2. </w:t>
      </w:r>
      <w:r w:rsidR="00EA04DF" w:rsidRPr="00EA04DF">
        <w:rPr>
          <w:bCs/>
        </w:rPr>
        <w:tab/>
      </w:r>
      <w:r w:rsidRPr="00EA04DF">
        <w:rPr>
          <w:bCs/>
        </w:rPr>
        <w:t>The passenger's upper arms are in contact with the seat back and the sides of the torso.</w:t>
      </w:r>
    </w:p>
    <w:p w14:paraId="128C9964" w14:textId="5FBBA3F7" w:rsidR="0015205A" w:rsidRPr="00EA04DF" w:rsidRDefault="0015205A" w:rsidP="0015205A">
      <w:pPr>
        <w:pStyle w:val="SingleTxtG"/>
        <w:ind w:left="2268" w:hanging="1134"/>
        <w:rPr>
          <w:bCs/>
        </w:rPr>
      </w:pPr>
      <w:r w:rsidRPr="00EA04DF">
        <w:rPr>
          <w:bCs/>
        </w:rPr>
        <w:t xml:space="preserve">3.1.7.2.3. </w:t>
      </w:r>
      <w:r w:rsidR="00EA04DF" w:rsidRPr="00EA04DF">
        <w:rPr>
          <w:bCs/>
        </w:rPr>
        <w:tab/>
      </w:r>
      <w:r w:rsidRPr="00EA04DF">
        <w:rPr>
          <w:bCs/>
        </w:rPr>
        <w:t>The palms of the driver’s test dummy are in contact with the outer part of the steering wheel rim at the rim's horizontal centre line. The thumbs are over the steering wheel rim and are lightly taped to the steering wheel rim so that if the hand of the test dummy is pushed upward by a force of not less than 0.91 kg and not more than 2.27 kg, the tape shall release the hand from the steering wheel rim.</w:t>
      </w:r>
    </w:p>
    <w:p w14:paraId="36E54721" w14:textId="4C1158FB" w:rsidR="0015205A" w:rsidRPr="00EA04DF" w:rsidRDefault="0015205A" w:rsidP="0015205A">
      <w:pPr>
        <w:pStyle w:val="SingleTxtG"/>
        <w:ind w:left="2268" w:hanging="1134"/>
        <w:rPr>
          <w:bCs/>
        </w:rPr>
      </w:pPr>
      <w:r w:rsidRPr="00EA04DF">
        <w:rPr>
          <w:bCs/>
        </w:rPr>
        <w:t xml:space="preserve">3.1.7.2.4. </w:t>
      </w:r>
      <w:r w:rsidR="00EA04DF" w:rsidRPr="00EA04DF">
        <w:rPr>
          <w:bCs/>
        </w:rPr>
        <w:tab/>
      </w:r>
      <w:r w:rsidRPr="00EA04DF">
        <w:rPr>
          <w:bCs/>
        </w:rPr>
        <w:t>The palms of the passenger test dummy are in contact with the outside of the thigh. The little finger is in contact with the seat cushion.</w:t>
      </w:r>
    </w:p>
    <w:p w14:paraId="14E68080" w14:textId="6D2DEBD7" w:rsidR="0015205A" w:rsidRPr="00EA04DF" w:rsidRDefault="0015205A" w:rsidP="0015205A">
      <w:pPr>
        <w:pStyle w:val="SingleTxtG"/>
        <w:ind w:left="2268" w:right="850" w:hanging="1134"/>
        <w:rPr>
          <w:bCs/>
        </w:rPr>
      </w:pPr>
      <w:r w:rsidRPr="00EA04DF">
        <w:rPr>
          <w:bCs/>
        </w:rPr>
        <w:t>3.1.7.3.</w:t>
      </w:r>
      <w:r w:rsidRPr="00EA04DF">
        <w:rPr>
          <w:bCs/>
        </w:rPr>
        <w:tab/>
        <w:t>Upper Torso</w:t>
      </w:r>
    </w:p>
    <w:p w14:paraId="69DC7B39" w14:textId="77777777" w:rsidR="0015205A" w:rsidRPr="00592C7A" w:rsidRDefault="0015205A" w:rsidP="0015205A">
      <w:pPr>
        <w:pStyle w:val="SingleTxtG"/>
        <w:ind w:left="2268" w:hanging="1134"/>
      </w:pPr>
      <w:r w:rsidRPr="00592C7A">
        <w:tab/>
        <w:t>Position each test dummy such that the upper torso rests against the seat back.  The midsagittal plane of the dummy is aligned within 15 mm of the head restraint centreline.  If the midsagittal plane of the dummy cannot be aligned within 15 mm of the head restraint centreline then align the midsagittal plane of the dummy as close as possible to the head restraint centreline.</w:t>
      </w:r>
    </w:p>
    <w:p w14:paraId="4A7039E9" w14:textId="05A602DA" w:rsidR="0015205A" w:rsidRPr="00EA04DF" w:rsidRDefault="0015205A" w:rsidP="0015205A">
      <w:pPr>
        <w:pStyle w:val="SingleTxtG"/>
        <w:ind w:left="2268" w:right="850" w:hanging="1134"/>
        <w:rPr>
          <w:bCs/>
        </w:rPr>
      </w:pPr>
      <w:r w:rsidRPr="00EA04DF">
        <w:rPr>
          <w:bCs/>
        </w:rPr>
        <w:t>3.1.7.4.</w:t>
      </w:r>
      <w:r w:rsidRPr="00EA04DF">
        <w:rPr>
          <w:bCs/>
        </w:rPr>
        <w:tab/>
        <w:t>Lower Torso</w:t>
      </w:r>
    </w:p>
    <w:p w14:paraId="4E6A7151" w14:textId="5BC8DC9D" w:rsidR="0015205A" w:rsidRPr="00EA04DF" w:rsidRDefault="0015205A" w:rsidP="0015205A">
      <w:pPr>
        <w:pStyle w:val="SingleTxtG"/>
        <w:ind w:left="2268" w:hanging="1134"/>
        <w:rPr>
          <w:bCs/>
        </w:rPr>
      </w:pPr>
      <w:r w:rsidRPr="00EA04DF">
        <w:rPr>
          <w:bCs/>
        </w:rPr>
        <w:tab/>
        <w:t>The H-points of the driver and passenger test dummies shall coincide within 12.5 mm in the vertical dimension and 12.5 mm in the horizontal dimension of a point 6.25 mm below the position of the H-point determined by the manikin defined in Annex 11</w:t>
      </w:r>
      <w:r w:rsidR="00EA04DF" w:rsidRPr="00EA04DF">
        <w:rPr>
          <w:bCs/>
        </w:rPr>
        <w:t xml:space="preserve"> </w:t>
      </w:r>
      <w:r w:rsidRPr="00EA04DF">
        <w:rPr>
          <w:bCs/>
        </w:rPr>
        <w:t>and Annex 12.</w:t>
      </w:r>
    </w:p>
    <w:p w14:paraId="648A09D0" w14:textId="6610BEF1" w:rsidR="0015205A" w:rsidRPr="00EA04DF" w:rsidRDefault="0015205A" w:rsidP="0015205A">
      <w:pPr>
        <w:pStyle w:val="SingleTxtG"/>
        <w:rPr>
          <w:bCs/>
        </w:rPr>
      </w:pPr>
      <w:r w:rsidRPr="00EA04DF">
        <w:rPr>
          <w:bCs/>
        </w:rPr>
        <w:t>3.1.7.5.</w:t>
      </w:r>
      <w:r w:rsidRPr="00EA04DF">
        <w:rPr>
          <w:bCs/>
        </w:rPr>
        <w:tab/>
        <w:t>Pelvic Angle</w:t>
      </w:r>
    </w:p>
    <w:p w14:paraId="1EA76527" w14:textId="77777777" w:rsidR="0015205A" w:rsidRPr="00592C7A" w:rsidRDefault="0015205A" w:rsidP="0015205A">
      <w:pPr>
        <w:pStyle w:val="SingleTxtG"/>
        <w:ind w:left="2268" w:hanging="1134"/>
      </w:pPr>
      <w:r w:rsidRPr="00592C7A">
        <w:tab/>
        <w:t>As determined using the pelvic angle gauge which is inserted into the H-point gauging hole of the dummy, the angle measured from the horizontal on the 76 mm flat surface of the gauge is 22.5 ± 2.5°.</w:t>
      </w:r>
    </w:p>
    <w:p w14:paraId="16E054EC" w14:textId="5D36B250" w:rsidR="0015205A" w:rsidRPr="00592C7A" w:rsidRDefault="0015205A" w:rsidP="0015205A">
      <w:pPr>
        <w:pStyle w:val="SingleTxtG"/>
      </w:pPr>
      <w:r w:rsidRPr="00EA04DF">
        <w:rPr>
          <w:bCs/>
        </w:rPr>
        <w:t>3.1.7.6.</w:t>
      </w:r>
      <w:r w:rsidRPr="00EA04DF">
        <w:rPr>
          <w:bCs/>
        </w:rPr>
        <w:tab/>
      </w:r>
      <w:r w:rsidRPr="00592C7A">
        <w:t>Legs</w:t>
      </w:r>
    </w:p>
    <w:p w14:paraId="3726ADB6" w14:textId="77777777" w:rsidR="0015205A" w:rsidRPr="00592C7A" w:rsidRDefault="0015205A" w:rsidP="0015205A">
      <w:pPr>
        <w:pStyle w:val="SingleTxtG"/>
        <w:spacing w:line="240" w:lineRule="auto"/>
        <w:ind w:left="2268" w:right="851" w:hanging="1134"/>
      </w:pPr>
      <w:r w:rsidRPr="00592C7A">
        <w:tab/>
        <w:t>Position each test dummy as follows:</w:t>
      </w:r>
    </w:p>
    <w:p w14:paraId="61E2FFFF" w14:textId="77777777" w:rsidR="0015205A" w:rsidRPr="00592C7A" w:rsidRDefault="0015205A" w:rsidP="0015205A">
      <w:pPr>
        <w:pStyle w:val="SingleTxtG"/>
        <w:ind w:left="2268" w:hanging="1134"/>
      </w:pPr>
      <w:r w:rsidRPr="00592C7A">
        <w:tab/>
        <w:t>The upper legs of the driver and passenger test dummies shall rest against the seat cushion to the extent permitted by placement of the feet. The initial distance between the outboard knee clevis flange surfaces is 269 mm. To the extent practicable, the left leg of the driver dummy and both legs of the passenger dummy are in vertical longitudinal planes. To the extent practicable, the right leg of the driver dummy is in a vertical plane. Final adjustment to accommodate the placement of feet in various passenger compartment configurations is permitted.</w:t>
      </w:r>
    </w:p>
    <w:p w14:paraId="5C83D485" w14:textId="486784E8" w:rsidR="0015205A" w:rsidRPr="00EA04DF" w:rsidRDefault="0015205A" w:rsidP="0015205A">
      <w:pPr>
        <w:pStyle w:val="SingleTxtG"/>
        <w:ind w:left="2268" w:right="850" w:hanging="1134"/>
        <w:rPr>
          <w:bCs/>
        </w:rPr>
      </w:pPr>
      <w:r w:rsidRPr="00EA04DF">
        <w:rPr>
          <w:bCs/>
        </w:rPr>
        <w:t>3.1.7.7.</w:t>
      </w:r>
      <w:r w:rsidRPr="00EA04DF">
        <w:rPr>
          <w:bCs/>
        </w:rPr>
        <w:tab/>
        <w:t>Feet</w:t>
      </w:r>
    </w:p>
    <w:p w14:paraId="487CC7F6" w14:textId="6780396D" w:rsidR="0015205A" w:rsidRPr="00EA04DF" w:rsidRDefault="0015205A" w:rsidP="0015205A">
      <w:pPr>
        <w:pStyle w:val="SingleTxtG"/>
        <w:ind w:left="2268" w:right="850" w:hanging="1134"/>
        <w:rPr>
          <w:bCs/>
        </w:rPr>
      </w:pPr>
      <w:r w:rsidRPr="00EA04DF">
        <w:rPr>
          <w:bCs/>
        </w:rPr>
        <w:t xml:space="preserve">3.1.7.7.1. </w:t>
      </w:r>
      <w:r w:rsidR="00EA04DF" w:rsidRPr="00EA04DF">
        <w:rPr>
          <w:bCs/>
        </w:rPr>
        <w:tab/>
      </w:r>
      <w:r w:rsidRPr="00EA04DF">
        <w:rPr>
          <w:bCs/>
        </w:rPr>
        <w:t>Driver's position</w:t>
      </w:r>
    </w:p>
    <w:p w14:paraId="760FF371" w14:textId="32A2B628" w:rsidR="0015205A" w:rsidRPr="00592C7A" w:rsidRDefault="0015205A" w:rsidP="0015205A">
      <w:pPr>
        <w:pStyle w:val="SingleTxtG"/>
        <w:ind w:left="2268" w:hanging="1134"/>
      </w:pPr>
      <w:r w:rsidRPr="00EA04DF">
        <w:rPr>
          <w:bCs/>
        </w:rPr>
        <w:t>3.1.7.7.1.1.</w:t>
      </w:r>
      <w:r w:rsidR="00EA04DF" w:rsidRPr="00EA04DF">
        <w:rPr>
          <w:bCs/>
        </w:rPr>
        <w:tab/>
      </w:r>
      <w:r w:rsidRPr="00EA04DF">
        <w:rPr>
          <w:bCs/>
        </w:rPr>
        <w:t>If the vehicle has an adjustable acceleration pedal, adjust it to the full forward</w:t>
      </w:r>
      <w:r w:rsidRPr="00592C7A">
        <w:t xml:space="preserve"> position. Rest the right foot of the test dummy on the undepressed accelerator pedal with the rearmost point of the heel on the floor pan in the plane of the pedal.  If the foot cannot be placed on the accelerator pedal, set it initially perpendicular to the </w:t>
      </w:r>
      <w:r w:rsidRPr="00EA04DF">
        <w:rPr>
          <w:bCs/>
        </w:rPr>
        <w:t>lower</w:t>
      </w:r>
      <w:r w:rsidRPr="00592C7A">
        <w:t xml:space="preserve"> leg and then place it as far forward as possible in the direction of the pedal centreline with the rearmost point of the heel resting on the floor pan.  If the vehicle has an adjustable accelerator pedal and the right foot is not touching the accelerator pedal when positioned as above, move the pedal rearward until it touches the right foot. If the accelerator pedal still does not touch the foot in the full rearward position, leave the pedal in that position.</w:t>
      </w:r>
    </w:p>
    <w:p w14:paraId="5CFB3667" w14:textId="4DB15B4A" w:rsidR="0015205A" w:rsidRPr="00592C7A" w:rsidRDefault="0015205A" w:rsidP="0015205A">
      <w:pPr>
        <w:pStyle w:val="SingleTxtG"/>
        <w:ind w:left="2268" w:hanging="1134"/>
      </w:pPr>
      <w:r w:rsidRPr="00EA04DF">
        <w:rPr>
          <w:bCs/>
        </w:rPr>
        <w:lastRenderedPageBreak/>
        <w:t>3.1.7.7.1.2.</w:t>
      </w:r>
      <w:r w:rsidRPr="00592C7A">
        <w:tab/>
        <w:t>Place the left foot on the toeboard with the rearmost point of the heel resting on the floor pan as close as possible to the point of intersection of the planes described by the toeboard and the floor pan and not on the wheel well projection.  If the foot cannot be positioned on the toeboard, set it initially perpendicular to the lower leg and place it as far forward as possible with the heel resting on the floor pan.  If necessary to avoid contact with the vehicle's brake or clutch pedal, rotate the test dummy's left foot about the lower leg.  If there is still pedal interference, rotate the left leg outboard about the hip the minimum distance necessary to avoid the pedal interference.  For vehicles with a foot rest that does not elevate the left foot above the level of the right foot, place the left foot on the foot rest so that the upper and lower leg centrelines fall in a vertical plane.</w:t>
      </w:r>
    </w:p>
    <w:p w14:paraId="2C62ED1A" w14:textId="3A646C4F" w:rsidR="0015205A" w:rsidRPr="00EA04DF" w:rsidRDefault="0015205A" w:rsidP="0015205A">
      <w:pPr>
        <w:pStyle w:val="SingleTxtG"/>
        <w:ind w:left="2268" w:right="850" w:hanging="1134"/>
        <w:rPr>
          <w:bCs/>
        </w:rPr>
      </w:pPr>
      <w:r w:rsidRPr="00EA04DF">
        <w:rPr>
          <w:bCs/>
        </w:rPr>
        <w:t>3.1.7.7.2.</w:t>
      </w:r>
      <w:r w:rsidR="00EA04DF" w:rsidRPr="00EA04DF">
        <w:rPr>
          <w:bCs/>
        </w:rPr>
        <w:tab/>
      </w:r>
      <w:r w:rsidRPr="00EA04DF">
        <w:rPr>
          <w:bCs/>
        </w:rPr>
        <w:t>Front Passenger's position</w:t>
      </w:r>
    </w:p>
    <w:p w14:paraId="6A2ED68F" w14:textId="1DC6920E" w:rsidR="0015205A" w:rsidRPr="00592C7A" w:rsidRDefault="0015205A" w:rsidP="00EA04DF">
      <w:pPr>
        <w:pStyle w:val="SingleTxtG"/>
        <w:ind w:right="850"/>
      </w:pPr>
      <w:r w:rsidRPr="00EA04DF">
        <w:rPr>
          <w:bCs/>
        </w:rPr>
        <w:t>3.1.7.7.2.1.</w:t>
      </w:r>
      <w:r w:rsidRPr="00EA04DF">
        <w:rPr>
          <w:bCs/>
        </w:rPr>
        <w:tab/>
      </w:r>
      <w:r w:rsidRPr="00592C7A">
        <w:t>Vehicles with a flat floor pan/toeboard</w:t>
      </w:r>
    </w:p>
    <w:p w14:paraId="21EA1D2B" w14:textId="77777777" w:rsidR="0015205A" w:rsidRPr="00592C7A" w:rsidRDefault="0015205A" w:rsidP="0015205A">
      <w:pPr>
        <w:pStyle w:val="SingleTxtG"/>
        <w:ind w:left="2268" w:hanging="1134"/>
      </w:pPr>
      <w:r w:rsidRPr="00592C7A">
        <w:tab/>
        <w:t>Place the right and left feet on the vehicle's toeboard with the heels resting on the floor pan as close as possible to the intersection point with the toeboard. If the feet cannot be placed flat on the toeboard, set them perpendicular to the lower leg centrelines and place them as far forward as possible with the heels resting on the floor pan.</w:t>
      </w:r>
    </w:p>
    <w:p w14:paraId="2D6DBFB5" w14:textId="21A4C909" w:rsidR="0015205A" w:rsidRPr="00592C7A" w:rsidRDefault="0015205A" w:rsidP="0015205A">
      <w:pPr>
        <w:pStyle w:val="SingleTxtG"/>
        <w:ind w:left="2268" w:right="850" w:hanging="1134"/>
      </w:pPr>
      <w:r w:rsidRPr="00EA04DF">
        <w:rPr>
          <w:bCs/>
        </w:rPr>
        <w:t>3.1.7.7.2.2.</w:t>
      </w:r>
      <w:r w:rsidRPr="00592C7A">
        <w:tab/>
        <w:t>Vehicles with wheelhouse projections in passenger compartment</w:t>
      </w:r>
    </w:p>
    <w:p w14:paraId="6660485C" w14:textId="77777777" w:rsidR="0015205A" w:rsidRPr="00592C7A" w:rsidRDefault="0015205A" w:rsidP="0015205A">
      <w:pPr>
        <w:pStyle w:val="SingleTxtG"/>
        <w:ind w:left="2268" w:hanging="1134"/>
      </w:pPr>
      <w:r w:rsidRPr="00592C7A">
        <w:tab/>
        <w:t>Place the right and left feet in the well of the floor pan/toeboard and not on the wheelhouse projection. If the feet cannot be placed flat on the toeboard, initially set them perpendicular to the lower leg centrelines and then place them as far forward as possible with the heels resting on the floor pan.</w:t>
      </w:r>
    </w:p>
    <w:p w14:paraId="16C4E7D0" w14:textId="1E79CC08" w:rsidR="0015205A" w:rsidRPr="00592C7A" w:rsidRDefault="0015205A" w:rsidP="0015205A">
      <w:pPr>
        <w:pStyle w:val="SingleTxtG"/>
        <w:ind w:left="2268" w:right="850" w:hanging="1134"/>
      </w:pPr>
      <w:r w:rsidRPr="00EA04DF">
        <w:rPr>
          <w:bCs/>
        </w:rPr>
        <w:t>3.1.7.7.3.</w:t>
      </w:r>
      <w:r w:rsidRPr="00592C7A">
        <w:t xml:space="preserve">  </w:t>
      </w:r>
      <w:r w:rsidR="00EA04DF">
        <w:tab/>
      </w:r>
      <w:r w:rsidRPr="00592C7A">
        <w:t>Rear Passenger's position</w:t>
      </w:r>
    </w:p>
    <w:p w14:paraId="1AFDC9BE" w14:textId="701F19B3" w:rsidR="0015205A" w:rsidRPr="00592C7A" w:rsidRDefault="0015205A" w:rsidP="0015205A">
      <w:pPr>
        <w:pStyle w:val="SingleTxtG"/>
        <w:ind w:left="2268" w:hanging="1134"/>
      </w:pPr>
      <w:r w:rsidRPr="00592C7A">
        <w:tab/>
        <w:t>Position each test dummy as specified in</w:t>
      </w:r>
      <w:r w:rsidRPr="00592C7A">
        <w:rPr>
          <w:iCs/>
        </w:rPr>
        <w:t xml:space="preserve"> paragraph </w:t>
      </w:r>
      <w:r w:rsidRPr="00EA04DF">
        <w:rPr>
          <w:iCs/>
        </w:rPr>
        <w:t>3.1.7.7.2.</w:t>
      </w:r>
      <w:r w:rsidRPr="00592C7A">
        <w:rPr>
          <w:iCs/>
        </w:rPr>
        <w:t xml:space="preserve"> of </w:t>
      </w:r>
      <w:r w:rsidR="0062385C">
        <w:rPr>
          <w:iCs/>
        </w:rPr>
        <w:t>this annex</w:t>
      </w:r>
      <w:r w:rsidRPr="00592C7A">
        <w:rPr>
          <w:iCs/>
        </w:rPr>
        <w:t>,</w:t>
      </w:r>
      <w:r w:rsidRPr="00592C7A">
        <w:t xml:space="preserve"> except that feet of the test dummy are placed flat on the floorpan and beneath the front seat as far forward as possible without front seat interference. If necessary, the distance between the knees can be changed in order to place the feet beneath the seat.</w:t>
      </w:r>
    </w:p>
    <w:p w14:paraId="153133D3" w14:textId="4910BD28" w:rsidR="0015205A" w:rsidRPr="00592C7A" w:rsidRDefault="0015205A" w:rsidP="0015205A">
      <w:pPr>
        <w:pStyle w:val="SingleTxtG"/>
        <w:ind w:left="2268" w:hanging="1134"/>
      </w:pPr>
      <w:r w:rsidRPr="00EA04DF">
        <w:rPr>
          <w:bCs/>
        </w:rPr>
        <w:t>3.1.8.</w:t>
      </w:r>
      <w:r w:rsidRPr="00592C7A">
        <w:tab/>
        <w:t xml:space="preserve">All tests specified by this standard are conducted at an ambient temperature of 18 to 28 </w:t>
      </w:r>
      <w:r w:rsidRPr="00592C7A">
        <w:sym w:font="Symbol" w:char="F0B0"/>
      </w:r>
      <w:r w:rsidRPr="00592C7A">
        <w:t>C.</w:t>
      </w:r>
    </w:p>
    <w:p w14:paraId="1B9DE92A" w14:textId="773780BA" w:rsidR="0015205A" w:rsidRPr="00EA04DF" w:rsidRDefault="0015205A" w:rsidP="0015205A">
      <w:pPr>
        <w:pStyle w:val="SingleTxtG"/>
        <w:ind w:left="2268" w:right="850" w:hanging="1134"/>
        <w:rPr>
          <w:bCs/>
        </w:rPr>
      </w:pPr>
      <w:r w:rsidRPr="00EA04DF">
        <w:rPr>
          <w:bCs/>
        </w:rPr>
        <w:t>3.1.9.</w:t>
      </w:r>
      <w:r w:rsidRPr="00EA04DF">
        <w:rPr>
          <w:bCs/>
        </w:rPr>
        <w:tab/>
        <w:t>All tests are performed with the ignition "on."</w:t>
      </w:r>
    </w:p>
    <w:p w14:paraId="1406BCFD" w14:textId="77777777" w:rsidR="0015205A" w:rsidRPr="00EA04DF" w:rsidRDefault="0015205A" w:rsidP="0015205A">
      <w:pPr>
        <w:pStyle w:val="SingleTxtG"/>
        <w:ind w:left="2268" w:right="850" w:hanging="1134"/>
        <w:rPr>
          <w:bCs/>
        </w:rPr>
      </w:pPr>
      <w:r w:rsidRPr="00EA04DF">
        <w:rPr>
          <w:bCs/>
        </w:rPr>
        <w:t>3.2.</w:t>
      </w:r>
      <w:r w:rsidRPr="00EA04DF">
        <w:rPr>
          <w:bCs/>
        </w:rPr>
        <w:tab/>
        <w:t>Set</w:t>
      </w:r>
      <w:r w:rsidRPr="00EA04DF">
        <w:rPr>
          <w:bCs/>
          <w:lang w:eastAsia="ja-JP"/>
        </w:rPr>
        <w:t xml:space="preserve">up </w:t>
      </w:r>
      <w:r w:rsidRPr="00EA04DF">
        <w:rPr>
          <w:bCs/>
        </w:rPr>
        <w:t>of Seat and Dummy on the Sled (BioRID II).</w:t>
      </w:r>
    </w:p>
    <w:p w14:paraId="618CE962" w14:textId="77777777" w:rsidR="0015205A" w:rsidRPr="00EA04DF" w:rsidRDefault="0015205A" w:rsidP="0015205A">
      <w:pPr>
        <w:pStyle w:val="SingleTxtG"/>
        <w:ind w:left="2268" w:hanging="1134"/>
        <w:rPr>
          <w:bCs/>
        </w:rPr>
      </w:pPr>
      <w:r w:rsidRPr="00EA04DF">
        <w:rPr>
          <w:bCs/>
        </w:rPr>
        <w:t>3.2.1.</w:t>
      </w:r>
      <w:r w:rsidRPr="00EA04DF">
        <w:rPr>
          <w:bCs/>
        </w:rPr>
        <w:tab/>
        <w:t>An acceleration sled with the dummy seated facing the direction of motion shall be used. Sled accelerations shall be measured by an appropriate accelerometer attached to the sled platform</w:t>
      </w:r>
    </w:p>
    <w:p w14:paraId="75E24CA2" w14:textId="77777777" w:rsidR="0015205A" w:rsidRPr="00EA04DF" w:rsidRDefault="0015205A" w:rsidP="0015205A">
      <w:pPr>
        <w:pStyle w:val="SingleTxtG"/>
        <w:ind w:left="2268" w:hanging="1134"/>
        <w:rPr>
          <w:bCs/>
        </w:rPr>
      </w:pPr>
      <w:r w:rsidRPr="00EA04DF">
        <w:rPr>
          <w:bCs/>
        </w:rPr>
        <w:tab/>
        <w:t xml:space="preserve">The temperature in the test laboratory shall be 22.5º ± 3ºC with a relative humidity of between 10 per cent and 70 per cent. The test dummy and seat being tested shall be soaked at this temperature for at least 3 hours prior to the test. </w:t>
      </w:r>
    </w:p>
    <w:p w14:paraId="05A2E29C" w14:textId="77777777" w:rsidR="0015205A" w:rsidRPr="00EA04DF" w:rsidRDefault="0015205A" w:rsidP="0015205A">
      <w:pPr>
        <w:pStyle w:val="SingleTxtG"/>
        <w:ind w:left="2268" w:hanging="1134"/>
      </w:pPr>
      <w:r w:rsidRPr="00592C7A">
        <w:rPr>
          <w:rFonts w:eastAsia="MS Gothic"/>
          <w:b/>
        </w:rPr>
        <w:tab/>
      </w:r>
      <w:r w:rsidRPr="00EA04DF">
        <w:rPr>
          <w:rFonts w:eastAsia="MS Gothic"/>
        </w:rPr>
        <w:t>All tests shall be performed with the active elements of the system designed to operate during rear impact set to their operation condition (e.g. Active head restraint, Seat belt pre-tensioner). The time to fire (TTF) required for a specific element of the active head restraint shall be specified by the vehicle manufacturer.</w:t>
      </w:r>
    </w:p>
    <w:p w14:paraId="54DC229C" w14:textId="77777777" w:rsidR="0015205A" w:rsidRPr="00EA04DF" w:rsidRDefault="0015205A" w:rsidP="0015205A">
      <w:pPr>
        <w:pStyle w:val="SingleTxtG"/>
        <w:ind w:left="2268" w:right="850" w:hanging="1134"/>
      </w:pPr>
      <w:r w:rsidRPr="00EA04DF">
        <w:t>3.2.2.</w:t>
      </w:r>
      <w:r w:rsidRPr="00EA04DF">
        <w:tab/>
        <w:t>Acceleration Sled</w:t>
      </w:r>
    </w:p>
    <w:p w14:paraId="1C288D65" w14:textId="77777777" w:rsidR="0015205A" w:rsidRPr="00EA04DF" w:rsidRDefault="0015205A" w:rsidP="0015205A">
      <w:pPr>
        <w:pStyle w:val="SingleTxtG"/>
        <w:ind w:left="2268" w:hanging="1134"/>
      </w:pPr>
      <w:r w:rsidRPr="00EA04DF">
        <w:t>3.2.2.1.</w:t>
      </w:r>
      <w:r w:rsidRPr="00EA04DF">
        <w:tab/>
        <w:t xml:space="preserve">The parts of the vehicle structure considered essential for the replication of the vehicle rigidity regarding the seat, its anchorages, the safety-belt anchorages and the head restraints shall be secured to the sled. </w:t>
      </w:r>
    </w:p>
    <w:p w14:paraId="5AC5238C" w14:textId="77777777" w:rsidR="0015205A" w:rsidRPr="00EA04DF" w:rsidRDefault="0015205A" w:rsidP="0015205A">
      <w:pPr>
        <w:pStyle w:val="SingleTxtG"/>
        <w:ind w:left="2268"/>
      </w:pPr>
      <w:r w:rsidRPr="00EA04DF">
        <w:lastRenderedPageBreak/>
        <w:t xml:space="preserve">It shall be so constructed that no permanent deformation appears after the test.  Where the upper anchorage has an adjustable height position, it shall be set nearest to the mid-range position permitted by the design  </w:t>
      </w:r>
    </w:p>
    <w:p w14:paraId="57F1931D" w14:textId="77777777" w:rsidR="0015205A" w:rsidRPr="00EA04DF" w:rsidRDefault="0015205A" w:rsidP="0015205A">
      <w:pPr>
        <w:pStyle w:val="SingleTxtG"/>
        <w:ind w:left="2268" w:hanging="1134"/>
      </w:pPr>
      <w:r w:rsidRPr="00EA04DF">
        <w:t>3.2.2.2.</w:t>
      </w:r>
      <w:r w:rsidRPr="00EA04DF">
        <w:tab/>
        <w:t>The sled shall be capable of accommodating, in an appropriate manner, such equipment as may be specified by the manufacturer as necessary for the correct functioning of advanced head restraint systems (active head restraints).</w:t>
      </w:r>
    </w:p>
    <w:p w14:paraId="69A5B6E5" w14:textId="77777777" w:rsidR="0015205A" w:rsidRPr="00EA04DF" w:rsidRDefault="0015205A" w:rsidP="0015205A">
      <w:pPr>
        <w:pStyle w:val="SingleTxtG"/>
        <w:ind w:left="2268" w:hanging="1134"/>
      </w:pPr>
      <w:r w:rsidRPr="00EA04DF">
        <w:t>3.2.2.3.</w:t>
      </w:r>
      <w:r w:rsidRPr="00EA04DF">
        <w:tab/>
        <w:t>A toe board comprising a horizontal section and a forward facing section oriented at 45 º from the horizontal shall be provided.</w:t>
      </w:r>
    </w:p>
    <w:p w14:paraId="15665698" w14:textId="77777777" w:rsidR="0015205A" w:rsidRPr="00EA04DF" w:rsidRDefault="0015205A" w:rsidP="0015205A">
      <w:pPr>
        <w:pStyle w:val="SingleTxtG"/>
        <w:ind w:left="2268" w:hanging="1134"/>
      </w:pPr>
      <w:r w:rsidRPr="00EA04DF">
        <w:t>3.2.2.4.</w:t>
      </w:r>
      <w:r w:rsidRPr="00EA04DF">
        <w:tab/>
        <w:t>Some sled motion is allowed at the initiation of the test (T=0) however, the dummy’s head, T1 vertebra, and the sled should have the same velocity ± 0.1m/s at T=0. The back of the dummy’s head and T1 vertebra should be in the same position (± 5mm) relative to the head restraint at T=0 as the initial test set-up.</w:t>
      </w:r>
    </w:p>
    <w:p w14:paraId="1214D22C" w14:textId="77777777" w:rsidR="0015205A" w:rsidRPr="00EA04DF" w:rsidRDefault="0015205A" w:rsidP="0015205A">
      <w:pPr>
        <w:pStyle w:val="SingleTxtG"/>
        <w:ind w:left="2268" w:right="850" w:hanging="1134"/>
      </w:pPr>
      <w:r w:rsidRPr="00EA04DF">
        <w:t>3.2.3.</w:t>
      </w:r>
      <w:r w:rsidRPr="00EA04DF">
        <w:tab/>
        <w:t>Mounting the seat on the sled.</w:t>
      </w:r>
    </w:p>
    <w:p w14:paraId="43CFAA5D" w14:textId="77777777" w:rsidR="0015205A" w:rsidRPr="00EA04DF" w:rsidRDefault="0015205A" w:rsidP="0015205A">
      <w:pPr>
        <w:pStyle w:val="SingleTxtG"/>
        <w:ind w:left="2268" w:hanging="1134"/>
        <w:rPr>
          <w:rFonts w:eastAsia="MS Gothic"/>
        </w:rPr>
      </w:pPr>
      <w:r w:rsidRPr="00EA04DF">
        <w:rPr>
          <w:rFonts w:eastAsia="MS Gothic"/>
        </w:rPr>
        <w:t>3.2.3.1.</w:t>
      </w:r>
      <w:r w:rsidRPr="00EA04DF">
        <w:rPr>
          <w:rFonts w:eastAsia="MS Gothic"/>
        </w:rPr>
        <w:tab/>
        <w:t>Mount the seat, including all of its adjustment mechanisms and hardware that normally connect it to the vehicle floor on the sled platform so that the seat’s orientation relative to the horizontal is the same as it would be in the vehicle. The gap between the front of the seat and rear of the toe board shall be no more than 100 mm. Instrument the platform with an accelerometer mounted such that its sensitive axis is parallel to the direction of test platform travel.</w:t>
      </w:r>
    </w:p>
    <w:p w14:paraId="10C79D76" w14:textId="77777777" w:rsidR="0015205A" w:rsidRPr="00EA04DF" w:rsidRDefault="0015205A" w:rsidP="0015205A">
      <w:pPr>
        <w:pStyle w:val="SingleTxtG"/>
        <w:ind w:left="2268" w:right="850" w:hanging="1134"/>
      </w:pPr>
      <w:r w:rsidRPr="00EA04DF">
        <w:t>3.2.4.</w:t>
      </w:r>
      <w:r w:rsidRPr="00EA04DF">
        <w:tab/>
        <w:t>Seat Adjustment</w:t>
      </w:r>
    </w:p>
    <w:p w14:paraId="54F06C04" w14:textId="77777777" w:rsidR="0015205A" w:rsidRPr="00EA04DF" w:rsidRDefault="0015205A" w:rsidP="0015205A">
      <w:pPr>
        <w:pStyle w:val="SingleTxtG"/>
        <w:ind w:left="2268" w:hanging="1134"/>
        <w:rPr>
          <w:rFonts w:eastAsia="MS Gothic"/>
        </w:rPr>
      </w:pPr>
      <w:r w:rsidRPr="00EA04DF">
        <w:rPr>
          <w:rFonts w:eastAsia="MS Gothic"/>
        </w:rPr>
        <w:t>3.2.4.1.</w:t>
      </w:r>
      <w:r w:rsidRPr="00EA04DF">
        <w:rPr>
          <w:rFonts w:eastAsia="MS Gothic"/>
        </w:rPr>
        <w:tab/>
        <w:t>The seat shall be set as specified by the manufacturer, with regard to both the design position of the seat back (see paragraph 3.4. of this Regulation) and the position of the seat itself. This position shall be the one where the H-point coincides with R</w:t>
      </w:r>
      <w:r w:rsidRPr="00EA04DF">
        <w:rPr>
          <w:rFonts w:eastAsia="MS Gothic"/>
          <w:vertAlign w:val="subscript"/>
        </w:rPr>
        <w:t>50</w:t>
      </w:r>
      <w:r w:rsidRPr="00EA04DF">
        <w:rPr>
          <w:rFonts w:eastAsia="MS Gothic"/>
        </w:rPr>
        <w:t>-point.</w:t>
      </w:r>
    </w:p>
    <w:p w14:paraId="266CBF7B" w14:textId="02BF9F39" w:rsidR="0015205A" w:rsidRPr="00EA04DF" w:rsidRDefault="0015205A" w:rsidP="0015205A">
      <w:pPr>
        <w:pStyle w:val="SingleTxtG"/>
        <w:ind w:left="2268" w:hanging="1134"/>
        <w:rPr>
          <w:rFonts w:eastAsia="MS Gothic"/>
        </w:rPr>
      </w:pPr>
      <w:r w:rsidRPr="00EA04DF">
        <w:rPr>
          <w:rFonts w:eastAsia="MS Gothic"/>
        </w:rPr>
        <w:tab/>
        <w:t xml:space="preserve">In the absence of any specification declared by the manufacturer, the procedures of paragraphs 3.2.4.2. to 3.2.4.6. of </w:t>
      </w:r>
      <w:r w:rsidR="0062385C">
        <w:rPr>
          <w:rFonts w:eastAsia="MS Gothic"/>
        </w:rPr>
        <w:t>this annex</w:t>
      </w:r>
      <w:r w:rsidRPr="00EA04DF">
        <w:rPr>
          <w:rFonts w:eastAsia="MS Gothic"/>
        </w:rPr>
        <w:t xml:space="preserve"> shall apply.</w:t>
      </w:r>
    </w:p>
    <w:p w14:paraId="34FA85FC" w14:textId="77777777" w:rsidR="0015205A" w:rsidRPr="00EA04DF" w:rsidRDefault="0015205A" w:rsidP="0015205A">
      <w:pPr>
        <w:pStyle w:val="SingleTxtG"/>
        <w:ind w:left="2268" w:hanging="1134"/>
        <w:rPr>
          <w:rFonts w:cs="Arial"/>
          <w:lang w:eastAsia="ja-JP"/>
        </w:rPr>
      </w:pPr>
      <w:r w:rsidRPr="00EA04DF">
        <w:rPr>
          <w:rFonts w:cs="Arial"/>
          <w:lang w:eastAsia="ja-JP"/>
        </w:rPr>
        <w:t>3.2.4.2.</w:t>
      </w:r>
      <w:r w:rsidRPr="00EA04DF">
        <w:rPr>
          <w:rFonts w:cs="Arial"/>
          <w:lang w:eastAsia="ja-JP"/>
        </w:rPr>
        <w:tab/>
        <w:t xml:space="preserve">Where adjustment is not specified, the seat shall be adjusted to its mid-position in both the horizontal and vertical directions. </w:t>
      </w:r>
    </w:p>
    <w:p w14:paraId="09F2E626" w14:textId="77777777" w:rsidR="0015205A" w:rsidRPr="00EA04DF" w:rsidRDefault="0015205A" w:rsidP="0015205A">
      <w:pPr>
        <w:pStyle w:val="SingleTxtG"/>
        <w:ind w:left="2268"/>
      </w:pPr>
      <w:r w:rsidRPr="00EA04DF">
        <w:rPr>
          <w:rFonts w:cs="Arial"/>
          <w:lang w:eastAsia="ja-JP"/>
        </w:rPr>
        <w:t>If an adjustment position does not exist midway between those positions, place the seat midway between the most forward and most rearward position. The closest adjustment position to the rear of the midpoint shall be used.</w:t>
      </w:r>
    </w:p>
    <w:p w14:paraId="4673EBDD" w14:textId="77777777" w:rsidR="0015205A" w:rsidRPr="00EA04DF" w:rsidRDefault="0015205A" w:rsidP="0015205A">
      <w:pPr>
        <w:pStyle w:val="SingleTxtG"/>
        <w:ind w:left="2268" w:hanging="1134"/>
        <w:rPr>
          <w:rFonts w:eastAsia="MS Gothic" w:cs="Arial"/>
        </w:rPr>
      </w:pPr>
      <w:r w:rsidRPr="00EA04DF">
        <w:rPr>
          <w:rFonts w:cs="Arial"/>
          <w:lang w:eastAsia="ja-JP"/>
        </w:rPr>
        <w:t>3.2.4.3.</w:t>
      </w:r>
      <w:r w:rsidRPr="00EA04DF">
        <w:rPr>
          <w:rFonts w:cs="Arial"/>
          <w:lang w:eastAsia="ja-JP"/>
        </w:rPr>
        <w:tab/>
        <w:t>Where a cushion adjustment is not specified, and where the seat cushion is adjustable independently of the seat back, adjust the seat cushion inclination to its mid-position. All other cushion adjustments shall be in a fully retracted position, with the exception of cushion side bolsters which shall be set to their widest position.</w:t>
      </w:r>
    </w:p>
    <w:p w14:paraId="682C4FA1" w14:textId="77777777" w:rsidR="0015205A" w:rsidRPr="00EA04DF" w:rsidRDefault="0015205A" w:rsidP="0015205A">
      <w:pPr>
        <w:pStyle w:val="SingleTxtG"/>
        <w:ind w:left="2268" w:hanging="1134"/>
      </w:pPr>
      <w:r w:rsidRPr="00EA04DF">
        <w:rPr>
          <w:rFonts w:cs="Arial"/>
        </w:rPr>
        <w:t>3.2.4.4.</w:t>
      </w:r>
      <w:r w:rsidRPr="00EA04DF">
        <w:rPr>
          <w:rFonts w:cs="Arial"/>
        </w:rPr>
        <w:tab/>
        <w:t>Any adjustable lumbar supports shall be positioned so that the lumbar support is in its lowest retracted or deflated position. Arm rests shall be set in the stowed position.</w:t>
      </w:r>
    </w:p>
    <w:p w14:paraId="06F7C53C" w14:textId="77777777" w:rsidR="0015205A" w:rsidRPr="00EA04DF" w:rsidRDefault="0015205A" w:rsidP="0015205A">
      <w:pPr>
        <w:pStyle w:val="SingleTxtG"/>
        <w:ind w:left="2268" w:hanging="1134"/>
      </w:pPr>
      <w:r w:rsidRPr="00EA04DF">
        <w:rPr>
          <w:rFonts w:eastAsia="MS Gothic" w:cs="Arial"/>
        </w:rPr>
        <w:t>3.2.4.5.</w:t>
      </w:r>
      <w:r w:rsidRPr="00EA04DF">
        <w:rPr>
          <w:rFonts w:eastAsia="MS Gothic" w:cs="Arial"/>
        </w:rPr>
        <w:tab/>
        <w:t>Any other seat adjustment device must be set in it most retracted or deflated position.</w:t>
      </w:r>
    </w:p>
    <w:p w14:paraId="6A5637EE" w14:textId="77777777" w:rsidR="0015205A" w:rsidRPr="00EA04DF" w:rsidRDefault="0015205A" w:rsidP="0015205A">
      <w:pPr>
        <w:pStyle w:val="SingleTxtG"/>
        <w:ind w:left="2268" w:hanging="1134"/>
        <w:rPr>
          <w:rFonts w:eastAsia="MS Gothic" w:cs="Arial"/>
          <w:bCs/>
        </w:rPr>
      </w:pPr>
      <w:r w:rsidRPr="00EA04DF">
        <w:rPr>
          <w:rFonts w:eastAsia="MS Gothic" w:cs="Arial"/>
          <w:bCs/>
        </w:rPr>
        <w:t>3.2.4.6.</w:t>
      </w:r>
      <w:r w:rsidRPr="00EA04DF">
        <w:rPr>
          <w:rFonts w:eastAsia="MS Gothic" w:cs="Arial"/>
          <w:bCs/>
        </w:rPr>
        <w:tab/>
        <w:t>Where a design torso angle is not specified and where the seat back is adjustable, it shall be set at a torso angle closest to 25º ±1º from the vertical, as measured using the three-dimensional H-point machine, as</w:t>
      </w:r>
      <w:r w:rsidRPr="00592C7A">
        <w:rPr>
          <w:rFonts w:eastAsia="MS Gothic" w:cs="Arial"/>
          <w:b/>
        </w:rPr>
        <w:t xml:space="preserve"> </w:t>
      </w:r>
      <w:r w:rsidRPr="00EA04DF">
        <w:rPr>
          <w:rFonts w:eastAsia="MS Gothic" w:cs="Arial"/>
          <w:bCs/>
        </w:rPr>
        <w:t>specified in Annex 12. If there is more than one inclination position close to a torso angle of 25 º then it shall be set to the position closest to and rearward of 25 º.</w:t>
      </w:r>
    </w:p>
    <w:p w14:paraId="08AC9AF4" w14:textId="77777777" w:rsidR="0015205A" w:rsidRPr="00EA04DF" w:rsidRDefault="0015205A" w:rsidP="0015205A">
      <w:pPr>
        <w:pStyle w:val="SingleTxtG"/>
        <w:ind w:left="2268" w:hanging="1134"/>
        <w:rPr>
          <w:rFonts w:eastAsia="MS Gothic" w:cs="Arial"/>
          <w:bCs/>
        </w:rPr>
      </w:pPr>
      <w:r w:rsidRPr="00EA04DF">
        <w:rPr>
          <w:bCs/>
        </w:rPr>
        <w:t>3.2.5.</w:t>
      </w:r>
      <w:r w:rsidRPr="00EA04DF">
        <w:rPr>
          <w:bCs/>
        </w:rPr>
        <w:tab/>
      </w:r>
      <w:r w:rsidRPr="00EA04DF">
        <w:rPr>
          <w:rFonts w:eastAsia="MS Gothic" w:cs="Arial"/>
          <w:bCs/>
        </w:rPr>
        <w:t>Head Restraint Adjustment</w:t>
      </w:r>
    </w:p>
    <w:p w14:paraId="60C12EEC" w14:textId="5D379E54" w:rsidR="0015205A" w:rsidRPr="00EA04DF" w:rsidRDefault="0015205A" w:rsidP="0015205A">
      <w:pPr>
        <w:pStyle w:val="SingleTxtG"/>
        <w:ind w:left="2268" w:hanging="1134"/>
        <w:rPr>
          <w:rFonts w:eastAsia="MS Gothic" w:cs="Arial"/>
          <w:bCs/>
        </w:rPr>
      </w:pPr>
      <w:r w:rsidRPr="00EA04DF">
        <w:rPr>
          <w:bCs/>
        </w:rPr>
        <w:t>3.</w:t>
      </w:r>
      <w:r w:rsidRPr="00EA04DF">
        <w:rPr>
          <w:rFonts w:eastAsia="MS Gothic" w:cs="Arial"/>
          <w:bCs/>
        </w:rPr>
        <w:t>2.5.1.</w:t>
      </w:r>
      <w:r w:rsidRPr="00EA04DF">
        <w:rPr>
          <w:rFonts w:eastAsia="MS Gothic" w:cs="Arial"/>
          <w:bCs/>
        </w:rPr>
        <w:tab/>
        <w:t xml:space="preserve">If the head restraint adjusts automatically, the adjustments from paragraphs 3.2.4.1. to 3.2.4.6. of </w:t>
      </w:r>
      <w:r w:rsidR="0062385C">
        <w:rPr>
          <w:rFonts w:eastAsia="MS Gothic" w:cs="Arial"/>
          <w:bCs/>
        </w:rPr>
        <w:t>this annex</w:t>
      </w:r>
      <w:r w:rsidRPr="00EA04DF">
        <w:rPr>
          <w:rFonts w:eastAsia="MS Gothic" w:cs="Arial"/>
          <w:bCs/>
        </w:rPr>
        <w:t xml:space="preserve"> shall apply.</w:t>
      </w:r>
    </w:p>
    <w:p w14:paraId="6E31FAFC" w14:textId="60F780CA" w:rsidR="0015205A" w:rsidRPr="00EA04DF" w:rsidRDefault="0015205A" w:rsidP="0015205A">
      <w:pPr>
        <w:pStyle w:val="SingleTxtG"/>
        <w:ind w:left="2268" w:hanging="1134"/>
        <w:rPr>
          <w:rFonts w:eastAsia="MS Gothic" w:cs="Arial"/>
          <w:bCs/>
        </w:rPr>
      </w:pPr>
      <w:r w:rsidRPr="00EA04DF">
        <w:rPr>
          <w:bCs/>
        </w:rPr>
        <w:lastRenderedPageBreak/>
        <w:t>3.</w:t>
      </w:r>
      <w:r w:rsidRPr="00EA04DF">
        <w:rPr>
          <w:rFonts w:eastAsia="MS Gothic" w:cs="Arial"/>
          <w:bCs/>
        </w:rPr>
        <w:t>2.5.2.</w:t>
      </w:r>
      <w:r w:rsidRPr="00EA04DF">
        <w:rPr>
          <w:rFonts w:eastAsia="MS Gothic" w:cs="Arial"/>
          <w:bCs/>
        </w:rPr>
        <w:tab/>
        <w:t xml:space="preserve">Adjust the head restraint to the position intended for use by the 50th percentile male, as specified by the manufacturer. If not available adjust the head restraint in the midway between the lowest and the highest position and follow the paragraph 3.2.5.2.2. of </w:t>
      </w:r>
      <w:r w:rsidR="0062385C">
        <w:rPr>
          <w:rFonts w:eastAsia="MS Gothic" w:cs="Arial"/>
          <w:bCs/>
        </w:rPr>
        <w:t>this annex</w:t>
      </w:r>
      <w:r w:rsidRPr="00EA04DF">
        <w:rPr>
          <w:rFonts w:eastAsia="MS Gothic" w:cs="Arial"/>
          <w:bCs/>
        </w:rPr>
        <w:t>.</w:t>
      </w:r>
    </w:p>
    <w:p w14:paraId="0E767AEE" w14:textId="77777777" w:rsidR="0015205A" w:rsidRPr="00EA04DF" w:rsidRDefault="0015205A" w:rsidP="0015205A">
      <w:pPr>
        <w:pStyle w:val="SingleTxtG"/>
        <w:ind w:left="2268" w:hanging="1134"/>
        <w:rPr>
          <w:rFonts w:eastAsia="MS Gothic" w:cs="Arial"/>
          <w:bCs/>
        </w:rPr>
      </w:pPr>
      <w:r w:rsidRPr="00EA04DF">
        <w:rPr>
          <w:bCs/>
        </w:rPr>
        <w:t>3.</w:t>
      </w:r>
      <w:r w:rsidRPr="00EA04DF">
        <w:rPr>
          <w:rFonts w:eastAsia="MS Gothic" w:cs="Arial"/>
          <w:bCs/>
        </w:rPr>
        <w:t>2.5.2.1.</w:t>
      </w:r>
      <w:r w:rsidRPr="00EA04DF">
        <w:rPr>
          <w:rFonts w:eastAsia="MS Gothic" w:cs="Arial"/>
          <w:bCs/>
        </w:rPr>
        <w:tab/>
        <w:t>Where the adjustment of the head restraint is not automatic, it shall be set in accordance with the manufacturer’s specification.</w:t>
      </w:r>
    </w:p>
    <w:p w14:paraId="7256A6CB" w14:textId="77777777" w:rsidR="0015205A" w:rsidRPr="00EA04DF" w:rsidRDefault="0015205A" w:rsidP="0015205A">
      <w:pPr>
        <w:pStyle w:val="SingleTxtG"/>
        <w:ind w:left="2268" w:hanging="1134"/>
        <w:rPr>
          <w:rFonts w:eastAsia="MS Gothic" w:cs="Arial"/>
          <w:bCs/>
        </w:rPr>
      </w:pPr>
      <w:r w:rsidRPr="00EA04DF">
        <w:rPr>
          <w:bCs/>
        </w:rPr>
        <w:t>3.</w:t>
      </w:r>
      <w:r w:rsidRPr="00EA04DF">
        <w:rPr>
          <w:rFonts w:eastAsia="MS Gothic" w:cs="Arial"/>
          <w:bCs/>
        </w:rPr>
        <w:t>2.5.2.2.</w:t>
      </w:r>
      <w:r w:rsidRPr="00EA04DF">
        <w:rPr>
          <w:rFonts w:eastAsia="MS Gothic" w:cs="Arial"/>
          <w:bCs/>
        </w:rPr>
        <w:tab/>
        <w:t xml:space="preserve">If a locking position midway between the lowest and the highest position does not exist, adjust the head restraint to the position determined by the paragraphs below. </w:t>
      </w:r>
    </w:p>
    <w:p w14:paraId="0149ABA4" w14:textId="78FAA2D4" w:rsidR="0015205A" w:rsidRPr="00EA04DF" w:rsidRDefault="0015205A" w:rsidP="0015205A">
      <w:pPr>
        <w:pStyle w:val="SingleTxtG"/>
        <w:ind w:left="2268"/>
        <w:rPr>
          <w:rFonts w:eastAsia="MS Gothic" w:cs="Arial"/>
          <w:bCs/>
        </w:rPr>
      </w:pPr>
      <w:r w:rsidRPr="00EA04DF">
        <w:rPr>
          <w:rFonts w:eastAsia="MS Gothic" w:cs="Arial"/>
          <w:bCs/>
        </w:rPr>
        <w:t>If a locking position exists within 10 mm vertically upwards from the geometric mid-position, this shall be the test position.  If no locking position exists within 10 mm vertically upwards from the geometric mid-position then the next locking position down shall be the test position.</w:t>
      </w:r>
      <w:r w:rsidR="00BE502E">
        <w:rPr>
          <w:rFonts w:eastAsia="MS Gothic" w:cs="Arial" w:hint="eastAsia"/>
          <w:bCs/>
          <w:lang w:eastAsia="ja-JP"/>
        </w:rPr>
        <w:t xml:space="preserve"> </w:t>
      </w:r>
      <w:r w:rsidRPr="00EA04DF">
        <w:rPr>
          <w:rFonts w:eastAsia="MS Gothic" w:cs="Arial"/>
          <w:bCs/>
        </w:rPr>
        <w:t xml:space="preserve">This shall be determined from the top of the head restraint. </w:t>
      </w:r>
    </w:p>
    <w:p w14:paraId="024A69A8" w14:textId="6EED9D1E" w:rsidR="0015205A" w:rsidRPr="00EA04DF" w:rsidRDefault="0015205A" w:rsidP="00C3029A">
      <w:pPr>
        <w:pStyle w:val="SingleTxtG"/>
        <w:rPr>
          <w:rFonts w:eastAsia="MS Gothic" w:cs="Arial"/>
          <w:bCs/>
        </w:rPr>
      </w:pPr>
      <w:r w:rsidRPr="00EA04DF">
        <w:rPr>
          <w:rFonts w:eastAsia="MS Gothic" w:cs="Arial"/>
          <w:bCs/>
        </w:rPr>
        <w:t>Figure 8-1</w:t>
      </w:r>
    </w:p>
    <w:p w14:paraId="7BC3F28C" w14:textId="4DA1942F" w:rsidR="0015205A" w:rsidRPr="00592C7A" w:rsidRDefault="0015205A" w:rsidP="00C3029A">
      <w:pPr>
        <w:pStyle w:val="SingleTxtG"/>
        <w:rPr>
          <w:rFonts w:eastAsia="MS Gothic" w:cs="Arial"/>
          <w:b/>
        </w:rPr>
      </w:pPr>
      <w:r w:rsidRPr="00592C7A">
        <w:rPr>
          <w:rFonts w:eastAsia="MS Gothic" w:cs="Arial"/>
          <w:b/>
          <w:noProof/>
          <w:lang w:eastAsia="ja-JP"/>
        </w:rPr>
        <w:drawing>
          <wp:inline distT="0" distB="0" distL="0" distR="0" wp14:anchorId="216AEC79" wp14:editId="05137739">
            <wp:extent cx="4186800" cy="1818000"/>
            <wp:effectExtent l="0" t="0" r="4445"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 b="27997"/>
                    <a:stretch/>
                  </pic:blipFill>
                  <pic:spPr bwMode="auto">
                    <a:xfrm>
                      <a:off x="0" y="0"/>
                      <a:ext cx="4186800" cy="1818000"/>
                    </a:xfrm>
                    <a:prstGeom prst="rect">
                      <a:avLst/>
                    </a:prstGeom>
                    <a:noFill/>
                    <a:ln>
                      <a:noFill/>
                    </a:ln>
                    <a:extLst>
                      <a:ext uri="{53640926-AAD7-44D8-BBD7-CCE9431645EC}">
                        <a14:shadowObscured xmlns:a14="http://schemas.microsoft.com/office/drawing/2010/main"/>
                      </a:ext>
                    </a:extLst>
                  </pic:spPr>
                </pic:pic>
              </a:graphicData>
            </a:graphic>
          </wp:inline>
        </w:drawing>
      </w:r>
    </w:p>
    <w:p w14:paraId="273CEA1E" w14:textId="4ABEB341" w:rsidR="0015205A" w:rsidRPr="00592C7A" w:rsidRDefault="00BE502E" w:rsidP="0015205A">
      <w:pPr>
        <w:pStyle w:val="SingleTxtG"/>
        <w:ind w:left="2268"/>
        <w:rPr>
          <w:rFonts w:eastAsia="MS Gothic" w:cs="Arial"/>
          <w:b/>
        </w:rPr>
      </w:pPr>
      <w:r w:rsidRPr="00592C7A">
        <w:rPr>
          <w:rFonts w:eastAsia="MS Gothic" w:cs="Arial"/>
          <w:b/>
          <w:noProof/>
          <w:lang w:eastAsia="ja-JP"/>
        </w:rPr>
        <mc:AlternateContent>
          <mc:Choice Requires="wps">
            <w:drawing>
              <wp:anchor distT="45720" distB="45720" distL="114300" distR="114300" simplePos="0" relativeHeight="251703296" behindDoc="0" locked="0" layoutInCell="1" allowOverlap="1" wp14:anchorId="0A828386" wp14:editId="63B43D44">
                <wp:simplePos x="0" y="0"/>
                <wp:positionH relativeFrom="column">
                  <wp:posOffset>3432611</wp:posOffset>
                </wp:positionH>
                <wp:positionV relativeFrom="paragraph">
                  <wp:posOffset>7620</wp:posOffset>
                </wp:positionV>
                <wp:extent cx="1156970" cy="709930"/>
                <wp:effectExtent l="0" t="0" r="5080" b="0"/>
                <wp:wrapSquare wrapText="bothSides"/>
                <wp:docPr id="1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709930"/>
                        </a:xfrm>
                        <a:prstGeom prst="rect">
                          <a:avLst/>
                        </a:prstGeom>
                        <a:solidFill>
                          <a:srgbClr val="FFFFFF"/>
                        </a:solidFill>
                        <a:ln w="9525">
                          <a:noFill/>
                          <a:miter lim="800000"/>
                          <a:headEnd/>
                          <a:tailEnd/>
                        </a:ln>
                      </wps:spPr>
                      <wps:txbx>
                        <w:txbxContent>
                          <w:p w14:paraId="03CB5190" w14:textId="77777777" w:rsidR="00056328" w:rsidRPr="00683B91" w:rsidRDefault="00056328" w:rsidP="0015205A">
                            <w:pPr>
                              <w:pStyle w:val="Default"/>
                              <w:jc w:val="center"/>
                              <w:rPr>
                                <w:rFonts w:ascii="Times New Roman" w:hAnsi="Times New Roman" w:cs="Times New Roman"/>
                                <w:sz w:val="18"/>
                                <w:szCs w:val="18"/>
                                <w:shd w:val="clear" w:color="auto" w:fill="FFFFFF" w:themeFill="background1"/>
                              </w:rPr>
                            </w:pPr>
                            <w:r w:rsidRPr="00683B91">
                              <w:rPr>
                                <w:rFonts w:ascii="Times New Roman" w:hAnsi="Times New Roman" w:cs="Times New Roman"/>
                                <w:sz w:val="18"/>
                                <w:szCs w:val="18"/>
                                <w:shd w:val="clear" w:color="auto" w:fill="FFFFFF" w:themeFill="background1"/>
                              </w:rPr>
                              <w:t xml:space="preserve">Examples </w:t>
                            </w:r>
                            <w:r>
                              <w:rPr>
                                <w:rFonts w:ascii="Times New Roman" w:hAnsi="Times New Roman" w:cs="Times New Roman"/>
                                <w:sz w:val="18"/>
                                <w:szCs w:val="18"/>
                                <w:shd w:val="clear" w:color="auto" w:fill="FFFFFF" w:themeFill="background1"/>
                              </w:rPr>
                              <w:t>C</w:t>
                            </w:r>
                          </w:p>
                          <w:p w14:paraId="2A04BD42" w14:textId="77777777" w:rsidR="00056328" w:rsidRPr="00683B91" w:rsidRDefault="00056328" w:rsidP="0015205A">
                            <w:pPr>
                              <w:pStyle w:val="Default"/>
                              <w:jc w:val="center"/>
                              <w:rPr>
                                <w:rFonts w:ascii="Times New Roman" w:hAnsi="Times New Roman" w:cs="Times New Roman"/>
                                <w:sz w:val="18"/>
                                <w:szCs w:val="18"/>
                                <w:shd w:val="clear" w:color="auto" w:fill="FFFFFF" w:themeFill="background1"/>
                              </w:rPr>
                            </w:pPr>
                            <w:r>
                              <w:rPr>
                                <w:rFonts w:ascii="Times New Roman" w:hAnsi="Times New Roman" w:cs="Times New Roman"/>
                                <w:sz w:val="18"/>
                                <w:szCs w:val="18"/>
                                <w:shd w:val="clear" w:color="auto" w:fill="FFFFFF" w:themeFill="background1"/>
                              </w:rPr>
                              <w:t>(Locking positions more than 10mm</w:t>
                            </w:r>
                            <w:r w:rsidRPr="00683B91">
                              <w:rPr>
                                <w:rFonts w:ascii="Times New Roman" w:hAnsi="Times New Roman" w:cs="Times New Roman"/>
                                <w:sz w:val="18"/>
                                <w:szCs w:val="18"/>
                                <w:shd w:val="clear" w:color="auto" w:fill="FFFFFF" w:themeFill="background1"/>
                              </w:rPr>
                              <w:t xml:space="preserve"> geometry</w:t>
                            </w:r>
                            <w:r w:rsidRPr="00683B91">
                              <w:rPr>
                                <w:sz w:val="18"/>
                                <w:szCs w:val="18"/>
                                <w:shd w:val="clear" w:color="auto" w:fill="FFFFFF" w:themeFill="background1"/>
                              </w:rPr>
                              <w:t xml:space="preserve"> </w:t>
                            </w:r>
                            <w:r w:rsidRPr="00683B91">
                              <w:rPr>
                                <w:rFonts w:ascii="Times New Roman" w:hAnsi="Times New Roman" w:cs="Times New Roman"/>
                                <w:sz w:val="18"/>
                                <w:szCs w:val="18"/>
                                <w:shd w:val="clear" w:color="auto" w:fill="FFFFFF" w:themeFill="background1"/>
                              </w:rPr>
                              <w:t>mid</w:t>
                            </w:r>
                            <w:r w:rsidRPr="00683B91">
                              <w:rPr>
                                <w:sz w:val="18"/>
                                <w:szCs w:val="18"/>
                                <w:shd w:val="clear" w:color="auto" w:fill="FFFFFF" w:themeFill="background1"/>
                              </w:rPr>
                              <w:t xml:space="preserve"> </w:t>
                            </w:r>
                            <w:r w:rsidRPr="00683B91">
                              <w:rPr>
                                <w:rFonts w:ascii="Times New Roman" w:hAnsi="Times New Roman" w:cs="Times New Roman"/>
                                <w:sz w:val="18"/>
                                <w:szCs w:val="18"/>
                                <w:shd w:val="clear" w:color="auto" w:fill="FFFFFF" w:themeFill="background1"/>
                              </w:rPr>
                              <w:t>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28386" id="テキスト ボックス 2" o:spid="_x0000_s1068" type="#_x0000_t202" style="position:absolute;left:0;text-align:left;margin-left:270.3pt;margin-top:.6pt;width:91.1pt;height:55.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" stroked="f">
                <v:textbox>
                  <w:txbxContent>
                    <w:p w14:paraId="03CB5190" w14:textId="77777777" w:rsidR="00056328" w:rsidRPr="00683B91" w:rsidRDefault="00056328" w:rsidP="0015205A">
                      <w:pPr>
                        <w:pStyle w:val="Default"/>
                        <w:jc w:val="center"/>
                        <w:rPr>
                          <w:rFonts w:ascii="Times New Roman" w:hAnsi="Times New Roman" w:cs="Times New Roman"/>
                          <w:sz w:val="18"/>
                          <w:szCs w:val="18"/>
                          <w:shd w:val="clear" w:color="auto" w:fill="FFFFFF" w:themeFill="background1"/>
                        </w:rPr>
                      </w:pPr>
                      <w:r w:rsidRPr="00683B91">
                        <w:rPr>
                          <w:rFonts w:ascii="Times New Roman" w:hAnsi="Times New Roman" w:cs="Times New Roman"/>
                          <w:sz w:val="18"/>
                          <w:szCs w:val="18"/>
                          <w:shd w:val="clear" w:color="auto" w:fill="FFFFFF" w:themeFill="background1"/>
                        </w:rPr>
                        <w:t xml:space="preserve">Examples </w:t>
                      </w:r>
                      <w:r>
                        <w:rPr>
                          <w:rFonts w:ascii="Times New Roman" w:hAnsi="Times New Roman" w:cs="Times New Roman"/>
                          <w:sz w:val="18"/>
                          <w:szCs w:val="18"/>
                          <w:shd w:val="clear" w:color="auto" w:fill="FFFFFF" w:themeFill="background1"/>
                        </w:rPr>
                        <w:t>C</w:t>
                      </w:r>
                    </w:p>
                    <w:p w14:paraId="2A04BD42" w14:textId="77777777" w:rsidR="00056328" w:rsidRPr="00683B91" w:rsidRDefault="00056328" w:rsidP="0015205A">
                      <w:pPr>
                        <w:pStyle w:val="Default"/>
                        <w:jc w:val="center"/>
                        <w:rPr>
                          <w:rFonts w:ascii="Times New Roman" w:hAnsi="Times New Roman" w:cs="Times New Roman"/>
                          <w:sz w:val="18"/>
                          <w:szCs w:val="18"/>
                          <w:shd w:val="clear" w:color="auto" w:fill="FFFFFF" w:themeFill="background1"/>
                        </w:rPr>
                      </w:pPr>
                      <w:r>
                        <w:rPr>
                          <w:rFonts w:ascii="Times New Roman" w:hAnsi="Times New Roman" w:cs="Times New Roman"/>
                          <w:sz w:val="18"/>
                          <w:szCs w:val="18"/>
                          <w:shd w:val="clear" w:color="auto" w:fill="FFFFFF" w:themeFill="background1"/>
                        </w:rPr>
                        <w:t>(Locking positions more than 10mm</w:t>
                      </w:r>
                      <w:r w:rsidRPr="00683B91">
                        <w:rPr>
                          <w:rFonts w:ascii="Times New Roman" w:hAnsi="Times New Roman" w:cs="Times New Roman"/>
                          <w:sz w:val="18"/>
                          <w:szCs w:val="18"/>
                          <w:shd w:val="clear" w:color="auto" w:fill="FFFFFF" w:themeFill="background1"/>
                        </w:rPr>
                        <w:t xml:space="preserve"> geometry</w:t>
                      </w:r>
                      <w:r w:rsidRPr="00683B91">
                        <w:rPr>
                          <w:sz w:val="18"/>
                          <w:szCs w:val="18"/>
                          <w:shd w:val="clear" w:color="auto" w:fill="FFFFFF" w:themeFill="background1"/>
                        </w:rPr>
                        <w:t xml:space="preserve"> </w:t>
                      </w:r>
                      <w:proofErr w:type="spellStart"/>
                      <w:r w:rsidRPr="00683B91">
                        <w:rPr>
                          <w:rFonts w:ascii="Times New Roman" w:hAnsi="Times New Roman" w:cs="Times New Roman"/>
                          <w:sz w:val="18"/>
                          <w:szCs w:val="18"/>
                          <w:shd w:val="clear" w:color="auto" w:fill="FFFFFF" w:themeFill="background1"/>
                        </w:rPr>
                        <w:t>mid</w:t>
                      </w:r>
                      <w:r w:rsidRPr="00683B91">
                        <w:rPr>
                          <w:sz w:val="18"/>
                          <w:szCs w:val="18"/>
                          <w:shd w:val="clear" w:color="auto" w:fill="FFFFFF" w:themeFill="background1"/>
                        </w:rPr>
                        <w:t xml:space="preserve"> </w:t>
                      </w:r>
                      <w:r w:rsidRPr="00683B91">
                        <w:rPr>
                          <w:rFonts w:ascii="Times New Roman" w:hAnsi="Times New Roman" w:cs="Times New Roman"/>
                          <w:sz w:val="18"/>
                          <w:szCs w:val="18"/>
                          <w:shd w:val="clear" w:color="auto" w:fill="FFFFFF" w:themeFill="background1"/>
                        </w:rPr>
                        <w:t>point</w:t>
                      </w:r>
                      <w:proofErr w:type="spellEnd"/>
                      <w:r w:rsidRPr="00683B91">
                        <w:rPr>
                          <w:rFonts w:ascii="Times New Roman" w:hAnsi="Times New Roman" w:cs="Times New Roman"/>
                          <w:sz w:val="18"/>
                          <w:szCs w:val="18"/>
                          <w:shd w:val="clear" w:color="auto" w:fill="FFFFFF" w:themeFill="background1"/>
                        </w:rPr>
                        <w:t>)</w:t>
                      </w:r>
                    </w:p>
                  </w:txbxContent>
                </v:textbox>
                <w10:wrap type="square"/>
              </v:shape>
            </w:pict>
          </mc:Fallback>
        </mc:AlternateContent>
      </w:r>
      <w:r w:rsidRPr="00592C7A">
        <w:rPr>
          <w:rFonts w:eastAsia="MS Gothic" w:cs="Arial"/>
          <w:b/>
          <w:noProof/>
          <w:lang w:eastAsia="ja-JP"/>
        </w:rPr>
        <mc:AlternateContent>
          <mc:Choice Requires="wps">
            <w:drawing>
              <wp:anchor distT="45720" distB="45720" distL="114300" distR="114300" simplePos="0" relativeHeight="251702272" behindDoc="0" locked="0" layoutInCell="1" allowOverlap="1" wp14:anchorId="2D0645C1" wp14:editId="69087633">
                <wp:simplePos x="0" y="0"/>
                <wp:positionH relativeFrom="column">
                  <wp:posOffset>2178145</wp:posOffset>
                </wp:positionH>
                <wp:positionV relativeFrom="paragraph">
                  <wp:posOffset>21903</wp:posOffset>
                </wp:positionV>
                <wp:extent cx="1167130" cy="699770"/>
                <wp:effectExtent l="0" t="0" r="0" b="5080"/>
                <wp:wrapSquare wrapText="bothSides"/>
                <wp:docPr id="11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699770"/>
                        </a:xfrm>
                        <a:prstGeom prst="rect">
                          <a:avLst/>
                        </a:prstGeom>
                        <a:solidFill>
                          <a:srgbClr val="FFFFFF"/>
                        </a:solidFill>
                        <a:ln w="9525">
                          <a:noFill/>
                          <a:miter lim="800000"/>
                          <a:headEnd/>
                          <a:tailEnd/>
                        </a:ln>
                      </wps:spPr>
                      <wps:txbx>
                        <w:txbxContent>
                          <w:p w14:paraId="4ECA5F1F" w14:textId="77777777" w:rsidR="00056328" w:rsidRPr="00683B91" w:rsidRDefault="00056328" w:rsidP="0015205A">
                            <w:pPr>
                              <w:pStyle w:val="Default"/>
                              <w:jc w:val="center"/>
                              <w:rPr>
                                <w:rFonts w:ascii="Times New Roman" w:hAnsi="Times New Roman" w:cs="Times New Roman"/>
                                <w:sz w:val="18"/>
                                <w:szCs w:val="18"/>
                                <w:shd w:val="clear" w:color="auto" w:fill="FFFFFF" w:themeFill="background1"/>
                              </w:rPr>
                            </w:pPr>
                            <w:r w:rsidRPr="00683B91">
                              <w:rPr>
                                <w:rFonts w:ascii="Times New Roman" w:hAnsi="Times New Roman" w:cs="Times New Roman"/>
                                <w:sz w:val="18"/>
                                <w:szCs w:val="18"/>
                                <w:shd w:val="clear" w:color="auto" w:fill="FFFFFF" w:themeFill="background1"/>
                              </w:rPr>
                              <w:t xml:space="preserve">Examples </w:t>
                            </w:r>
                            <w:r>
                              <w:rPr>
                                <w:rFonts w:ascii="Times New Roman" w:hAnsi="Times New Roman" w:cs="Times New Roman"/>
                                <w:sz w:val="18"/>
                                <w:szCs w:val="18"/>
                                <w:shd w:val="clear" w:color="auto" w:fill="FFFFFF" w:themeFill="background1"/>
                              </w:rPr>
                              <w:t>B</w:t>
                            </w:r>
                          </w:p>
                          <w:p w14:paraId="44AFFA75" w14:textId="77777777" w:rsidR="00056328" w:rsidRPr="00683B91" w:rsidRDefault="00056328" w:rsidP="0015205A">
                            <w:pPr>
                              <w:pStyle w:val="Default"/>
                              <w:jc w:val="center"/>
                              <w:rPr>
                                <w:rFonts w:ascii="Times New Roman" w:hAnsi="Times New Roman" w:cs="Times New Roman"/>
                                <w:sz w:val="18"/>
                                <w:szCs w:val="18"/>
                                <w:shd w:val="clear" w:color="auto" w:fill="FFFFFF" w:themeFill="background1"/>
                              </w:rPr>
                            </w:pPr>
                            <w:r w:rsidRPr="00683B91">
                              <w:rPr>
                                <w:rFonts w:ascii="Times New Roman" w:hAnsi="Times New Roman" w:cs="Times New Roman"/>
                                <w:sz w:val="18"/>
                                <w:szCs w:val="18"/>
                                <w:shd w:val="clear" w:color="auto" w:fill="FFFFFF" w:themeFill="background1"/>
                              </w:rPr>
                              <w:t>(Locking positions</w:t>
                            </w:r>
                            <w:r w:rsidRPr="00E25CD1">
                              <w:rPr>
                                <w:rFonts w:ascii="Times New Roman" w:hAnsi="Times New Roman" w:cs="Times New Roman"/>
                                <w:sz w:val="18"/>
                                <w:szCs w:val="18"/>
                              </w:rPr>
                              <w:t xml:space="preserve"> </w:t>
                            </w:r>
                            <w:r>
                              <w:rPr>
                                <w:rFonts w:ascii="Times New Roman" w:hAnsi="Times New Roman" w:cs="Times New Roman"/>
                                <w:sz w:val="18"/>
                                <w:szCs w:val="18"/>
                              </w:rPr>
                              <w:t>up to 10mm above</w:t>
                            </w:r>
                            <w:r w:rsidRPr="00E25CD1">
                              <w:rPr>
                                <w:rFonts w:ascii="Times New Roman" w:hAnsi="Times New Roman" w:cs="Times New Roman"/>
                                <w:sz w:val="18"/>
                                <w:szCs w:val="18"/>
                              </w:rPr>
                              <w:t xml:space="preserve"> geometry</w:t>
                            </w:r>
                            <w:r w:rsidRPr="00683B91">
                              <w:rPr>
                                <w:sz w:val="18"/>
                                <w:szCs w:val="18"/>
                                <w:shd w:val="clear" w:color="auto" w:fill="FFFFFF" w:themeFill="background1"/>
                              </w:rPr>
                              <w:t xml:space="preserve"> </w:t>
                            </w:r>
                            <w:r w:rsidRPr="00683B91">
                              <w:rPr>
                                <w:rFonts w:ascii="Times New Roman" w:hAnsi="Times New Roman" w:cs="Times New Roman"/>
                                <w:sz w:val="18"/>
                                <w:szCs w:val="18"/>
                                <w:shd w:val="clear" w:color="auto" w:fill="FFFFFF" w:themeFill="background1"/>
                              </w:rPr>
                              <w:t>mid</w:t>
                            </w:r>
                            <w:r w:rsidRPr="00683B91">
                              <w:rPr>
                                <w:sz w:val="18"/>
                                <w:szCs w:val="18"/>
                                <w:shd w:val="clear" w:color="auto" w:fill="FFFFFF" w:themeFill="background1"/>
                              </w:rPr>
                              <w:t xml:space="preserve"> </w:t>
                            </w:r>
                            <w:r w:rsidRPr="00683B91">
                              <w:rPr>
                                <w:rFonts w:ascii="Times New Roman" w:hAnsi="Times New Roman" w:cs="Times New Roman"/>
                                <w:sz w:val="18"/>
                                <w:szCs w:val="18"/>
                                <w:shd w:val="clear" w:color="auto" w:fill="FFFFFF" w:themeFill="background1"/>
                              </w:rPr>
                              <w:t>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645C1" id="_x0000_s1069" type="#_x0000_t202" style="position:absolute;left:0;text-align:left;margin-left:171.5pt;margin-top:1.7pt;width:91.9pt;height:55.1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" stroked="f">
                <v:textbox>
                  <w:txbxContent>
                    <w:p w14:paraId="4ECA5F1F" w14:textId="77777777" w:rsidR="00056328" w:rsidRPr="00683B91" w:rsidRDefault="00056328" w:rsidP="0015205A">
                      <w:pPr>
                        <w:pStyle w:val="Default"/>
                        <w:jc w:val="center"/>
                        <w:rPr>
                          <w:rFonts w:ascii="Times New Roman" w:hAnsi="Times New Roman" w:cs="Times New Roman"/>
                          <w:sz w:val="18"/>
                          <w:szCs w:val="18"/>
                          <w:shd w:val="clear" w:color="auto" w:fill="FFFFFF" w:themeFill="background1"/>
                        </w:rPr>
                      </w:pPr>
                      <w:r w:rsidRPr="00683B91">
                        <w:rPr>
                          <w:rFonts w:ascii="Times New Roman" w:hAnsi="Times New Roman" w:cs="Times New Roman"/>
                          <w:sz w:val="18"/>
                          <w:szCs w:val="18"/>
                          <w:shd w:val="clear" w:color="auto" w:fill="FFFFFF" w:themeFill="background1"/>
                        </w:rPr>
                        <w:t xml:space="preserve">Examples </w:t>
                      </w:r>
                      <w:r>
                        <w:rPr>
                          <w:rFonts w:ascii="Times New Roman" w:hAnsi="Times New Roman" w:cs="Times New Roman"/>
                          <w:sz w:val="18"/>
                          <w:szCs w:val="18"/>
                          <w:shd w:val="clear" w:color="auto" w:fill="FFFFFF" w:themeFill="background1"/>
                        </w:rPr>
                        <w:t>B</w:t>
                      </w:r>
                    </w:p>
                    <w:p w14:paraId="44AFFA75" w14:textId="77777777" w:rsidR="00056328" w:rsidRPr="00683B91" w:rsidRDefault="00056328" w:rsidP="0015205A">
                      <w:pPr>
                        <w:pStyle w:val="Default"/>
                        <w:jc w:val="center"/>
                        <w:rPr>
                          <w:rFonts w:ascii="Times New Roman" w:hAnsi="Times New Roman" w:cs="Times New Roman"/>
                          <w:sz w:val="18"/>
                          <w:szCs w:val="18"/>
                          <w:shd w:val="clear" w:color="auto" w:fill="FFFFFF" w:themeFill="background1"/>
                        </w:rPr>
                      </w:pPr>
                      <w:r w:rsidRPr="00683B91">
                        <w:rPr>
                          <w:rFonts w:ascii="Times New Roman" w:hAnsi="Times New Roman" w:cs="Times New Roman"/>
                          <w:sz w:val="18"/>
                          <w:szCs w:val="18"/>
                          <w:shd w:val="clear" w:color="auto" w:fill="FFFFFF" w:themeFill="background1"/>
                        </w:rPr>
                        <w:t>(Locking positions</w:t>
                      </w:r>
                      <w:r w:rsidRPr="00E25CD1">
                        <w:rPr>
                          <w:rFonts w:ascii="Times New Roman" w:hAnsi="Times New Roman" w:cs="Times New Roman"/>
                          <w:sz w:val="18"/>
                          <w:szCs w:val="18"/>
                        </w:rPr>
                        <w:t xml:space="preserve"> </w:t>
                      </w:r>
                      <w:r>
                        <w:rPr>
                          <w:rFonts w:ascii="Times New Roman" w:hAnsi="Times New Roman" w:cs="Times New Roman"/>
                          <w:sz w:val="18"/>
                          <w:szCs w:val="18"/>
                        </w:rPr>
                        <w:t>up to 10mm above</w:t>
                      </w:r>
                      <w:r w:rsidRPr="00E25CD1">
                        <w:rPr>
                          <w:rFonts w:ascii="Times New Roman" w:hAnsi="Times New Roman" w:cs="Times New Roman"/>
                          <w:sz w:val="18"/>
                          <w:szCs w:val="18"/>
                        </w:rPr>
                        <w:t xml:space="preserve"> geometry</w:t>
                      </w:r>
                      <w:r w:rsidRPr="00683B91">
                        <w:rPr>
                          <w:sz w:val="18"/>
                          <w:szCs w:val="18"/>
                          <w:shd w:val="clear" w:color="auto" w:fill="FFFFFF" w:themeFill="background1"/>
                        </w:rPr>
                        <w:t xml:space="preserve"> </w:t>
                      </w:r>
                      <w:proofErr w:type="spellStart"/>
                      <w:r w:rsidRPr="00683B91">
                        <w:rPr>
                          <w:rFonts w:ascii="Times New Roman" w:hAnsi="Times New Roman" w:cs="Times New Roman"/>
                          <w:sz w:val="18"/>
                          <w:szCs w:val="18"/>
                          <w:shd w:val="clear" w:color="auto" w:fill="FFFFFF" w:themeFill="background1"/>
                        </w:rPr>
                        <w:t>mid</w:t>
                      </w:r>
                      <w:r w:rsidRPr="00683B91">
                        <w:rPr>
                          <w:sz w:val="18"/>
                          <w:szCs w:val="18"/>
                          <w:shd w:val="clear" w:color="auto" w:fill="FFFFFF" w:themeFill="background1"/>
                        </w:rPr>
                        <w:t xml:space="preserve"> </w:t>
                      </w:r>
                      <w:r w:rsidRPr="00683B91">
                        <w:rPr>
                          <w:rFonts w:ascii="Times New Roman" w:hAnsi="Times New Roman" w:cs="Times New Roman"/>
                          <w:sz w:val="18"/>
                          <w:szCs w:val="18"/>
                          <w:shd w:val="clear" w:color="auto" w:fill="FFFFFF" w:themeFill="background1"/>
                        </w:rPr>
                        <w:t>point</w:t>
                      </w:r>
                      <w:proofErr w:type="spellEnd"/>
                      <w:r w:rsidRPr="00683B91">
                        <w:rPr>
                          <w:rFonts w:ascii="Times New Roman" w:hAnsi="Times New Roman" w:cs="Times New Roman"/>
                          <w:sz w:val="18"/>
                          <w:szCs w:val="18"/>
                          <w:shd w:val="clear" w:color="auto" w:fill="FFFFFF" w:themeFill="background1"/>
                        </w:rPr>
                        <w:t>)</w:t>
                      </w:r>
                    </w:p>
                  </w:txbxContent>
                </v:textbox>
                <w10:wrap type="square"/>
              </v:shape>
            </w:pict>
          </mc:Fallback>
        </mc:AlternateContent>
      </w:r>
      <w:r w:rsidRPr="00592C7A">
        <w:rPr>
          <w:rFonts w:eastAsia="MS Gothic" w:cs="Arial"/>
          <w:b/>
          <w:noProof/>
          <w:lang w:eastAsia="ja-JP"/>
        </w:rPr>
        <mc:AlternateContent>
          <mc:Choice Requires="wps">
            <w:drawing>
              <wp:anchor distT="45720" distB="45720" distL="114300" distR="114300" simplePos="0" relativeHeight="251701248" behindDoc="0" locked="0" layoutInCell="1" allowOverlap="1" wp14:anchorId="4213CE9C" wp14:editId="73CC2162">
                <wp:simplePos x="0" y="0"/>
                <wp:positionH relativeFrom="column">
                  <wp:posOffset>830798</wp:posOffset>
                </wp:positionH>
                <wp:positionV relativeFrom="paragraph">
                  <wp:posOffset>8407</wp:posOffset>
                </wp:positionV>
                <wp:extent cx="1225550" cy="57340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573405"/>
                        </a:xfrm>
                        <a:prstGeom prst="rect">
                          <a:avLst/>
                        </a:prstGeom>
                        <a:solidFill>
                          <a:srgbClr val="FFFFFF"/>
                        </a:solidFill>
                        <a:ln w="9525">
                          <a:noFill/>
                          <a:miter lim="800000"/>
                          <a:headEnd/>
                          <a:tailEnd/>
                        </a:ln>
                      </wps:spPr>
                      <wps:txbx>
                        <w:txbxContent>
                          <w:p w14:paraId="4098D363" w14:textId="77777777" w:rsidR="00056328" w:rsidRPr="00683B91" w:rsidRDefault="00056328" w:rsidP="0015205A">
                            <w:pPr>
                              <w:pStyle w:val="Default"/>
                              <w:jc w:val="center"/>
                              <w:rPr>
                                <w:rFonts w:ascii="Times New Roman" w:hAnsi="Times New Roman" w:cs="Times New Roman"/>
                                <w:sz w:val="18"/>
                                <w:szCs w:val="18"/>
                                <w:shd w:val="clear" w:color="auto" w:fill="FFFFFF" w:themeFill="background1"/>
                              </w:rPr>
                            </w:pPr>
                            <w:r w:rsidRPr="00683B91">
                              <w:rPr>
                                <w:rFonts w:ascii="Times New Roman" w:hAnsi="Times New Roman" w:cs="Times New Roman"/>
                                <w:sz w:val="18"/>
                                <w:szCs w:val="18"/>
                                <w:shd w:val="clear" w:color="auto" w:fill="FFFFFF" w:themeFill="background1"/>
                              </w:rPr>
                              <w:t>Examples A</w:t>
                            </w:r>
                          </w:p>
                          <w:p w14:paraId="41F2627E" w14:textId="77777777" w:rsidR="00056328" w:rsidRPr="00683B91" w:rsidRDefault="00056328" w:rsidP="0015205A">
                            <w:pPr>
                              <w:pStyle w:val="Default"/>
                              <w:jc w:val="center"/>
                              <w:rPr>
                                <w:rFonts w:ascii="Times New Roman" w:hAnsi="Times New Roman" w:cs="Times New Roman"/>
                                <w:sz w:val="18"/>
                                <w:szCs w:val="18"/>
                                <w:shd w:val="clear" w:color="auto" w:fill="FFFFFF" w:themeFill="background1"/>
                              </w:rPr>
                            </w:pPr>
                            <w:r w:rsidRPr="00683B91">
                              <w:rPr>
                                <w:rFonts w:ascii="Times New Roman" w:hAnsi="Times New Roman" w:cs="Times New Roman"/>
                                <w:sz w:val="18"/>
                                <w:szCs w:val="18"/>
                                <w:shd w:val="clear" w:color="auto" w:fill="FFFFFF" w:themeFill="background1"/>
                              </w:rPr>
                              <w:t>(Locking positions at geometry</w:t>
                            </w:r>
                            <w:r w:rsidRPr="00683B91">
                              <w:rPr>
                                <w:sz w:val="18"/>
                                <w:szCs w:val="18"/>
                                <w:shd w:val="clear" w:color="auto" w:fill="FFFFFF" w:themeFill="background1"/>
                              </w:rPr>
                              <w:t xml:space="preserve"> </w:t>
                            </w:r>
                            <w:r w:rsidRPr="00683B91">
                              <w:rPr>
                                <w:rFonts w:ascii="Times New Roman" w:hAnsi="Times New Roman" w:cs="Times New Roman"/>
                                <w:sz w:val="18"/>
                                <w:szCs w:val="18"/>
                                <w:shd w:val="clear" w:color="auto" w:fill="FFFFFF" w:themeFill="background1"/>
                              </w:rPr>
                              <w:t>mid</w:t>
                            </w:r>
                            <w:r w:rsidRPr="00683B91">
                              <w:rPr>
                                <w:sz w:val="18"/>
                                <w:szCs w:val="18"/>
                                <w:shd w:val="clear" w:color="auto" w:fill="FFFFFF" w:themeFill="background1"/>
                              </w:rPr>
                              <w:t xml:space="preserve"> </w:t>
                            </w:r>
                            <w:r w:rsidRPr="00683B91">
                              <w:rPr>
                                <w:rFonts w:ascii="Times New Roman" w:hAnsi="Times New Roman" w:cs="Times New Roman"/>
                                <w:sz w:val="18"/>
                                <w:szCs w:val="18"/>
                                <w:shd w:val="clear" w:color="auto" w:fill="FFFFFF" w:themeFill="background1"/>
                              </w:rPr>
                              <w:t>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3CE9C" id="_x0000_s1070" type="#_x0000_t202" style="position:absolute;left:0;text-align:left;margin-left:65.4pt;margin-top:.65pt;width:96.5pt;height:45.1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" stroked="f">
                <v:textbox>
                  <w:txbxContent>
                    <w:p w14:paraId="4098D363" w14:textId="77777777" w:rsidR="00056328" w:rsidRPr="00683B91" w:rsidRDefault="00056328" w:rsidP="0015205A">
                      <w:pPr>
                        <w:pStyle w:val="Default"/>
                        <w:jc w:val="center"/>
                        <w:rPr>
                          <w:rFonts w:ascii="Times New Roman" w:hAnsi="Times New Roman" w:cs="Times New Roman"/>
                          <w:sz w:val="18"/>
                          <w:szCs w:val="18"/>
                          <w:shd w:val="clear" w:color="auto" w:fill="FFFFFF" w:themeFill="background1"/>
                        </w:rPr>
                      </w:pPr>
                      <w:r w:rsidRPr="00683B91">
                        <w:rPr>
                          <w:rFonts w:ascii="Times New Roman" w:hAnsi="Times New Roman" w:cs="Times New Roman"/>
                          <w:sz w:val="18"/>
                          <w:szCs w:val="18"/>
                          <w:shd w:val="clear" w:color="auto" w:fill="FFFFFF" w:themeFill="background1"/>
                        </w:rPr>
                        <w:t>Examples A</w:t>
                      </w:r>
                    </w:p>
                    <w:p w14:paraId="41F2627E" w14:textId="77777777" w:rsidR="00056328" w:rsidRPr="00683B91" w:rsidRDefault="00056328" w:rsidP="0015205A">
                      <w:pPr>
                        <w:pStyle w:val="Default"/>
                        <w:jc w:val="center"/>
                        <w:rPr>
                          <w:rFonts w:ascii="Times New Roman" w:hAnsi="Times New Roman" w:cs="Times New Roman"/>
                          <w:sz w:val="18"/>
                          <w:szCs w:val="18"/>
                          <w:shd w:val="clear" w:color="auto" w:fill="FFFFFF" w:themeFill="background1"/>
                        </w:rPr>
                      </w:pPr>
                      <w:r w:rsidRPr="00683B91">
                        <w:rPr>
                          <w:rFonts w:ascii="Times New Roman" w:hAnsi="Times New Roman" w:cs="Times New Roman"/>
                          <w:sz w:val="18"/>
                          <w:szCs w:val="18"/>
                          <w:shd w:val="clear" w:color="auto" w:fill="FFFFFF" w:themeFill="background1"/>
                        </w:rPr>
                        <w:t>(Locking positions at geometry</w:t>
                      </w:r>
                      <w:r w:rsidRPr="00683B91">
                        <w:rPr>
                          <w:sz w:val="18"/>
                          <w:szCs w:val="18"/>
                          <w:shd w:val="clear" w:color="auto" w:fill="FFFFFF" w:themeFill="background1"/>
                        </w:rPr>
                        <w:t xml:space="preserve"> </w:t>
                      </w:r>
                      <w:proofErr w:type="spellStart"/>
                      <w:r w:rsidRPr="00683B91">
                        <w:rPr>
                          <w:rFonts w:ascii="Times New Roman" w:hAnsi="Times New Roman" w:cs="Times New Roman"/>
                          <w:sz w:val="18"/>
                          <w:szCs w:val="18"/>
                          <w:shd w:val="clear" w:color="auto" w:fill="FFFFFF" w:themeFill="background1"/>
                        </w:rPr>
                        <w:t>mid</w:t>
                      </w:r>
                      <w:r w:rsidRPr="00683B91">
                        <w:rPr>
                          <w:sz w:val="18"/>
                          <w:szCs w:val="18"/>
                          <w:shd w:val="clear" w:color="auto" w:fill="FFFFFF" w:themeFill="background1"/>
                        </w:rPr>
                        <w:t xml:space="preserve"> </w:t>
                      </w:r>
                      <w:r w:rsidRPr="00683B91">
                        <w:rPr>
                          <w:rFonts w:ascii="Times New Roman" w:hAnsi="Times New Roman" w:cs="Times New Roman"/>
                          <w:sz w:val="18"/>
                          <w:szCs w:val="18"/>
                          <w:shd w:val="clear" w:color="auto" w:fill="FFFFFF" w:themeFill="background1"/>
                        </w:rPr>
                        <w:t>point</w:t>
                      </w:r>
                      <w:proofErr w:type="spellEnd"/>
                      <w:r w:rsidRPr="00683B91">
                        <w:rPr>
                          <w:rFonts w:ascii="Times New Roman" w:hAnsi="Times New Roman" w:cs="Times New Roman"/>
                          <w:sz w:val="18"/>
                          <w:szCs w:val="18"/>
                          <w:shd w:val="clear" w:color="auto" w:fill="FFFFFF" w:themeFill="background1"/>
                        </w:rPr>
                        <w:t>)</w:t>
                      </w:r>
                    </w:p>
                  </w:txbxContent>
                </v:textbox>
                <w10:wrap type="square"/>
              </v:shape>
            </w:pict>
          </mc:Fallback>
        </mc:AlternateContent>
      </w:r>
    </w:p>
    <w:p w14:paraId="52C70383" w14:textId="77777777" w:rsidR="00BE502E" w:rsidRDefault="0015205A" w:rsidP="0015205A">
      <w:pPr>
        <w:rPr>
          <w:sz w:val="18"/>
          <w:szCs w:val="18"/>
        </w:rPr>
      </w:pPr>
      <w:r w:rsidRPr="00592C7A">
        <w:rPr>
          <w:sz w:val="18"/>
          <w:szCs w:val="18"/>
        </w:rPr>
        <w:tab/>
      </w:r>
    </w:p>
    <w:p w14:paraId="70E674A8" w14:textId="77777777" w:rsidR="00BE502E" w:rsidRDefault="00BE502E" w:rsidP="0015205A">
      <w:pPr>
        <w:rPr>
          <w:sz w:val="18"/>
          <w:szCs w:val="18"/>
        </w:rPr>
      </w:pPr>
    </w:p>
    <w:p w14:paraId="74713C69" w14:textId="77777777" w:rsidR="00BE502E" w:rsidRDefault="00BE502E" w:rsidP="0015205A">
      <w:pPr>
        <w:rPr>
          <w:sz w:val="18"/>
          <w:szCs w:val="18"/>
        </w:rPr>
      </w:pPr>
    </w:p>
    <w:p w14:paraId="0E577F98" w14:textId="77777777" w:rsidR="00BE502E" w:rsidRDefault="00BE502E" w:rsidP="00BE502E">
      <w:pPr>
        <w:rPr>
          <w:sz w:val="18"/>
          <w:szCs w:val="18"/>
        </w:rPr>
      </w:pPr>
    </w:p>
    <w:p w14:paraId="66EE58CA" w14:textId="5A8505D7" w:rsidR="0015205A" w:rsidRPr="00592C7A" w:rsidRDefault="0015205A" w:rsidP="00BE502E">
      <w:pPr>
        <w:tabs>
          <w:tab w:val="left" w:pos="1134"/>
        </w:tabs>
        <w:rPr>
          <w:sz w:val="18"/>
          <w:szCs w:val="18"/>
        </w:rPr>
      </w:pPr>
      <w:r w:rsidRPr="00592C7A">
        <w:rPr>
          <w:sz w:val="18"/>
          <w:szCs w:val="18"/>
        </w:rPr>
        <w:tab/>
      </w:r>
      <w:r w:rsidR="00BE502E">
        <w:rPr>
          <w:sz w:val="18"/>
          <w:szCs w:val="18"/>
        </w:rPr>
        <w:tab/>
      </w:r>
      <w:r w:rsidRPr="00592C7A">
        <w:rPr>
          <w:sz w:val="18"/>
          <w:szCs w:val="18"/>
        </w:rPr>
        <w:t xml:space="preserve">1 : </w:t>
      </w:r>
      <w:r w:rsidRPr="00592C7A">
        <w:rPr>
          <w:sz w:val="18"/>
          <w:szCs w:val="18"/>
        </w:rPr>
        <w:tab/>
        <w:t>Head Restraint in</w:t>
      </w:r>
      <w:r w:rsidR="00BE502E">
        <w:rPr>
          <w:sz w:val="18"/>
          <w:szCs w:val="18"/>
        </w:rPr>
        <w:t xml:space="preserve"> </w:t>
      </w:r>
      <w:r w:rsidRPr="00592C7A">
        <w:rPr>
          <w:sz w:val="18"/>
          <w:szCs w:val="18"/>
        </w:rPr>
        <w:t>lowermost position.</w:t>
      </w:r>
    </w:p>
    <w:p w14:paraId="60D119B1" w14:textId="3C3DE950" w:rsidR="0015205A" w:rsidRPr="00592C7A" w:rsidRDefault="0015205A" w:rsidP="00BE502E">
      <w:pPr>
        <w:jc w:val="both"/>
        <w:rPr>
          <w:sz w:val="18"/>
          <w:szCs w:val="18"/>
        </w:rPr>
      </w:pPr>
      <w:r w:rsidRPr="00592C7A">
        <w:rPr>
          <w:sz w:val="18"/>
          <w:szCs w:val="18"/>
        </w:rPr>
        <w:tab/>
      </w:r>
      <w:r w:rsidRPr="00592C7A">
        <w:rPr>
          <w:sz w:val="18"/>
          <w:szCs w:val="18"/>
        </w:rPr>
        <w:tab/>
        <w:t xml:space="preserve">2 : </w:t>
      </w:r>
      <w:r w:rsidRPr="00592C7A">
        <w:rPr>
          <w:sz w:val="18"/>
          <w:szCs w:val="18"/>
        </w:rPr>
        <w:tab/>
        <w:t>Head Restraint in uppermost position.</w:t>
      </w:r>
    </w:p>
    <w:p w14:paraId="50D3931C" w14:textId="2E2C8498" w:rsidR="0015205A" w:rsidRPr="00592C7A" w:rsidRDefault="0015205A" w:rsidP="00BE502E">
      <w:pPr>
        <w:jc w:val="both"/>
        <w:rPr>
          <w:sz w:val="18"/>
          <w:szCs w:val="18"/>
        </w:rPr>
      </w:pPr>
      <w:r w:rsidRPr="00592C7A">
        <w:rPr>
          <w:sz w:val="18"/>
          <w:szCs w:val="18"/>
        </w:rPr>
        <w:tab/>
      </w:r>
      <w:r w:rsidRPr="00592C7A">
        <w:rPr>
          <w:sz w:val="18"/>
          <w:szCs w:val="18"/>
        </w:rPr>
        <w:tab/>
        <w:t xml:space="preserve">3 : </w:t>
      </w:r>
      <w:r w:rsidRPr="00592C7A">
        <w:rPr>
          <w:sz w:val="18"/>
          <w:szCs w:val="18"/>
        </w:rPr>
        <w:tab/>
        <w:t>Test Position.</w:t>
      </w:r>
    </w:p>
    <w:p w14:paraId="5FBF8405" w14:textId="78073EA3" w:rsidR="0015205A" w:rsidRPr="00592C7A" w:rsidRDefault="0015205A" w:rsidP="00BE502E">
      <w:pPr>
        <w:spacing w:after="240"/>
        <w:jc w:val="both"/>
        <w:rPr>
          <w:sz w:val="18"/>
          <w:szCs w:val="18"/>
        </w:rPr>
      </w:pPr>
      <w:r w:rsidRPr="00592C7A">
        <w:rPr>
          <w:noProof/>
          <w:sz w:val="18"/>
          <w:szCs w:val="18"/>
          <w:lang w:eastAsia="ja-JP"/>
        </w:rPr>
        <mc:AlternateContent>
          <mc:Choice Requires="wps">
            <w:drawing>
              <wp:anchor distT="0" distB="0" distL="114300" distR="114300" simplePos="0" relativeHeight="251704320" behindDoc="0" locked="0" layoutInCell="1" allowOverlap="1" wp14:anchorId="4A9C9B4E" wp14:editId="6EDB8EEE">
                <wp:simplePos x="0" y="0"/>
                <wp:positionH relativeFrom="column">
                  <wp:posOffset>735558</wp:posOffset>
                </wp:positionH>
                <wp:positionV relativeFrom="paragraph">
                  <wp:posOffset>79536</wp:posOffset>
                </wp:positionV>
                <wp:extent cx="301557" cy="0"/>
                <wp:effectExtent l="0" t="0" r="22860" b="19050"/>
                <wp:wrapNone/>
                <wp:docPr id="1124" name="直線コネクタ 1124"/>
                <wp:cNvGraphicFramePr/>
                <a:graphic xmlns:a="http://schemas.openxmlformats.org/drawingml/2006/main">
                  <a:graphicData uri="http://schemas.microsoft.com/office/word/2010/wordprocessingShape">
                    <wps:wsp>
                      <wps:cNvCnPr/>
                      <wps:spPr>
                        <a:xfrm>
                          <a:off x="0" y="0"/>
                          <a:ext cx="301557" cy="0"/>
                        </a:xfrm>
                        <a:prstGeom prst="line">
                          <a:avLst/>
                        </a:prstGeom>
                        <a:ln w="12700">
                          <a:solidFill>
                            <a:schemeClr val="tx1"/>
                          </a:solidFill>
                          <a:prstDash val="lg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9B7ADAC" id="直線コネクタ 1124"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9pt,6.25pt" to="81.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" strokecolor="black [3213]" strokeweight="1pt">
                <v:stroke dashstyle="longDashDot"/>
              </v:line>
            </w:pict>
          </mc:Fallback>
        </mc:AlternateContent>
      </w:r>
      <w:r w:rsidRPr="00592C7A">
        <w:rPr>
          <w:sz w:val="18"/>
          <w:szCs w:val="18"/>
        </w:rPr>
        <w:tab/>
      </w:r>
      <w:r w:rsidRPr="00592C7A">
        <w:rPr>
          <w:sz w:val="18"/>
          <w:szCs w:val="18"/>
        </w:rPr>
        <w:tab/>
      </w:r>
      <w:r w:rsidRPr="00592C7A">
        <w:rPr>
          <w:sz w:val="18"/>
          <w:szCs w:val="18"/>
        </w:rPr>
        <w:tab/>
        <w:t>Horizontal mid position between lowermost and uppermost position of the Head Restraint.</w:t>
      </w:r>
    </w:p>
    <w:p w14:paraId="51388E67" w14:textId="4F7442A6" w:rsidR="0015205A" w:rsidRPr="00EA04DF" w:rsidRDefault="0015205A" w:rsidP="0015205A">
      <w:pPr>
        <w:pStyle w:val="SingleTxtG"/>
        <w:ind w:left="2268"/>
        <w:rPr>
          <w:rFonts w:eastAsia="MS Gothic" w:cs="Arial"/>
          <w:bCs/>
        </w:rPr>
      </w:pPr>
      <w:r w:rsidRPr="00EA04DF">
        <w:rPr>
          <w:rFonts w:eastAsia="MS Gothic" w:cs="Arial"/>
          <w:bCs/>
        </w:rPr>
        <w:t xml:space="preserve">When the head restraint has a locking fore-aft adjustment, it shall be in the midpoint. If a locking position exists within 10 mm horizontally forward from the geometric mid-position, this shall be the test position.  If no locking position exists within 10 mm horizontally forwards from the geometric mid-position then the next locking position rearwards shall be the test position, as shown in Figure 8-1.  </w:t>
      </w:r>
    </w:p>
    <w:p w14:paraId="01BBF66A" w14:textId="77777777" w:rsidR="0015205A" w:rsidRPr="00EA04DF" w:rsidRDefault="0015205A" w:rsidP="0015205A">
      <w:pPr>
        <w:pStyle w:val="SingleTxtG"/>
        <w:ind w:left="2268"/>
        <w:rPr>
          <w:rFonts w:eastAsia="MS Gothic" w:cs="Arial"/>
          <w:bCs/>
        </w:rPr>
      </w:pPr>
      <w:r w:rsidRPr="00EA04DF">
        <w:rPr>
          <w:rFonts w:eastAsia="MS Gothic" w:cs="Arial"/>
          <w:bCs/>
        </w:rPr>
        <w:t>If no fore-aft locking positions are available for the head restraint it shall be tilted fully rearward.</w:t>
      </w:r>
    </w:p>
    <w:p w14:paraId="22E8F0B0" w14:textId="77777777" w:rsidR="0015205A" w:rsidRPr="00EA04DF" w:rsidRDefault="0015205A" w:rsidP="0015205A">
      <w:pPr>
        <w:pStyle w:val="SingleTxtG"/>
        <w:ind w:left="2268" w:right="850" w:hanging="1134"/>
        <w:rPr>
          <w:bCs/>
        </w:rPr>
      </w:pPr>
      <w:r w:rsidRPr="00EA04DF">
        <w:rPr>
          <w:rFonts w:cs="Arial"/>
          <w:bCs/>
        </w:rPr>
        <w:t>3.2.6.</w:t>
      </w:r>
      <w:r w:rsidRPr="00EA04DF">
        <w:rPr>
          <w:rFonts w:cs="Arial"/>
          <w:bCs/>
        </w:rPr>
        <w:tab/>
        <w:t xml:space="preserve">BioRID II </w:t>
      </w:r>
      <w:r w:rsidRPr="00EA04DF">
        <w:rPr>
          <w:rFonts w:eastAsia="MS PGothic" w:cs="Arial"/>
          <w:bCs/>
        </w:rPr>
        <w:t>Reference measurement</w:t>
      </w:r>
    </w:p>
    <w:p w14:paraId="5D6661E9" w14:textId="77777777" w:rsidR="0015205A" w:rsidRPr="00EA04DF" w:rsidRDefault="0015205A" w:rsidP="0015205A">
      <w:pPr>
        <w:pStyle w:val="SingleTxtG"/>
        <w:ind w:left="2268" w:hanging="1134"/>
        <w:rPr>
          <w:bCs/>
        </w:rPr>
      </w:pPr>
      <w:r w:rsidRPr="00EA04DF">
        <w:rPr>
          <w:bCs/>
        </w:rPr>
        <w:t>3.2.6.1.</w:t>
      </w:r>
      <w:r w:rsidRPr="00EA04DF">
        <w:rPr>
          <w:bCs/>
        </w:rPr>
        <w:tab/>
        <w:t>Using the 3D-H measuring machine, check that the H-point coincides with the R</w:t>
      </w:r>
      <w:r w:rsidRPr="00EA04DF">
        <w:rPr>
          <w:bCs/>
          <w:vertAlign w:val="subscript"/>
        </w:rPr>
        <w:t>50</w:t>
      </w:r>
      <w:r w:rsidRPr="00EA04DF">
        <w:rPr>
          <w:bCs/>
        </w:rPr>
        <w:t>-point, in accordance with the following requirements.</w:t>
      </w:r>
    </w:p>
    <w:p w14:paraId="3BC70D8C" w14:textId="77777777" w:rsidR="0015205A" w:rsidRPr="00EA04DF" w:rsidRDefault="0015205A" w:rsidP="0015205A">
      <w:pPr>
        <w:pStyle w:val="SingleTxtG"/>
        <w:ind w:left="2268"/>
        <w:rPr>
          <w:bCs/>
        </w:rPr>
      </w:pPr>
      <w:r w:rsidRPr="00EA04DF">
        <w:rPr>
          <w:bCs/>
        </w:rPr>
        <w:t>The procedure set out in Annex 11 shall be used to verify the H-point relationship to the R</w:t>
      </w:r>
      <w:r w:rsidRPr="00EA04DF">
        <w:rPr>
          <w:bCs/>
          <w:vertAlign w:val="subscript"/>
        </w:rPr>
        <w:t>50</w:t>
      </w:r>
      <w:r w:rsidRPr="00EA04DF">
        <w:rPr>
          <w:bCs/>
        </w:rPr>
        <w:t>-point specified by the manufacturer.</w:t>
      </w:r>
    </w:p>
    <w:p w14:paraId="5E5F8EE5" w14:textId="77777777" w:rsidR="0015205A" w:rsidRPr="00EA04DF" w:rsidRDefault="0015205A" w:rsidP="0015205A">
      <w:pPr>
        <w:pStyle w:val="SingleTxtG"/>
        <w:ind w:left="2268"/>
        <w:rPr>
          <w:rFonts w:eastAsia="MS PGothic"/>
          <w:bCs/>
        </w:rPr>
      </w:pPr>
      <w:r w:rsidRPr="00EA04DF">
        <w:rPr>
          <w:bCs/>
        </w:rPr>
        <w:t xml:space="preserve">The relative positions of the R-point and the H-point relationship shall be considered satisfactory for the seating position in question if the "H-point", lies within a square of 50 mm side length with horizontal and vertical sides F whose </w:t>
      </w:r>
      <w:r w:rsidRPr="00EA04DF">
        <w:rPr>
          <w:bCs/>
        </w:rPr>
        <w:lastRenderedPageBreak/>
        <w:t>diagonals intersect at the R</w:t>
      </w:r>
      <w:r w:rsidRPr="00EA04DF">
        <w:rPr>
          <w:bCs/>
          <w:vertAlign w:val="subscript"/>
        </w:rPr>
        <w:t>50</w:t>
      </w:r>
      <w:r w:rsidRPr="00EA04DF">
        <w:rPr>
          <w:bCs/>
        </w:rPr>
        <w:t>-point, and the torso angle is within 5° of the design torso angle.</w:t>
      </w:r>
    </w:p>
    <w:p w14:paraId="12F9DBA2" w14:textId="77777777" w:rsidR="0015205A" w:rsidRPr="00EA04DF" w:rsidRDefault="0015205A" w:rsidP="0015205A">
      <w:pPr>
        <w:pStyle w:val="SingleTxtG"/>
        <w:ind w:left="2268" w:hanging="1134"/>
        <w:rPr>
          <w:rFonts w:cs="Arial"/>
          <w:bCs/>
        </w:rPr>
      </w:pPr>
      <w:r w:rsidRPr="00EA04DF">
        <w:rPr>
          <w:rFonts w:cs="Arial"/>
          <w:bCs/>
        </w:rPr>
        <w:t>3.2.6.2.</w:t>
      </w:r>
      <w:r w:rsidRPr="00EA04DF">
        <w:rPr>
          <w:rFonts w:cs="Arial"/>
          <w:bCs/>
        </w:rPr>
        <w:tab/>
        <w:t>Back of the head reference position</w:t>
      </w:r>
    </w:p>
    <w:p w14:paraId="166B93AC" w14:textId="77777777" w:rsidR="0015205A" w:rsidRPr="00EA04DF" w:rsidRDefault="0015205A" w:rsidP="0015205A">
      <w:pPr>
        <w:pStyle w:val="SingleTxtG"/>
        <w:ind w:left="2268" w:hanging="1134"/>
        <w:rPr>
          <w:rFonts w:cs="Arial"/>
          <w:bCs/>
        </w:rPr>
      </w:pPr>
      <w:r w:rsidRPr="00EA04DF">
        <w:rPr>
          <w:rFonts w:cs="Arial"/>
          <w:bCs/>
        </w:rPr>
        <w:tab/>
        <w:t>The back of the head reference position for the BioRID II is the value determined for the 50th percentile in Table 1, Annex 1 of this Regulation with reference to the specified torso angle minus 15 mm (increasing the backset as shown in figure 8-2).</w:t>
      </w:r>
    </w:p>
    <w:p w14:paraId="380CDB57" w14:textId="3CF93632" w:rsidR="0015205A" w:rsidRPr="00EA04DF" w:rsidRDefault="0015205A" w:rsidP="0015205A">
      <w:pPr>
        <w:pStyle w:val="SingleTxtG"/>
        <w:ind w:left="2268"/>
        <w:rPr>
          <w:rFonts w:cs="Arial"/>
          <w:bCs/>
        </w:rPr>
      </w:pPr>
      <w:r w:rsidRPr="00EA04DF">
        <w:rPr>
          <w:rFonts w:cs="Arial"/>
          <w:bCs/>
        </w:rPr>
        <w:t xml:space="preserve">Where a design torso angle is not specified, set the angle as specified in paragraph 3.2.4.6. of </w:t>
      </w:r>
      <w:r w:rsidR="0062385C">
        <w:rPr>
          <w:rFonts w:cs="Arial"/>
          <w:bCs/>
        </w:rPr>
        <w:t>this annex</w:t>
      </w:r>
      <w:r w:rsidRPr="00EA04DF">
        <w:rPr>
          <w:rFonts w:cs="Arial"/>
          <w:bCs/>
        </w:rPr>
        <w:t>. Both the measured H-point and angle shall be used when referencing Table 1 of Annex 1.</w:t>
      </w:r>
    </w:p>
    <w:p w14:paraId="604778BD" w14:textId="77777777" w:rsidR="0015205A" w:rsidRPr="00EA04DF" w:rsidRDefault="0015205A" w:rsidP="0015205A">
      <w:pPr>
        <w:pStyle w:val="SingleTxtG"/>
        <w:ind w:left="2268" w:hanging="1134"/>
        <w:rPr>
          <w:bCs/>
        </w:rPr>
      </w:pPr>
      <w:r w:rsidRPr="00EA04DF">
        <w:rPr>
          <w:bCs/>
        </w:rPr>
        <w:t>3.2.7.</w:t>
      </w:r>
      <w:r w:rsidRPr="00EA04DF">
        <w:rPr>
          <w:bCs/>
        </w:rPr>
        <w:tab/>
        <w:t>Dummy Installation</w:t>
      </w:r>
    </w:p>
    <w:p w14:paraId="30EFC639" w14:textId="77777777" w:rsidR="0015205A" w:rsidRPr="00EA04DF" w:rsidRDefault="0015205A" w:rsidP="0015205A">
      <w:pPr>
        <w:pStyle w:val="SingleTxtG"/>
        <w:ind w:left="2268" w:hanging="1134"/>
        <w:rPr>
          <w:bCs/>
        </w:rPr>
      </w:pPr>
      <w:r w:rsidRPr="00EA04DF">
        <w:rPr>
          <w:bCs/>
        </w:rPr>
        <w:t>3.2.7.1.</w:t>
      </w:r>
      <w:r w:rsidRPr="00EA04DF">
        <w:rPr>
          <w:bCs/>
        </w:rPr>
        <w:tab/>
        <w:t>The dummy’s clothing shall comprise two pairs of shorts and two shirts made of a nylon fabric. The fabric has a different texture on the outside as it does on the inside – shiny and matt. The dummy shall be dressed with both sets of clothing so that the shiny sides of the materials come face to face with each other. Shoes are men’s dress oxford type, US size 11 (European size 45) extra wide that meet military specifications MIL-S-13192P. Each shoe weighs 0.57</w:t>
      </w:r>
      <w:r w:rsidRPr="00EA04DF">
        <w:rPr>
          <w:bCs/>
          <w:lang w:eastAsia="ja-JP"/>
        </w:rPr>
        <w:t>±</w:t>
      </w:r>
      <w:r w:rsidRPr="00EA04DF">
        <w:rPr>
          <w:bCs/>
        </w:rPr>
        <w:t xml:space="preserve"> 0.1 kg</w:t>
      </w:r>
      <w:r w:rsidRPr="00EA04DF">
        <w:rPr>
          <w:bCs/>
          <w:lang w:eastAsia="ja-JP"/>
        </w:rPr>
        <w:t xml:space="preserve"> </w:t>
      </w:r>
      <w:r w:rsidRPr="00EA04DF">
        <w:rPr>
          <w:bCs/>
        </w:rPr>
        <w:t>and has an overall length of 320–325mm.</w:t>
      </w:r>
    </w:p>
    <w:p w14:paraId="79945132" w14:textId="77777777" w:rsidR="0015205A" w:rsidRPr="00EA04DF" w:rsidRDefault="0015205A" w:rsidP="0015205A">
      <w:pPr>
        <w:pStyle w:val="SingleTxtG"/>
        <w:ind w:left="2268" w:hanging="1134"/>
        <w:rPr>
          <w:bCs/>
        </w:rPr>
      </w:pPr>
      <w:r w:rsidRPr="00EA04DF">
        <w:rPr>
          <w:bCs/>
        </w:rPr>
        <w:t>3.2.7.2.</w:t>
      </w:r>
      <w:r w:rsidRPr="00EA04DF">
        <w:rPr>
          <w:bCs/>
        </w:rPr>
        <w:tab/>
        <w:t>The seat shall be in an unloaded condition for at least 15 minutes before installing the dummy.</w:t>
      </w:r>
    </w:p>
    <w:p w14:paraId="49FBD8DC" w14:textId="77777777" w:rsidR="0015205A" w:rsidRPr="00EA04DF" w:rsidRDefault="0015205A" w:rsidP="0015205A">
      <w:pPr>
        <w:pStyle w:val="SingleTxtG"/>
        <w:ind w:left="2268" w:hanging="1134"/>
        <w:rPr>
          <w:bCs/>
        </w:rPr>
      </w:pPr>
      <w:r w:rsidRPr="00EA04DF">
        <w:rPr>
          <w:bCs/>
        </w:rPr>
        <w:t>3.2.7.3.</w:t>
      </w:r>
      <w:r w:rsidRPr="00EA04DF">
        <w:rPr>
          <w:bCs/>
        </w:rPr>
        <w:tab/>
        <w:t>The appropriate lifting tools and the attachment points recommended by the dummy manufacturer shall be used to position the dummy in the seat.  The dummy shall initially be installed with its H-point rearward of the target H-point and the pelvis only moved forward to achieve the position indicated in paragraph 3.2.7.6. below. In the event that the dummy is moved forward of the specified target H-point, the dummy shall be removed from the seat and the complete installation procedure repeated. It is not permissible to push the pelvis rearward to bring the pelvis H-point into line with the specified H-point position.</w:t>
      </w:r>
    </w:p>
    <w:p w14:paraId="5DBB46C3" w14:textId="77777777" w:rsidR="0015205A" w:rsidRPr="00EA04DF" w:rsidRDefault="0015205A" w:rsidP="0015205A">
      <w:pPr>
        <w:pStyle w:val="SingleTxtG"/>
        <w:ind w:left="2268" w:hanging="1134"/>
        <w:rPr>
          <w:rFonts w:cs="Arial"/>
          <w:bCs/>
        </w:rPr>
      </w:pPr>
      <w:r w:rsidRPr="00EA04DF">
        <w:rPr>
          <w:rFonts w:eastAsia="MS Gothic" w:cs="Arial"/>
          <w:bCs/>
        </w:rPr>
        <w:t>3.2.7.4.</w:t>
      </w:r>
      <w:r w:rsidRPr="00EA04DF">
        <w:rPr>
          <w:rFonts w:eastAsia="MS Gothic" w:cs="Arial"/>
          <w:bCs/>
        </w:rPr>
        <w:tab/>
        <w:t>Adjust the test dummy’s midsagittal plane to be vertical and aligned with the centreline of the seat.  The instrumentation platform in the head shall be laterally level within ±0.5°.</w:t>
      </w:r>
      <w:r w:rsidRPr="00EA04DF">
        <w:rPr>
          <w:rFonts w:eastAsia="MS Gothic"/>
          <w:bCs/>
        </w:rPr>
        <w:t xml:space="preserve"> </w:t>
      </w:r>
    </w:p>
    <w:p w14:paraId="749694AF" w14:textId="77777777" w:rsidR="0015205A" w:rsidRPr="00EA04DF" w:rsidRDefault="0015205A" w:rsidP="0015205A">
      <w:pPr>
        <w:pStyle w:val="SingleTxtG"/>
        <w:ind w:left="2268" w:hanging="1134"/>
        <w:rPr>
          <w:bCs/>
        </w:rPr>
      </w:pPr>
      <w:r w:rsidRPr="00EA04DF">
        <w:rPr>
          <w:rFonts w:cs="Arial"/>
          <w:bCs/>
        </w:rPr>
        <w:t>3.2.7.5.</w:t>
      </w:r>
      <w:r w:rsidRPr="00EA04DF">
        <w:rPr>
          <w:rFonts w:cs="Arial"/>
          <w:bCs/>
        </w:rPr>
        <w:tab/>
      </w:r>
      <w:r w:rsidRPr="00EA04DF">
        <w:rPr>
          <w:rFonts w:eastAsia="MS Gothic" w:cs="Arial"/>
          <w:bCs/>
        </w:rPr>
        <w:t>Adjust the pelvis angle to the actual torso angle recorded by the procedure specified in paragraph 3.14.2. of Annex 11 plus 1.5 ± 2.5°</w:t>
      </w:r>
      <w:r w:rsidRPr="00EA04DF">
        <w:rPr>
          <w:bCs/>
          <w:lang w:eastAsia="ja-JP"/>
        </w:rPr>
        <w:t>.</w:t>
      </w:r>
    </w:p>
    <w:p w14:paraId="4FD2E25A" w14:textId="77777777" w:rsidR="0015205A" w:rsidRPr="00EA04DF" w:rsidRDefault="0015205A" w:rsidP="0015205A">
      <w:pPr>
        <w:pStyle w:val="SingleTxtG"/>
        <w:ind w:left="2268" w:hanging="1134"/>
        <w:rPr>
          <w:rFonts w:eastAsia="MS Gothic" w:cs="Arial"/>
          <w:bCs/>
          <w:lang w:eastAsia="ja-JP"/>
        </w:rPr>
      </w:pPr>
      <w:r w:rsidRPr="00EA04DF">
        <w:rPr>
          <w:rFonts w:cs="Arial"/>
          <w:bCs/>
        </w:rPr>
        <w:t>3.2.7.6.</w:t>
      </w:r>
      <w:r w:rsidRPr="00EA04DF">
        <w:rPr>
          <w:rFonts w:cs="Arial"/>
          <w:bCs/>
        </w:rPr>
        <w:tab/>
        <w:t>The BioRID shall be installed such that its H-point is positioned 20 mm ± 10 mm forward of the R</w:t>
      </w:r>
      <w:r w:rsidRPr="00EA04DF">
        <w:rPr>
          <w:rFonts w:cs="Arial"/>
          <w:bCs/>
          <w:vertAlign w:val="subscript"/>
        </w:rPr>
        <w:t>50</w:t>
      </w:r>
      <w:r w:rsidRPr="00EA04DF">
        <w:rPr>
          <w:rFonts w:cs="Arial"/>
          <w:bCs/>
        </w:rPr>
        <w:t xml:space="preserve">-point, as shown in Figure </w:t>
      </w:r>
      <w:r w:rsidRPr="00EA04DF">
        <w:rPr>
          <w:bCs/>
        </w:rPr>
        <w:t>8</w:t>
      </w:r>
      <w:r w:rsidRPr="00EA04DF">
        <w:rPr>
          <w:rFonts w:cs="Arial"/>
          <w:bCs/>
        </w:rPr>
        <w:t xml:space="preserve">-1, </w:t>
      </w:r>
      <w:r w:rsidRPr="00EA04DF">
        <w:rPr>
          <w:rFonts w:eastAsia="MS Gothic" w:cs="Arial"/>
          <w:bCs/>
        </w:rPr>
        <w:t>while keeping the pelvis angle</w:t>
      </w:r>
      <w:r w:rsidRPr="00EA04DF">
        <w:rPr>
          <w:rFonts w:eastAsia="MS Gothic" w:cs="Arial"/>
          <w:bCs/>
          <w:lang w:eastAsia="ja-JP"/>
        </w:rPr>
        <w:t xml:space="preserve"> within the range specified in paragraph 3.2.7.5. above.</w:t>
      </w:r>
    </w:p>
    <w:p w14:paraId="68427C5F" w14:textId="77777777" w:rsidR="0015205A" w:rsidRPr="00EA04DF" w:rsidRDefault="0015205A" w:rsidP="0015205A">
      <w:pPr>
        <w:pStyle w:val="SingleTxtG"/>
        <w:keepNext/>
        <w:ind w:left="2268" w:right="851" w:hanging="1134"/>
        <w:rPr>
          <w:rFonts w:cs="Arial"/>
          <w:bCs/>
        </w:rPr>
      </w:pPr>
      <w:r w:rsidRPr="00EA04DF">
        <w:rPr>
          <w:rFonts w:cs="Arial"/>
          <w:bCs/>
        </w:rPr>
        <w:lastRenderedPageBreak/>
        <w:t xml:space="preserve">Figure </w:t>
      </w:r>
      <w:r w:rsidRPr="00EA04DF">
        <w:rPr>
          <w:bCs/>
        </w:rPr>
        <w:t>8</w:t>
      </w:r>
      <w:r w:rsidRPr="00EA04DF">
        <w:rPr>
          <w:rFonts w:cs="Arial"/>
          <w:bCs/>
        </w:rPr>
        <w:t>-2</w:t>
      </w:r>
    </w:p>
    <w:p w14:paraId="59AA3502" w14:textId="77777777" w:rsidR="0015205A" w:rsidRPr="00592C7A" w:rsidRDefault="0015205A" w:rsidP="0015205A">
      <w:pPr>
        <w:pStyle w:val="SingleTxtG"/>
        <w:ind w:left="2268" w:right="850" w:hanging="1134"/>
        <w:rPr>
          <w:b/>
        </w:rPr>
      </w:pPr>
      <w:r w:rsidRPr="00592C7A">
        <w:rPr>
          <w:b/>
          <w:noProof/>
          <w:lang w:eastAsia="ja-JP"/>
        </w:rPr>
        <mc:AlternateContent>
          <mc:Choice Requires="wps">
            <w:drawing>
              <wp:anchor distT="0" distB="0" distL="114300" distR="114300" simplePos="0" relativeHeight="251691008" behindDoc="0" locked="0" layoutInCell="1" allowOverlap="1" wp14:anchorId="715F93B0" wp14:editId="7AB1B78D">
                <wp:simplePos x="0" y="0"/>
                <wp:positionH relativeFrom="column">
                  <wp:posOffset>2202885</wp:posOffset>
                </wp:positionH>
                <wp:positionV relativeFrom="paragraph">
                  <wp:posOffset>1603455</wp:posOffset>
                </wp:positionV>
                <wp:extent cx="784800" cy="2520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784800" cy="252000"/>
                        </a:xfrm>
                        <a:prstGeom prst="rect">
                          <a:avLst/>
                        </a:prstGeom>
                        <a:solidFill>
                          <a:schemeClr val="lt1"/>
                        </a:solidFill>
                        <a:ln w="6350">
                          <a:noFill/>
                        </a:ln>
                      </wps:spPr>
                      <wps:txbx>
                        <w:txbxContent>
                          <w:p w14:paraId="58EB3470" w14:textId="77777777" w:rsidR="00056328" w:rsidRPr="00724350" w:rsidRDefault="00056328" w:rsidP="0015205A">
                            <w:pPr>
                              <w:jc w:val="center"/>
                              <w:rPr>
                                <w:sz w:val="16"/>
                                <w:lang w:eastAsia="ja-JP"/>
                              </w:rPr>
                            </w:pPr>
                            <w:r>
                              <w:rPr>
                                <w:rFonts w:hint="eastAsia"/>
                                <w:sz w:val="16"/>
                                <w:lang w:eastAsia="ja-JP"/>
                              </w:rPr>
                              <w:t>Pelvis H</w:t>
                            </w:r>
                            <w:r>
                              <w:rPr>
                                <w:sz w:val="16"/>
                                <w:lang w:eastAsia="ja-JP"/>
                              </w:rPr>
                              <w:t xml:space="preserve">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F93B0" id="テキスト ボックス 4" o:spid="_x0000_s1071" type="#_x0000_t202" style="position:absolute;left:0;text-align:left;margin-left:173.45pt;margin-top:126.25pt;width:61.8pt;height:19.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" fillcolor="white [3201]" stroked="f" strokeweight=".5pt">
                <v:textbox>
                  <w:txbxContent>
                    <w:p w14:paraId="58EB3470" w14:textId="77777777" w:rsidR="00056328" w:rsidRPr="00724350" w:rsidRDefault="00056328" w:rsidP="0015205A">
                      <w:pPr>
                        <w:jc w:val="center"/>
                        <w:rPr>
                          <w:sz w:val="16"/>
                          <w:lang w:eastAsia="ja-JP"/>
                        </w:rPr>
                      </w:pPr>
                      <w:r>
                        <w:rPr>
                          <w:rFonts w:hint="eastAsia"/>
                          <w:sz w:val="16"/>
                          <w:lang w:eastAsia="ja-JP"/>
                        </w:rPr>
                        <w:t>Pelvis H</w:t>
                      </w:r>
                      <w:r>
                        <w:rPr>
                          <w:sz w:val="16"/>
                          <w:lang w:eastAsia="ja-JP"/>
                        </w:rPr>
                        <w:t xml:space="preserve"> Point</w:t>
                      </w:r>
                    </w:p>
                  </w:txbxContent>
                </v:textbox>
              </v:shape>
            </w:pict>
          </mc:Fallback>
        </mc:AlternateContent>
      </w:r>
      <w:r w:rsidRPr="00592C7A">
        <w:rPr>
          <w:b/>
          <w:noProof/>
          <w:lang w:eastAsia="ja-JP"/>
        </w:rPr>
        <mc:AlternateContent>
          <mc:Choice Requires="wps">
            <w:drawing>
              <wp:anchor distT="0" distB="0" distL="114300" distR="114300" simplePos="0" relativeHeight="251689984" behindDoc="0" locked="0" layoutInCell="1" allowOverlap="1" wp14:anchorId="0EDB9CBA" wp14:editId="1A1852D4">
                <wp:simplePos x="0" y="0"/>
                <wp:positionH relativeFrom="column">
                  <wp:posOffset>4269320</wp:posOffset>
                </wp:positionH>
                <wp:positionV relativeFrom="paragraph">
                  <wp:posOffset>55645</wp:posOffset>
                </wp:positionV>
                <wp:extent cx="511200" cy="756000"/>
                <wp:effectExtent l="0" t="0" r="3175" b="6350"/>
                <wp:wrapNone/>
                <wp:docPr id="67" name="テキスト ボックス 67"/>
                <wp:cNvGraphicFramePr/>
                <a:graphic xmlns:a="http://schemas.openxmlformats.org/drawingml/2006/main">
                  <a:graphicData uri="http://schemas.microsoft.com/office/word/2010/wordprocessingShape">
                    <wps:wsp>
                      <wps:cNvSpPr txBox="1"/>
                      <wps:spPr>
                        <a:xfrm>
                          <a:off x="0" y="0"/>
                          <a:ext cx="511200" cy="756000"/>
                        </a:xfrm>
                        <a:prstGeom prst="rect">
                          <a:avLst/>
                        </a:prstGeom>
                        <a:solidFill>
                          <a:schemeClr val="lt1"/>
                        </a:solidFill>
                        <a:ln w="6350">
                          <a:noFill/>
                        </a:ln>
                      </wps:spPr>
                      <wps:txbx>
                        <w:txbxContent>
                          <w:p w14:paraId="2108AC4A" w14:textId="77777777" w:rsidR="00056328" w:rsidRPr="00724350" w:rsidRDefault="00056328" w:rsidP="0015205A">
                            <w:pPr>
                              <w:rPr>
                                <w:sz w:val="16"/>
                                <w:lang w:eastAsia="ja-JP"/>
                              </w:rPr>
                            </w:pPr>
                            <w:r>
                              <w:rPr>
                                <w:sz w:val="16"/>
                                <w:lang w:eastAsia="ja-JP"/>
                              </w:rPr>
                              <w:t>B</w:t>
                            </w:r>
                            <w:r w:rsidRPr="00724350">
                              <w:rPr>
                                <w:sz w:val="16"/>
                                <w:lang w:eastAsia="ja-JP"/>
                              </w:rPr>
                              <w:t>ack of head</w:t>
                            </w:r>
                            <w:r>
                              <w:rPr>
                                <w:sz w:val="16"/>
                                <w:lang w:eastAsia="ja-JP"/>
                              </w:rPr>
                              <w:t xml:space="preserve"> from Annex1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B9CBA" id="テキスト ボックス 67" o:spid="_x0000_s1072" type="#_x0000_t202" style="position:absolute;left:0;text-align:left;margin-left:336.15pt;margin-top:4.4pt;width:40.25pt;height:5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" fillcolor="white [3201]" stroked="f" strokeweight=".5pt">
                <v:textbox>
                  <w:txbxContent>
                    <w:p w14:paraId="2108AC4A" w14:textId="77777777" w:rsidR="00056328" w:rsidRPr="00724350" w:rsidRDefault="00056328" w:rsidP="0015205A">
                      <w:pPr>
                        <w:rPr>
                          <w:sz w:val="16"/>
                          <w:lang w:eastAsia="ja-JP"/>
                        </w:rPr>
                      </w:pPr>
                      <w:r>
                        <w:rPr>
                          <w:sz w:val="16"/>
                          <w:lang w:eastAsia="ja-JP"/>
                        </w:rPr>
                        <w:t>B</w:t>
                      </w:r>
                      <w:r w:rsidRPr="00724350">
                        <w:rPr>
                          <w:sz w:val="16"/>
                          <w:lang w:eastAsia="ja-JP"/>
                        </w:rPr>
                        <w:t>ack of head</w:t>
                      </w:r>
                      <w:r>
                        <w:rPr>
                          <w:sz w:val="16"/>
                          <w:lang w:eastAsia="ja-JP"/>
                        </w:rPr>
                        <w:t xml:space="preserve"> from Annex1</w:t>
                      </w:r>
                    </w:p>
                  </w:txbxContent>
                </v:textbox>
              </v:shape>
            </w:pict>
          </mc:Fallback>
        </mc:AlternateContent>
      </w:r>
      <w:r w:rsidRPr="00592C7A">
        <w:rPr>
          <w:b/>
          <w:noProof/>
          <w:lang w:eastAsia="ja-JP"/>
        </w:rPr>
        <mc:AlternateContent>
          <mc:Choice Requires="wps">
            <w:drawing>
              <wp:anchor distT="0" distB="0" distL="114300" distR="114300" simplePos="0" relativeHeight="251688960" behindDoc="0" locked="0" layoutInCell="1" allowOverlap="1" wp14:anchorId="322E5EE4" wp14:editId="37FB1C6E">
                <wp:simplePos x="0" y="0"/>
                <wp:positionH relativeFrom="column">
                  <wp:posOffset>2670305</wp:posOffset>
                </wp:positionH>
                <wp:positionV relativeFrom="paragraph">
                  <wp:posOffset>4445</wp:posOffset>
                </wp:positionV>
                <wp:extent cx="532800" cy="900000"/>
                <wp:effectExtent l="0" t="0" r="635" b="0"/>
                <wp:wrapNone/>
                <wp:docPr id="66" name="テキスト ボックス 66"/>
                <wp:cNvGraphicFramePr/>
                <a:graphic xmlns:a="http://schemas.openxmlformats.org/drawingml/2006/main">
                  <a:graphicData uri="http://schemas.microsoft.com/office/word/2010/wordprocessingShape">
                    <wps:wsp>
                      <wps:cNvSpPr txBox="1"/>
                      <wps:spPr>
                        <a:xfrm>
                          <a:off x="0" y="0"/>
                          <a:ext cx="532800" cy="900000"/>
                        </a:xfrm>
                        <a:prstGeom prst="rect">
                          <a:avLst/>
                        </a:prstGeom>
                        <a:solidFill>
                          <a:schemeClr val="lt1"/>
                        </a:solidFill>
                        <a:ln w="6350">
                          <a:noFill/>
                        </a:ln>
                      </wps:spPr>
                      <wps:txbx>
                        <w:txbxContent>
                          <w:p w14:paraId="27F5CD08" w14:textId="77777777" w:rsidR="00056328" w:rsidRPr="00724350" w:rsidRDefault="00056328" w:rsidP="0015205A">
                            <w:pPr>
                              <w:rPr>
                                <w:sz w:val="16"/>
                                <w:lang w:eastAsia="ja-JP"/>
                              </w:rPr>
                            </w:pPr>
                            <w:r w:rsidRPr="00724350">
                              <w:rPr>
                                <w:sz w:val="16"/>
                                <w:lang w:eastAsia="ja-JP"/>
                              </w:rPr>
                              <w:t>Target for the BioRID back of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E5EE4" id="テキスト ボックス 66" o:spid="_x0000_s1073" type="#_x0000_t202" style="position:absolute;left:0;text-align:left;margin-left:210.25pt;margin-top:.35pt;width:41.95pt;height:70.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" fillcolor="white [3201]" stroked="f" strokeweight=".5pt">
                <v:textbox>
                  <w:txbxContent>
                    <w:p w14:paraId="27F5CD08" w14:textId="77777777" w:rsidR="00056328" w:rsidRPr="00724350" w:rsidRDefault="00056328" w:rsidP="0015205A">
                      <w:pPr>
                        <w:rPr>
                          <w:sz w:val="16"/>
                          <w:lang w:eastAsia="ja-JP"/>
                        </w:rPr>
                      </w:pPr>
                      <w:r w:rsidRPr="00724350">
                        <w:rPr>
                          <w:sz w:val="16"/>
                          <w:lang w:eastAsia="ja-JP"/>
                        </w:rPr>
                        <w:t xml:space="preserve">Target for the </w:t>
                      </w:r>
                      <w:proofErr w:type="spellStart"/>
                      <w:r w:rsidRPr="00724350">
                        <w:rPr>
                          <w:sz w:val="16"/>
                          <w:lang w:eastAsia="ja-JP"/>
                        </w:rPr>
                        <w:t>BioRID</w:t>
                      </w:r>
                      <w:proofErr w:type="spellEnd"/>
                      <w:r w:rsidRPr="00724350">
                        <w:rPr>
                          <w:sz w:val="16"/>
                          <w:lang w:eastAsia="ja-JP"/>
                        </w:rPr>
                        <w:t xml:space="preserve"> back of head</w:t>
                      </w:r>
                    </w:p>
                  </w:txbxContent>
                </v:textbox>
              </v:shape>
            </w:pict>
          </mc:Fallback>
        </mc:AlternateContent>
      </w:r>
      <w:r w:rsidRPr="00592C7A">
        <w:rPr>
          <w:b/>
          <w:noProof/>
          <w:lang w:eastAsia="ja-JP"/>
        </w:rPr>
        <w:drawing>
          <wp:inline distT="0" distB="0" distL="0" distR="0" wp14:anchorId="377E8C5E" wp14:editId="0CDBB4EA">
            <wp:extent cx="3974465" cy="3182620"/>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74465" cy="3182620"/>
                    </a:xfrm>
                    <a:prstGeom prst="rect">
                      <a:avLst/>
                    </a:prstGeom>
                    <a:noFill/>
                    <a:ln>
                      <a:noFill/>
                    </a:ln>
                  </pic:spPr>
                </pic:pic>
              </a:graphicData>
            </a:graphic>
          </wp:inline>
        </w:drawing>
      </w:r>
    </w:p>
    <w:p w14:paraId="71C0682A" w14:textId="77777777" w:rsidR="0015205A" w:rsidRPr="00EA04DF" w:rsidRDefault="0015205A" w:rsidP="0015205A">
      <w:pPr>
        <w:pStyle w:val="SingleTxtG"/>
        <w:ind w:left="2268" w:right="850" w:hanging="1134"/>
        <w:rPr>
          <w:bCs/>
        </w:rPr>
      </w:pPr>
      <w:r w:rsidRPr="00EA04DF">
        <w:rPr>
          <w:rFonts w:cs="Arial"/>
          <w:bCs/>
        </w:rPr>
        <w:t>3.2.7.7.</w:t>
      </w:r>
      <w:r w:rsidRPr="00EA04DF">
        <w:rPr>
          <w:rFonts w:cs="Arial"/>
          <w:bCs/>
        </w:rPr>
        <w:tab/>
        <w:t>Back of head adjustment</w:t>
      </w:r>
      <w:r w:rsidRPr="00EA04DF">
        <w:rPr>
          <w:bCs/>
        </w:rPr>
        <w:t>.</w:t>
      </w:r>
    </w:p>
    <w:p w14:paraId="7D68F64F" w14:textId="1F1E1E1D" w:rsidR="0015205A" w:rsidRPr="00EA04DF" w:rsidRDefault="0015205A" w:rsidP="0015205A">
      <w:pPr>
        <w:pStyle w:val="SingleTxtG"/>
        <w:ind w:left="2268" w:hanging="1134"/>
        <w:rPr>
          <w:rFonts w:cs="Arial"/>
          <w:bCs/>
        </w:rPr>
      </w:pPr>
      <w:r w:rsidRPr="00EA04DF">
        <w:rPr>
          <w:rFonts w:cs="Arial"/>
          <w:bCs/>
        </w:rPr>
        <w:t>3.2.7.7.1.</w:t>
      </w:r>
      <w:r w:rsidRPr="00EA04DF">
        <w:rPr>
          <w:rFonts w:cs="Arial"/>
          <w:bCs/>
        </w:rPr>
        <w:tab/>
        <w:t>The back of head (the most rearward position of the head when the head is horizontall</w:t>
      </w:r>
      <w:r w:rsidRPr="00EA04DF">
        <w:rPr>
          <w:bCs/>
        </w:rPr>
        <w:t>y level</w:t>
      </w:r>
      <w:r w:rsidRPr="00EA04DF">
        <w:rPr>
          <w:bCs/>
          <w:lang w:eastAsia="ja-JP"/>
        </w:rPr>
        <w:t xml:space="preserve"> ±</w:t>
      </w:r>
      <w:r w:rsidRPr="00EA04DF">
        <w:rPr>
          <w:rFonts w:cs="Arial"/>
          <w:bCs/>
        </w:rPr>
        <w:t xml:space="preserve">1º) of the BioRID shall be positioned at the reference position described in paragraph 3.2.6.2. of </w:t>
      </w:r>
      <w:r w:rsidR="0062385C">
        <w:rPr>
          <w:rFonts w:cs="Arial"/>
          <w:bCs/>
        </w:rPr>
        <w:t>this annex</w:t>
      </w:r>
      <w:r w:rsidRPr="00EA04DF">
        <w:rPr>
          <w:rFonts w:cs="Arial"/>
          <w:bCs/>
        </w:rPr>
        <w:t xml:space="preserve"> with a tolerance of ± 5 mm.</w:t>
      </w:r>
    </w:p>
    <w:p w14:paraId="3EBE39FF" w14:textId="057BC723" w:rsidR="0015205A" w:rsidRPr="00EA04DF" w:rsidRDefault="0015205A" w:rsidP="0015205A">
      <w:pPr>
        <w:pStyle w:val="SingleTxtG"/>
        <w:ind w:left="2268" w:hanging="1134"/>
        <w:rPr>
          <w:rFonts w:eastAsia="MS Gothic"/>
          <w:bCs/>
        </w:rPr>
      </w:pPr>
      <w:r w:rsidRPr="00EA04DF">
        <w:rPr>
          <w:rFonts w:cs="Arial"/>
          <w:bCs/>
        </w:rPr>
        <w:t>3.2.7.7.2.</w:t>
      </w:r>
      <w:r w:rsidRPr="00EA04DF">
        <w:rPr>
          <w:rFonts w:cs="Arial"/>
          <w:bCs/>
        </w:rPr>
        <w:tab/>
        <w:t xml:space="preserve">If the test dummy back of head position is found to be different by more than ± 5 mm from that of the BioRID reference back of head, obtained by the procedure specified in paragraph 3.2.6.2. of </w:t>
      </w:r>
      <w:r w:rsidR="0062385C">
        <w:rPr>
          <w:rFonts w:cs="Arial"/>
          <w:bCs/>
        </w:rPr>
        <w:t>this annex</w:t>
      </w:r>
      <w:r w:rsidRPr="00EA04DF">
        <w:rPr>
          <w:rFonts w:cs="Arial"/>
          <w:bCs/>
        </w:rPr>
        <w:t>, then paragraphs 3.2.7.7.2.1. and 3.2.7.7.2.2. below shall apply.</w:t>
      </w:r>
    </w:p>
    <w:p w14:paraId="22C3CADF" w14:textId="77777777" w:rsidR="0015205A" w:rsidRPr="00EA04DF" w:rsidRDefault="0015205A" w:rsidP="0015205A">
      <w:pPr>
        <w:pStyle w:val="SingleTxtG"/>
        <w:ind w:left="2268" w:hanging="1134"/>
        <w:rPr>
          <w:rFonts w:eastAsia="MS Gothic"/>
          <w:bCs/>
          <w:i/>
        </w:rPr>
      </w:pPr>
      <w:r w:rsidRPr="00EA04DF">
        <w:rPr>
          <w:rFonts w:eastAsia="MS Gothic" w:cs="Arial"/>
          <w:bCs/>
        </w:rPr>
        <w:t>3.2.7.7.2.1.</w:t>
      </w:r>
      <w:r w:rsidRPr="00EA04DF">
        <w:rPr>
          <w:rFonts w:eastAsia="MS Gothic" w:cs="Arial"/>
          <w:bCs/>
        </w:rPr>
        <w:tab/>
        <w:t xml:space="preserve">Tip the head fore/aft no more than +3.5 / -0.5 </w:t>
      </w:r>
      <w:r w:rsidRPr="00EA04DF">
        <w:rPr>
          <w:rFonts w:cs="Arial"/>
          <w:bCs/>
        </w:rPr>
        <w:t xml:space="preserve">º </w:t>
      </w:r>
      <w:r w:rsidRPr="00EA04DF">
        <w:rPr>
          <w:rFonts w:eastAsia="MS Gothic" w:cs="Arial"/>
          <w:bCs/>
        </w:rPr>
        <w:t>from level in order to meet the backset requirement.</w:t>
      </w:r>
    </w:p>
    <w:p w14:paraId="4C4AA1AE" w14:textId="77777777" w:rsidR="0015205A" w:rsidRPr="00EA04DF" w:rsidRDefault="0015205A" w:rsidP="0015205A">
      <w:pPr>
        <w:pStyle w:val="SingleTxtG"/>
        <w:ind w:left="2268" w:hanging="1134"/>
        <w:rPr>
          <w:rFonts w:eastAsia="MS Gothic"/>
          <w:bCs/>
        </w:rPr>
      </w:pPr>
      <w:r w:rsidRPr="00EA04DF">
        <w:rPr>
          <w:rFonts w:eastAsia="MS Gothic"/>
          <w:bCs/>
        </w:rPr>
        <w:t>3.2.7.7.2.2.</w:t>
      </w:r>
      <w:r w:rsidRPr="00EA04DF">
        <w:rPr>
          <w:rFonts w:eastAsia="MS Gothic"/>
          <w:bCs/>
        </w:rPr>
        <w:tab/>
        <w:t>After carrying out the adjustments specified in paragraph 3.2.7.7.2.1. above and if it is still not possible to set the test dummy backset measurement to within 15 ± 2mm of the Back of the Head reference position specified in paragraph 3.2.6.2. above then the dummy’s pelvis angle and the H-point position shall be adjusted within their respective tolerance bands while prioritising the adjustment of the pelvis angle tolerance to achieve correct backset. It is not permitted to achieve the required position by pushing the dummy rearward.</w:t>
      </w:r>
    </w:p>
    <w:p w14:paraId="662973CA" w14:textId="77777777" w:rsidR="0015205A" w:rsidRPr="00EA04DF" w:rsidRDefault="0015205A" w:rsidP="0015205A">
      <w:pPr>
        <w:pStyle w:val="SingleTxtG"/>
        <w:ind w:left="2268" w:hanging="1134"/>
        <w:rPr>
          <w:rFonts w:eastAsia="MS Gothic"/>
          <w:bCs/>
        </w:rPr>
      </w:pPr>
      <w:r w:rsidRPr="00EA04DF">
        <w:rPr>
          <w:rFonts w:eastAsia="MS Gothic"/>
          <w:bCs/>
        </w:rPr>
        <w:t>3.2.7.8.</w:t>
      </w:r>
      <w:r w:rsidRPr="00EA04DF">
        <w:rPr>
          <w:rFonts w:eastAsia="MS Gothic"/>
          <w:bCs/>
        </w:rPr>
        <w:tab/>
        <w:t>The upper legs of the driver dummy shall rest against the seat cushion to the extent permitted by placement of the feet. Adjust the spacing of the legs so that the centreline of the knees and ankles is 200 mm (±10mm) apart and ensure that the knees are level.</w:t>
      </w:r>
    </w:p>
    <w:p w14:paraId="5F4BF595" w14:textId="77777777" w:rsidR="0015205A" w:rsidRPr="00EA04DF" w:rsidRDefault="0015205A" w:rsidP="0015205A">
      <w:pPr>
        <w:pStyle w:val="SingleTxtG"/>
        <w:ind w:left="2268" w:hanging="1134"/>
        <w:rPr>
          <w:rFonts w:eastAsia="MS Gothic"/>
          <w:bCs/>
        </w:rPr>
      </w:pPr>
      <w:r w:rsidRPr="00EA04DF">
        <w:rPr>
          <w:rFonts w:eastAsia="MS Gothic"/>
          <w:bCs/>
        </w:rPr>
        <w:t>3.2.7.8.1.</w:t>
      </w:r>
      <w:r w:rsidRPr="00EA04DF">
        <w:rPr>
          <w:rFonts w:eastAsia="MS Gothic"/>
          <w:bCs/>
        </w:rPr>
        <w:tab/>
        <w:t>Adjust the dummy’s feet and/or the horizontal position of the adjustable toe board so that the heel of its shoe is resting on the heel surface. The tip of the shoe shall rest on the toe pan between 230 mm and 270 mm from the intersection of the heel surface and toe board, as measured along the surface of the toe board. The heel rest position is determined using the heel rest location defined from the vehicle measurements, or from a specified point from the vehicle manufacturer.</w:t>
      </w:r>
    </w:p>
    <w:p w14:paraId="00192FDF" w14:textId="77777777" w:rsidR="0015205A" w:rsidRPr="00EA04DF" w:rsidRDefault="0015205A" w:rsidP="0015205A">
      <w:pPr>
        <w:pStyle w:val="SingleTxtG"/>
        <w:ind w:left="2268" w:hanging="1134"/>
        <w:rPr>
          <w:rFonts w:eastAsia="MS Gothic"/>
          <w:bCs/>
        </w:rPr>
      </w:pPr>
      <w:r w:rsidRPr="00EA04DF">
        <w:rPr>
          <w:rFonts w:eastAsia="MS Gothic"/>
          <w:bCs/>
        </w:rPr>
        <w:t>3.2.7.8.2.</w:t>
      </w:r>
      <w:r w:rsidRPr="00EA04DF">
        <w:rPr>
          <w:rFonts w:eastAsia="MS Gothic"/>
          <w:bCs/>
        </w:rPr>
        <w:tab/>
      </w:r>
      <w:r w:rsidRPr="00EA04DF">
        <w:rPr>
          <w:rFonts w:cs="Arial"/>
          <w:bCs/>
        </w:rPr>
        <w:t>The test dummy’s upper arms shall be positioned so that they are as close to the sides of the dummy as possible, with the rear of the upper arms being in contact with the seatback and the elbows bent such that the small</w:t>
      </w:r>
      <w:r w:rsidRPr="00592C7A">
        <w:rPr>
          <w:rFonts w:cs="Arial"/>
          <w:b/>
        </w:rPr>
        <w:t xml:space="preserve"> </w:t>
      </w:r>
      <w:r w:rsidRPr="00EA04DF">
        <w:rPr>
          <w:rFonts w:cs="Arial"/>
          <w:bCs/>
        </w:rPr>
        <w:t xml:space="preserve">fingers of </w:t>
      </w:r>
      <w:r w:rsidRPr="00EA04DF">
        <w:rPr>
          <w:rFonts w:cs="Arial"/>
          <w:bCs/>
        </w:rPr>
        <w:lastRenderedPageBreak/>
        <w:t>both hands of the dummy are in contact with the vehicle seat cushion with the palms of the hands facing towards the dummy’s thighs.</w:t>
      </w:r>
    </w:p>
    <w:p w14:paraId="614E3036" w14:textId="77777777" w:rsidR="0015205A" w:rsidRPr="00EA04DF" w:rsidRDefault="0015205A" w:rsidP="0015205A">
      <w:pPr>
        <w:pStyle w:val="SingleTxtG"/>
        <w:ind w:left="2268" w:hanging="1134"/>
        <w:rPr>
          <w:bCs/>
        </w:rPr>
      </w:pPr>
      <w:r w:rsidRPr="00EA04DF">
        <w:rPr>
          <w:bCs/>
        </w:rPr>
        <w:t>3.2.8.</w:t>
      </w:r>
      <w:r w:rsidRPr="00EA04DF">
        <w:rPr>
          <w:bCs/>
        </w:rPr>
        <w:tab/>
        <w:t>Seat belt adjustment</w:t>
      </w:r>
    </w:p>
    <w:p w14:paraId="0F9C7C49" w14:textId="77777777" w:rsidR="0015205A" w:rsidRPr="00EA04DF" w:rsidRDefault="0015205A" w:rsidP="0015205A">
      <w:pPr>
        <w:pStyle w:val="SingleTxtG"/>
        <w:ind w:left="2268" w:hanging="1134"/>
        <w:rPr>
          <w:bCs/>
        </w:rPr>
      </w:pPr>
      <w:r w:rsidRPr="00EA04DF">
        <w:rPr>
          <w:bCs/>
        </w:rPr>
        <w:t>3.2.8.1.</w:t>
      </w:r>
      <w:r w:rsidRPr="00EA04DF">
        <w:rPr>
          <w:bCs/>
        </w:rPr>
        <w:tab/>
        <w:t>With the test dummy seated in accordance with the requirements of paragraph 3.2.7. above, place the belt around the test dummy and fasten the latch.  Remove all slack from the lap belt. Pull the upper torso webbing out of the retractor and allow it to retract. Repeat this operation four times.  Apply a 9 to 18 N tension load to the lap belt.  The lap belt routing shall be the resultant of the installation procedure and shall not be artificially altered.</w:t>
      </w:r>
    </w:p>
    <w:p w14:paraId="0158B685" w14:textId="77777777" w:rsidR="0015205A" w:rsidRPr="00EA04DF" w:rsidRDefault="0015205A" w:rsidP="0015205A">
      <w:pPr>
        <w:pStyle w:val="SingleTxtG"/>
        <w:ind w:left="2268" w:hanging="1134"/>
        <w:rPr>
          <w:bCs/>
        </w:rPr>
      </w:pPr>
      <w:r w:rsidRPr="00EA04DF">
        <w:rPr>
          <w:bCs/>
        </w:rPr>
        <w:t>4.</w:t>
      </w:r>
      <w:r w:rsidRPr="00EA04DF">
        <w:rPr>
          <w:bCs/>
        </w:rPr>
        <w:tab/>
        <w:t>Test procedure.</w:t>
      </w:r>
    </w:p>
    <w:p w14:paraId="435EB00F" w14:textId="77777777" w:rsidR="0015205A" w:rsidRPr="00EA04DF" w:rsidRDefault="0015205A" w:rsidP="0015205A">
      <w:pPr>
        <w:pStyle w:val="SingleTxtG"/>
        <w:ind w:left="2268" w:hanging="1134"/>
        <w:rPr>
          <w:bCs/>
        </w:rPr>
      </w:pPr>
      <w:r w:rsidRPr="00EA04DF">
        <w:rPr>
          <w:bCs/>
        </w:rPr>
        <w:t>4.1.</w:t>
      </w:r>
      <w:r w:rsidRPr="00EA04DF">
        <w:rPr>
          <w:bCs/>
        </w:rPr>
        <w:tab/>
        <w:t>Full Vehicle or Body in White (Hybrid III).</w:t>
      </w:r>
    </w:p>
    <w:p w14:paraId="2294FB94" w14:textId="75F99E45" w:rsidR="0015205A" w:rsidRPr="00EA04DF" w:rsidRDefault="0015205A" w:rsidP="0015205A">
      <w:pPr>
        <w:pStyle w:val="SingleTxtG"/>
        <w:ind w:left="2268" w:hanging="1134"/>
        <w:rPr>
          <w:bCs/>
        </w:rPr>
      </w:pPr>
      <w:r w:rsidRPr="00EA04DF">
        <w:rPr>
          <w:bCs/>
        </w:rPr>
        <w:t>4.1.1.</w:t>
      </w:r>
      <w:r w:rsidRPr="00EA04DF">
        <w:rPr>
          <w:bCs/>
        </w:rPr>
        <w:tab/>
        <w:t xml:space="preserve">Accelerate or decelerate the dynamic test platform to reach a delta V of 17.3 </w:t>
      </w:r>
      <w:r w:rsidRPr="00EA04DF">
        <w:rPr>
          <w:bCs/>
        </w:rPr>
        <w:sym w:font="Symbol" w:char="F0B1"/>
      </w:r>
      <w:r w:rsidRPr="00EA04DF">
        <w:rPr>
          <w:bCs/>
        </w:rPr>
        <w:t xml:space="preserve"> 0.6 km/h.  All of the points on the acceleration vs. time curve fall within the corridor described in Figure 8-3 and Table 8-1 when filtered to channel class 60, as specified in the SAE Recommended Practice J211/1 (revision March 1995).  Measure the maximum rearward angular displacement.</w:t>
      </w:r>
    </w:p>
    <w:p w14:paraId="488430AF" w14:textId="120B6D6A" w:rsidR="0015205A" w:rsidRPr="00EA04DF" w:rsidRDefault="0015205A" w:rsidP="0015205A">
      <w:pPr>
        <w:pStyle w:val="SingleTxtG"/>
        <w:ind w:left="2268" w:hanging="1134"/>
        <w:rPr>
          <w:bCs/>
        </w:rPr>
      </w:pPr>
      <w:r w:rsidRPr="00EA04DF">
        <w:rPr>
          <w:bCs/>
        </w:rPr>
        <w:t>4.1.2.</w:t>
      </w:r>
      <w:r w:rsidRPr="00EA04DF">
        <w:rPr>
          <w:bCs/>
        </w:rPr>
        <w:tab/>
        <w:t>Calculate the angular displacement from the output of instrumentation placed in the torso and head of the test dummy and an algorithm capable of determining the relative angular displacement to within one degree and conforming to the requirements of a 600 Hz channel class, as specified in SAE Recommended Practice J211/1, (revision March 1995). No data generated after 200ms from the beginning of the forward acceleration are used in determining angular displacement of the head with respect to the torso.</w:t>
      </w:r>
    </w:p>
    <w:p w14:paraId="124C9433" w14:textId="50E63C0A" w:rsidR="0015205A" w:rsidRPr="00592C7A" w:rsidRDefault="0015205A" w:rsidP="0015205A">
      <w:pPr>
        <w:pStyle w:val="SingleTxtG"/>
        <w:ind w:left="2268" w:hanging="1134"/>
      </w:pPr>
      <w:r w:rsidRPr="00EA04DF">
        <w:rPr>
          <w:bCs/>
        </w:rPr>
        <w:t>4.1.3.</w:t>
      </w:r>
      <w:r w:rsidRPr="00EA04DF">
        <w:rPr>
          <w:bCs/>
        </w:rPr>
        <w:tab/>
        <w:t>Calculate the HIC15 from the output of instrumentation placed in the head of the test dummy, using the equation in paragraph 5.3.2.3. of this Regulation and conforming to the requirements for a 1,000 Hz channel class as specified in</w:t>
      </w:r>
      <w:r w:rsidRPr="00592C7A">
        <w:t xml:space="preserve"> SAE Recommended Practice J211/1 (revision March 1995). No data generated after 200 ms from the beginning of the forward acceleration are used in determining HIC.</w:t>
      </w:r>
    </w:p>
    <w:p w14:paraId="1EDE2E37" w14:textId="53C782B0" w:rsidR="0015205A" w:rsidRPr="00592C7A" w:rsidRDefault="0015205A" w:rsidP="0015205A">
      <w:pPr>
        <w:pStyle w:val="SingleTxtG"/>
        <w:jc w:val="left"/>
      </w:pPr>
      <w:r w:rsidRPr="00592C7A">
        <w:t xml:space="preserve">Table </w:t>
      </w:r>
      <w:r w:rsidRPr="00EA04DF">
        <w:t>8-1</w:t>
      </w:r>
      <w:r w:rsidRPr="00EA04DF">
        <w:rPr>
          <w:b/>
        </w:rPr>
        <w:br/>
      </w:r>
      <w:r w:rsidRPr="00592C7A">
        <w:rPr>
          <w:b/>
        </w:rPr>
        <w:t>Sled pulse corridor reference point locations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3475"/>
        <w:gridCol w:w="1688"/>
        <w:gridCol w:w="2207"/>
      </w:tblGrid>
      <w:tr w:rsidR="0015205A" w:rsidRPr="00592C7A" w14:paraId="143A012F" w14:textId="77777777" w:rsidTr="0015205A">
        <w:trPr>
          <w:tblHeader/>
        </w:trPr>
        <w:tc>
          <w:tcPr>
            <w:tcW w:w="3475" w:type="dxa"/>
            <w:tcBorders>
              <w:top w:val="single" w:sz="4" w:space="0" w:color="auto"/>
              <w:bottom w:val="single" w:sz="12" w:space="0" w:color="auto"/>
            </w:tcBorders>
            <w:shd w:val="clear" w:color="auto" w:fill="auto"/>
            <w:vAlign w:val="bottom"/>
          </w:tcPr>
          <w:p w14:paraId="4C9FA49C" w14:textId="77777777" w:rsidR="0015205A" w:rsidRPr="00592C7A" w:rsidRDefault="0015205A" w:rsidP="0015205A">
            <w:pPr>
              <w:suppressAutoHyphens w:val="0"/>
              <w:spacing w:before="80" w:after="80" w:line="200" w:lineRule="exact"/>
              <w:ind w:right="113"/>
              <w:rPr>
                <w:i/>
                <w:sz w:val="16"/>
              </w:rPr>
            </w:pPr>
            <w:r w:rsidRPr="00592C7A">
              <w:rPr>
                <w:i/>
                <w:sz w:val="16"/>
              </w:rPr>
              <w:t>Reference Point</w:t>
            </w:r>
          </w:p>
        </w:tc>
        <w:tc>
          <w:tcPr>
            <w:tcW w:w="1688" w:type="dxa"/>
            <w:tcBorders>
              <w:top w:val="single" w:sz="4" w:space="0" w:color="auto"/>
              <w:bottom w:val="single" w:sz="12" w:space="0" w:color="auto"/>
            </w:tcBorders>
            <w:shd w:val="clear" w:color="auto" w:fill="auto"/>
            <w:vAlign w:val="bottom"/>
          </w:tcPr>
          <w:p w14:paraId="237ACA18" w14:textId="77777777" w:rsidR="0015205A" w:rsidRPr="00592C7A" w:rsidRDefault="0015205A" w:rsidP="0015205A">
            <w:pPr>
              <w:suppressAutoHyphens w:val="0"/>
              <w:spacing w:before="80" w:after="80" w:line="200" w:lineRule="exact"/>
              <w:ind w:right="113"/>
              <w:jc w:val="right"/>
              <w:rPr>
                <w:i/>
                <w:sz w:val="16"/>
              </w:rPr>
            </w:pPr>
            <w:r w:rsidRPr="00592C7A">
              <w:rPr>
                <w:i/>
                <w:sz w:val="16"/>
              </w:rPr>
              <w:t>Time (ms)</w:t>
            </w:r>
          </w:p>
        </w:tc>
        <w:tc>
          <w:tcPr>
            <w:tcW w:w="2207" w:type="dxa"/>
            <w:tcBorders>
              <w:top w:val="single" w:sz="4" w:space="0" w:color="auto"/>
              <w:bottom w:val="single" w:sz="12" w:space="0" w:color="auto"/>
            </w:tcBorders>
            <w:shd w:val="clear" w:color="auto" w:fill="auto"/>
            <w:vAlign w:val="bottom"/>
          </w:tcPr>
          <w:p w14:paraId="38A7B0E5" w14:textId="77777777" w:rsidR="0015205A" w:rsidRPr="00592C7A" w:rsidRDefault="0015205A" w:rsidP="0015205A">
            <w:pPr>
              <w:suppressAutoHyphens w:val="0"/>
              <w:spacing w:before="80" w:after="80" w:line="200" w:lineRule="exact"/>
              <w:ind w:right="113"/>
              <w:jc w:val="right"/>
              <w:rPr>
                <w:i/>
                <w:sz w:val="16"/>
              </w:rPr>
            </w:pPr>
            <w:r w:rsidRPr="00592C7A">
              <w:rPr>
                <w:i/>
                <w:sz w:val="16"/>
              </w:rPr>
              <w:t>Acceleration (m/s</w:t>
            </w:r>
            <w:r w:rsidRPr="00592C7A">
              <w:rPr>
                <w:i/>
                <w:sz w:val="16"/>
                <w:vertAlign w:val="superscript"/>
              </w:rPr>
              <w:t>2</w:t>
            </w:r>
            <w:r w:rsidRPr="00592C7A">
              <w:rPr>
                <w:i/>
                <w:sz w:val="16"/>
              </w:rPr>
              <w:t>)</w:t>
            </w:r>
          </w:p>
        </w:tc>
      </w:tr>
      <w:tr w:rsidR="0015205A" w:rsidRPr="00592C7A" w14:paraId="3AE259ED" w14:textId="77777777" w:rsidTr="0015205A">
        <w:trPr>
          <w:trHeight w:hRule="exact" w:val="261"/>
        </w:trPr>
        <w:tc>
          <w:tcPr>
            <w:tcW w:w="3475" w:type="dxa"/>
            <w:tcBorders>
              <w:top w:val="single" w:sz="12" w:space="0" w:color="auto"/>
            </w:tcBorders>
            <w:shd w:val="clear" w:color="auto" w:fill="auto"/>
          </w:tcPr>
          <w:p w14:paraId="104C2033" w14:textId="77777777" w:rsidR="0015205A" w:rsidRPr="00592C7A" w:rsidRDefault="0015205A" w:rsidP="0015205A">
            <w:pPr>
              <w:suppressAutoHyphens w:val="0"/>
              <w:spacing w:before="40" w:after="40" w:line="220" w:lineRule="exact"/>
              <w:ind w:right="113"/>
              <w:rPr>
                <w:sz w:val="18"/>
              </w:rPr>
            </w:pPr>
            <w:r w:rsidRPr="00592C7A">
              <w:rPr>
                <w:sz w:val="18"/>
              </w:rPr>
              <w:t>A</w:t>
            </w:r>
          </w:p>
        </w:tc>
        <w:tc>
          <w:tcPr>
            <w:tcW w:w="1688" w:type="dxa"/>
            <w:tcBorders>
              <w:top w:val="single" w:sz="12" w:space="0" w:color="auto"/>
            </w:tcBorders>
            <w:shd w:val="clear" w:color="auto" w:fill="auto"/>
            <w:vAlign w:val="bottom"/>
          </w:tcPr>
          <w:p w14:paraId="537BF9E0" w14:textId="77777777" w:rsidR="0015205A" w:rsidRPr="00592C7A" w:rsidRDefault="0015205A" w:rsidP="0015205A">
            <w:pPr>
              <w:suppressAutoHyphens w:val="0"/>
              <w:spacing w:before="40" w:after="40" w:line="220" w:lineRule="exact"/>
              <w:ind w:right="113"/>
              <w:jc w:val="right"/>
              <w:rPr>
                <w:sz w:val="18"/>
              </w:rPr>
            </w:pPr>
            <w:r w:rsidRPr="00592C7A">
              <w:rPr>
                <w:sz w:val="18"/>
              </w:rPr>
              <w:t>0</w:t>
            </w:r>
          </w:p>
        </w:tc>
        <w:tc>
          <w:tcPr>
            <w:tcW w:w="2207" w:type="dxa"/>
            <w:tcBorders>
              <w:top w:val="single" w:sz="12" w:space="0" w:color="auto"/>
            </w:tcBorders>
            <w:shd w:val="clear" w:color="auto" w:fill="auto"/>
            <w:vAlign w:val="bottom"/>
          </w:tcPr>
          <w:p w14:paraId="562DECCD" w14:textId="77777777" w:rsidR="0015205A" w:rsidRPr="00592C7A" w:rsidRDefault="0015205A" w:rsidP="0015205A">
            <w:pPr>
              <w:suppressAutoHyphens w:val="0"/>
              <w:spacing w:before="40" w:after="40" w:line="220" w:lineRule="exact"/>
              <w:ind w:right="113"/>
              <w:jc w:val="right"/>
              <w:rPr>
                <w:sz w:val="18"/>
              </w:rPr>
            </w:pPr>
            <w:r w:rsidRPr="00592C7A">
              <w:rPr>
                <w:sz w:val="18"/>
              </w:rPr>
              <w:t>10</w:t>
            </w:r>
          </w:p>
        </w:tc>
      </w:tr>
      <w:tr w:rsidR="0015205A" w:rsidRPr="00592C7A" w14:paraId="35FAD435" w14:textId="77777777" w:rsidTr="0015205A">
        <w:tc>
          <w:tcPr>
            <w:tcW w:w="3475" w:type="dxa"/>
            <w:shd w:val="clear" w:color="auto" w:fill="auto"/>
          </w:tcPr>
          <w:p w14:paraId="18A0B0B1" w14:textId="77777777" w:rsidR="0015205A" w:rsidRPr="00592C7A" w:rsidRDefault="0015205A" w:rsidP="0015205A">
            <w:pPr>
              <w:suppressAutoHyphens w:val="0"/>
              <w:spacing w:before="40" w:after="40" w:line="220" w:lineRule="exact"/>
              <w:ind w:right="113"/>
              <w:rPr>
                <w:sz w:val="18"/>
              </w:rPr>
            </w:pPr>
            <w:r w:rsidRPr="00592C7A">
              <w:rPr>
                <w:sz w:val="18"/>
              </w:rPr>
              <w:t>B</w:t>
            </w:r>
          </w:p>
        </w:tc>
        <w:tc>
          <w:tcPr>
            <w:tcW w:w="1688" w:type="dxa"/>
            <w:shd w:val="clear" w:color="auto" w:fill="auto"/>
            <w:vAlign w:val="bottom"/>
          </w:tcPr>
          <w:p w14:paraId="67A736BD" w14:textId="77777777" w:rsidR="0015205A" w:rsidRPr="00592C7A" w:rsidRDefault="0015205A" w:rsidP="0015205A">
            <w:pPr>
              <w:suppressAutoHyphens w:val="0"/>
              <w:spacing w:before="40" w:after="40" w:line="220" w:lineRule="exact"/>
              <w:ind w:right="113"/>
              <w:jc w:val="right"/>
              <w:rPr>
                <w:sz w:val="18"/>
              </w:rPr>
            </w:pPr>
            <w:r w:rsidRPr="00592C7A">
              <w:rPr>
                <w:sz w:val="18"/>
              </w:rPr>
              <w:t>28</w:t>
            </w:r>
          </w:p>
        </w:tc>
        <w:tc>
          <w:tcPr>
            <w:tcW w:w="2207" w:type="dxa"/>
            <w:shd w:val="clear" w:color="auto" w:fill="auto"/>
            <w:vAlign w:val="bottom"/>
          </w:tcPr>
          <w:p w14:paraId="14EBD298" w14:textId="77777777" w:rsidR="0015205A" w:rsidRPr="00592C7A" w:rsidRDefault="0015205A" w:rsidP="0015205A">
            <w:pPr>
              <w:suppressAutoHyphens w:val="0"/>
              <w:spacing w:before="40" w:after="40" w:line="220" w:lineRule="exact"/>
              <w:ind w:right="113"/>
              <w:jc w:val="right"/>
              <w:rPr>
                <w:sz w:val="18"/>
              </w:rPr>
            </w:pPr>
            <w:r w:rsidRPr="00592C7A">
              <w:rPr>
                <w:sz w:val="18"/>
              </w:rPr>
              <w:t>94</w:t>
            </w:r>
          </w:p>
        </w:tc>
      </w:tr>
      <w:tr w:rsidR="0015205A" w:rsidRPr="00592C7A" w14:paraId="1280A767" w14:textId="77777777" w:rsidTr="0015205A">
        <w:tc>
          <w:tcPr>
            <w:tcW w:w="3475" w:type="dxa"/>
            <w:shd w:val="clear" w:color="auto" w:fill="auto"/>
          </w:tcPr>
          <w:p w14:paraId="72ABB790" w14:textId="77777777" w:rsidR="0015205A" w:rsidRPr="00592C7A" w:rsidRDefault="0015205A" w:rsidP="0015205A">
            <w:pPr>
              <w:suppressAutoHyphens w:val="0"/>
              <w:spacing w:before="40" w:after="40" w:line="220" w:lineRule="exact"/>
              <w:ind w:right="113"/>
              <w:rPr>
                <w:sz w:val="18"/>
              </w:rPr>
            </w:pPr>
            <w:r w:rsidRPr="00592C7A">
              <w:rPr>
                <w:sz w:val="18"/>
              </w:rPr>
              <w:t>C</w:t>
            </w:r>
          </w:p>
        </w:tc>
        <w:tc>
          <w:tcPr>
            <w:tcW w:w="1688" w:type="dxa"/>
            <w:shd w:val="clear" w:color="auto" w:fill="auto"/>
            <w:vAlign w:val="bottom"/>
          </w:tcPr>
          <w:p w14:paraId="40AE0600" w14:textId="77777777" w:rsidR="0015205A" w:rsidRPr="00592C7A" w:rsidRDefault="0015205A" w:rsidP="0015205A">
            <w:pPr>
              <w:suppressAutoHyphens w:val="0"/>
              <w:spacing w:before="40" w:after="40" w:line="220" w:lineRule="exact"/>
              <w:ind w:right="113"/>
              <w:jc w:val="right"/>
              <w:rPr>
                <w:sz w:val="18"/>
              </w:rPr>
            </w:pPr>
            <w:r w:rsidRPr="00592C7A">
              <w:rPr>
                <w:sz w:val="18"/>
              </w:rPr>
              <w:t>60</w:t>
            </w:r>
          </w:p>
        </w:tc>
        <w:tc>
          <w:tcPr>
            <w:tcW w:w="2207" w:type="dxa"/>
            <w:shd w:val="clear" w:color="auto" w:fill="auto"/>
            <w:vAlign w:val="bottom"/>
          </w:tcPr>
          <w:p w14:paraId="6F28FD0C" w14:textId="77777777" w:rsidR="0015205A" w:rsidRPr="00592C7A" w:rsidRDefault="0015205A" w:rsidP="0015205A">
            <w:pPr>
              <w:suppressAutoHyphens w:val="0"/>
              <w:spacing w:before="40" w:after="40" w:line="220" w:lineRule="exact"/>
              <w:ind w:right="113"/>
              <w:jc w:val="right"/>
              <w:rPr>
                <w:sz w:val="18"/>
              </w:rPr>
            </w:pPr>
            <w:r w:rsidRPr="00592C7A">
              <w:rPr>
                <w:sz w:val="18"/>
              </w:rPr>
              <w:t>94</w:t>
            </w:r>
          </w:p>
        </w:tc>
      </w:tr>
      <w:tr w:rsidR="0015205A" w:rsidRPr="00592C7A" w14:paraId="2054D8AB" w14:textId="77777777" w:rsidTr="0015205A">
        <w:tc>
          <w:tcPr>
            <w:tcW w:w="3475" w:type="dxa"/>
            <w:shd w:val="clear" w:color="auto" w:fill="auto"/>
          </w:tcPr>
          <w:p w14:paraId="6CA2DF93" w14:textId="77777777" w:rsidR="0015205A" w:rsidRPr="00592C7A" w:rsidRDefault="0015205A" w:rsidP="0015205A">
            <w:pPr>
              <w:suppressAutoHyphens w:val="0"/>
              <w:spacing w:before="40" w:after="40" w:line="220" w:lineRule="exact"/>
              <w:ind w:right="113"/>
              <w:rPr>
                <w:sz w:val="18"/>
              </w:rPr>
            </w:pPr>
            <w:r w:rsidRPr="00592C7A">
              <w:rPr>
                <w:sz w:val="18"/>
              </w:rPr>
              <w:t>D</w:t>
            </w:r>
          </w:p>
        </w:tc>
        <w:tc>
          <w:tcPr>
            <w:tcW w:w="1688" w:type="dxa"/>
            <w:shd w:val="clear" w:color="auto" w:fill="auto"/>
            <w:vAlign w:val="bottom"/>
          </w:tcPr>
          <w:p w14:paraId="3F67FD58" w14:textId="77777777" w:rsidR="0015205A" w:rsidRPr="00592C7A" w:rsidRDefault="0015205A" w:rsidP="0015205A">
            <w:pPr>
              <w:suppressAutoHyphens w:val="0"/>
              <w:spacing w:before="40" w:after="40" w:line="220" w:lineRule="exact"/>
              <w:ind w:right="113"/>
              <w:jc w:val="right"/>
              <w:rPr>
                <w:sz w:val="18"/>
              </w:rPr>
            </w:pPr>
            <w:r w:rsidRPr="00592C7A">
              <w:rPr>
                <w:sz w:val="18"/>
              </w:rPr>
              <w:t>92</w:t>
            </w:r>
          </w:p>
        </w:tc>
        <w:tc>
          <w:tcPr>
            <w:tcW w:w="2207" w:type="dxa"/>
            <w:shd w:val="clear" w:color="auto" w:fill="auto"/>
            <w:vAlign w:val="bottom"/>
          </w:tcPr>
          <w:p w14:paraId="136EE506" w14:textId="77777777" w:rsidR="0015205A" w:rsidRPr="00592C7A" w:rsidRDefault="0015205A" w:rsidP="0015205A">
            <w:pPr>
              <w:suppressAutoHyphens w:val="0"/>
              <w:spacing w:before="40" w:after="40" w:line="220" w:lineRule="exact"/>
              <w:ind w:right="113"/>
              <w:jc w:val="right"/>
              <w:rPr>
                <w:sz w:val="18"/>
              </w:rPr>
            </w:pPr>
            <w:r w:rsidRPr="00592C7A">
              <w:rPr>
                <w:sz w:val="18"/>
              </w:rPr>
              <w:t>0</w:t>
            </w:r>
          </w:p>
        </w:tc>
      </w:tr>
      <w:tr w:rsidR="0015205A" w:rsidRPr="00592C7A" w14:paraId="6394ABDB" w14:textId="77777777" w:rsidTr="0015205A">
        <w:trPr>
          <w:trHeight w:hRule="exact" w:val="261"/>
        </w:trPr>
        <w:tc>
          <w:tcPr>
            <w:tcW w:w="3475" w:type="dxa"/>
            <w:shd w:val="clear" w:color="auto" w:fill="auto"/>
          </w:tcPr>
          <w:p w14:paraId="7208E884" w14:textId="77777777" w:rsidR="0015205A" w:rsidRPr="00592C7A" w:rsidRDefault="0015205A" w:rsidP="0015205A">
            <w:pPr>
              <w:suppressAutoHyphens w:val="0"/>
              <w:spacing w:before="40" w:after="40" w:line="220" w:lineRule="exact"/>
              <w:ind w:right="113"/>
              <w:rPr>
                <w:sz w:val="18"/>
              </w:rPr>
            </w:pPr>
            <w:r w:rsidRPr="00592C7A">
              <w:rPr>
                <w:sz w:val="18"/>
              </w:rPr>
              <w:t>E</w:t>
            </w:r>
          </w:p>
        </w:tc>
        <w:tc>
          <w:tcPr>
            <w:tcW w:w="1688" w:type="dxa"/>
            <w:shd w:val="clear" w:color="auto" w:fill="auto"/>
            <w:vAlign w:val="bottom"/>
          </w:tcPr>
          <w:p w14:paraId="5ACD0C55" w14:textId="77777777" w:rsidR="0015205A" w:rsidRPr="00592C7A" w:rsidRDefault="0015205A" w:rsidP="0015205A">
            <w:pPr>
              <w:suppressAutoHyphens w:val="0"/>
              <w:spacing w:before="40" w:after="40" w:line="220" w:lineRule="exact"/>
              <w:ind w:right="113"/>
              <w:jc w:val="right"/>
              <w:rPr>
                <w:sz w:val="18"/>
              </w:rPr>
            </w:pPr>
            <w:r w:rsidRPr="00592C7A">
              <w:rPr>
                <w:sz w:val="18"/>
              </w:rPr>
              <w:t>4</w:t>
            </w:r>
          </w:p>
        </w:tc>
        <w:tc>
          <w:tcPr>
            <w:tcW w:w="2207" w:type="dxa"/>
            <w:shd w:val="clear" w:color="auto" w:fill="auto"/>
            <w:vAlign w:val="bottom"/>
          </w:tcPr>
          <w:p w14:paraId="075F06CD" w14:textId="77777777" w:rsidR="0015205A" w:rsidRPr="00592C7A" w:rsidRDefault="0015205A" w:rsidP="0015205A">
            <w:pPr>
              <w:suppressAutoHyphens w:val="0"/>
              <w:spacing w:before="40" w:after="40" w:line="220" w:lineRule="exact"/>
              <w:ind w:right="113"/>
              <w:jc w:val="right"/>
              <w:rPr>
                <w:sz w:val="18"/>
              </w:rPr>
            </w:pPr>
            <w:r w:rsidRPr="00592C7A">
              <w:rPr>
                <w:sz w:val="18"/>
              </w:rPr>
              <w:t>0</w:t>
            </w:r>
          </w:p>
        </w:tc>
      </w:tr>
      <w:tr w:rsidR="0015205A" w:rsidRPr="00592C7A" w14:paraId="669FD446" w14:textId="77777777" w:rsidTr="0015205A">
        <w:trPr>
          <w:trHeight w:hRule="exact" w:val="261"/>
        </w:trPr>
        <w:tc>
          <w:tcPr>
            <w:tcW w:w="3475" w:type="dxa"/>
            <w:shd w:val="clear" w:color="auto" w:fill="auto"/>
          </w:tcPr>
          <w:p w14:paraId="5991D20A" w14:textId="77777777" w:rsidR="0015205A" w:rsidRPr="00592C7A" w:rsidRDefault="0015205A" w:rsidP="0015205A">
            <w:pPr>
              <w:suppressAutoHyphens w:val="0"/>
              <w:spacing w:before="40" w:after="40" w:line="220" w:lineRule="exact"/>
              <w:ind w:right="113"/>
              <w:rPr>
                <w:sz w:val="18"/>
              </w:rPr>
            </w:pPr>
            <w:r w:rsidRPr="00592C7A">
              <w:rPr>
                <w:sz w:val="18"/>
              </w:rPr>
              <w:t>F</w:t>
            </w:r>
          </w:p>
        </w:tc>
        <w:tc>
          <w:tcPr>
            <w:tcW w:w="1688" w:type="dxa"/>
            <w:shd w:val="clear" w:color="auto" w:fill="auto"/>
            <w:vAlign w:val="bottom"/>
          </w:tcPr>
          <w:p w14:paraId="4A33AF89" w14:textId="77777777" w:rsidR="0015205A" w:rsidRPr="00592C7A" w:rsidRDefault="0015205A" w:rsidP="0015205A">
            <w:pPr>
              <w:suppressAutoHyphens w:val="0"/>
              <w:spacing w:before="40" w:after="40" w:line="220" w:lineRule="exact"/>
              <w:ind w:right="113"/>
              <w:jc w:val="right"/>
              <w:rPr>
                <w:sz w:val="18"/>
              </w:rPr>
            </w:pPr>
            <w:r w:rsidRPr="00592C7A">
              <w:rPr>
                <w:sz w:val="18"/>
              </w:rPr>
              <w:t>38.5</w:t>
            </w:r>
          </w:p>
        </w:tc>
        <w:tc>
          <w:tcPr>
            <w:tcW w:w="2207" w:type="dxa"/>
            <w:shd w:val="clear" w:color="auto" w:fill="auto"/>
            <w:vAlign w:val="bottom"/>
          </w:tcPr>
          <w:p w14:paraId="3BE1F5CF" w14:textId="77777777" w:rsidR="0015205A" w:rsidRPr="00592C7A" w:rsidRDefault="0015205A" w:rsidP="0015205A">
            <w:pPr>
              <w:suppressAutoHyphens w:val="0"/>
              <w:spacing w:before="40" w:after="40" w:line="220" w:lineRule="exact"/>
              <w:ind w:right="113"/>
              <w:jc w:val="right"/>
              <w:rPr>
                <w:sz w:val="18"/>
              </w:rPr>
            </w:pPr>
            <w:r w:rsidRPr="00592C7A">
              <w:rPr>
                <w:sz w:val="18"/>
              </w:rPr>
              <w:t>80</w:t>
            </w:r>
          </w:p>
        </w:tc>
      </w:tr>
      <w:tr w:rsidR="0015205A" w:rsidRPr="00592C7A" w14:paraId="219A27EF" w14:textId="77777777" w:rsidTr="0015205A">
        <w:trPr>
          <w:trHeight w:hRule="exact" w:val="261"/>
        </w:trPr>
        <w:tc>
          <w:tcPr>
            <w:tcW w:w="3475" w:type="dxa"/>
            <w:shd w:val="clear" w:color="auto" w:fill="auto"/>
          </w:tcPr>
          <w:p w14:paraId="1C9F659C" w14:textId="77777777" w:rsidR="0015205A" w:rsidRPr="00592C7A" w:rsidRDefault="0015205A" w:rsidP="0015205A">
            <w:pPr>
              <w:suppressAutoHyphens w:val="0"/>
              <w:spacing w:before="40" w:after="40" w:line="220" w:lineRule="exact"/>
              <w:ind w:right="113"/>
              <w:rPr>
                <w:sz w:val="18"/>
              </w:rPr>
            </w:pPr>
            <w:r w:rsidRPr="00592C7A">
              <w:rPr>
                <w:sz w:val="18"/>
              </w:rPr>
              <w:t>G</w:t>
            </w:r>
          </w:p>
        </w:tc>
        <w:tc>
          <w:tcPr>
            <w:tcW w:w="1688" w:type="dxa"/>
            <w:shd w:val="clear" w:color="auto" w:fill="auto"/>
            <w:vAlign w:val="bottom"/>
          </w:tcPr>
          <w:p w14:paraId="2A09E5E5" w14:textId="77777777" w:rsidR="0015205A" w:rsidRPr="00592C7A" w:rsidRDefault="0015205A" w:rsidP="0015205A">
            <w:pPr>
              <w:suppressAutoHyphens w:val="0"/>
              <w:spacing w:before="40" w:after="40" w:line="220" w:lineRule="exact"/>
              <w:ind w:right="113"/>
              <w:jc w:val="right"/>
              <w:rPr>
                <w:sz w:val="18"/>
              </w:rPr>
            </w:pPr>
            <w:r w:rsidRPr="00592C7A">
              <w:rPr>
                <w:sz w:val="18"/>
              </w:rPr>
              <w:t>49.5</w:t>
            </w:r>
          </w:p>
        </w:tc>
        <w:tc>
          <w:tcPr>
            <w:tcW w:w="2207" w:type="dxa"/>
            <w:shd w:val="clear" w:color="auto" w:fill="auto"/>
            <w:vAlign w:val="bottom"/>
          </w:tcPr>
          <w:p w14:paraId="58C53BF6" w14:textId="77777777" w:rsidR="0015205A" w:rsidRPr="00592C7A" w:rsidRDefault="0015205A" w:rsidP="0015205A">
            <w:pPr>
              <w:suppressAutoHyphens w:val="0"/>
              <w:spacing w:before="40" w:after="40" w:line="220" w:lineRule="exact"/>
              <w:ind w:right="113"/>
              <w:jc w:val="right"/>
              <w:rPr>
                <w:sz w:val="18"/>
              </w:rPr>
            </w:pPr>
            <w:r w:rsidRPr="00592C7A">
              <w:rPr>
                <w:sz w:val="18"/>
              </w:rPr>
              <w:t>80</w:t>
            </w:r>
          </w:p>
        </w:tc>
      </w:tr>
      <w:tr w:rsidR="0015205A" w:rsidRPr="00592C7A" w14:paraId="06202C88" w14:textId="77777777" w:rsidTr="0015205A">
        <w:trPr>
          <w:trHeight w:hRule="exact" w:val="261"/>
        </w:trPr>
        <w:tc>
          <w:tcPr>
            <w:tcW w:w="3475" w:type="dxa"/>
            <w:shd w:val="clear" w:color="auto" w:fill="auto"/>
          </w:tcPr>
          <w:p w14:paraId="31FAADF4" w14:textId="77777777" w:rsidR="0015205A" w:rsidRPr="00592C7A" w:rsidRDefault="0015205A" w:rsidP="0015205A">
            <w:pPr>
              <w:suppressAutoHyphens w:val="0"/>
              <w:spacing w:before="40" w:after="40" w:line="220" w:lineRule="exact"/>
              <w:ind w:right="113"/>
              <w:rPr>
                <w:sz w:val="18"/>
              </w:rPr>
            </w:pPr>
            <w:r w:rsidRPr="00592C7A">
              <w:rPr>
                <w:sz w:val="18"/>
              </w:rPr>
              <w:t>H</w:t>
            </w:r>
          </w:p>
        </w:tc>
        <w:tc>
          <w:tcPr>
            <w:tcW w:w="1688" w:type="dxa"/>
            <w:shd w:val="clear" w:color="auto" w:fill="auto"/>
            <w:vAlign w:val="bottom"/>
          </w:tcPr>
          <w:p w14:paraId="78F030F8" w14:textId="77777777" w:rsidR="0015205A" w:rsidRPr="00592C7A" w:rsidRDefault="0015205A" w:rsidP="0015205A">
            <w:pPr>
              <w:suppressAutoHyphens w:val="0"/>
              <w:spacing w:before="40" w:after="40" w:line="220" w:lineRule="exact"/>
              <w:ind w:right="113"/>
              <w:jc w:val="right"/>
              <w:rPr>
                <w:sz w:val="18"/>
              </w:rPr>
            </w:pPr>
            <w:r w:rsidRPr="00592C7A">
              <w:rPr>
                <w:sz w:val="18"/>
              </w:rPr>
              <w:t>84</w:t>
            </w:r>
          </w:p>
        </w:tc>
        <w:tc>
          <w:tcPr>
            <w:tcW w:w="2207" w:type="dxa"/>
            <w:shd w:val="clear" w:color="auto" w:fill="auto"/>
            <w:vAlign w:val="bottom"/>
          </w:tcPr>
          <w:p w14:paraId="3193974D" w14:textId="77777777" w:rsidR="0015205A" w:rsidRPr="00592C7A" w:rsidRDefault="0015205A" w:rsidP="0015205A">
            <w:pPr>
              <w:suppressAutoHyphens w:val="0"/>
              <w:spacing w:before="40" w:after="40" w:line="220" w:lineRule="exact"/>
              <w:ind w:right="113"/>
              <w:jc w:val="right"/>
              <w:rPr>
                <w:sz w:val="18"/>
              </w:rPr>
            </w:pPr>
            <w:r w:rsidRPr="00592C7A">
              <w:rPr>
                <w:sz w:val="18"/>
              </w:rPr>
              <w:t>0</w:t>
            </w:r>
          </w:p>
        </w:tc>
      </w:tr>
    </w:tbl>
    <w:p w14:paraId="1B5922CB" w14:textId="77777777" w:rsidR="0015205A" w:rsidRPr="00592C7A" w:rsidRDefault="0015205A" w:rsidP="0015205A">
      <w:pPr>
        <w:tabs>
          <w:tab w:val="left" w:pos="720"/>
        </w:tabs>
        <w:ind w:left="720" w:hanging="720"/>
        <w:jc w:val="center"/>
      </w:pPr>
    </w:p>
    <w:p w14:paraId="459880DD" w14:textId="5DD16D9F" w:rsidR="0015205A" w:rsidRPr="00592C7A" w:rsidRDefault="0015205A" w:rsidP="0015205A">
      <w:pPr>
        <w:pStyle w:val="SingleTxtG"/>
        <w:keepNext/>
        <w:spacing w:after="0"/>
        <w:jc w:val="left"/>
      </w:pPr>
      <w:r w:rsidRPr="00592C7A">
        <w:lastRenderedPageBreak/>
        <w:t xml:space="preserve">Figure </w:t>
      </w:r>
      <w:r w:rsidRPr="00EA04DF">
        <w:rPr>
          <w:bCs/>
        </w:rPr>
        <w:t>8-3</w:t>
      </w:r>
      <w:r w:rsidRPr="00EA04DF">
        <w:rPr>
          <w:bCs/>
        </w:rPr>
        <w:br/>
      </w:r>
      <w:r w:rsidRPr="00592C7A">
        <w:rPr>
          <w:b/>
        </w:rPr>
        <w:t>Sled pulse acceleration corridor</w:t>
      </w:r>
      <w:r w:rsidRPr="00592C7A">
        <w:t xml:space="preserve"> </w:t>
      </w:r>
    </w:p>
    <w:p w14:paraId="06948431" w14:textId="77777777" w:rsidR="0015205A" w:rsidRPr="00592C7A" w:rsidRDefault="0015205A" w:rsidP="0015205A">
      <w:pPr>
        <w:tabs>
          <w:tab w:val="left" w:pos="720"/>
        </w:tabs>
        <w:ind w:left="720" w:hanging="720"/>
        <w:jc w:val="center"/>
      </w:pPr>
      <w:r w:rsidRPr="00592C7A">
        <w:rPr>
          <w:noProof/>
          <w:lang w:eastAsia="ja-JP"/>
        </w:rPr>
        <mc:AlternateContent>
          <mc:Choice Requires="wps">
            <w:drawing>
              <wp:anchor distT="0" distB="0" distL="114300" distR="114300" simplePos="0" relativeHeight="251696128" behindDoc="0" locked="0" layoutInCell="1" allowOverlap="1" wp14:anchorId="63B8226A" wp14:editId="2A0D1932">
                <wp:simplePos x="0" y="0"/>
                <wp:positionH relativeFrom="column">
                  <wp:posOffset>-299085</wp:posOffset>
                </wp:positionH>
                <wp:positionV relativeFrom="paragraph">
                  <wp:posOffset>1994741</wp:posOffset>
                </wp:positionV>
                <wp:extent cx="1300245" cy="221993"/>
                <wp:effectExtent l="5715" t="0" r="1270" b="1270"/>
                <wp:wrapNone/>
                <wp:docPr id="72" name="テキスト ボックス 72"/>
                <wp:cNvGraphicFramePr/>
                <a:graphic xmlns:a="http://schemas.openxmlformats.org/drawingml/2006/main">
                  <a:graphicData uri="http://schemas.microsoft.com/office/word/2010/wordprocessingShape">
                    <wps:wsp>
                      <wps:cNvSpPr txBox="1"/>
                      <wps:spPr>
                        <a:xfrm rot="16200000">
                          <a:off x="0" y="0"/>
                          <a:ext cx="1300245" cy="221993"/>
                        </a:xfrm>
                        <a:prstGeom prst="rect">
                          <a:avLst/>
                        </a:prstGeom>
                        <a:solidFill>
                          <a:schemeClr val="lt1"/>
                        </a:solidFill>
                        <a:ln w="6350">
                          <a:noFill/>
                        </a:ln>
                      </wps:spPr>
                      <wps:txbx>
                        <w:txbxContent>
                          <w:p w14:paraId="4E887766" w14:textId="77777777" w:rsidR="00056328" w:rsidRPr="004A7259" w:rsidRDefault="00056328" w:rsidP="0015205A">
                            <w:pPr>
                              <w:jc w:val="right"/>
                              <w:rPr>
                                <w:b/>
                                <w:sz w:val="21"/>
                                <w:lang w:eastAsia="ja-JP"/>
                              </w:rPr>
                            </w:pPr>
                            <w:r w:rsidRPr="004A7259">
                              <w:rPr>
                                <w:rFonts w:hint="eastAsia"/>
                                <w:b/>
                                <w:sz w:val="21"/>
                                <w:lang w:eastAsia="ja-JP"/>
                              </w:rPr>
                              <w:t>ACCELERATION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8226A" id="テキスト ボックス 72" o:spid="_x0000_s1074" type="#_x0000_t202" style="position:absolute;left:0;text-align:left;margin-left:-23.55pt;margin-top:157.05pt;width:102.4pt;height:17.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" fillcolor="white [3201]" stroked="f" strokeweight=".5pt">
                <v:textbox>
                  <w:txbxContent>
                    <w:p w14:paraId="4E887766" w14:textId="77777777" w:rsidR="00056328" w:rsidRPr="004A7259" w:rsidRDefault="00056328" w:rsidP="0015205A">
                      <w:pPr>
                        <w:jc w:val="right"/>
                        <w:rPr>
                          <w:b/>
                          <w:sz w:val="21"/>
                          <w:lang w:eastAsia="ja-JP"/>
                        </w:rPr>
                      </w:pPr>
                      <w:r w:rsidRPr="004A7259">
                        <w:rPr>
                          <w:rFonts w:hint="eastAsia"/>
                          <w:b/>
                          <w:sz w:val="21"/>
                          <w:lang w:eastAsia="ja-JP"/>
                        </w:rPr>
                        <w:t>ACCELERATION</w:t>
                      </w:r>
                    </w:p>
                  </w:txbxContent>
                </v:textbox>
              </v:shape>
            </w:pict>
          </mc:Fallback>
        </mc:AlternateContent>
      </w:r>
      <w:r w:rsidRPr="00592C7A">
        <w:rPr>
          <w:noProof/>
          <w:lang w:eastAsia="ja-JP"/>
        </w:rPr>
        <mc:AlternateContent>
          <mc:Choice Requires="wps">
            <w:drawing>
              <wp:anchor distT="0" distB="0" distL="114300" distR="114300" simplePos="0" relativeHeight="251692032" behindDoc="0" locked="0" layoutInCell="1" allowOverlap="1" wp14:anchorId="538C6117" wp14:editId="4B758599">
                <wp:simplePos x="0" y="0"/>
                <wp:positionH relativeFrom="margin">
                  <wp:posOffset>5023914</wp:posOffset>
                </wp:positionH>
                <wp:positionV relativeFrom="paragraph">
                  <wp:posOffset>1569720</wp:posOffset>
                </wp:positionV>
                <wp:extent cx="919686" cy="796290"/>
                <wp:effectExtent l="0" t="0" r="13970" b="22860"/>
                <wp:wrapNone/>
                <wp:docPr id="12" name="テキスト ボックス 12"/>
                <wp:cNvGraphicFramePr/>
                <a:graphic xmlns:a="http://schemas.openxmlformats.org/drawingml/2006/main">
                  <a:graphicData uri="http://schemas.microsoft.com/office/word/2010/wordprocessingShape">
                    <wps:wsp>
                      <wps:cNvSpPr txBox="1"/>
                      <wps:spPr>
                        <a:xfrm>
                          <a:off x="0" y="0"/>
                          <a:ext cx="919686" cy="796290"/>
                        </a:xfrm>
                        <a:prstGeom prst="rect">
                          <a:avLst/>
                        </a:prstGeom>
                        <a:solidFill>
                          <a:schemeClr val="lt1"/>
                        </a:solidFill>
                        <a:ln w="6350">
                          <a:solidFill>
                            <a:schemeClr val="tx1"/>
                          </a:solidFill>
                        </a:ln>
                      </wps:spPr>
                      <wps:txbx>
                        <w:txbxContent>
                          <w:p w14:paraId="51CD5EE0" w14:textId="77777777" w:rsidR="00056328" w:rsidRPr="00F1191D" w:rsidRDefault="00056328" w:rsidP="0015205A">
                            <w:pPr>
                              <w:spacing w:line="276" w:lineRule="auto"/>
                              <w:ind w:left="567"/>
                              <w:rPr>
                                <w:sz w:val="14"/>
                                <w:lang w:eastAsia="ja-JP"/>
                              </w:rPr>
                            </w:pPr>
                            <w:r w:rsidRPr="00F1191D">
                              <w:rPr>
                                <w:sz w:val="14"/>
                                <w:lang w:eastAsia="ja-JP"/>
                              </w:rPr>
                              <w:t>Target Sled Pulse</w:t>
                            </w:r>
                          </w:p>
                          <w:p w14:paraId="4EBD88BF" w14:textId="77777777" w:rsidR="00056328" w:rsidRPr="00F1191D" w:rsidRDefault="00056328" w:rsidP="0015205A">
                            <w:pPr>
                              <w:spacing w:line="276" w:lineRule="auto"/>
                              <w:ind w:left="567"/>
                              <w:rPr>
                                <w:sz w:val="14"/>
                                <w:lang w:eastAsia="ja-JP"/>
                              </w:rPr>
                            </w:pPr>
                            <w:r w:rsidRPr="00F1191D">
                              <w:rPr>
                                <w:rFonts w:hint="eastAsia"/>
                                <w:sz w:val="14"/>
                                <w:lang w:eastAsia="ja-JP"/>
                              </w:rPr>
                              <w:t>Minimum</w:t>
                            </w:r>
                            <w:r w:rsidRPr="00F1191D">
                              <w:rPr>
                                <w:sz w:val="14"/>
                                <w:lang w:eastAsia="ja-JP"/>
                              </w:rPr>
                              <w:t xml:space="preserve"> Corridor</w:t>
                            </w:r>
                          </w:p>
                          <w:p w14:paraId="5833EB44" w14:textId="77777777" w:rsidR="00056328" w:rsidRPr="00F1191D" w:rsidRDefault="00056328" w:rsidP="0015205A">
                            <w:pPr>
                              <w:spacing w:line="276" w:lineRule="auto"/>
                              <w:ind w:left="567"/>
                              <w:rPr>
                                <w:sz w:val="14"/>
                                <w:lang w:eastAsia="ja-JP"/>
                              </w:rPr>
                            </w:pPr>
                            <w:r w:rsidRPr="00F1191D">
                              <w:rPr>
                                <w:sz w:val="14"/>
                                <w:lang w:eastAsia="ja-JP"/>
                              </w:rPr>
                              <w:t>Maximum Corridor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C6117" id="テキスト ボックス 12" o:spid="_x0000_s1075" type="#_x0000_t202" style="position:absolute;left:0;text-align:left;margin-left:395.6pt;margin-top:123.6pt;width:72.4pt;height:62.7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" fillcolor="white [3201]" strokecolor="black [3213]" strokeweight=".5pt">
                <v:textbox>
                  <w:txbxContent>
                    <w:p w14:paraId="51CD5EE0" w14:textId="77777777" w:rsidR="00056328" w:rsidRPr="00F1191D" w:rsidRDefault="00056328" w:rsidP="0015205A">
                      <w:pPr>
                        <w:spacing w:line="276" w:lineRule="auto"/>
                        <w:ind w:left="567"/>
                        <w:rPr>
                          <w:sz w:val="14"/>
                          <w:lang w:eastAsia="ja-JP"/>
                        </w:rPr>
                      </w:pPr>
                      <w:r w:rsidRPr="00F1191D">
                        <w:rPr>
                          <w:sz w:val="14"/>
                          <w:lang w:eastAsia="ja-JP"/>
                        </w:rPr>
                        <w:t>Target Sled Pulse</w:t>
                      </w:r>
                    </w:p>
                    <w:p w14:paraId="4EBD88BF" w14:textId="77777777" w:rsidR="00056328" w:rsidRPr="00F1191D" w:rsidRDefault="00056328" w:rsidP="0015205A">
                      <w:pPr>
                        <w:spacing w:line="276" w:lineRule="auto"/>
                        <w:ind w:left="567"/>
                        <w:rPr>
                          <w:sz w:val="14"/>
                          <w:lang w:eastAsia="ja-JP"/>
                        </w:rPr>
                      </w:pPr>
                      <w:r w:rsidRPr="00F1191D">
                        <w:rPr>
                          <w:rFonts w:hint="eastAsia"/>
                          <w:sz w:val="14"/>
                          <w:lang w:eastAsia="ja-JP"/>
                        </w:rPr>
                        <w:t>Minimum</w:t>
                      </w:r>
                      <w:r w:rsidRPr="00F1191D">
                        <w:rPr>
                          <w:sz w:val="14"/>
                          <w:lang w:eastAsia="ja-JP"/>
                        </w:rPr>
                        <w:t xml:space="preserve"> Corridor</w:t>
                      </w:r>
                    </w:p>
                    <w:p w14:paraId="5833EB44" w14:textId="77777777" w:rsidR="00056328" w:rsidRPr="00F1191D" w:rsidRDefault="00056328" w:rsidP="0015205A">
                      <w:pPr>
                        <w:spacing w:line="276" w:lineRule="auto"/>
                        <w:ind w:left="567"/>
                        <w:rPr>
                          <w:sz w:val="14"/>
                          <w:lang w:eastAsia="ja-JP"/>
                        </w:rPr>
                      </w:pPr>
                      <w:r w:rsidRPr="00F1191D">
                        <w:rPr>
                          <w:sz w:val="14"/>
                          <w:lang w:eastAsia="ja-JP"/>
                        </w:rPr>
                        <w:t>Maximum Corridor</w:t>
                      </w:r>
                    </w:p>
                  </w:txbxContent>
                </v:textbox>
                <w10:wrap anchorx="margin"/>
              </v:shape>
            </w:pict>
          </mc:Fallback>
        </mc:AlternateContent>
      </w:r>
      <w:r w:rsidRPr="00592C7A">
        <w:rPr>
          <w:noProof/>
          <w:lang w:eastAsia="ja-JP"/>
        </w:rPr>
        <mc:AlternateContent>
          <mc:Choice Requires="wps">
            <w:drawing>
              <wp:anchor distT="0" distB="0" distL="114300" distR="114300" simplePos="0" relativeHeight="251695104" behindDoc="0" locked="0" layoutInCell="1" allowOverlap="1" wp14:anchorId="76931B0A" wp14:editId="04815462">
                <wp:simplePos x="0" y="0"/>
                <wp:positionH relativeFrom="column">
                  <wp:posOffset>5158264</wp:posOffset>
                </wp:positionH>
                <wp:positionV relativeFrom="paragraph">
                  <wp:posOffset>2143760</wp:posOffset>
                </wp:positionV>
                <wp:extent cx="230981" cy="0"/>
                <wp:effectExtent l="0" t="19050" r="36195" b="19050"/>
                <wp:wrapNone/>
                <wp:docPr id="71" name="直線コネクタ 71"/>
                <wp:cNvGraphicFramePr/>
                <a:graphic xmlns:a="http://schemas.openxmlformats.org/drawingml/2006/main">
                  <a:graphicData uri="http://schemas.microsoft.com/office/word/2010/wordprocessingShape">
                    <wps:wsp>
                      <wps:cNvCnPr/>
                      <wps:spPr>
                        <a:xfrm>
                          <a:off x="0" y="0"/>
                          <a:ext cx="23098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2240A2" id="直線コネクタ 71"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6.15pt,168.8pt" to="424.35pt,1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" strokecolor="black [3213]" strokeweight="2.25pt"/>
            </w:pict>
          </mc:Fallback>
        </mc:AlternateContent>
      </w:r>
      <w:r w:rsidRPr="00592C7A">
        <w:rPr>
          <w:noProof/>
          <w:lang w:eastAsia="ja-JP"/>
        </w:rPr>
        <mc:AlternateContent>
          <mc:Choice Requires="wps">
            <w:drawing>
              <wp:anchor distT="0" distB="0" distL="114300" distR="114300" simplePos="0" relativeHeight="251694080" behindDoc="0" locked="0" layoutInCell="1" allowOverlap="1" wp14:anchorId="708EEFEB" wp14:editId="3696ECAE">
                <wp:simplePos x="0" y="0"/>
                <wp:positionH relativeFrom="column">
                  <wp:posOffset>5144294</wp:posOffset>
                </wp:positionH>
                <wp:positionV relativeFrom="paragraph">
                  <wp:posOffset>1917700</wp:posOffset>
                </wp:positionV>
                <wp:extent cx="230981" cy="0"/>
                <wp:effectExtent l="0" t="19050" r="36195" b="19050"/>
                <wp:wrapNone/>
                <wp:docPr id="69" name="直線コネクタ 69"/>
                <wp:cNvGraphicFramePr/>
                <a:graphic xmlns:a="http://schemas.openxmlformats.org/drawingml/2006/main">
                  <a:graphicData uri="http://schemas.microsoft.com/office/word/2010/wordprocessingShape">
                    <wps:wsp>
                      <wps:cNvCnPr/>
                      <wps:spPr>
                        <a:xfrm>
                          <a:off x="0" y="0"/>
                          <a:ext cx="23098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CDCDFC" id="直線コネクタ 69"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05pt,151pt" to="423.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" strokecolor="black [3213]" strokeweight="2.25pt"/>
            </w:pict>
          </mc:Fallback>
        </mc:AlternateContent>
      </w:r>
      <w:r w:rsidRPr="00592C7A">
        <w:rPr>
          <w:noProof/>
          <w:lang w:eastAsia="ja-JP"/>
        </w:rPr>
        <mc:AlternateContent>
          <mc:Choice Requires="wps">
            <w:drawing>
              <wp:anchor distT="0" distB="0" distL="114300" distR="114300" simplePos="0" relativeHeight="251693056" behindDoc="0" locked="0" layoutInCell="1" allowOverlap="1" wp14:anchorId="57028EAD" wp14:editId="182856EC">
                <wp:simplePos x="0" y="0"/>
                <wp:positionH relativeFrom="column">
                  <wp:posOffset>5135086</wp:posOffset>
                </wp:positionH>
                <wp:positionV relativeFrom="paragraph">
                  <wp:posOffset>1684020</wp:posOffset>
                </wp:positionV>
                <wp:extent cx="240506" cy="0"/>
                <wp:effectExtent l="0" t="0" r="26670" b="19050"/>
                <wp:wrapNone/>
                <wp:docPr id="68" name="直線コネクタ 68"/>
                <wp:cNvGraphicFramePr/>
                <a:graphic xmlns:a="http://schemas.openxmlformats.org/drawingml/2006/main">
                  <a:graphicData uri="http://schemas.microsoft.com/office/word/2010/wordprocessingShape">
                    <wps:wsp>
                      <wps:cNvCnPr/>
                      <wps:spPr>
                        <a:xfrm>
                          <a:off x="0" y="0"/>
                          <a:ext cx="240506" cy="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30214D" id="直線コネクタ 68"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4.35pt,132.6pt" to="423.3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" strokecolor="#0070c0" strokeweight="1pt"/>
            </w:pict>
          </mc:Fallback>
        </mc:AlternateContent>
      </w:r>
      <w:r w:rsidRPr="00592C7A">
        <w:object w:dxaOrig="13661" w:dyaOrig="9341" w14:anchorId="08C622C7">
          <v:shape id="_x0000_i1027" type="#_x0000_t75" style="width:455.25pt;height:309pt" o:ole="">
            <v:imagedata r:id="rId30" o:title=""/>
          </v:shape>
          <o:OLEObject Type="Embed" ProgID="Excel.Sheet.8" ShapeID="_x0000_i1027" DrawAspect="Content" ObjectID="_1672497158" r:id="rId31"/>
        </w:object>
      </w:r>
    </w:p>
    <w:p w14:paraId="0AA0007B" w14:textId="77777777" w:rsidR="0015205A" w:rsidRPr="00592C7A" w:rsidRDefault="0015205A" w:rsidP="0015205A">
      <w:pPr>
        <w:pStyle w:val="SingleTxtG"/>
        <w:ind w:left="2268"/>
      </w:pPr>
      <w:r w:rsidRPr="00592C7A">
        <w:t>The target acceleration with time expressed in milliseconds is a  = 86 sin(πt/88) m/s</w:t>
      </w:r>
      <w:r w:rsidRPr="00592C7A">
        <w:rPr>
          <w:vertAlign w:val="superscript"/>
        </w:rPr>
        <w:t>2</w:t>
      </w:r>
      <w:r w:rsidRPr="00592C7A">
        <w:t xml:space="preserve">, for </w:t>
      </w:r>
      <w:r w:rsidRPr="00592C7A">
        <w:rPr>
          <w:b/>
        </w:rPr>
        <w:sym w:font="Symbol" w:char="F044"/>
      </w:r>
      <w:r w:rsidRPr="00592C7A">
        <w:t>V = 17.3 ± 0.6 km/h.  The time zero for the test is defined by the point when the sled acceleration achieves 2.5 m/s</w:t>
      </w:r>
      <w:r w:rsidRPr="00592C7A">
        <w:rPr>
          <w:vertAlign w:val="superscript"/>
        </w:rPr>
        <w:t>2</w:t>
      </w:r>
      <w:r w:rsidRPr="00592C7A">
        <w:t xml:space="preserve"> (0.25g's).</w:t>
      </w:r>
    </w:p>
    <w:p w14:paraId="373F1665" w14:textId="2BD2D663" w:rsidR="0015205A" w:rsidRPr="00592C7A" w:rsidRDefault="0015205A" w:rsidP="0015205A">
      <w:pPr>
        <w:suppressAutoHyphens w:val="0"/>
        <w:spacing w:line="240" w:lineRule="auto"/>
        <w:rPr>
          <w:b/>
        </w:rPr>
      </w:pPr>
    </w:p>
    <w:p w14:paraId="0A4B04E0" w14:textId="77777777" w:rsidR="0015205A" w:rsidRPr="00EB3F4B" w:rsidRDefault="0015205A" w:rsidP="0015205A">
      <w:pPr>
        <w:pStyle w:val="SingleTxtG"/>
        <w:rPr>
          <w:bCs/>
        </w:rPr>
      </w:pPr>
      <w:r w:rsidRPr="00EB3F4B">
        <w:rPr>
          <w:bCs/>
        </w:rPr>
        <w:t>New elements 4.2. to 4.4. – have only had an initial review.</w:t>
      </w:r>
    </w:p>
    <w:p w14:paraId="7B06B33A" w14:textId="77777777" w:rsidR="0015205A" w:rsidRPr="00EB3F4B" w:rsidRDefault="0015205A" w:rsidP="0015205A">
      <w:pPr>
        <w:pStyle w:val="SingleTxtG"/>
        <w:ind w:left="2268" w:hanging="1134"/>
        <w:rPr>
          <w:bCs/>
        </w:rPr>
      </w:pPr>
      <w:r w:rsidRPr="00EB3F4B">
        <w:rPr>
          <w:bCs/>
        </w:rPr>
        <w:t>4.2.</w:t>
      </w:r>
      <w:r w:rsidRPr="00EB3F4B">
        <w:rPr>
          <w:bCs/>
        </w:rPr>
        <w:tab/>
        <w:t>Seat on Acceleration Sled (BioRID II</w:t>
      </w:r>
      <w:r w:rsidRPr="00EB3F4B">
        <w:rPr>
          <w:bCs/>
          <w:lang w:eastAsia="ja-JP"/>
        </w:rPr>
        <w:t>)</w:t>
      </w:r>
      <w:r w:rsidRPr="00EB3F4B">
        <w:rPr>
          <w:bCs/>
        </w:rPr>
        <w:t>.</w:t>
      </w:r>
    </w:p>
    <w:p w14:paraId="4B16BE91" w14:textId="18F10640" w:rsidR="005A77B5" w:rsidRDefault="0015205A" w:rsidP="0015205A">
      <w:pPr>
        <w:pStyle w:val="SingleTxtG"/>
        <w:ind w:left="2268" w:hanging="1134"/>
        <w:rPr>
          <w:rFonts w:eastAsia="MS Gothic" w:cs="Arial"/>
          <w:bCs/>
        </w:rPr>
      </w:pPr>
      <w:r w:rsidRPr="00EB3F4B">
        <w:rPr>
          <w:rFonts w:eastAsia="MS Gothic" w:cs="Arial"/>
          <w:bCs/>
        </w:rPr>
        <w:tab/>
        <w:t>The corridors for the pulse are illustrated in Figure</w:t>
      </w:r>
      <w:r w:rsidRPr="00EB3F4B">
        <w:rPr>
          <w:rFonts w:eastAsia="MS Gothic" w:cs="Arial"/>
          <w:bCs/>
          <w:lang w:eastAsia="ja-JP"/>
        </w:rPr>
        <w:t xml:space="preserve"> </w:t>
      </w:r>
      <w:r w:rsidRPr="00EB3F4B">
        <w:rPr>
          <w:bCs/>
        </w:rPr>
        <w:t>8</w:t>
      </w:r>
      <w:r w:rsidRPr="00EB3F4B">
        <w:rPr>
          <w:rFonts w:eastAsia="MS Gothic" w:cs="Arial"/>
          <w:bCs/>
        </w:rPr>
        <w:t xml:space="preserve">-3. The sled acceleration shall be adjusted within the corridors described in Figure </w:t>
      </w:r>
      <w:r w:rsidRPr="00EB3F4B">
        <w:rPr>
          <w:bCs/>
        </w:rPr>
        <w:t>8</w:t>
      </w:r>
      <w:r w:rsidRPr="00EB3F4B">
        <w:rPr>
          <w:rFonts w:eastAsia="MS Gothic" w:cs="Arial"/>
          <w:bCs/>
        </w:rPr>
        <w:t xml:space="preserve">-3 and Table 8-2 for the complete time interval from 0 to 0.15s. The sled pulse shall fulfil the requirements as specified in Table </w:t>
      </w:r>
      <w:r w:rsidRPr="00EB3F4B">
        <w:rPr>
          <w:bCs/>
        </w:rPr>
        <w:t>8</w:t>
      </w:r>
      <w:r w:rsidRPr="00EB3F4B">
        <w:rPr>
          <w:rFonts w:eastAsia="MS Gothic" w:cs="Arial"/>
          <w:bCs/>
        </w:rPr>
        <w:t xml:space="preserve">-3. </w:t>
      </w:r>
    </w:p>
    <w:p w14:paraId="71898204" w14:textId="77777777" w:rsidR="005A77B5" w:rsidRDefault="005A77B5">
      <w:pPr>
        <w:suppressAutoHyphens w:val="0"/>
        <w:spacing w:line="240" w:lineRule="auto"/>
        <w:rPr>
          <w:rFonts w:eastAsia="MS Gothic" w:cs="Arial"/>
          <w:bCs/>
        </w:rPr>
      </w:pPr>
      <w:r>
        <w:rPr>
          <w:rFonts w:eastAsia="MS Gothic" w:cs="Arial"/>
          <w:bCs/>
        </w:rPr>
        <w:br w:type="page"/>
      </w:r>
    </w:p>
    <w:p w14:paraId="42999C50" w14:textId="77777777" w:rsidR="0015205A" w:rsidRPr="00592C7A" w:rsidRDefault="0015205A" w:rsidP="0015205A">
      <w:pPr>
        <w:pStyle w:val="SingleTxtG"/>
        <w:jc w:val="left"/>
        <w:rPr>
          <w:rFonts w:eastAsia="MS Gothic"/>
          <w:b/>
        </w:rPr>
      </w:pPr>
      <w:r w:rsidRPr="00EB3F4B">
        <w:rPr>
          <w:rFonts w:eastAsia="MS Gothic"/>
          <w:bCs/>
        </w:rPr>
        <w:lastRenderedPageBreak/>
        <w:t xml:space="preserve">Table </w:t>
      </w:r>
      <w:r w:rsidRPr="00EB3F4B">
        <w:rPr>
          <w:bCs/>
        </w:rPr>
        <w:t>8</w:t>
      </w:r>
      <w:r w:rsidRPr="00EB3F4B">
        <w:rPr>
          <w:rFonts w:eastAsia="MS Gothic"/>
          <w:bCs/>
        </w:rPr>
        <w:t>-2</w:t>
      </w:r>
      <w:r w:rsidRPr="00EB3F4B">
        <w:rPr>
          <w:rFonts w:eastAsia="MS Gothic"/>
          <w:bCs/>
        </w:rPr>
        <w:br/>
      </w:r>
      <w:r w:rsidRPr="00592C7A">
        <w:rPr>
          <w:b/>
        </w:rPr>
        <w:t>Acceleration versus time curve</w:t>
      </w:r>
      <w:r w:rsidRPr="00592C7A">
        <w:rPr>
          <w:rFonts w:eastAsia="MS Gothic"/>
          <w:b/>
        </w:rPr>
        <w:t xml:space="preserve"> tolerances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623"/>
        <w:gridCol w:w="2132"/>
        <w:gridCol w:w="1255"/>
        <w:gridCol w:w="1379"/>
        <w:gridCol w:w="981"/>
      </w:tblGrid>
      <w:tr w:rsidR="0015205A" w:rsidRPr="00EB3F4B" w14:paraId="7AE742B6" w14:textId="77777777" w:rsidTr="0015205A">
        <w:trPr>
          <w:tblHeader/>
        </w:trPr>
        <w:tc>
          <w:tcPr>
            <w:tcW w:w="1596" w:type="dxa"/>
            <w:tcBorders>
              <w:top w:val="single" w:sz="4" w:space="0" w:color="auto"/>
              <w:bottom w:val="single" w:sz="12" w:space="0" w:color="auto"/>
            </w:tcBorders>
            <w:shd w:val="clear" w:color="auto" w:fill="auto"/>
            <w:vAlign w:val="bottom"/>
          </w:tcPr>
          <w:p w14:paraId="1A0E8886" w14:textId="77777777" w:rsidR="0015205A" w:rsidRPr="00592C7A" w:rsidRDefault="0015205A" w:rsidP="0015205A">
            <w:pPr>
              <w:suppressAutoHyphens w:val="0"/>
              <w:autoSpaceDE w:val="0"/>
              <w:autoSpaceDN w:val="0"/>
              <w:adjustRightInd w:val="0"/>
              <w:snapToGrid w:val="0"/>
              <w:spacing w:before="80" w:after="80" w:line="200" w:lineRule="exact"/>
              <w:ind w:right="113"/>
              <w:rPr>
                <w:rFonts w:eastAsia="MS Gothic"/>
                <w:b/>
                <w:i/>
                <w:sz w:val="16"/>
                <w:szCs w:val="22"/>
              </w:rPr>
            </w:pPr>
          </w:p>
        </w:tc>
        <w:tc>
          <w:tcPr>
            <w:tcW w:w="2096" w:type="dxa"/>
            <w:tcBorders>
              <w:top w:val="single" w:sz="4" w:space="0" w:color="auto"/>
              <w:bottom w:val="single" w:sz="12" w:space="0" w:color="auto"/>
            </w:tcBorders>
            <w:shd w:val="clear" w:color="auto" w:fill="auto"/>
            <w:vAlign w:val="bottom"/>
          </w:tcPr>
          <w:p w14:paraId="3A983FE4" w14:textId="77777777" w:rsidR="0015205A" w:rsidRPr="00EB3F4B" w:rsidRDefault="0015205A" w:rsidP="0015205A">
            <w:pPr>
              <w:suppressAutoHyphens w:val="0"/>
              <w:autoSpaceDE w:val="0"/>
              <w:autoSpaceDN w:val="0"/>
              <w:adjustRightInd w:val="0"/>
              <w:snapToGrid w:val="0"/>
              <w:spacing w:before="80" w:after="80" w:line="200" w:lineRule="exact"/>
              <w:ind w:right="113"/>
              <w:jc w:val="right"/>
              <w:rPr>
                <w:rFonts w:eastAsia="MS Gothic"/>
                <w:bCs/>
                <w:i/>
                <w:sz w:val="16"/>
                <w:szCs w:val="22"/>
              </w:rPr>
            </w:pPr>
          </w:p>
        </w:tc>
        <w:tc>
          <w:tcPr>
            <w:tcW w:w="1234" w:type="dxa"/>
            <w:tcBorders>
              <w:top w:val="single" w:sz="4" w:space="0" w:color="auto"/>
              <w:bottom w:val="single" w:sz="12" w:space="0" w:color="auto"/>
            </w:tcBorders>
            <w:shd w:val="clear" w:color="auto" w:fill="auto"/>
            <w:vAlign w:val="bottom"/>
          </w:tcPr>
          <w:p w14:paraId="7DD7E50B" w14:textId="77777777" w:rsidR="0015205A" w:rsidRPr="00EB3F4B" w:rsidRDefault="0015205A" w:rsidP="0015205A">
            <w:pPr>
              <w:suppressAutoHyphens w:val="0"/>
              <w:autoSpaceDE w:val="0"/>
              <w:autoSpaceDN w:val="0"/>
              <w:adjustRightInd w:val="0"/>
              <w:snapToGrid w:val="0"/>
              <w:spacing w:before="80" w:after="80" w:line="200" w:lineRule="exact"/>
              <w:ind w:right="113"/>
              <w:jc w:val="right"/>
              <w:rPr>
                <w:rFonts w:eastAsia="MS Gothic"/>
                <w:bCs/>
                <w:i/>
                <w:sz w:val="16"/>
                <w:szCs w:val="22"/>
              </w:rPr>
            </w:pPr>
            <w:r w:rsidRPr="00EB3F4B">
              <w:rPr>
                <w:rFonts w:eastAsia="MS Gothic"/>
                <w:bCs/>
                <w:i/>
                <w:sz w:val="16"/>
                <w:szCs w:val="22"/>
              </w:rPr>
              <w:t>Definition</w:t>
            </w:r>
          </w:p>
        </w:tc>
        <w:tc>
          <w:tcPr>
            <w:tcW w:w="1356" w:type="dxa"/>
            <w:tcBorders>
              <w:top w:val="single" w:sz="4" w:space="0" w:color="auto"/>
              <w:bottom w:val="single" w:sz="12" w:space="0" w:color="auto"/>
            </w:tcBorders>
            <w:shd w:val="clear" w:color="auto" w:fill="auto"/>
            <w:vAlign w:val="bottom"/>
          </w:tcPr>
          <w:p w14:paraId="5E7AC151" w14:textId="77777777" w:rsidR="0015205A" w:rsidRPr="00EB3F4B" w:rsidRDefault="0015205A" w:rsidP="0015205A">
            <w:pPr>
              <w:suppressAutoHyphens w:val="0"/>
              <w:autoSpaceDE w:val="0"/>
              <w:autoSpaceDN w:val="0"/>
              <w:adjustRightInd w:val="0"/>
              <w:snapToGrid w:val="0"/>
              <w:spacing w:before="80" w:after="80" w:line="200" w:lineRule="exact"/>
              <w:ind w:right="113"/>
              <w:jc w:val="right"/>
              <w:rPr>
                <w:rFonts w:eastAsia="MS Gothic"/>
                <w:bCs/>
                <w:i/>
                <w:sz w:val="16"/>
                <w:szCs w:val="22"/>
              </w:rPr>
            </w:pPr>
            <w:r w:rsidRPr="00EB3F4B">
              <w:rPr>
                <w:rFonts w:eastAsia="MS Gothic"/>
                <w:bCs/>
                <w:i/>
                <w:sz w:val="16"/>
                <w:szCs w:val="22"/>
              </w:rPr>
              <w:t>Tolerance</w:t>
            </w:r>
          </w:p>
        </w:tc>
        <w:tc>
          <w:tcPr>
            <w:tcW w:w="965" w:type="dxa"/>
            <w:tcBorders>
              <w:top w:val="single" w:sz="4" w:space="0" w:color="auto"/>
              <w:bottom w:val="single" w:sz="12" w:space="0" w:color="auto"/>
            </w:tcBorders>
            <w:shd w:val="clear" w:color="auto" w:fill="auto"/>
            <w:vAlign w:val="bottom"/>
          </w:tcPr>
          <w:p w14:paraId="2657370A" w14:textId="77777777" w:rsidR="0015205A" w:rsidRPr="00EB3F4B" w:rsidRDefault="0015205A" w:rsidP="0015205A">
            <w:pPr>
              <w:suppressAutoHyphens w:val="0"/>
              <w:autoSpaceDE w:val="0"/>
              <w:autoSpaceDN w:val="0"/>
              <w:adjustRightInd w:val="0"/>
              <w:snapToGrid w:val="0"/>
              <w:spacing w:before="80" w:after="80" w:line="200" w:lineRule="exact"/>
              <w:ind w:right="113"/>
              <w:jc w:val="right"/>
              <w:rPr>
                <w:rFonts w:eastAsia="MS Gothic"/>
                <w:bCs/>
                <w:i/>
                <w:sz w:val="16"/>
                <w:szCs w:val="22"/>
              </w:rPr>
            </w:pPr>
            <w:r w:rsidRPr="00EB3F4B">
              <w:rPr>
                <w:rFonts w:eastAsia="MS Gothic"/>
                <w:bCs/>
                <w:i/>
                <w:sz w:val="16"/>
                <w:szCs w:val="22"/>
              </w:rPr>
              <w:t>Unit</w:t>
            </w:r>
          </w:p>
        </w:tc>
      </w:tr>
      <w:tr w:rsidR="0015205A" w:rsidRPr="00EB3F4B" w14:paraId="04548AFA" w14:textId="77777777" w:rsidTr="0015205A">
        <w:tc>
          <w:tcPr>
            <w:tcW w:w="1596" w:type="dxa"/>
            <w:tcBorders>
              <w:top w:val="single" w:sz="12" w:space="0" w:color="auto"/>
            </w:tcBorders>
            <w:shd w:val="clear" w:color="auto" w:fill="auto"/>
          </w:tcPr>
          <w:p w14:paraId="14F73648"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Velocity change</w:t>
            </w:r>
          </w:p>
        </w:tc>
        <w:tc>
          <w:tcPr>
            <w:tcW w:w="2096" w:type="dxa"/>
            <w:tcBorders>
              <w:top w:val="single" w:sz="12" w:space="0" w:color="auto"/>
            </w:tcBorders>
            <w:shd w:val="clear" w:color="auto" w:fill="auto"/>
            <w:vAlign w:val="bottom"/>
          </w:tcPr>
          <w:p w14:paraId="6AEA2CDD"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ΔV</w:t>
            </w:r>
          </w:p>
        </w:tc>
        <w:tc>
          <w:tcPr>
            <w:tcW w:w="1234" w:type="dxa"/>
            <w:tcBorders>
              <w:top w:val="single" w:sz="12" w:space="0" w:color="auto"/>
            </w:tcBorders>
            <w:shd w:val="clear" w:color="auto" w:fill="auto"/>
            <w:vAlign w:val="bottom"/>
          </w:tcPr>
          <w:p w14:paraId="34C809C8"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17.6</w:t>
            </w:r>
          </w:p>
        </w:tc>
        <w:tc>
          <w:tcPr>
            <w:tcW w:w="1356" w:type="dxa"/>
            <w:tcBorders>
              <w:top w:val="single" w:sz="12" w:space="0" w:color="auto"/>
            </w:tcBorders>
            <w:shd w:val="clear" w:color="auto" w:fill="auto"/>
            <w:vAlign w:val="bottom"/>
          </w:tcPr>
          <w:p w14:paraId="792BFBEB"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±0.9</w:t>
            </w:r>
          </w:p>
        </w:tc>
        <w:tc>
          <w:tcPr>
            <w:tcW w:w="965" w:type="dxa"/>
            <w:tcBorders>
              <w:top w:val="single" w:sz="12" w:space="0" w:color="auto"/>
            </w:tcBorders>
            <w:shd w:val="clear" w:color="auto" w:fill="auto"/>
            <w:vAlign w:val="bottom"/>
          </w:tcPr>
          <w:p w14:paraId="276C6467"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km/h</w:t>
            </w:r>
          </w:p>
        </w:tc>
      </w:tr>
      <w:tr w:rsidR="0015205A" w:rsidRPr="00EB3F4B" w14:paraId="535EDE01" w14:textId="77777777" w:rsidTr="0015205A">
        <w:tc>
          <w:tcPr>
            <w:tcW w:w="1596" w:type="dxa"/>
            <w:shd w:val="clear" w:color="auto" w:fill="auto"/>
          </w:tcPr>
          <w:p w14:paraId="3A645E34"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Duration</w:t>
            </w:r>
          </w:p>
        </w:tc>
        <w:tc>
          <w:tcPr>
            <w:tcW w:w="2096" w:type="dxa"/>
            <w:shd w:val="clear" w:color="auto" w:fill="auto"/>
            <w:vAlign w:val="bottom"/>
          </w:tcPr>
          <w:p w14:paraId="377ED260"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ΔT</w:t>
            </w:r>
          </w:p>
        </w:tc>
        <w:tc>
          <w:tcPr>
            <w:tcW w:w="1234" w:type="dxa"/>
            <w:shd w:val="clear" w:color="auto" w:fill="auto"/>
            <w:vAlign w:val="bottom"/>
          </w:tcPr>
          <w:p w14:paraId="17596C6B"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90.0</w:t>
            </w:r>
          </w:p>
        </w:tc>
        <w:tc>
          <w:tcPr>
            <w:tcW w:w="1356" w:type="dxa"/>
            <w:shd w:val="clear" w:color="auto" w:fill="auto"/>
            <w:vAlign w:val="bottom"/>
          </w:tcPr>
          <w:p w14:paraId="5CA0F98B"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±5.0</w:t>
            </w:r>
          </w:p>
        </w:tc>
        <w:tc>
          <w:tcPr>
            <w:tcW w:w="965" w:type="dxa"/>
            <w:shd w:val="clear" w:color="auto" w:fill="auto"/>
            <w:vAlign w:val="bottom"/>
          </w:tcPr>
          <w:p w14:paraId="26923DF0"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ms</w:t>
            </w:r>
          </w:p>
        </w:tc>
      </w:tr>
      <w:tr w:rsidR="0015205A" w:rsidRPr="00EB3F4B" w14:paraId="16242342" w14:textId="77777777" w:rsidTr="0015205A">
        <w:tc>
          <w:tcPr>
            <w:tcW w:w="1596" w:type="dxa"/>
            <w:shd w:val="clear" w:color="auto" w:fill="auto"/>
          </w:tcPr>
          <w:p w14:paraId="7977A094"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Mean acceleration</w:t>
            </w:r>
          </w:p>
        </w:tc>
        <w:tc>
          <w:tcPr>
            <w:tcW w:w="2096" w:type="dxa"/>
            <w:shd w:val="clear" w:color="auto" w:fill="auto"/>
            <w:vAlign w:val="bottom"/>
          </w:tcPr>
          <w:p w14:paraId="7D585442"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Mean Acceleration</w:t>
            </w:r>
          </w:p>
        </w:tc>
        <w:tc>
          <w:tcPr>
            <w:tcW w:w="1234" w:type="dxa"/>
            <w:shd w:val="clear" w:color="auto" w:fill="auto"/>
            <w:vAlign w:val="bottom"/>
          </w:tcPr>
          <w:p w14:paraId="40A569FA"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54.3</w:t>
            </w:r>
          </w:p>
        </w:tc>
        <w:tc>
          <w:tcPr>
            <w:tcW w:w="1356" w:type="dxa"/>
            <w:shd w:val="clear" w:color="auto" w:fill="auto"/>
            <w:vAlign w:val="bottom"/>
          </w:tcPr>
          <w:p w14:paraId="24DF7B5B"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±5.0</w:t>
            </w:r>
          </w:p>
        </w:tc>
        <w:tc>
          <w:tcPr>
            <w:tcW w:w="965" w:type="dxa"/>
            <w:shd w:val="clear" w:color="auto" w:fill="auto"/>
            <w:vAlign w:val="bottom"/>
          </w:tcPr>
          <w:p w14:paraId="2C8C1C3D"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m/s</w:t>
            </w:r>
            <w:r w:rsidRPr="00EB3F4B">
              <w:rPr>
                <w:rFonts w:eastAsia="MS Gothic"/>
                <w:bCs/>
                <w:sz w:val="18"/>
                <w:szCs w:val="22"/>
                <w:vertAlign w:val="superscript"/>
              </w:rPr>
              <w:t>2</w:t>
            </w:r>
          </w:p>
        </w:tc>
      </w:tr>
      <w:tr w:rsidR="0015205A" w:rsidRPr="00EB3F4B" w14:paraId="20BF4800" w14:textId="77777777" w:rsidTr="0015205A">
        <w:trPr>
          <w:trHeight w:val="101"/>
        </w:trPr>
        <w:tc>
          <w:tcPr>
            <w:tcW w:w="1596" w:type="dxa"/>
            <w:shd w:val="clear" w:color="auto" w:fill="auto"/>
          </w:tcPr>
          <w:p w14:paraId="03695F51"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T=0 acceleration</w:t>
            </w:r>
          </w:p>
        </w:tc>
        <w:tc>
          <w:tcPr>
            <w:tcW w:w="2096" w:type="dxa"/>
            <w:shd w:val="clear" w:color="auto" w:fill="auto"/>
            <w:vAlign w:val="bottom"/>
          </w:tcPr>
          <w:p w14:paraId="7C7A4CB6"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AT0</w:t>
            </w:r>
          </w:p>
        </w:tc>
        <w:tc>
          <w:tcPr>
            <w:tcW w:w="1234" w:type="dxa"/>
            <w:shd w:val="clear" w:color="auto" w:fill="auto"/>
            <w:vAlign w:val="bottom"/>
          </w:tcPr>
          <w:p w14:paraId="7ADDDB59"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0.0</w:t>
            </w:r>
          </w:p>
        </w:tc>
        <w:tc>
          <w:tcPr>
            <w:tcW w:w="1356" w:type="dxa"/>
            <w:shd w:val="clear" w:color="auto" w:fill="auto"/>
            <w:vAlign w:val="bottom"/>
          </w:tcPr>
          <w:p w14:paraId="2C34E1A4"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±3.0</w:t>
            </w:r>
          </w:p>
        </w:tc>
        <w:tc>
          <w:tcPr>
            <w:tcW w:w="965" w:type="dxa"/>
            <w:shd w:val="clear" w:color="auto" w:fill="auto"/>
            <w:vAlign w:val="bottom"/>
          </w:tcPr>
          <w:p w14:paraId="03C1113F"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m/s</w:t>
            </w:r>
            <w:r w:rsidRPr="00EB3F4B">
              <w:rPr>
                <w:rFonts w:eastAsia="MS Gothic"/>
                <w:bCs/>
                <w:sz w:val="18"/>
                <w:szCs w:val="22"/>
                <w:vertAlign w:val="superscript"/>
              </w:rPr>
              <w:t>2</w:t>
            </w:r>
          </w:p>
        </w:tc>
      </w:tr>
    </w:tbl>
    <w:p w14:paraId="781E638F" w14:textId="77777777" w:rsidR="0015205A" w:rsidRPr="00592C7A" w:rsidRDefault="0015205A" w:rsidP="0015205A">
      <w:pPr>
        <w:pStyle w:val="SingleTxtG"/>
        <w:spacing w:before="120"/>
        <w:jc w:val="left"/>
        <w:rPr>
          <w:b/>
        </w:rPr>
      </w:pPr>
      <w:r w:rsidRPr="00EB3F4B">
        <w:rPr>
          <w:bCs/>
        </w:rPr>
        <w:t>Table 8-3</w:t>
      </w:r>
      <w:r w:rsidRPr="00EB3F4B">
        <w:rPr>
          <w:bCs/>
        </w:rPr>
        <w:br/>
      </w:r>
      <w:r w:rsidRPr="00592C7A">
        <w:rPr>
          <w:b/>
        </w:rPr>
        <w:t>Sled pulse corridor reference point locations in Figure 8-3</w:t>
      </w:r>
    </w:p>
    <w:p w14:paraId="40DE5112" w14:textId="77777777" w:rsidR="0015205A" w:rsidRPr="00EB3F4B" w:rsidRDefault="0015205A" w:rsidP="0015205A">
      <w:pPr>
        <w:pStyle w:val="SingleTxtG"/>
        <w:spacing w:before="120"/>
        <w:jc w:val="left"/>
        <w:rPr>
          <w:bCs/>
        </w:rPr>
      </w:pPr>
      <w:r w:rsidRPr="00EB3F4B">
        <w:rPr>
          <w:rFonts w:eastAsia="MS Gothic"/>
          <w:bCs/>
        </w:rPr>
        <w:t>Entry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31"/>
        <w:gridCol w:w="2254"/>
        <w:gridCol w:w="1431"/>
        <w:gridCol w:w="2254"/>
      </w:tblGrid>
      <w:tr w:rsidR="0015205A" w:rsidRPr="00EB3F4B" w14:paraId="209D0A8E" w14:textId="77777777" w:rsidTr="0015205A">
        <w:trPr>
          <w:tblHeader/>
        </w:trPr>
        <w:tc>
          <w:tcPr>
            <w:tcW w:w="1485" w:type="dxa"/>
            <w:tcBorders>
              <w:top w:val="single" w:sz="4" w:space="0" w:color="auto"/>
              <w:bottom w:val="single" w:sz="12" w:space="0" w:color="auto"/>
            </w:tcBorders>
            <w:shd w:val="clear" w:color="auto" w:fill="auto"/>
            <w:vAlign w:val="bottom"/>
          </w:tcPr>
          <w:p w14:paraId="2BD8FD93" w14:textId="77777777" w:rsidR="0015205A" w:rsidRPr="00EB3F4B" w:rsidRDefault="0015205A" w:rsidP="0015205A">
            <w:pPr>
              <w:suppressAutoHyphens w:val="0"/>
              <w:autoSpaceDE w:val="0"/>
              <w:autoSpaceDN w:val="0"/>
              <w:adjustRightInd w:val="0"/>
              <w:snapToGrid w:val="0"/>
              <w:spacing w:before="80" w:after="80" w:line="200" w:lineRule="exact"/>
              <w:ind w:right="113"/>
              <w:rPr>
                <w:rFonts w:eastAsia="MS Gothic"/>
                <w:bCs/>
                <w:i/>
                <w:sz w:val="16"/>
                <w:szCs w:val="22"/>
              </w:rPr>
            </w:pPr>
            <w:r w:rsidRPr="00EB3F4B">
              <w:rPr>
                <w:bCs/>
                <w:i/>
                <w:sz w:val="16"/>
                <w:szCs w:val="22"/>
              </w:rPr>
              <w:t>Time (ms)</w:t>
            </w:r>
          </w:p>
        </w:tc>
        <w:tc>
          <w:tcPr>
            <w:tcW w:w="2338" w:type="dxa"/>
            <w:tcBorders>
              <w:top w:val="single" w:sz="4" w:space="0" w:color="auto"/>
              <w:bottom w:val="single" w:sz="12" w:space="0" w:color="auto"/>
            </w:tcBorders>
            <w:shd w:val="clear" w:color="auto" w:fill="auto"/>
            <w:vAlign w:val="bottom"/>
          </w:tcPr>
          <w:p w14:paraId="3E84C8AB" w14:textId="77777777" w:rsidR="0015205A" w:rsidRPr="00EB3F4B" w:rsidRDefault="0015205A" w:rsidP="0015205A">
            <w:pPr>
              <w:suppressAutoHyphens w:val="0"/>
              <w:autoSpaceDE w:val="0"/>
              <w:autoSpaceDN w:val="0"/>
              <w:adjustRightInd w:val="0"/>
              <w:snapToGrid w:val="0"/>
              <w:spacing w:before="80" w:after="80" w:line="200" w:lineRule="exact"/>
              <w:ind w:right="113"/>
              <w:jc w:val="right"/>
              <w:rPr>
                <w:rFonts w:eastAsia="MS Gothic"/>
                <w:bCs/>
                <w:i/>
                <w:sz w:val="16"/>
                <w:szCs w:val="22"/>
              </w:rPr>
            </w:pPr>
            <w:r w:rsidRPr="00EB3F4B">
              <w:rPr>
                <w:rFonts w:eastAsia="MS Gothic"/>
                <w:bCs/>
                <w:i/>
                <w:sz w:val="16"/>
                <w:szCs w:val="22"/>
              </w:rPr>
              <w:t>Slope-Upper (m/s</w:t>
            </w:r>
            <w:r w:rsidRPr="00EB3F4B">
              <w:rPr>
                <w:rFonts w:eastAsia="MS Gothic"/>
                <w:bCs/>
                <w:i/>
                <w:sz w:val="16"/>
                <w:szCs w:val="22"/>
                <w:vertAlign w:val="superscript"/>
              </w:rPr>
              <w:t>2</w:t>
            </w:r>
            <w:r w:rsidRPr="00EB3F4B">
              <w:rPr>
                <w:rFonts w:eastAsia="MS Gothic"/>
                <w:bCs/>
                <w:i/>
                <w:sz w:val="16"/>
                <w:szCs w:val="22"/>
              </w:rPr>
              <w:t>)</w:t>
            </w:r>
          </w:p>
        </w:tc>
        <w:tc>
          <w:tcPr>
            <w:tcW w:w="1484" w:type="dxa"/>
            <w:tcBorders>
              <w:top w:val="single" w:sz="4" w:space="0" w:color="auto"/>
              <w:bottom w:val="single" w:sz="12" w:space="0" w:color="auto"/>
            </w:tcBorders>
            <w:shd w:val="clear" w:color="auto" w:fill="auto"/>
            <w:vAlign w:val="bottom"/>
          </w:tcPr>
          <w:p w14:paraId="071320EA" w14:textId="77777777" w:rsidR="0015205A" w:rsidRPr="00EB3F4B" w:rsidRDefault="0015205A" w:rsidP="0015205A">
            <w:pPr>
              <w:suppressAutoHyphens w:val="0"/>
              <w:autoSpaceDE w:val="0"/>
              <w:autoSpaceDN w:val="0"/>
              <w:adjustRightInd w:val="0"/>
              <w:snapToGrid w:val="0"/>
              <w:spacing w:before="80" w:after="80" w:line="200" w:lineRule="exact"/>
              <w:ind w:right="113"/>
              <w:jc w:val="right"/>
              <w:rPr>
                <w:rFonts w:eastAsia="MS Gothic"/>
                <w:bCs/>
                <w:i/>
                <w:sz w:val="16"/>
                <w:szCs w:val="22"/>
              </w:rPr>
            </w:pPr>
            <w:r w:rsidRPr="00EB3F4B">
              <w:rPr>
                <w:bCs/>
                <w:i/>
                <w:sz w:val="16"/>
                <w:szCs w:val="22"/>
              </w:rPr>
              <w:t>Time (ms)</w:t>
            </w:r>
          </w:p>
        </w:tc>
        <w:tc>
          <w:tcPr>
            <w:tcW w:w="2338" w:type="dxa"/>
            <w:tcBorders>
              <w:top w:val="single" w:sz="4" w:space="0" w:color="auto"/>
              <w:bottom w:val="single" w:sz="12" w:space="0" w:color="auto"/>
            </w:tcBorders>
            <w:shd w:val="clear" w:color="auto" w:fill="auto"/>
            <w:vAlign w:val="bottom"/>
          </w:tcPr>
          <w:p w14:paraId="03E26DDB" w14:textId="77777777" w:rsidR="0015205A" w:rsidRPr="00EB3F4B" w:rsidRDefault="0015205A" w:rsidP="0015205A">
            <w:pPr>
              <w:suppressAutoHyphens w:val="0"/>
              <w:autoSpaceDE w:val="0"/>
              <w:autoSpaceDN w:val="0"/>
              <w:adjustRightInd w:val="0"/>
              <w:snapToGrid w:val="0"/>
              <w:spacing w:before="80" w:after="80" w:line="200" w:lineRule="exact"/>
              <w:ind w:right="113"/>
              <w:jc w:val="right"/>
              <w:rPr>
                <w:rFonts w:eastAsia="MS Gothic"/>
                <w:bCs/>
                <w:i/>
                <w:sz w:val="16"/>
                <w:szCs w:val="22"/>
              </w:rPr>
            </w:pPr>
            <w:r w:rsidRPr="00EB3F4B">
              <w:rPr>
                <w:rFonts w:eastAsia="MS Gothic"/>
                <w:bCs/>
                <w:i/>
                <w:sz w:val="16"/>
                <w:szCs w:val="22"/>
              </w:rPr>
              <w:t>Slope-Lower (m/s</w:t>
            </w:r>
            <w:r w:rsidRPr="00EB3F4B">
              <w:rPr>
                <w:rFonts w:eastAsia="MS Gothic"/>
                <w:bCs/>
                <w:i/>
                <w:sz w:val="16"/>
                <w:szCs w:val="22"/>
                <w:vertAlign w:val="superscript"/>
              </w:rPr>
              <w:t>2</w:t>
            </w:r>
            <w:r w:rsidRPr="00EB3F4B">
              <w:rPr>
                <w:rFonts w:eastAsia="MS Gothic"/>
                <w:bCs/>
                <w:i/>
                <w:sz w:val="16"/>
                <w:szCs w:val="22"/>
              </w:rPr>
              <w:t>)</w:t>
            </w:r>
          </w:p>
        </w:tc>
      </w:tr>
      <w:tr w:rsidR="0015205A" w:rsidRPr="00EB3F4B" w14:paraId="1C216BAA" w14:textId="77777777" w:rsidTr="0015205A">
        <w:tc>
          <w:tcPr>
            <w:tcW w:w="1485" w:type="dxa"/>
            <w:tcBorders>
              <w:top w:val="single" w:sz="12" w:space="0" w:color="auto"/>
            </w:tcBorders>
            <w:shd w:val="clear" w:color="auto" w:fill="auto"/>
          </w:tcPr>
          <w:p w14:paraId="43AAB291"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4.2</w:t>
            </w:r>
          </w:p>
        </w:tc>
        <w:tc>
          <w:tcPr>
            <w:tcW w:w="2338" w:type="dxa"/>
            <w:tcBorders>
              <w:top w:val="single" w:sz="12" w:space="0" w:color="auto"/>
            </w:tcBorders>
            <w:shd w:val="clear" w:color="auto" w:fill="auto"/>
            <w:vAlign w:val="bottom"/>
          </w:tcPr>
          <w:p w14:paraId="06913B5F"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10.8</w:t>
            </w:r>
          </w:p>
        </w:tc>
        <w:tc>
          <w:tcPr>
            <w:tcW w:w="1484" w:type="dxa"/>
            <w:tcBorders>
              <w:top w:val="single" w:sz="12" w:space="0" w:color="auto"/>
            </w:tcBorders>
            <w:shd w:val="clear" w:color="auto" w:fill="auto"/>
            <w:vAlign w:val="bottom"/>
          </w:tcPr>
          <w:p w14:paraId="0C9F650F"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8.4</w:t>
            </w:r>
          </w:p>
        </w:tc>
        <w:tc>
          <w:tcPr>
            <w:tcW w:w="2338" w:type="dxa"/>
            <w:tcBorders>
              <w:top w:val="single" w:sz="12" w:space="0" w:color="auto"/>
            </w:tcBorders>
            <w:shd w:val="clear" w:color="auto" w:fill="auto"/>
            <w:vAlign w:val="bottom"/>
          </w:tcPr>
          <w:p w14:paraId="59F4B71B"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10.8</w:t>
            </w:r>
          </w:p>
        </w:tc>
      </w:tr>
      <w:tr w:rsidR="0015205A" w:rsidRPr="00EB3F4B" w14:paraId="54C8C1EE" w14:textId="77777777" w:rsidTr="0015205A">
        <w:tc>
          <w:tcPr>
            <w:tcW w:w="1485" w:type="dxa"/>
            <w:shd w:val="clear" w:color="auto" w:fill="auto"/>
          </w:tcPr>
          <w:p w14:paraId="492C1EF7"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5.3</w:t>
            </w:r>
          </w:p>
        </w:tc>
        <w:tc>
          <w:tcPr>
            <w:tcW w:w="2338" w:type="dxa"/>
            <w:shd w:val="clear" w:color="auto" w:fill="auto"/>
            <w:vAlign w:val="bottom"/>
          </w:tcPr>
          <w:p w14:paraId="3CACCB23"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14.2</w:t>
            </w:r>
          </w:p>
        </w:tc>
        <w:tc>
          <w:tcPr>
            <w:tcW w:w="1484" w:type="dxa"/>
            <w:shd w:val="clear" w:color="auto" w:fill="auto"/>
            <w:vAlign w:val="bottom"/>
          </w:tcPr>
          <w:p w14:paraId="4BF9DCA6"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9.5</w:t>
            </w:r>
          </w:p>
        </w:tc>
        <w:tc>
          <w:tcPr>
            <w:tcW w:w="2338" w:type="dxa"/>
            <w:shd w:val="clear" w:color="auto" w:fill="auto"/>
            <w:vAlign w:val="bottom"/>
          </w:tcPr>
          <w:p w14:paraId="4B92AB77"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14.2</w:t>
            </w:r>
          </w:p>
        </w:tc>
      </w:tr>
      <w:tr w:rsidR="0015205A" w:rsidRPr="00EB3F4B" w14:paraId="24235CA5" w14:textId="77777777" w:rsidTr="0015205A">
        <w:tc>
          <w:tcPr>
            <w:tcW w:w="1485" w:type="dxa"/>
            <w:shd w:val="clear" w:color="auto" w:fill="auto"/>
          </w:tcPr>
          <w:p w14:paraId="34C4AF2A"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6.3</w:t>
            </w:r>
          </w:p>
        </w:tc>
        <w:tc>
          <w:tcPr>
            <w:tcW w:w="2338" w:type="dxa"/>
            <w:shd w:val="clear" w:color="auto" w:fill="auto"/>
            <w:vAlign w:val="bottom"/>
          </w:tcPr>
          <w:p w14:paraId="7880A0B7"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18.0</w:t>
            </w:r>
          </w:p>
        </w:tc>
        <w:tc>
          <w:tcPr>
            <w:tcW w:w="1484" w:type="dxa"/>
            <w:shd w:val="clear" w:color="auto" w:fill="auto"/>
            <w:vAlign w:val="bottom"/>
          </w:tcPr>
          <w:p w14:paraId="79A2911A"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10.5</w:t>
            </w:r>
          </w:p>
        </w:tc>
        <w:tc>
          <w:tcPr>
            <w:tcW w:w="2338" w:type="dxa"/>
            <w:shd w:val="clear" w:color="auto" w:fill="auto"/>
            <w:vAlign w:val="bottom"/>
          </w:tcPr>
          <w:p w14:paraId="6CA57FC3"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18.0</w:t>
            </w:r>
          </w:p>
        </w:tc>
      </w:tr>
      <w:tr w:rsidR="0015205A" w:rsidRPr="00EB3F4B" w14:paraId="4A8A0197" w14:textId="77777777" w:rsidTr="0015205A">
        <w:tc>
          <w:tcPr>
            <w:tcW w:w="1485" w:type="dxa"/>
            <w:shd w:val="clear" w:color="auto" w:fill="auto"/>
          </w:tcPr>
          <w:p w14:paraId="7BA5E2B4"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7.4</w:t>
            </w:r>
          </w:p>
        </w:tc>
        <w:tc>
          <w:tcPr>
            <w:tcW w:w="2338" w:type="dxa"/>
            <w:shd w:val="clear" w:color="auto" w:fill="auto"/>
            <w:vAlign w:val="bottom"/>
          </w:tcPr>
          <w:p w14:paraId="25F71F82"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22.3</w:t>
            </w:r>
          </w:p>
        </w:tc>
        <w:tc>
          <w:tcPr>
            <w:tcW w:w="1484" w:type="dxa"/>
            <w:shd w:val="clear" w:color="auto" w:fill="auto"/>
            <w:vAlign w:val="bottom"/>
          </w:tcPr>
          <w:p w14:paraId="14808B7B"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11.6</w:t>
            </w:r>
          </w:p>
        </w:tc>
        <w:tc>
          <w:tcPr>
            <w:tcW w:w="2338" w:type="dxa"/>
            <w:shd w:val="clear" w:color="auto" w:fill="auto"/>
            <w:vAlign w:val="bottom"/>
          </w:tcPr>
          <w:p w14:paraId="2273AB94"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22.3</w:t>
            </w:r>
          </w:p>
        </w:tc>
      </w:tr>
      <w:tr w:rsidR="0015205A" w:rsidRPr="00EB3F4B" w14:paraId="36A06ACB" w14:textId="77777777" w:rsidTr="0015205A">
        <w:tc>
          <w:tcPr>
            <w:tcW w:w="1485" w:type="dxa"/>
            <w:shd w:val="clear" w:color="auto" w:fill="auto"/>
          </w:tcPr>
          <w:p w14:paraId="2B6BD9DE"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8.4</w:t>
            </w:r>
          </w:p>
        </w:tc>
        <w:tc>
          <w:tcPr>
            <w:tcW w:w="2338" w:type="dxa"/>
            <w:shd w:val="clear" w:color="auto" w:fill="auto"/>
            <w:vAlign w:val="bottom"/>
          </w:tcPr>
          <w:p w14:paraId="6391F595"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27.0</w:t>
            </w:r>
          </w:p>
        </w:tc>
        <w:tc>
          <w:tcPr>
            <w:tcW w:w="1484" w:type="dxa"/>
            <w:shd w:val="clear" w:color="auto" w:fill="auto"/>
            <w:vAlign w:val="bottom"/>
          </w:tcPr>
          <w:p w14:paraId="71875075"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12.6</w:t>
            </w:r>
          </w:p>
        </w:tc>
        <w:tc>
          <w:tcPr>
            <w:tcW w:w="2338" w:type="dxa"/>
            <w:shd w:val="clear" w:color="auto" w:fill="auto"/>
            <w:vAlign w:val="bottom"/>
          </w:tcPr>
          <w:p w14:paraId="6F2697F4"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27.0</w:t>
            </w:r>
          </w:p>
        </w:tc>
      </w:tr>
      <w:tr w:rsidR="0015205A" w:rsidRPr="00EB3F4B" w14:paraId="74EB9ACD" w14:textId="77777777" w:rsidTr="0015205A">
        <w:tc>
          <w:tcPr>
            <w:tcW w:w="1485" w:type="dxa"/>
            <w:shd w:val="clear" w:color="auto" w:fill="auto"/>
          </w:tcPr>
          <w:p w14:paraId="432DD107"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9.5</w:t>
            </w:r>
          </w:p>
        </w:tc>
        <w:tc>
          <w:tcPr>
            <w:tcW w:w="2338" w:type="dxa"/>
            <w:shd w:val="clear" w:color="auto" w:fill="auto"/>
            <w:vAlign w:val="bottom"/>
          </w:tcPr>
          <w:p w14:paraId="4FB8C6DE"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32.2</w:t>
            </w:r>
          </w:p>
        </w:tc>
        <w:tc>
          <w:tcPr>
            <w:tcW w:w="1484" w:type="dxa"/>
            <w:shd w:val="clear" w:color="auto" w:fill="auto"/>
            <w:vAlign w:val="bottom"/>
          </w:tcPr>
          <w:p w14:paraId="7EB21DDE"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13.7</w:t>
            </w:r>
          </w:p>
        </w:tc>
        <w:tc>
          <w:tcPr>
            <w:tcW w:w="2338" w:type="dxa"/>
            <w:shd w:val="clear" w:color="auto" w:fill="auto"/>
            <w:vAlign w:val="bottom"/>
          </w:tcPr>
          <w:p w14:paraId="1230CB15"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32.2</w:t>
            </w:r>
          </w:p>
        </w:tc>
      </w:tr>
      <w:tr w:rsidR="0015205A" w:rsidRPr="00EB3F4B" w14:paraId="117FA30B" w14:textId="77777777" w:rsidTr="0015205A">
        <w:tc>
          <w:tcPr>
            <w:tcW w:w="1485" w:type="dxa"/>
            <w:shd w:val="clear" w:color="auto" w:fill="auto"/>
          </w:tcPr>
          <w:p w14:paraId="0D9E90D4"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10.5</w:t>
            </w:r>
          </w:p>
        </w:tc>
        <w:tc>
          <w:tcPr>
            <w:tcW w:w="2338" w:type="dxa"/>
            <w:shd w:val="clear" w:color="auto" w:fill="auto"/>
            <w:vAlign w:val="bottom"/>
          </w:tcPr>
          <w:p w14:paraId="1726CD4A"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37.8</w:t>
            </w:r>
          </w:p>
        </w:tc>
        <w:tc>
          <w:tcPr>
            <w:tcW w:w="1484" w:type="dxa"/>
            <w:shd w:val="clear" w:color="auto" w:fill="auto"/>
            <w:vAlign w:val="bottom"/>
          </w:tcPr>
          <w:p w14:paraId="469E532B"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14.7</w:t>
            </w:r>
          </w:p>
        </w:tc>
        <w:tc>
          <w:tcPr>
            <w:tcW w:w="2338" w:type="dxa"/>
            <w:shd w:val="clear" w:color="auto" w:fill="auto"/>
            <w:vAlign w:val="bottom"/>
          </w:tcPr>
          <w:p w14:paraId="42E976CE"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37.8</w:t>
            </w:r>
          </w:p>
        </w:tc>
      </w:tr>
      <w:tr w:rsidR="0015205A" w:rsidRPr="00EB3F4B" w14:paraId="43A09EBA" w14:textId="77777777" w:rsidTr="0015205A">
        <w:tc>
          <w:tcPr>
            <w:tcW w:w="1485" w:type="dxa"/>
            <w:shd w:val="clear" w:color="auto" w:fill="auto"/>
          </w:tcPr>
          <w:p w14:paraId="689E872E"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11.6</w:t>
            </w:r>
          </w:p>
        </w:tc>
        <w:tc>
          <w:tcPr>
            <w:tcW w:w="2338" w:type="dxa"/>
            <w:shd w:val="clear" w:color="auto" w:fill="auto"/>
            <w:vAlign w:val="bottom"/>
          </w:tcPr>
          <w:p w14:paraId="24B4D3AB"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43.7</w:t>
            </w:r>
          </w:p>
        </w:tc>
        <w:tc>
          <w:tcPr>
            <w:tcW w:w="1484" w:type="dxa"/>
            <w:shd w:val="clear" w:color="auto" w:fill="auto"/>
            <w:vAlign w:val="bottom"/>
          </w:tcPr>
          <w:p w14:paraId="4829066F"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15.8</w:t>
            </w:r>
          </w:p>
        </w:tc>
        <w:tc>
          <w:tcPr>
            <w:tcW w:w="2338" w:type="dxa"/>
            <w:shd w:val="clear" w:color="auto" w:fill="auto"/>
            <w:vAlign w:val="bottom"/>
          </w:tcPr>
          <w:p w14:paraId="68E8BCD1"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43.7</w:t>
            </w:r>
          </w:p>
        </w:tc>
      </w:tr>
      <w:tr w:rsidR="0015205A" w:rsidRPr="00EB3F4B" w14:paraId="0BCEACCF" w14:textId="77777777" w:rsidTr="0015205A">
        <w:tc>
          <w:tcPr>
            <w:tcW w:w="1485" w:type="dxa"/>
            <w:shd w:val="clear" w:color="auto" w:fill="auto"/>
          </w:tcPr>
          <w:p w14:paraId="03F628A1"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12.6</w:t>
            </w:r>
          </w:p>
        </w:tc>
        <w:tc>
          <w:tcPr>
            <w:tcW w:w="2338" w:type="dxa"/>
            <w:shd w:val="clear" w:color="auto" w:fill="auto"/>
            <w:vAlign w:val="bottom"/>
          </w:tcPr>
          <w:p w14:paraId="158160EA"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49.8</w:t>
            </w:r>
          </w:p>
        </w:tc>
        <w:tc>
          <w:tcPr>
            <w:tcW w:w="1484" w:type="dxa"/>
            <w:shd w:val="clear" w:color="auto" w:fill="auto"/>
            <w:vAlign w:val="bottom"/>
          </w:tcPr>
          <w:p w14:paraId="1F6F9BDE"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16.8</w:t>
            </w:r>
          </w:p>
        </w:tc>
        <w:tc>
          <w:tcPr>
            <w:tcW w:w="2338" w:type="dxa"/>
            <w:shd w:val="clear" w:color="auto" w:fill="auto"/>
            <w:vAlign w:val="bottom"/>
          </w:tcPr>
          <w:p w14:paraId="17BB6998"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49.8</w:t>
            </w:r>
          </w:p>
        </w:tc>
      </w:tr>
      <w:tr w:rsidR="0015205A" w:rsidRPr="00EB3F4B" w14:paraId="43D0416C" w14:textId="77777777" w:rsidTr="0015205A">
        <w:tc>
          <w:tcPr>
            <w:tcW w:w="1485" w:type="dxa"/>
            <w:shd w:val="clear" w:color="auto" w:fill="auto"/>
          </w:tcPr>
          <w:p w14:paraId="12C84AB5"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13.7</w:t>
            </w:r>
          </w:p>
        </w:tc>
        <w:tc>
          <w:tcPr>
            <w:tcW w:w="2338" w:type="dxa"/>
            <w:shd w:val="clear" w:color="auto" w:fill="auto"/>
            <w:vAlign w:val="bottom"/>
          </w:tcPr>
          <w:p w14:paraId="28E6BC80"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56.0</w:t>
            </w:r>
          </w:p>
        </w:tc>
        <w:tc>
          <w:tcPr>
            <w:tcW w:w="1484" w:type="dxa"/>
            <w:shd w:val="clear" w:color="auto" w:fill="auto"/>
            <w:vAlign w:val="bottom"/>
          </w:tcPr>
          <w:p w14:paraId="36DA3D90"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17.9</w:t>
            </w:r>
          </w:p>
        </w:tc>
        <w:tc>
          <w:tcPr>
            <w:tcW w:w="2338" w:type="dxa"/>
            <w:shd w:val="clear" w:color="auto" w:fill="auto"/>
            <w:vAlign w:val="bottom"/>
          </w:tcPr>
          <w:p w14:paraId="6D788697"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56.0</w:t>
            </w:r>
          </w:p>
        </w:tc>
      </w:tr>
      <w:tr w:rsidR="0015205A" w:rsidRPr="00EB3F4B" w14:paraId="3863704A" w14:textId="77777777" w:rsidTr="0015205A">
        <w:tc>
          <w:tcPr>
            <w:tcW w:w="1485" w:type="dxa"/>
            <w:shd w:val="clear" w:color="auto" w:fill="auto"/>
          </w:tcPr>
          <w:p w14:paraId="276A9BBC"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14.7</w:t>
            </w:r>
          </w:p>
        </w:tc>
        <w:tc>
          <w:tcPr>
            <w:tcW w:w="2338" w:type="dxa"/>
            <w:shd w:val="clear" w:color="auto" w:fill="auto"/>
            <w:vAlign w:val="bottom"/>
          </w:tcPr>
          <w:p w14:paraId="3FE54A6C"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62.2</w:t>
            </w:r>
          </w:p>
        </w:tc>
        <w:tc>
          <w:tcPr>
            <w:tcW w:w="1484" w:type="dxa"/>
            <w:shd w:val="clear" w:color="auto" w:fill="auto"/>
            <w:vAlign w:val="bottom"/>
          </w:tcPr>
          <w:p w14:paraId="5A64E3E1"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18.9</w:t>
            </w:r>
          </w:p>
        </w:tc>
        <w:tc>
          <w:tcPr>
            <w:tcW w:w="2338" w:type="dxa"/>
            <w:shd w:val="clear" w:color="auto" w:fill="auto"/>
            <w:vAlign w:val="bottom"/>
          </w:tcPr>
          <w:p w14:paraId="6B8715FD"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62.2</w:t>
            </w:r>
          </w:p>
        </w:tc>
      </w:tr>
      <w:tr w:rsidR="0015205A" w:rsidRPr="00EB3F4B" w14:paraId="5E0251B7" w14:textId="77777777" w:rsidTr="0015205A">
        <w:tc>
          <w:tcPr>
            <w:tcW w:w="1485" w:type="dxa"/>
            <w:shd w:val="clear" w:color="auto" w:fill="auto"/>
          </w:tcPr>
          <w:p w14:paraId="59D79794"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15.8</w:t>
            </w:r>
          </w:p>
        </w:tc>
        <w:tc>
          <w:tcPr>
            <w:tcW w:w="2338" w:type="dxa"/>
            <w:shd w:val="clear" w:color="auto" w:fill="auto"/>
            <w:vAlign w:val="bottom"/>
          </w:tcPr>
          <w:p w14:paraId="3EDEFAA8"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68.4</w:t>
            </w:r>
          </w:p>
        </w:tc>
        <w:tc>
          <w:tcPr>
            <w:tcW w:w="1484" w:type="dxa"/>
            <w:shd w:val="clear" w:color="auto" w:fill="auto"/>
            <w:vAlign w:val="bottom"/>
          </w:tcPr>
          <w:p w14:paraId="0B42DC78"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20.0</w:t>
            </w:r>
          </w:p>
        </w:tc>
        <w:tc>
          <w:tcPr>
            <w:tcW w:w="2338" w:type="dxa"/>
            <w:shd w:val="clear" w:color="auto" w:fill="auto"/>
            <w:vAlign w:val="bottom"/>
          </w:tcPr>
          <w:p w14:paraId="1F10AE7A"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68.4</w:t>
            </w:r>
          </w:p>
        </w:tc>
      </w:tr>
      <w:tr w:rsidR="0015205A" w:rsidRPr="00EB3F4B" w14:paraId="20C93516" w14:textId="77777777" w:rsidTr="0015205A">
        <w:tc>
          <w:tcPr>
            <w:tcW w:w="1485" w:type="dxa"/>
            <w:shd w:val="clear" w:color="auto" w:fill="auto"/>
          </w:tcPr>
          <w:p w14:paraId="1A05B9B1"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16.8</w:t>
            </w:r>
          </w:p>
        </w:tc>
        <w:tc>
          <w:tcPr>
            <w:tcW w:w="2338" w:type="dxa"/>
            <w:shd w:val="clear" w:color="auto" w:fill="auto"/>
            <w:vAlign w:val="bottom"/>
          </w:tcPr>
          <w:p w14:paraId="68B17777"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74.3</w:t>
            </w:r>
          </w:p>
        </w:tc>
        <w:tc>
          <w:tcPr>
            <w:tcW w:w="1484" w:type="dxa"/>
            <w:shd w:val="clear" w:color="auto" w:fill="auto"/>
            <w:vAlign w:val="bottom"/>
          </w:tcPr>
          <w:p w14:paraId="7B410AF6"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21.0</w:t>
            </w:r>
          </w:p>
        </w:tc>
        <w:tc>
          <w:tcPr>
            <w:tcW w:w="2338" w:type="dxa"/>
            <w:shd w:val="clear" w:color="auto" w:fill="auto"/>
            <w:vAlign w:val="bottom"/>
          </w:tcPr>
          <w:p w14:paraId="094E6D71"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74.3</w:t>
            </w:r>
          </w:p>
        </w:tc>
      </w:tr>
      <w:tr w:rsidR="0015205A" w:rsidRPr="00EB3F4B" w14:paraId="69C6BB1B" w14:textId="77777777" w:rsidTr="0015205A">
        <w:tc>
          <w:tcPr>
            <w:tcW w:w="1485" w:type="dxa"/>
            <w:shd w:val="clear" w:color="auto" w:fill="auto"/>
          </w:tcPr>
          <w:p w14:paraId="620646D6"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17.9</w:t>
            </w:r>
          </w:p>
        </w:tc>
        <w:tc>
          <w:tcPr>
            <w:tcW w:w="2338" w:type="dxa"/>
            <w:shd w:val="clear" w:color="auto" w:fill="auto"/>
            <w:vAlign w:val="bottom"/>
          </w:tcPr>
          <w:p w14:paraId="25D86246"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80.0</w:t>
            </w:r>
          </w:p>
        </w:tc>
        <w:tc>
          <w:tcPr>
            <w:tcW w:w="1484" w:type="dxa"/>
            <w:shd w:val="clear" w:color="auto" w:fill="auto"/>
            <w:vAlign w:val="bottom"/>
          </w:tcPr>
          <w:p w14:paraId="793EEBCC"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22.1</w:t>
            </w:r>
          </w:p>
        </w:tc>
        <w:tc>
          <w:tcPr>
            <w:tcW w:w="2338" w:type="dxa"/>
            <w:shd w:val="clear" w:color="auto" w:fill="auto"/>
            <w:vAlign w:val="bottom"/>
          </w:tcPr>
          <w:p w14:paraId="7DE8DF2D"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80.0</w:t>
            </w:r>
          </w:p>
        </w:tc>
      </w:tr>
      <w:tr w:rsidR="0015205A" w:rsidRPr="00EB3F4B" w14:paraId="4F9D0DF4" w14:textId="77777777" w:rsidTr="0015205A">
        <w:tc>
          <w:tcPr>
            <w:tcW w:w="1485" w:type="dxa"/>
            <w:shd w:val="clear" w:color="auto" w:fill="auto"/>
          </w:tcPr>
          <w:p w14:paraId="0804DB18"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18.9</w:t>
            </w:r>
          </w:p>
        </w:tc>
        <w:tc>
          <w:tcPr>
            <w:tcW w:w="2338" w:type="dxa"/>
            <w:shd w:val="clear" w:color="auto" w:fill="auto"/>
            <w:vAlign w:val="bottom"/>
          </w:tcPr>
          <w:p w14:paraId="3D55EADB"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85.2</w:t>
            </w:r>
          </w:p>
        </w:tc>
        <w:tc>
          <w:tcPr>
            <w:tcW w:w="1484" w:type="dxa"/>
            <w:shd w:val="clear" w:color="auto" w:fill="auto"/>
            <w:vAlign w:val="bottom"/>
          </w:tcPr>
          <w:p w14:paraId="241FA3CF"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23.1</w:t>
            </w:r>
          </w:p>
        </w:tc>
        <w:tc>
          <w:tcPr>
            <w:tcW w:w="2338" w:type="dxa"/>
            <w:shd w:val="clear" w:color="auto" w:fill="auto"/>
            <w:vAlign w:val="bottom"/>
          </w:tcPr>
          <w:p w14:paraId="6CDC0447"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85.2</w:t>
            </w:r>
          </w:p>
        </w:tc>
      </w:tr>
    </w:tbl>
    <w:p w14:paraId="572D34B6" w14:textId="77777777" w:rsidR="0015205A" w:rsidRPr="00EB3F4B" w:rsidRDefault="0015205A" w:rsidP="0015205A">
      <w:pPr>
        <w:autoSpaceDE w:val="0"/>
        <w:autoSpaceDN w:val="0"/>
        <w:adjustRightInd w:val="0"/>
        <w:snapToGrid w:val="0"/>
        <w:ind w:leftChars="51" w:left="1173" w:right="850" w:hangingChars="487" w:hanging="1071"/>
        <w:rPr>
          <w:rFonts w:eastAsia="MS Gothic" w:cs="Arial"/>
          <w:bCs/>
          <w:sz w:val="22"/>
          <w:szCs w:val="22"/>
        </w:rPr>
      </w:pPr>
    </w:p>
    <w:p w14:paraId="7C4C199B" w14:textId="77777777" w:rsidR="0015205A" w:rsidRPr="00EB3F4B" w:rsidRDefault="0015205A" w:rsidP="0015205A">
      <w:pPr>
        <w:pStyle w:val="SingleTxtG"/>
        <w:rPr>
          <w:rFonts w:eastAsia="MS Gothic"/>
          <w:bCs/>
        </w:rPr>
      </w:pPr>
      <w:r w:rsidRPr="00EB3F4B">
        <w:rPr>
          <w:rFonts w:eastAsia="MS Gothic"/>
          <w:bCs/>
        </w:rPr>
        <w:t>Peak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85"/>
        <w:gridCol w:w="2200"/>
        <w:gridCol w:w="1485"/>
        <w:gridCol w:w="2200"/>
      </w:tblGrid>
      <w:tr w:rsidR="0015205A" w:rsidRPr="00EB3F4B" w14:paraId="66E762FC" w14:textId="77777777" w:rsidTr="0015205A">
        <w:trPr>
          <w:tblHeader/>
        </w:trPr>
        <w:tc>
          <w:tcPr>
            <w:tcW w:w="1541" w:type="dxa"/>
            <w:tcBorders>
              <w:top w:val="single" w:sz="4" w:space="0" w:color="auto"/>
              <w:bottom w:val="single" w:sz="12" w:space="0" w:color="auto"/>
            </w:tcBorders>
            <w:shd w:val="clear" w:color="auto" w:fill="auto"/>
            <w:vAlign w:val="bottom"/>
          </w:tcPr>
          <w:p w14:paraId="0E7F5A4E" w14:textId="77777777" w:rsidR="0015205A" w:rsidRPr="00EB3F4B" w:rsidRDefault="0015205A" w:rsidP="0015205A">
            <w:pPr>
              <w:suppressAutoHyphens w:val="0"/>
              <w:autoSpaceDE w:val="0"/>
              <w:autoSpaceDN w:val="0"/>
              <w:adjustRightInd w:val="0"/>
              <w:snapToGrid w:val="0"/>
              <w:spacing w:before="80" w:after="80" w:line="200" w:lineRule="exact"/>
              <w:ind w:right="113"/>
              <w:rPr>
                <w:rFonts w:eastAsia="MS Gothic"/>
                <w:bCs/>
                <w:i/>
                <w:sz w:val="16"/>
                <w:szCs w:val="22"/>
              </w:rPr>
            </w:pPr>
            <w:r w:rsidRPr="00EB3F4B">
              <w:rPr>
                <w:rFonts w:eastAsia="MS Gothic"/>
                <w:bCs/>
                <w:i/>
                <w:sz w:val="16"/>
                <w:szCs w:val="22"/>
              </w:rPr>
              <w:t>Time (ms)</w:t>
            </w:r>
          </w:p>
        </w:tc>
        <w:tc>
          <w:tcPr>
            <w:tcW w:w="2282" w:type="dxa"/>
            <w:tcBorders>
              <w:top w:val="single" w:sz="4" w:space="0" w:color="auto"/>
              <w:bottom w:val="single" w:sz="12" w:space="0" w:color="auto"/>
            </w:tcBorders>
            <w:shd w:val="clear" w:color="auto" w:fill="auto"/>
            <w:vAlign w:val="bottom"/>
          </w:tcPr>
          <w:p w14:paraId="46B813B7" w14:textId="77777777" w:rsidR="0015205A" w:rsidRPr="00EB3F4B" w:rsidRDefault="0015205A" w:rsidP="0015205A">
            <w:pPr>
              <w:suppressAutoHyphens w:val="0"/>
              <w:autoSpaceDE w:val="0"/>
              <w:autoSpaceDN w:val="0"/>
              <w:adjustRightInd w:val="0"/>
              <w:snapToGrid w:val="0"/>
              <w:spacing w:before="80" w:after="80" w:line="200" w:lineRule="exact"/>
              <w:ind w:right="113"/>
              <w:jc w:val="right"/>
              <w:rPr>
                <w:rFonts w:eastAsia="MS Gothic"/>
                <w:bCs/>
                <w:i/>
                <w:sz w:val="16"/>
                <w:szCs w:val="22"/>
              </w:rPr>
            </w:pPr>
            <w:r w:rsidRPr="00EB3F4B">
              <w:rPr>
                <w:rFonts w:eastAsia="MS Gothic"/>
                <w:bCs/>
                <w:i/>
                <w:sz w:val="16"/>
                <w:szCs w:val="22"/>
              </w:rPr>
              <w:t>Max-Horizontal (m/s</w:t>
            </w:r>
            <w:r w:rsidRPr="00EB3F4B">
              <w:rPr>
                <w:rFonts w:eastAsia="MS Gothic"/>
                <w:bCs/>
                <w:i/>
                <w:sz w:val="16"/>
                <w:szCs w:val="22"/>
                <w:vertAlign w:val="superscript"/>
              </w:rPr>
              <w:t>2</w:t>
            </w:r>
            <w:r w:rsidRPr="00EB3F4B">
              <w:rPr>
                <w:rFonts w:eastAsia="MS Gothic"/>
                <w:bCs/>
                <w:i/>
                <w:sz w:val="16"/>
                <w:szCs w:val="22"/>
              </w:rPr>
              <w:t>)</w:t>
            </w:r>
          </w:p>
        </w:tc>
        <w:tc>
          <w:tcPr>
            <w:tcW w:w="1540" w:type="dxa"/>
            <w:tcBorders>
              <w:top w:val="single" w:sz="4" w:space="0" w:color="auto"/>
              <w:bottom w:val="single" w:sz="12" w:space="0" w:color="auto"/>
            </w:tcBorders>
            <w:shd w:val="clear" w:color="auto" w:fill="auto"/>
            <w:vAlign w:val="bottom"/>
          </w:tcPr>
          <w:p w14:paraId="1ED921DC" w14:textId="77777777" w:rsidR="0015205A" w:rsidRPr="00EB3F4B" w:rsidRDefault="0015205A" w:rsidP="0015205A">
            <w:pPr>
              <w:suppressAutoHyphens w:val="0"/>
              <w:autoSpaceDE w:val="0"/>
              <w:autoSpaceDN w:val="0"/>
              <w:adjustRightInd w:val="0"/>
              <w:snapToGrid w:val="0"/>
              <w:spacing w:before="80" w:after="80" w:line="200" w:lineRule="exact"/>
              <w:ind w:right="113"/>
              <w:jc w:val="right"/>
              <w:rPr>
                <w:rFonts w:eastAsia="MS Gothic"/>
                <w:bCs/>
                <w:i/>
                <w:sz w:val="16"/>
                <w:szCs w:val="22"/>
              </w:rPr>
            </w:pPr>
            <w:r w:rsidRPr="00EB3F4B">
              <w:rPr>
                <w:rFonts w:eastAsia="MS Gothic"/>
                <w:bCs/>
                <w:i/>
                <w:sz w:val="16"/>
                <w:szCs w:val="22"/>
              </w:rPr>
              <w:t>Time (ms)</w:t>
            </w:r>
          </w:p>
        </w:tc>
        <w:tc>
          <w:tcPr>
            <w:tcW w:w="2282" w:type="dxa"/>
            <w:tcBorders>
              <w:top w:val="single" w:sz="4" w:space="0" w:color="auto"/>
              <w:bottom w:val="single" w:sz="12" w:space="0" w:color="auto"/>
            </w:tcBorders>
            <w:shd w:val="clear" w:color="auto" w:fill="auto"/>
            <w:vAlign w:val="bottom"/>
          </w:tcPr>
          <w:p w14:paraId="0AF4A840" w14:textId="77777777" w:rsidR="0015205A" w:rsidRPr="00EB3F4B" w:rsidRDefault="0015205A" w:rsidP="0015205A">
            <w:pPr>
              <w:suppressAutoHyphens w:val="0"/>
              <w:autoSpaceDE w:val="0"/>
              <w:autoSpaceDN w:val="0"/>
              <w:adjustRightInd w:val="0"/>
              <w:snapToGrid w:val="0"/>
              <w:spacing w:before="80" w:after="80" w:line="200" w:lineRule="exact"/>
              <w:ind w:right="113"/>
              <w:jc w:val="right"/>
              <w:rPr>
                <w:rFonts w:eastAsia="MS Gothic"/>
                <w:bCs/>
                <w:i/>
                <w:sz w:val="16"/>
                <w:szCs w:val="22"/>
              </w:rPr>
            </w:pPr>
            <w:r w:rsidRPr="00EB3F4B">
              <w:rPr>
                <w:rFonts w:eastAsia="MS Gothic"/>
                <w:bCs/>
                <w:i/>
                <w:sz w:val="16"/>
                <w:szCs w:val="22"/>
              </w:rPr>
              <w:t>Max-Vertical (m/s</w:t>
            </w:r>
            <w:r w:rsidRPr="00EB3F4B">
              <w:rPr>
                <w:rFonts w:eastAsia="MS Gothic"/>
                <w:bCs/>
                <w:i/>
                <w:sz w:val="16"/>
                <w:szCs w:val="22"/>
                <w:vertAlign w:val="superscript"/>
              </w:rPr>
              <w:t>2</w:t>
            </w:r>
            <w:r w:rsidRPr="00EB3F4B">
              <w:rPr>
                <w:rFonts w:eastAsia="MS Gothic"/>
                <w:bCs/>
                <w:i/>
                <w:sz w:val="16"/>
                <w:szCs w:val="22"/>
              </w:rPr>
              <w:t>)</w:t>
            </w:r>
          </w:p>
        </w:tc>
      </w:tr>
      <w:tr w:rsidR="0015205A" w:rsidRPr="00EB3F4B" w14:paraId="555ED9E6" w14:textId="77777777" w:rsidTr="0015205A">
        <w:tc>
          <w:tcPr>
            <w:tcW w:w="1541" w:type="dxa"/>
            <w:tcBorders>
              <w:top w:val="single" w:sz="12" w:space="0" w:color="auto"/>
            </w:tcBorders>
            <w:shd w:val="clear" w:color="auto" w:fill="auto"/>
          </w:tcPr>
          <w:p w14:paraId="55CD3F2D"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17.9</w:t>
            </w:r>
          </w:p>
        </w:tc>
        <w:tc>
          <w:tcPr>
            <w:tcW w:w="2282" w:type="dxa"/>
            <w:tcBorders>
              <w:top w:val="single" w:sz="12" w:space="0" w:color="auto"/>
            </w:tcBorders>
            <w:shd w:val="clear" w:color="auto" w:fill="auto"/>
            <w:vAlign w:val="bottom"/>
          </w:tcPr>
          <w:p w14:paraId="3DFD9530"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113.3</w:t>
            </w:r>
          </w:p>
        </w:tc>
        <w:tc>
          <w:tcPr>
            <w:tcW w:w="1540" w:type="dxa"/>
            <w:tcBorders>
              <w:top w:val="single" w:sz="12" w:space="0" w:color="auto"/>
            </w:tcBorders>
            <w:shd w:val="clear" w:color="auto" w:fill="auto"/>
            <w:vAlign w:val="bottom"/>
          </w:tcPr>
          <w:p w14:paraId="4451253C"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28.4</w:t>
            </w:r>
          </w:p>
        </w:tc>
        <w:tc>
          <w:tcPr>
            <w:tcW w:w="2282" w:type="dxa"/>
            <w:tcBorders>
              <w:top w:val="single" w:sz="12" w:space="0" w:color="auto"/>
            </w:tcBorders>
            <w:shd w:val="clear" w:color="auto" w:fill="auto"/>
            <w:vAlign w:val="bottom"/>
          </w:tcPr>
          <w:p w14:paraId="780E3D9E"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82.4</w:t>
            </w:r>
          </w:p>
        </w:tc>
      </w:tr>
      <w:tr w:rsidR="0015205A" w:rsidRPr="00EB3F4B" w14:paraId="7AA4F0B2" w14:textId="77777777" w:rsidTr="0015205A">
        <w:tc>
          <w:tcPr>
            <w:tcW w:w="1541" w:type="dxa"/>
            <w:shd w:val="clear" w:color="auto" w:fill="auto"/>
          </w:tcPr>
          <w:p w14:paraId="32DA1E01"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38.9</w:t>
            </w:r>
          </w:p>
        </w:tc>
        <w:tc>
          <w:tcPr>
            <w:tcW w:w="2282" w:type="dxa"/>
            <w:shd w:val="clear" w:color="auto" w:fill="auto"/>
            <w:vAlign w:val="bottom"/>
          </w:tcPr>
          <w:p w14:paraId="74BDD0D8"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113.3</w:t>
            </w:r>
          </w:p>
        </w:tc>
        <w:tc>
          <w:tcPr>
            <w:tcW w:w="1540" w:type="dxa"/>
            <w:shd w:val="clear" w:color="auto" w:fill="auto"/>
            <w:vAlign w:val="bottom"/>
          </w:tcPr>
          <w:p w14:paraId="3101EF6C"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28.4</w:t>
            </w:r>
          </w:p>
        </w:tc>
        <w:tc>
          <w:tcPr>
            <w:tcW w:w="2282" w:type="dxa"/>
            <w:shd w:val="clear" w:color="auto" w:fill="auto"/>
            <w:vAlign w:val="bottom"/>
          </w:tcPr>
          <w:p w14:paraId="324ACCF0"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92.7</w:t>
            </w:r>
          </w:p>
        </w:tc>
      </w:tr>
    </w:tbl>
    <w:p w14:paraId="24B2D0E1" w14:textId="77777777" w:rsidR="0015205A" w:rsidRPr="00EB3F4B" w:rsidRDefault="0015205A" w:rsidP="0015205A">
      <w:pPr>
        <w:autoSpaceDE w:val="0"/>
        <w:autoSpaceDN w:val="0"/>
        <w:adjustRightInd w:val="0"/>
        <w:snapToGrid w:val="0"/>
        <w:ind w:leftChars="51" w:left="1173" w:right="850" w:hangingChars="487" w:hanging="1071"/>
        <w:rPr>
          <w:rFonts w:eastAsia="MS Gothic" w:cs="Arial"/>
          <w:bCs/>
          <w:sz w:val="22"/>
          <w:szCs w:val="22"/>
        </w:rPr>
      </w:pPr>
    </w:p>
    <w:p w14:paraId="7B041716" w14:textId="77777777" w:rsidR="0015205A" w:rsidRPr="00EB3F4B" w:rsidRDefault="0015205A" w:rsidP="0015205A">
      <w:pPr>
        <w:pStyle w:val="SingleTxtG"/>
        <w:rPr>
          <w:rFonts w:eastAsia="MS Gothic"/>
          <w:bCs/>
        </w:rPr>
      </w:pPr>
      <w:r w:rsidRPr="00EB3F4B">
        <w:rPr>
          <w:rFonts w:eastAsia="MS Gothic"/>
          <w:bCs/>
        </w:rPr>
        <w:t>Exit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05"/>
        <w:gridCol w:w="2134"/>
        <w:gridCol w:w="1505"/>
        <w:gridCol w:w="2226"/>
      </w:tblGrid>
      <w:tr w:rsidR="0015205A" w:rsidRPr="00EB3F4B" w14:paraId="1E1BC487" w14:textId="77777777" w:rsidTr="0015205A">
        <w:trPr>
          <w:tblHeader/>
        </w:trPr>
        <w:tc>
          <w:tcPr>
            <w:tcW w:w="1561" w:type="dxa"/>
            <w:tcBorders>
              <w:top w:val="single" w:sz="4" w:space="0" w:color="auto"/>
              <w:bottom w:val="single" w:sz="12" w:space="0" w:color="auto"/>
            </w:tcBorders>
            <w:shd w:val="clear" w:color="auto" w:fill="auto"/>
            <w:vAlign w:val="bottom"/>
          </w:tcPr>
          <w:p w14:paraId="66F68E8B" w14:textId="77777777" w:rsidR="0015205A" w:rsidRPr="00EB3F4B" w:rsidRDefault="0015205A" w:rsidP="0015205A">
            <w:pPr>
              <w:suppressAutoHyphens w:val="0"/>
              <w:autoSpaceDE w:val="0"/>
              <w:autoSpaceDN w:val="0"/>
              <w:adjustRightInd w:val="0"/>
              <w:snapToGrid w:val="0"/>
              <w:spacing w:before="80" w:after="80" w:line="200" w:lineRule="exact"/>
              <w:ind w:right="113"/>
              <w:rPr>
                <w:rFonts w:eastAsia="MS Gothic"/>
                <w:bCs/>
                <w:i/>
                <w:sz w:val="16"/>
                <w:szCs w:val="22"/>
              </w:rPr>
            </w:pPr>
            <w:r w:rsidRPr="00EB3F4B">
              <w:rPr>
                <w:rFonts w:eastAsia="MS Gothic"/>
                <w:bCs/>
                <w:i/>
                <w:sz w:val="16"/>
                <w:szCs w:val="22"/>
              </w:rPr>
              <w:t>Time</w:t>
            </w:r>
          </w:p>
        </w:tc>
        <w:tc>
          <w:tcPr>
            <w:tcW w:w="2214" w:type="dxa"/>
            <w:tcBorders>
              <w:top w:val="single" w:sz="4" w:space="0" w:color="auto"/>
              <w:bottom w:val="single" w:sz="12" w:space="0" w:color="auto"/>
            </w:tcBorders>
            <w:shd w:val="clear" w:color="auto" w:fill="auto"/>
            <w:vAlign w:val="bottom"/>
          </w:tcPr>
          <w:p w14:paraId="1BC74589" w14:textId="77777777" w:rsidR="0015205A" w:rsidRPr="00EB3F4B" w:rsidRDefault="0015205A" w:rsidP="0015205A">
            <w:pPr>
              <w:suppressAutoHyphens w:val="0"/>
              <w:autoSpaceDE w:val="0"/>
              <w:autoSpaceDN w:val="0"/>
              <w:adjustRightInd w:val="0"/>
              <w:snapToGrid w:val="0"/>
              <w:spacing w:before="80" w:after="80" w:line="200" w:lineRule="exact"/>
              <w:ind w:right="113"/>
              <w:jc w:val="right"/>
              <w:rPr>
                <w:rFonts w:eastAsia="MS Gothic"/>
                <w:bCs/>
                <w:i/>
                <w:sz w:val="16"/>
                <w:szCs w:val="22"/>
              </w:rPr>
            </w:pPr>
            <w:r w:rsidRPr="00EB3F4B">
              <w:rPr>
                <w:rFonts w:eastAsia="MS Gothic"/>
                <w:bCs/>
                <w:i/>
                <w:sz w:val="16"/>
                <w:szCs w:val="22"/>
              </w:rPr>
              <w:t>1g Level-Upper (m/s</w:t>
            </w:r>
            <w:r w:rsidRPr="00EB3F4B">
              <w:rPr>
                <w:rFonts w:eastAsia="MS Gothic"/>
                <w:bCs/>
                <w:i/>
                <w:sz w:val="16"/>
                <w:szCs w:val="22"/>
                <w:vertAlign w:val="superscript"/>
              </w:rPr>
              <w:t>2</w:t>
            </w:r>
            <w:r w:rsidRPr="00EB3F4B">
              <w:rPr>
                <w:rFonts w:eastAsia="MS Gothic"/>
                <w:bCs/>
                <w:i/>
                <w:sz w:val="16"/>
                <w:szCs w:val="22"/>
              </w:rPr>
              <w:t>)</w:t>
            </w:r>
          </w:p>
        </w:tc>
        <w:tc>
          <w:tcPr>
            <w:tcW w:w="1561" w:type="dxa"/>
            <w:tcBorders>
              <w:top w:val="single" w:sz="4" w:space="0" w:color="auto"/>
              <w:bottom w:val="single" w:sz="12" w:space="0" w:color="auto"/>
            </w:tcBorders>
            <w:shd w:val="clear" w:color="auto" w:fill="auto"/>
            <w:vAlign w:val="bottom"/>
          </w:tcPr>
          <w:p w14:paraId="46C366D8" w14:textId="77777777" w:rsidR="0015205A" w:rsidRPr="00EB3F4B" w:rsidRDefault="0015205A" w:rsidP="0015205A">
            <w:pPr>
              <w:suppressAutoHyphens w:val="0"/>
              <w:autoSpaceDE w:val="0"/>
              <w:autoSpaceDN w:val="0"/>
              <w:adjustRightInd w:val="0"/>
              <w:snapToGrid w:val="0"/>
              <w:spacing w:before="80" w:after="80" w:line="200" w:lineRule="exact"/>
              <w:ind w:right="113"/>
              <w:jc w:val="right"/>
              <w:rPr>
                <w:rFonts w:eastAsia="MS Gothic"/>
                <w:bCs/>
                <w:i/>
                <w:sz w:val="16"/>
                <w:szCs w:val="22"/>
              </w:rPr>
            </w:pPr>
            <w:r w:rsidRPr="00EB3F4B">
              <w:rPr>
                <w:rFonts w:eastAsia="MS Gothic"/>
                <w:bCs/>
                <w:i/>
                <w:sz w:val="16"/>
                <w:szCs w:val="22"/>
              </w:rPr>
              <w:t>Time</w:t>
            </w:r>
          </w:p>
        </w:tc>
        <w:tc>
          <w:tcPr>
            <w:tcW w:w="2309" w:type="dxa"/>
            <w:tcBorders>
              <w:top w:val="single" w:sz="4" w:space="0" w:color="auto"/>
              <w:bottom w:val="single" w:sz="12" w:space="0" w:color="auto"/>
            </w:tcBorders>
            <w:shd w:val="clear" w:color="auto" w:fill="auto"/>
            <w:vAlign w:val="bottom"/>
          </w:tcPr>
          <w:p w14:paraId="514D50A6" w14:textId="77777777" w:rsidR="0015205A" w:rsidRPr="00EB3F4B" w:rsidRDefault="0015205A" w:rsidP="0015205A">
            <w:pPr>
              <w:suppressAutoHyphens w:val="0"/>
              <w:autoSpaceDE w:val="0"/>
              <w:autoSpaceDN w:val="0"/>
              <w:adjustRightInd w:val="0"/>
              <w:snapToGrid w:val="0"/>
              <w:spacing w:before="80" w:after="80" w:line="200" w:lineRule="exact"/>
              <w:ind w:right="113"/>
              <w:jc w:val="right"/>
              <w:rPr>
                <w:rFonts w:eastAsia="MS Gothic"/>
                <w:bCs/>
                <w:i/>
                <w:sz w:val="16"/>
                <w:szCs w:val="22"/>
              </w:rPr>
            </w:pPr>
            <w:r w:rsidRPr="00EB3F4B">
              <w:rPr>
                <w:rFonts w:eastAsia="MS Gothic"/>
                <w:bCs/>
                <w:i/>
                <w:sz w:val="16"/>
                <w:szCs w:val="22"/>
              </w:rPr>
              <w:t>1g Level-Lower(m/s</w:t>
            </w:r>
            <w:r w:rsidRPr="00EB3F4B">
              <w:rPr>
                <w:rFonts w:eastAsia="MS Gothic"/>
                <w:bCs/>
                <w:i/>
                <w:sz w:val="16"/>
                <w:szCs w:val="22"/>
                <w:vertAlign w:val="superscript"/>
              </w:rPr>
              <w:t>2</w:t>
            </w:r>
            <w:r w:rsidRPr="00EB3F4B">
              <w:rPr>
                <w:rFonts w:eastAsia="MS Gothic"/>
                <w:bCs/>
                <w:i/>
                <w:sz w:val="16"/>
                <w:szCs w:val="22"/>
              </w:rPr>
              <w:t xml:space="preserve">) </w:t>
            </w:r>
          </w:p>
        </w:tc>
      </w:tr>
      <w:tr w:rsidR="0015205A" w:rsidRPr="00EB3F4B" w14:paraId="39B9AB47" w14:textId="77777777" w:rsidTr="0015205A">
        <w:tc>
          <w:tcPr>
            <w:tcW w:w="1561" w:type="dxa"/>
            <w:tcBorders>
              <w:top w:val="single" w:sz="12" w:space="0" w:color="auto"/>
            </w:tcBorders>
            <w:shd w:val="clear" w:color="auto" w:fill="auto"/>
          </w:tcPr>
          <w:p w14:paraId="2A4F28D0"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105.0</w:t>
            </w:r>
          </w:p>
        </w:tc>
        <w:tc>
          <w:tcPr>
            <w:tcW w:w="2214" w:type="dxa"/>
            <w:tcBorders>
              <w:top w:val="single" w:sz="12" w:space="0" w:color="auto"/>
            </w:tcBorders>
            <w:shd w:val="clear" w:color="auto" w:fill="auto"/>
            <w:vAlign w:val="bottom"/>
          </w:tcPr>
          <w:p w14:paraId="39DD8F20"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10.3</w:t>
            </w:r>
          </w:p>
        </w:tc>
        <w:tc>
          <w:tcPr>
            <w:tcW w:w="1561" w:type="dxa"/>
            <w:tcBorders>
              <w:top w:val="single" w:sz="12" w:space="0" w:color="auto"/>
            </w:tcBorders>
            <w:shd w:val="clear" w:color="auto" w:fill="auto"/>
            <w:vAlign w:val="bottom"/>
          </w:tcPr>
          <w:p w14:paraId="03C8971F"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105.0</w:t>
            </w:r>
          </w:p>
        </w:tc>
        <w:tc>
          <w:tcPr>
            <w:tcW w:w="2309" w:type="dxa"/>
            <w:tcBorders>
              <w:top w:val="single" w:sz="12" w:space="0" w:color="auto"/>
            </w:tcBorders>
            <w:shd w:val="clear" w:color="auto" w:fill="auto"/>
            <w:vAlign w:val="bottom"/>
          </w:tcPr>
          <w:p w14:paraId="415A213B"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-10.3</w:t>
            </w:r>
          </w:p>
        </w:tc>
      </w:tr>
      <w:tr w:rsidR="0015205A" w:rsidRPr="00EB3F4B" w14:paraId="13D73FA1" w14:textId="77777777" w:rsidTr="0015205A">
        <w:tc>
          <w:tcPr>
            <w:tcW w:w="1561" w:type="dxa"/>
            <w:shd w:val="clear" w:color="auto" w:fill="auto"/>
          </w:tcPr>
          <w:p w14:paraId="22EC8A47" w14:textId="77777777" w:rsidR="0015205A" w:rsidRPr="00EB3F4B" w:rsidRDefault="0015205A" w:rsidP="0015205A">
            <w:pPr>
              <w:suppressAutoHyphens w:val="0"/>
              <w:autoSpaceDE w:val="0"/>
              <w:autoSpaceDN w:val="0"/>
              <w:adjustRightInd w:val="0"/>
              <w:snapToGrid w:val="0"/>
              <w:spacing w:before="40" w:after="40" w:line="220" w:lineRule="exact"/>
              <w:ind w:right="113"/>
              <w:rPr>
                <w:rFonts w:eastAsia="MS Gothic"/>
                <w:bCs/>
                <w:sz w:val="18"/>
                <w:szCs w:val="22"/>
              </w:rPr>
            </w:pPr>
            <w:r w:rsidRPr="00EB3F4B">
              <w:rPr>
                <w:rFonts w:eastAsia="MS Gothic"/>
                <w:bCs/>
                <w:sz w:val="18"/>
                <w:szCs w:val="22"/>
              </w:rPr>
              <w:t>147.0</w:t>
            </w:r>
          </w:p>
        </w:tc>
        <w:tc>
          <w:tcPr>
            <w:tcW w:w="2214" w:type="dxa"/>
            <w:shd w:val="clear" w:color="auto" w:fill="auto"/>
            <w:vAlign w:val="bottom"/>
          </w:tcPr>
          <w:p w14:paraId="67818435"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10.3</w:t>
            </w:r>
          </w:p>
        </w:tc>
        <w:tc>
          <w:tcPr>
            <w:tcW w:w="1561" w:type="dxa"/>
            <w:shd w:val="clear" w:color="auto" w:fill="auto"/>
            <w:vAlign w:val="bottom"/>
          </w:tcPr>
          <w:p w14:paraId="6EB9CADB"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147.0</w:t>
            </w:r>
          </w:p>
        </w:tc>
        <w:tc>
          <w:tcPr>
            <w:tcW w:w="2309" w:type="dxa"/>
            <w:shd w:val="clear" w:color="auto" w:fill="auto"/>
            <w:vAlign w:val="bottom"/>
          </w:tcPr>
          <w:p w14:paraId="68A81916" w14:textId="77777777" w:rsidR="0015205A" w:rsidRPr="00EB3F4B" w:rsidRDefault="0015205A" w:rsidP="0015205A">
            <w:pPr>
              <w:suppressAutoHyphens w:val="0"/>
              <w:autoSpaceDE w:val="0"/>
              <w:autoSpaceDN w:val="0"/>
              <w:adjustRightInd w:val="0"/>
              <w:snapToGrid w:val="0"/>
              <w:spacing w:before="40" w:after="40" w:line="220" w:lineRule="exact"/>
              <w:ind w:right="113"/>
              <w:jc w:val="right"/>
              <w:rPr>
                <w:rFonts w:eastAsia="MS Gothic"/>
                <w:bCs/>
                <w:sz w:val="18"/>
                <w:szCs w:val="22"/>
              </w:rPr>
            </w:pPr>
            <w:r w:rsidRPr="00EB3F4B">
              <w:rPr>
                <w:rFonts w:eastAsia="MS Gothic"/>
                <w:bCs/>
                <w:sz w:val="18"/>
                <w:szCs w:val="22"/>
              </w:rPr>
              <w:t>-10.3</w:t>
            </w:r>
          </w:p>
        </w:tc>
      </w:tr>
    </w:tbl>
    <w:p w14:paraId="43B0C6C6" w14:textId="77777777" w:rsidR="0015205A" w:rsidRPr="00592C7A" w:rsidRDefault="0015205A" w:rsidP="0015205A">
      <w:pPr>
        <w:autoSpaceDE w:val="0"/>
        <w:autoSpaceDN w:val="0"/>
        <w:adjustRightInd w:val="0"/>
        <w:snapToGrid w:val="0"/>
        <w:ind w:leftChars="51" w:left="1178" w:right="850" w:hangingChars="487" w:hanging="1076"/>
        <w:rPr>
          <w:rFonts w:eastAsia="MS Gothic" w:cs="Arial"/>
          <w:b/>
          <w:sz w:val="22"/>
          <w:szCs w:val="22"/>
        </w:rPr>
      </w:pPr>
    </w:p>
    <w:p w14:paraId="6FC6781D" w14:textId="77777777" w:rsidR="0015205A" w:rsidRPr="00EB3F4B" w:rsidRDefault="0015205A" w:rsidP="0015205A">
      <w:pPr>
        <w:pStyle w:val="SingleTxtG"/>
        <w:spacing w:before="120" w:after="0"/>
        <w:ind w:right="851"/>
        <w:rPr>
          <w:bCs/>
        </w:rPr>
      </w:pPr>
      <w:r w:rsidRPr="00592C7A">
        <w:rPr>
          <w:b/>
        </w:rPr>
        <w:br w:type="page"/>
      </w:r>
      <w:r w:rsidRPr="00EB3F4B">
        <w:rPr>
          <w:bCs/>
        </w:rPr>
        <w:lastRenderedPageBreak/>
        <w:t xml:space="preserve">Figure 8-4 </w:t>
      </w:r>
    </w:p>
    <w:p w14:paraId="2BFAD6BD" w14:textId="77777777" w:rsidR="0015205A" w:rsidRPr="00592C7A" w:rsidRDefault="0015205A" w:rsidP="0015205A">
      <w:pPr>
        <w:pStyle w:val="SingleTxtG"/>
        <w:rPr>
          <w:rFonts w:eastAsia="MS Gothic"/>
          <w:b/>
        </w:rPr>
      </w:pPr>
      <w:r w:rsidRPr="00592C7A">
        <w:rPr>
          <w:b/>
        </w:rPr>
        <w:t>Acceleration versus time curve</w:t>
      </w:r>
      <w:r w:rsidRPr="00592C7A">
        <w:rPr>
          <w:rFonts w:eastAsia="MS Gothic"/>
          <w:b/>
        </w:rPr>
        <w:t xml:space="preserve"> and Permissible Range of curve </w:t>
      </w:r>
      <w:r w:rsidRPr="00592C7A">
        <w:rPr>
          <w:b/>
        </w:rPr>
        <w:t>for the test set-up according to section 3.2.</w:t>
      </w:r>
      <w:r w:rsidRPr="00592C7A">
        <w:rPr>
          <w:rFonts w:eastAsia="MS Gothic"/>
          <w:b/>
        </w:rPr>
        <w:t xml:space="preserve"> (The target acceleration with time expressed in milliseconds shall meet the value in the table </w:t>
      </w:r>
      <w:r w:rsidRPr="00592C7A">
        <w:rPr>
          <w:b/>
        </w:rPr>
        <w:t>8</w:t>
      </w:r>
      <w:r w:rsidRPr="00592C7A">
        <w:rPr>
          <w:rFonts w:eastAsia="MS Gothic"/>
          <w:b/>
        </w:rPr>
        <w:t>-3.)</w:t>
      </w:r>
    </w:p>
    <w:p w14:paraId="510CE135" w14:textId="77777777" w:rsidR="0015205A" w:rsidRPr="00592C7A" w:rsidRDefault="0015205A" w:rsidP="0015205A">
      <w:pPr>
        <w:snapToGrid w:val="0"/>
        <w:ind w:leftChars="567" w:left="2266" w:right="850" w:hangingChars="564" w:hanging="1132"/>
        <w:outlineLvl w:val="0"/>
        <w:rPr>
          <w:rFonts w:eastAsia="MS Gothic"/>
          <w:b/>
        </w:rPr>
      </w:pPr>
      <w:r w:rsidRPr="00592C7A">
        <w:rPr>
          <w:rFonts w:eastAsia="MS Gothic"/>
          <w:b/>
          <w:noProof/>
          <w:lang w:eastAsia="ja-JP"/>
        </w:rPr>
        <mc:AlternateContent>
          <mc:Choice Requires="wps">
            <w:drawing>
              <wp:anchor distT="0" distB="0" distL="114300" distR="114300" simplePos="0" relativeHeight="251699200" behindDoc="0" locked="0" layoutInCell="1" allowOverlap="1" wp14:anchorId="5E9B4791" wp14:editId="0615697C">
                <wp:simplePos x="0" y="0"/>
                <wp:positionH relativeFrom="column">
                  <wp:posOffset>2491731</wp:posOffset>
                </wp:positionH>
                <wp:positionV relativeFrom="paragraph">
                  <wp:posOffset>81989</wp:posOffset>
                </wp:positionV>
                <wp:extent cx="1228725" cy="238760"/>
                <wp:effectExtent l="0" t="0" r="9525" b="8890"/>
                <wp:wrapNone/>
                <wp:docPr id="6" name="テキスト ボックス 6"/>
                <wp:cNvGraphicFramePr/>
                <a:graphic xmlns:a="http://schemas.openxmlformats.org/drawingml/2006/main">
                  <a:graphicData uri="http://schemas.microsoft.com/office/word/2010/wordprocessingShape">
                    <wps:wsp>
                      <wps:cNvSpPr txBox="1"/>
                      <wps:spPr>
                        <a:xfrm>
                          <a:off x="0" y="0"/>
                          <a:ext cx="1228725" cy="238760"/>
                        </a:xfrm>
                        <a:prstGeom prst="rect">
                          <a:avLst/>
                        </a:prstGeom>
                        <a:solidFill>
                          <a:schemeClr val="lt1"/>
                        </a:solidFill>
                        <a:ln w="6350">
                          <a:noFill/>
                        </a:ln>
                      </wps:spPr>
                      <wps:txbx>
                        <w:txbxContent>
                          <w:p w14:paraId="48F9A2C3" w14:textId="77777777" w:rsidR="00056328" w:rsidRPr="005619F1" w:rsidRDefault="00056328" w:rsidP="0015205A">
                            <w:pPr>
                              <w:rPr>
                                <w:sz w:val="21"/>
                                <w:lang w:eastAsia="ja-JP"/>
                              </w:rPr>
                            </w:pPr>
                            <w:r>
                              <w:rPr>
                                <w:sz w:val="21"/>
                                <w:lang w:eastAsia="ja-JP"/>
                              </w:rPr>
                              <w:t xml:space="preserve">17.6 km/h </w:t>
                            </w:r>
                            <w:r w:rsidRPr="005619F1">
                              <w:rPr>
                                <w:sz w:val="21"/>
                                <w:lang w:eastAsia="ja-JP"/>
                              </w:rPr>
                              <w:t>Pulse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B4791" id="テキスト ボックス 6" o:spid="_x0000_s1076" type="#_x0000_t202" style="position:absolute;left:0;text-align:left;margin-left:196.2pt;margin-top:6.45pt;width:96.75pt;height:18.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" fillcolor="white [3201]" stroked="f" strokeweight=".5pt">
                <v:textbox>
                  <w:txbxContent>
                    <w:p w14:paraId="48F9A2C3" w14:textId="77777777" w:rsidR="00056328" w:rsidRPr="005619F1" w:rsidRDefault="00056328" w:rsidP="0015205A">
                      <w:pPr>
                        <w:rPr>
                          <w:sz w:val="21"/>
                          <w:lang w:eastAsia="ja-JP"/>
                        </w:rPr>
                      </w:pPr>
                      <w:r>
                        <w:rPr>
                          <w:sz w:val="21"/>
                          <w:lang w:eastAsia="ja-JP"/>
                        </w:rPr>
                        <w:t xml:space="preserve">17.6 km/h </w:t>
                      </w:r>
                      <w:r w:rsidRPr="005619F1">
                        <w:rPr>
                          <w:sz w:val="21"/>
                          <w:lang w:eastAsia="ja-JP"/>
                        </w:rPr>
                        <w:t>Pulse</w:t>
                      </w:r>
                    </w:p>
                  </w:txbxContent>
                </v:textbox>
              </v:shape>
            </w:pict>
          </mc:Fallback>
        </mc:AlternateContent>
      </w:r>
      <w:r w:rsidRPr="00592C7A">
        <w:rPr>
          <w:rFonts w:eastAsia="MS Gothic"/>
          <w:b/>
          <w:noProof/>
          <w:lang w:eastAsia="ja-JP"/>
        </w:rPr>
        <mc:AlternateContent>
          <mc:Choice Requires="wps">
            <w:drawing>
              <wp:anchor distT="0" distB="0" distL="114300" distR="114300" simplePos="0" relativeHeight="251700224" behindDoc="0" locked="0" layoutInCell="1" allowOverlap="1" wp14:anchorId="7E7C6B6C" wp14:editId="063202FA">
                <wp:simplePos x="0" y="0"/>
                <wp:positionH relativeFrom="column">
                  <wp:posOffset>2978150</wp:posOffset>
                </wp:positionH>
                <wp:positionV relativeFrom="paragraph">
                  <wp:posOffset>3303379</wp:posOffset>
                </wp:positionV>
                <wp:extent cx="827037" cy="285386"/>
                <wp:effectExtent l="0" t="0" r="0" b="635"/>
                <wp:wrapNone/>
                <wp:docPr id="46" name="テキスト ボックス 46"/>
                <wp:cNvGraphicFramePr/>
                <a:graphic xmlns:a="http://schemas.openxmlformats.org/drawingml/2006/main">
                  <a:graphicData uri="http://schemas.microsoft.com/office/word/2010/wordprocessingShape">
                    <wps:wsp>
                      <wps:cNvSpPr txBox="1"/>
                      <wps:spPr>
                        <a:xfrm>
                          <a:off x="0" y="0"/>
                          <a:ext cx="827037" cy="285386"/>
                        </a:xfrm>
                        <a:prstGeom prst="rect">
                          <a:avLst/>
                        </a:prstGeom>
                        <a:solidFill>
                          <a:schemeClr val="lt1"/>
                        </a:solidFill>
                        <a:ln w="6350">
                          <a:noFill/>
                        </a:ln>
                      </wps:spPr>
                      <wps:txbx>
                        <w:txbxContent>
                          <w:p w14:paraId="2EBE407F" w14:textId="77777777" w:rsidR="00056328" w:rsidRPr="005619F1" w:rsidRDefault="00056328" w:rsidP="0015205A">
                            <w:pPr>
                              <w:rPr>
                                <w:sz w:val="21"/>
                                <w:lang w:eastAsia="ja-JP"/>
                              </w:rPr>
                            </w:pPr>
                            <w:r>
                              <w:rPr>
                                <w:sz w:val="21"/>
                                <w:lang w:eastAsia="ja-JP"/>
                              </w:rPr>
                              <w:t>Tim</w:t>
                            </w:r>
                            <w:r w:rsidRPr="005619F1">
                              <w:rPr>
                                <w:sz w:val="21"/>
                                <w:lang w:eastAsia="ja-JP"/>
                              </w:rPr>
                              <w:t>e</w:t>
                            </w:r>
                            <w:r>
                              <w:rPr>
                                <w:rFonts w:hint="eastAsia"/>
                                <w:sz w:val="21"/>
                                <w:lang w:eastAsia="ja-JP"/>
                              </w:rPr>
                              <w:t>[</w:t>
                            </w:r>
                            <w:r>
                              <w:rPr>
                                <w:sz w:val="21"/>
                                <w:lang w:eastAsia="ja-JP"/>
                              </w:rPr>
                              <w: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C6B6C" id="テキスト ボックス 46" o:spid="_x0000_s1077" type="#_x0000_t202" style="position:absolute;left:0;text-align:left;margin-left:234.5pt;margin-top:260.1pt;width:65.1pt;height:22.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" fillcolor="white [3201]" stroked="f" strokeweight=".5pt">
                <v:textbox>
                  <w:txbxContent>
                    <w:p w14:paraId="2EBE407F" w14:textId="77777777" w:rsidR="00056328" w:rsidRPr="005619F1" w:rsidRDefault="00056328" w:rsidP="0015205A">
                      <w:pPr>
                        <w:rPr>
                          <w:sz w:val="21"/>
                          <w:lang w:eastAsia="ja-JP"/>
                        </w:rPr>
                      </w:pPr>
                      <w:r>
                        <w:rPr>
                          <w:sz w:val="21"/>
                          <w:lang w:eastAsia="ja-JP"/>
                        </w:rPr>
                        <w:t>Tim</w:t>
                      </w:r>
                      <w:r w:rsidRPr="005619F1">
                        <w:rPr>
                          <w:sz w:val="21"/>
                          <w:lang w:eastAsia="ja-JP"/>
                        </w:rPr>
                        <w:t>e</w:t>
                      </w:r>
                      <w:r>
                        <w:rPr>
                          <w:rFonts w:hint="eastAsia"/>
                          <w:sz w:val="21"/>
                          <w:lang w:eastAsia="ja-JP"/>
                        </w:rPr>
                        <w:t>[</w:t>
                      </w:r>
                      <w:proofErr w:type="spellStart"/>
                      <w:r>
                        <w:rPr>
                          <w:sz w:val="21"/>
                          <w:lang w:eastAsia="ja-JP"/>
                        </w:rPr>
                        <w:t>ms</w:t>
                      </w:r>
                      <w:proofErr w:type="spellEnd"/>
                      <w:r>
                        <w:rPr>
                          <w:sz w:val="21"/>
                          <w:lang w:eastAsia="ja-JP"/>
                        </w:rPr>
                        <w:t>]</w:t>
                      </w:r>
                    </w:p>
                  </w:txbxContent>
                </v:textbox>
              </v:shape>
            </w:pict>
          </mc:Fallback>
        </mc:AlternateContent>
      </w:r>
      <w:r w:rsidRPr="00592C7A">
        <w:rPr>
          <w:rFonts w:eastAsia="MS Gothic"/>
          <w:b/>
          <w:noProof/>
          <w:lang w:eastAsia="ja-JP"/>
        </w:rPr>
        <mc:AlternateContent>
          <mc:Choice Requires="wps">
            <w:drawing>
              <wp:anchor distT="0" distB="0" distL="114300" distR="114300" simplePos="0" relativeHeight="251698176" behindDoc="0" locked="0" layoutInCell="1" allowOverlap="1" wp14:anchorId="47A8E44C" wp14:editId="354B0948">
                <wp:simplePos x="0" y="0"/>
                <wp:positionH relativeFrom="margin">
                  <wp:posOffset>4413949</wp:posOffset>
                </wp:positionH>
                <wp:positionV relativeFrom="paragraph">
                  <wp:posOffset>292100</wp:posOffset>
                </wp:positionV>
                <wp:extent cx="824248" cy="1173224"/>
                <wp:effectExtent l="0" t="0" r="0" b="8255"/>
                <wp:wrapNone/>
                <wp:docPr id="78" name="テキスト ボックス 78"/>
                <wp:cNvGraphicFramePr/>
                <a:graphic xmlns:a="http://schemas.openxmlformats.org/drawingml/2006/main">
                  <a:graphicData uri="http://schemas.microsoft.com/office/word/2010/wordprocessingShape">
                    <wps:wsp>
                      <wps:cNvSpPr txBox="1"/>
                      <wps:spPr>
                        <a:xfrm>
                          <a:off x="0" y="0"/>
                          <a:ext cx="824248" cy="1173224"/>
                        </a:xfrm>
                        <a:prstGeom prst="rect">
                          <a:avLst/>
                        </a:prstGeom>
                        <a:solidFill>
                          <a:schemeClr val="lt1"/>
                        </a:solidFill>
                        <a:ln w="6350">
                          <a:noFill/>
                        </a:ln>
                      </wps:spPr>
                      <wps:txbx>
                        <w:txbxContent>
                          <w:p w14:paraId="17E1BB9C" w14:textId="77777777" w:rsidR="00056328" w:rsidRPr="005A1D47" w:rsidRDefault="00056328" w:rsidP="0015205A">
                            <w:pPr>
                              <w:spacing w:line="360" w:lineRule="auto"/>
                              <w:rPr>
                                <w:sz w:val="15"/>
                                <w:szCs w:val="15"/>
                                <w:lang w:eastAsia="ja-JP"/>
                              </w:rPr>
                            </w:pPr>
                            <w:r w:rsidRPr="005A1D47">
                              <w:rPr>
                                <w:rFonts w:hint="eastAsia"/>
                                <w:sz w:val="15"/>
                                <w:szCs w:val="15"/>
                                <w:lang w:eastAsia="ja-JP"/>
                              </w:rPr>
                              <w:t>Slope</w:t>
                            </w:r>
                            <w:r w:rsidRPr="005A1D47">
                              <w:rPr>
                                <w:sz w:val="15"/>
                                <w:szCs w:val="15"/>
                                <w:lang w:eastAsia="ja-JP"/>
                              </w:rPr>
                              <w:t xml:space="preserve"> </w:t>
                            </w:r>
                            <w:r w:rsidRPr="005A1D47">
                              <w:rPr>
                                <w:rFonts w:hint="eastAsia"/>
                                <w:sz w:val="15"/>
                                <w:szCs w:val="15"/>
                                <w:lang w:eastAsia="ja-JP"/>
                              </w:rPr>
                              <w:t>Upper</w:t>
                            </w:r>
                          </w:p>
                          <w:p w14:paraId="49E710DC" w14:textId="77777777" w:rsidR="00056328" w:rsidRPr="005A1D47" w:rsidRDefault="00056328" w:rsidP="0015205A">
                            <w:pPr>
                              <w:spacing w:line="360" w:lineRule="auto"/>
                              <w:rPr>
                                <w:sz w:val="15"/>
                                <w:szCs w:val="15"/>
                                <w:lang w:eastAsia="ja-JP"/>
                              </w:rPr>
                            </w:pPr>
                            <w:r w:rsidRPr="005A1D47">
                              <w:rPr>
                                <w:sz w:val="15"/>
                                <w:szCs w:val="15"/>
                                <w:lang w:eastAsia="ja-JP"/>
                              </w:rPr>
                              <w:t>Slope Lower</w:t>
                            </w:r>
                          </w:p>
                          <w:p w14:paraId="407EA2CF" w14:textId="77777777" w:rsidR="00056328" w:rsidRPr="005A1D47" w:rsidRDefault="00056328" w:rsidP="0015205A">
                            <w:pPr>
                              <w:spacing w:line="360" w:lineRule="auto"/>
                              <w:rPr>
                                <w:sz w:val="15"/>
                                <w:szCs w:val="15"/>
                                <w:lang w:eastAsia="ja-JP"/>
                              </w:rPr>
                            </w:pPr>
                            <w:r w:rsidRPr="005A1D47">
                              <w:rPr>
                                <w:sz w:val="15"/>
                                <w:szCs w:val="15"/>
                                <w:lang w:eastAsia="ja-JP"/>
                              </w:rPr>
                              <w:t>Max Horizontal</w:t>
                            </w:r>
                          </w:p>
                          <w:p w14:paraId="5538C5B3" w14:textId="77777777" w:rsidR="00056328" w:rsidRPr="005A1D47" w:rsidRDefault="00056328" w:rsidP="0015205A">
                            <w:pPr>
                              <w:spacing w:line="360" w:lineRule="auto"/>
                              <w:rPr>
                                <w:sz w:val="15"/>
                                <w:szCs w:val="15"/>
                                <w:lang w:eastAsia="ja-JP"/>
                              </w:rPr>
                            </w:pPr>
                            <w:r w:rsidRPr="005A1D47">
                              <w:rPr>
                                <w:sz w:val="15"/>
                                <w:szCs w:val="15"/>
                                <w:lang w:eastAsia="ja-JP"/>
                              </w:rPr>
                              <w:t>Max Vertical</w:t>
                            </w:r>
                          </w:p>
                          <w:p w14:paraId="7E055072" w14:textId="77777777" w:rsidR="00056328" w:rsidRPr="005A1D47" w:rsidRDefault="00056328" w:rsidP="0015205A">
                            <w:pPr>
                              <w:spacing w:line="360" w:lineRule="auto"/>
                              <w:rPr>
                                <w:sz w:val="15"/>
                                <w:szCs w:val="15"/>
                                <w:lang w:eastAsia="ja-JP"/>
                              </w:rPr>
                            </w:pPr>
                            <w:r w:rsidRPr="005A1D47">
                              <w:rPr>
                                <w:sz w:val="15"/>
                                <w:szCs w:val="15"/>
                                <w:lang w:eastAsia="ja-JP"/>
                              </w:rPr>
                              <w:t>1GLevel Upper</w:t>
                            </w:r>
                          </w:p>
                          <w:p w14:paraId="2CEC1F40" w14:textId="77777777" w:rsidR="00056328" w:rsidRPr="005A1D47" w:rsidRDefault="00056328" w:rsidP="0015205A">
                            <w:pPr>
                              <w:spacing w:line="360" w:lineRule="auto"/>
                              <w:rPr>
                                <w:sz w:val="15"/>
                                <w:szCs w:val="15"/>
                                <w:lang w:eastAsia="ja-JP"/>
                              </w:rPr>
                            </w:pPr>
                            <w:r w:rsidRPr="005A1D47">
                              <w:rPr>
                                <w:sz w:val="15"/>
                                <w:szCs w:val="15"/>
                                <w:lang w:eastAsia="ja-JP"/>
                              </w:rPr>
                              <w:t>1GLevel Lower</w:t>
                            </w:r>
                          </w:p>
                          <w:p w14:paraId="79779B36" w14:textId="77777777" w:rsidR="00056328" w:rsidRPr="005A1D47" w:rsidRDefault="00056328" w:rsidP="0015205A">
                            <w:pPr>
                              <w:spacing w:line="360" w:lineRule="auto"/>
                              <w:rPr>
                                <w:sz w:val="15"/>
                                <w:szCs w:val="15"/>
                                <w:lang w:eastAsia="ja-JP"/>
                              </w:rPr>
                            </w:pPr>
                            <w:r w:rsidRPr="005A1D47">
                              <w:rPr>
                                <w:sz w:val="15"/>
                                <w:szCs w:val="15"/>
                                <w:lang w:eastAsia="ja-JP"/>
                              </w:rPr>
                              <w:t>17.6km/h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8E44C" id="テキスト ボックス 78" o:spid="_x0000_s1078" type="#_x0000_t202" style="position:absolute;left:0;text-align:left;margin-left:347.55pt;margin-top:23pt;width:64.9pt;height:92.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" fillcolor="white [3201]" stroked="f" strokeweight=".5pt">
                <v:textbox>
                  <w:txbxContent>
                    <w:p w14:paraId="17E1BB9C" w14:textId="77777777" w:rsidR="00056328" w:rsidRPr="005A1D47" w:rsidRDefault="00056328" w:rsidP="0015205A">
                      <w:pPr>
                        <w:spacing w:line="360" w:lineRule="auto"/>
                        <w:rPr>
                          <w:sz w:val="15"/>
                          <w:szCs w:val="15"/>
                          <w:lang w:eastAsia="ja-JP"/>
                        </w:rPr>
                      </w:pPr>
                      <w:r w:rsidRPr="005A1D47">
                        <w:rPr>
                          <w:rFonts w:hint="eastAsia"/>
                          <w:sz w:val="15"/>
                          <w:szCs w:val="15"/>
                          <w:lang w:eastAsia="ja-JP"/>
                        </w:rPr>
                        <w:t>Slope</w:t>
                      </w:r>
                      <w:r w:rsidRPr="005A1D47">
                        <w:rPr>
                          <w:sz w:val="15"/>
                          <w:szCs w:val="15"/>
                          <w:lang w:eastAsia="ja-JP"/>
                        </w:rPr>
                        <w:t xml:space="preserve"> </w:t>
                      </w:r>
                      <w:r w:rsidRPr="005A1D47">
                        <w:rPr>
                          <w:rFonts w:hint="eastAsia"/>
                          <w:sz w:val="15"/>
                          <w:szCs w:val="15"/>
                          <w:lang w:eastAsia="ja-JP"/>
                        </w:rPr>
                        <w:t>Upper</w:t>
                      </w:r>
                    </w:p>
                    <w:p w14:paraId="49E710DC" w14:textId="77777777" w:rsidR="00056328" w:rsidRPr="005A1D47" w:rsidRDefault="00056328" w:rsidP="0015205A">
                      <w:pPr>
                        <w:spacing w:line="360" w:lineRule="auto"/>
                        <w:rPr>
                          <w:sz w:val="15"/>
                          <w:szCs w:val="15"/>
                          <w:lang w:eastAsia="ja-JP"/>
                        </w:rPr>
                      </w:pPr>
                      <w:r w:rsidRPr="005A1D47">
                        <w:rPr>
                          <w:sz w:val="15"/>
                          <w:szCs w:val="15"/>
                          <w:lang w:eastAsia="ja-JP"/>
                        </w:rPr>
                        <w:t>Slope Lower</w:t>
                      </w:r>
                    </w:p>
                    <w:p w14:paraId="407EA2CF" w14:textId="77777777" w:rsidR="00056328" w:rsidRPr="005A1D47" w:rsidRDefault="00056328" w:rsidP="0015205A">
                      <w:pPr>
                        <w:spacing w:line="360" w:lineRule="auto"/>
                        <w:rPr>
                          <w:sz w:val="15"/>
                          <w:szCs w:val="15"/>
                          <w:lang w:eastAsia="ja-JP"/>
                        </w:rPr>
                      </w:pPr>
                      <w:r w:rsidRPr="005A1D47">
                        <w:rPr>
                          <w:sz w:val="15"/>
                          <w:szCs w:val="15"/>
                          <w:lang w:eastAsia="ja-JP"/>
                        </w:rPr>
                        <w:t>Max Horizontal</w:t>
                      </w:r>
                    </w:p>
                    <w:p w14:paraId="5538C5B3" w14:textId="77777777" w:rsidR="00056328" w:rsidRPr="005A1D47" w:rsidRDefault="00056328" w:rsidP="0015205A">
                      <w:pPr>
                        <w:spacing w:line="360" w:lineRule="auto"/>
                        <w:rPr>
                          <w:sz w:val="15"/>
                          <w:szCs w:val="15"/>
                          <w:lang w:eastAsia="ja-JP"/>
                        </w:rPr>
                      </w:pPr>
                      <w:r w:rsidRPr="005A1D47">
                        <w:rPr>
                          <w:sz w:val="15"/>
                          <w:szCs w:val="15"/>
                          <w:lang w:eastAsia="ja-JP"/>
                        </w:rPr>
                        <w:t>Max Vertical</w:t>
                      </w:r>
                    </w:p>
                    <w:p w14:paraId="7E055072" w14:textId="77777777" w:rsidR="00056328" w:rsidRPr="005A1D47" w:rsidRDefault="00056328" w:rsidP="0015205A">
                      <w:pPr>
                        <w:spacing w:line="360" w:lineRule="auto"/>
                        <w:rPr>
                          <w:sz w:val="15"/>
                          <w:szCs w:val="15"/>
                          <w:lang w:eastAsia="ja-JP"/>
                        </w:rPr>
                      </w:pPr>
                      <w:r w:rsidRPr="005A1D47">
                        <w:rPr>
                          <w:sz w:val="15"/>
                          <w:szCs w:val="15"/>
                          <w:lang w:eastAsia="ja-JP"/>
                        </w:rPr>
                        <w:t>1GLevel Upper</w:t>
                      </w:r>
                    </w:p>
                    <w:p w14:paraId="2CEC1F40" w14:textId="77777777" w:rsidR="00056328" w:rsidRPr="005A1D47" w:rsidRDefault="00056328" w:rsidP="0015205A">
                      <w:pPr>
                        <w:spacing w:line="360" w:lineRule="auto"/>
                        <w:rPr>
                          <w:sz w:val="15"/>
                          <w:szCs w:val="15"/>
                          <w:lang w:eastAsia="ja-JP"/>
                        </w:rPr>
                      </w:pPr>
                      <w:r w:rsidRPr="005A1D47">
                        <w:rPr>
                          <w:sz w:val="15"/>
                          <w:szCs w:val="15"/>
                          <w:lang w:eastAsia="ja-JP"/>
                        </w:rPr>
                        <w:t>1GLevel Lower</w:t>
                      </w:r>
                    </w:p>
                    <w:p w14:paraId="79779B36" w14:textId="77777777" w:rsidR="00056328" w:rsidRPr="005A1D47" w:rsidRDefault="00056328" w:rsidP="0015205A">
                      <w:pPr>
                        <w:spacing w:line="360" w:lineRule="auto"/>
                        <w:rPr>
                          <w:sz w:val="15"/>
                          <w:szCs w:val="15"/>
                          <w:lang w:eastAsia="ja-JP"/>
                        </w:rPr>
                      </w:pPr>
                      <w:r w:rsidRPr="005A1D47">
                        <w:rPr>
                          <w:sz w:val="15"/>
                          <w:szCs w:val="15"/>
                          <w:lang w:eastAsia="ja-JP"/>
                        </w:rPr>
                        <w:t>17.6km/h</w:t>
                      </w:r>
                    </w:p>
                  </w:txbxContent>
                </v:textbox>
                <w10:wrap anchorx="margin"/>
              </v:shape>
            </w:pict>
          </mc:Fallback>
        </mc:AlternateContent>
      </w:r>
      <w:r w:rsidRPr="00592C7A">
        <w:rPr>
          <w:rFonts w:eastAsia="MS Gothic"/>
          <w:b/>
          <w:noProof/>
          <w:lang w:eastAsia="ja-JP"/>
        </w:rPr>
        <mc:AlternateContent>
          <mc:Choice Requires="wps">
            <w:drawing>
              <wp:anchor distT="0" distB="0" distL="114300" distR="114300" simplePos="0" relativeHeight="251697152" behindDoc="0" locked="0" layoutInCell="1" allowOverlap="1" wp14:anchorId="1AAFE88C" wp14:editId="69791115">
                <wp:simplePos x="0" y="0"/>
                <wp:positionH relativeFrom="column">
                  <wp:posOffset>457429</wp:posOffset>
                </wp:positionH>
                <wp:positionV relativeFrom="paragraph">
                  <wp:posOffset>1831022</wp:posOffset>
                </wp:positionV>
                <wp:extent cx="914400" cy="257578"/>
                <wp:effectExtent l="0" t="953" r="0" b="0"/>
                <wp:wrapNone/>
                <wp:docPr id="73" name="テキスト ボックス 73"/>
                <wp:cNvGraphicFramePr/>
                <a:graphic xmlns:a="http://schemas.openxmlformats.org/drawingml/2006/main">
                  <a:graphicData uri="http://schemas.microsoft.com/office/word/2010/wordprocessingShape">
                    <wps:wsp>
                      <wps:cNvSpPr txBox="1"/>
                      <wps:spPr>
                        <a:xfrm rot="16200000">
                          <a:off x="0" y="0"/>
                          <a:ext cx="914400" cy="257578"/>
                        </a:xfrm>
                        <a:prstGeom prst="rect">
                          <a:avLst/>
                        </a:prstGeom>
                        <a:solidFill>
                          <a:schemeClr val="lt1"/>
                        </a:solidFill>
                        <a:ln w="6350">
                          <a:noFill/>
                        </a:ln>
                      </wps:spPr>
                      <wps:txbx>
                        <w:txbxContent>
                          <w:p w14:paraId="619D9A61" w14:textId="77777777" w:rsidR="00056328" w:rsidRPr="004A7259" w:rsidRDefault="00056328" w:rsidP="0015205A">
                            <w:pPr>
                              <w:rPr>
                                <w:sz w:val="22"/>
                                <w:lang w:eastAsia="ja-JP"/>
                              </w:rPr>
                            </w:pPr>
                            <w:r w:rsidRPr="004A7259">
                              <w:rPr>
                                <w:rFonts w:hint="eastAsia"/>
                                <w:sz w:val="22"/>
                                <w:lang w:eastAsia="ja-JP"/>
                              </w:rPr>
                              <w:t>Acceler</w:t>
                            </w:r>
                            <w:r w:rsidRPr="004A7259">
                              <w:rPr>
                                <w:sz w:val="22"/>
                                <w:lang w:eastAsia="ja-JP"/>
                              </w:rPr>
                              <w:t>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AFE88C" id="テキスト ボックス 73" o:spid="_x0000_s1079" type="#_x0000_t202" style="position:absolute;left:0;text-align:left;margin-left:36pt;margin-top:144.15pt;width:1in;height:20.3pt;rotation:-90;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" fillcolor="white [3201]" stroked="f" strokeweight=".5pt">
                <v:textbox>
                  <w:txbxContent>
                    <w:p w14:paraId="619D9A61" w14:textId="77777777" w:rsidR="00056328" w:rsidRPr="004A7259" w:rsidRDefault="00056328" w:rsidP="0015205A">
                      <w:pPr>
                        <w:rPr>
                          <w:sz w:val="22"/>
                          <w:lang w:eastAsia="ja-JP"/>
                        </w:rPr>
                      </w:pPr>
                      <w:r w:rsidRPr="004A7259">
                        <w:rPr>
                          <w:rFonts w:hint="eastAsia"/>
                          <w:sz w:val="22"/>
                          <w:lang w:eastAsia="ja-JP"/>
                        </w:rPr>
                        <w:t>Acceler</w:t>
                      </w:r>
                      <w:r w:rsidRPr="004A7259">
                        <w:rPr>
                          <w:sz w:val="22"/>
                          <w:lang w:eastAsia="ja-JP"/>
                        </w:rPr>
                        <w:t>ation</w:t>
                      </w:r>
                    </w:p>
                  </w:txbxContent>
                </v:textbox>
              </v:shape>
            </w:pict>
          </mc:Fallback>
        </mc:AlternateContent>
      </w:r>
      <w:r w:rsidRPr="00592C7A">
        <w:rPr>
          <w:rFonts w:eastAsia="MS Gothic"/>
          <w:b/>
          <w:noProof/>
          <w:lang w:eastAsia="ja-JP"/>
        </w:rPr>
        <w:drawing>
          <wp:inline distT="0" distB="0" distL="0" distR="0" wp14:anchorId="649144BE" wp14:editId="34071F5D">
            <wp:extent cx="4751221" cy="3689873"/>
            <wp:effectExtent l="0" t="0" r="0" b="6350"/>
            <wp:docPr id="1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4763266" cy="3699227"/>
                    </a:xfrm>
                    <a:prstGeom prst="rect">
                      <a:avLst/>
                    </a:prstGeom>
                    <a:noFill/>
                    <a:ln>
                      <a:noFill/>
                    </a:ln>
                  </pic:spPr>
                </pic:pic>
              </a:graphicData>
            </a:graphic>
          </wp:inline>
        </w:drawing>
      </w:r>
    </w:p>
    <w:p w14:paraId="76289235" w14:textId="77777777" w:rsidR="0015205A" w:rsidRPr="00EB3F4B" w:rsidRDefault="0015205A" w:rsidP="0015205A">
      <w:pPr>
        <w:pStyle w:val="SingleTxtG"/>
        <w:spacing w:before="240"/>
        <w:ind w:left="2268" w:right="851" w:hanging="1134"/>
        <w:rPr>
          <w:bCs/>
        </w:rPr>
      </w:pPr>
      <w:r w:rsidRPr="00EB3F4B">
        <w:rPr>
          <w:rFonts w:eastAsia="MS Gothic"/>
          <w:bCs/>
        </w:rPr>
        <w:t>4.2.1.</w:t>
      </w:r>
      <w:r w:rsidRPr="00EB3F4B">
        <w:rPr>
          <w:rFonts w:eastAsia="MS Gothic"/>
          <w:bCs/>
        </w:rPr>
        <w:tab/>
        <w:t>Data processing and definitions</w:t>
      </w:r>
    </w:p>
    <w:p w14:paraId="0D7DE0EF" w14:textId="77777777" w:rsidR="0015205A" w:rsidRPr="00EB3F4B" w:rsidRDefault="0015205A" w:rsidP="0015205A">
      <w:pPr>
        <w:pStyle w:val="SingleTxtG"/>
        <w:ind w:left="2268" w:right="850" w:hanging="1134"/>
        <w:rPr>
          <w:rFonts w:eastAsia="MS Gothic"/>
          <w:bCs/>
        </w:rPr>
      </w:pPr>
      <w:r w:rsidRPr="00EB3F4B">
        <w:rPr>
          <w:rFonts w:eastAsia="MS Gothic"/>
          <w:bCs/>
        </w:rPr>
        <w:t>4.2.1.1.</w:t>
      </w:r>
      <w:r w:rsidRPr="00EB3F4B">
        <w:rPr>
          <w:rFonts w:eastAsia="MS Gothic"/>
          <w:bCs/>
        </w:rPr>
        <w:tab/>
        <w:t>Filter with CFC 60</w:t>
      </w:r>
    </w:p>
    <w:p w14:paraId="312AF709" w14:textId="77777777" w:rsidR="0015205A" w:rsidRPr="00EB3F4B" w:rsidRDefault="0015205A" w:rsidP="0015205A">
      <w:pPr>
        <w:pStyle w:val="SingleTxtG"/>
        <w:ind w:left="2268" w:hanging="1134"/>
        <w:rPr>
          <w:rFonts w:eastAsia="MS Gothic"/>
          <w:bCs/>
        </w:rPr>
      </w:pPr>
      <w:r w:rsidRPr="00EB3F4B">
        <w:rPr>
          <w:rFonts w:eastAsia="MS Gothic"/>
          <w:bCs/>
        </w:rPr>
        <w:tab/>
        <w:t>To ensure that low level noise does not influence the results, the acceleration signal shall be filtered with a CFC 60 filter. The CFC 60 filter shall be used according to SAE J211, for sled acceleration signals.</w:t>
      </w:r>
    </w:p>
    <w:p w14:paraId="5853CF50" w14:textId="77777777" w:rsidR="0015205A" w:rsidRPr="00EB3F4B" w:rsidRDefault="0015205A" w:rsidP="0015205A">
      <w:pPr>
        <w:pStyle w:val="SingleTxtG"/>
        <w:ind w:left="2268" w:hanging="1134"/>
        <w:rPr>
          <w:bCs/>
        </w:rPr>
      </w:pPr>
      <w:r w:rsidRPr="00EB3F4B">
        <w:rPr>
          <w:rFonts w:eastAsia="MS Gothic"/>
          <w:bCs/>
        </w:rPr>
        <w:t>4.2.1.2.</w:t>
      </w:r>
      <w:r w:rsidRPr="00EB3F4B">
        <w:rPr>
          <w:rFonts w:eastAsia="MS Gothic"/>
          <w:bCs/>
        </w:rPr>
        <w:tab/>
        <w:t>T</w:t>
      </w:r>
      <w:r w:rsidRPr="00EB3F4B">
        <w:rPr>
          <w:rFonts w:eastAsia="MS Gothic"/>
          <w:bCs/>
          <w:vertAlign w:val="subscript"/>
        </w:rPr>
        <w:t>0</w:t>
      </w:r>
      <w:r w:rsidRPr="00EB3F4B">
        <w:rPr>
          <w:rFonts w:eastAsia="MS Gothic"/>
          <w:bCs/>
        </w:rPr>
        <w:t xml:space="preserve"> definition</w:t>
      </w:r>
    </w:p>
    <w:p w14:paraId="22450F00" w14:textId="77777777" w:rsidR="0015205A" w:rsidRPr="00EB3F4B" w:rsidRDefault="0015205A" w:rsidP="0015205A">
      <w:pPr>
        <w:pStyle w:val="SingleTxtG"/>
        <w:ind w:left="2268" w:hanging="1134"/>
        <w:rPr>
          <w:rFonts w:eastAsia="MS Gothic"/>
          <w:bCs/>
        </w:rPr>
      </w:pPr>
      <w:r w:rsidRPr="00EB3F4B">
        <w:rPr>
          <w:rFonts w:eastAsia="MS Gothic"/>
          <w:bCs/>
        </w:rPr>
        <w:tab/>
        <w:t>The T</w:t>
      </w:r>
      <w:r w:rsidRPr="00EB3F4B">
        <w:rPr>
          <w:rFonts w:eastAsia="MS Gothic"/>
          <w:bCs/>
          <w:vertAlign w:val="subscript"/>
        </w:rPr>
        <w:t>0</w:t>
      </w:r>
      <w:r w:rsidRPr="00EB3F4B">
        <w:rPr>
          <w:rFonts w:eastAsia="MS Gothic"/>
          <w:bCs/>
        </w:rPr>
        <w:t>(T</w:t>
      </w:r>
      <w:r w:rsidRPr="00EB3F4B">
        <w:rPr>
          <w:rFonts w:eastAsia="MS Gothic"/>
          <w:bCs/>
          <w:vertAlign w:val="subscript"/>
        </w:rPr>
        <w:t>zero</w:t>
      </w:r>
      <w:r w:rsidRPr="00EB3F4B">
        <w:rPr>
          <w:rFonts w:eastAsia="MS Gothic"/>
          <w:bCs/>
        </w:rPr>
        <w:t>) shall be defined as the time 5.8 ms before the CFC 60 filtered sled acceleration reaches a 1.0g level.</w:t>
      </w:r>
    </w:p>
    <w:p w14:paraId="4E5D2BCC" w14:textId="77777777" w:rsidR="0015205A" w:rsidRPr="00EB3F4B" w:rsidRDefault="0015205A" w:rsidP="0015205A">
      <w:pPr>
        <w:pStyle w:val="SingleTxtG"/>
        <w:ind w:left="2268" w:hanging="1134"/>
        <w:rPr>
          <w:bCs/>
        </w:rPr>
      </w:pPr>
      <w:r w:rsidRPr="00EB3F4B">
        <w:rPr>
          <w:rFonts w:eastAsia="MS Gothic"/>
          <w:bCs/>
        </w:rPr>
        <w:t>4.2.1.3.</w:t>
      </w:r>
      <w:r w:rsidRPr="00EB3F4B">
        <w:rPr>
          <w:rFonts w:eastAsia="MS Gothic"/>
          <w:bCs/>
        </w:rPr>
        <w:tab/>
        <w:t>T-</w:t>
      </w:r>
      <w:r w:rsidRPr="00EB3F4B">
        <w:rPr>
          <w:rFonts w:eastAsia="MS Gothic"/>
          <w:bCs/>
          <w:vertAlign w:val="subscript"/>
        </w:rPr>
        <w:t xml:space="preserve"> (end)</w:t>
      </w:r>
      <w:r w:rsidRPr="00EB3F4B">
        <w:rPr>
          <w:rFonts w:eastAsia="MS Gothic"/>
          <w:bCs/>
        </w:rPr>
        <w:t xml:space="preserve"> definition</w:t>
      </w:r>
    </w:p>
    <w:p w14:paraId="6765FECF" w14:textId="77777777" w:rsidR="0015205A" w:rsidRPr="00EB3F4B" w:rsidRDefault="0015205A" w:rsidP="0015205A">
      <w:pPr>
        <w:pStyle w:val="SingleTxtG"/>
        <w:ind w:left="2268" w:hanging="1134"/>
        <w:rPr>
          <w:rFonts w:eastAsia="MS Gothic"/>
          <w:bCs/>
        </w:rPr>
      </w:pPr>
      <w:r w:rsidRPr="00EB3F4B">
        <w:rPr>
          <w:rFonts w:eastAsia="MS Gothic"/>
          <w:bCs/>
        </w:rPr>
        <w:tab/>
        <w:t>The time when the CFC 60 filtered sled acceleration for the first time is &lt; 0g shall be called T-</w:t>
      </w:r>
      <w:r w:rsidRPr="00EB3F4B">
        <w:rPr>
          <w:rFonts w:eastAsia="MS Gothic"/>
          <w:bCs/>
          <w:vertAlign w:val="subscript"/>
        </w:rPr>
        <w:t xml:space="preserve"> (end)</w:t>
      </w:r>
      <w:r w:rsidRPr="00EB3F4B">
        <w:rPr>
          <w:rFonts w:eastAsia="MS Gothic"/>
          <w:bCs/>
        </w:rPr>
        <w:t>.</w:t>
      </w:r>
    </w:p>
    <w:p w14:paraId="4EED32E6" w14:textId="77777777" w:rsidR="0015205A" w:rsidRPr="00EB3F4B" w:rsidRDefault="0015205A" w:rsidP="0015205A">
      <w:pPr>
        <w:pStyle w:val="SingleTxtG"/>
        <w:ind w:left="2268" w:hanging="1134"/>
        <w:rPr>
          <w:bCs/>
        </w:rPr>
      </w:pPr>
      <w:r w:rsidRPr="00EB3F4B">
        <w:rPr>
          <w:rFonts w:eastAsia="MS Gothic"/>
          <w:bCs/>
        </w:rPr>
        <w:t>4.2.1.4.</w:t>
      </w:r>
      <w:r w:rsidRPr="00EB3F4B">
        <w:rPr>
          <w:rFonts w:eastAsia="MS Gothic"/>
          <w:bCs/>
        </w:rPr>
        <w:tab/>
        <w:t>Time span definition</w:t>
      </w:r>
    </w:p>
    <w:p w14:paraId="7CC68A60" w14:textId="77777777" w:rsidR="0015205A" w:rsidRPr="00EB3F4B" w:rsidRDefault="0015205A" w:rsidP="0015205A">
      <w:pPr>
        <w:pStyle w:val="SingleTxtG"/>
        <w:ind w:left="2268" w:hanging="1134"/>
        <w:rPr>
          <w:rFonts w:eastAsia="MS Gothic"/>
          <w:bCs/>
        </w:rPr>
      </w:pPr>
      <w:r w:rsidRPr="00EB3F4B">
        <w:rPr>
          <w:rFonts w:eastAsia="MS Gothic"/>
          <w:bCs/>
        </w:rPr>
        <w:tab/>
        <w:t>The time span for sled pulse corridor shall be defined as dT = T-</w:t>
      </w:r>
      <w:r w:rsidRPr="00EB3F4B">
        <w:rPr>
          <w:rFonts w:eastAsia="MS Gothic"/>
          <w:bCs/>
          <w:vertAlign w:val="subscript"/>
        </w:rPr>
        <w:t xml:space="preserve"> (end)</w:t>
      </w:r>
      <w:r w:rsidRPr="00EB3F4B">
        <w:rPr>
          <w:rFonts w:eastAsia="MS Gothic"/>
          <w:bCs/>
        </w:rPr>
        <w:t xml:space="preserve"> - T</w:t>
      </w:r>
      <w:r w:rsidRPr="00EB3F4B">
        <w:rPr>
          <w:rFonts w:eastAsia="MS Gothic"/>
          <w:bCs/>
          <w:vertAlign w:val="subscript"/>
        </w:rPr>
        <w:t>0</w:t>
      </w:r>
      <w:r w:rsidRPr="00EB3F4B">
        <w:rPr>
          <w:rFonts w:eastAsia="MS Gothic"/>
          <w:bCs/>
        </w:rPr>
        <w:t>.</w:t>
      </w:r>
    </w:p>
    <w:p w14:paraId="67B7897F" w14:textId="77777777" w:rsidR="0015205A" w:rsidRPr="00EB3F4B" w:rsidRDefault="0015205A" w:rsidP="0015205A">
      <w:pPr>
        <w:pStyle w:val="SingleTxtG"/>
        <w:ind w:left="2268" w:hanging="1134"/>
        <w:rPr>
          <w:bCs/>
        </w:rPr>
      </w:pPr>
      <w:r w:rsidRPr="00EB3F4B">
        <w:rPr>
          <w:rFonts w:eastAsia="MS Gothic"/>
          <w:bCs/>
        </w:rPr>
        <w:t>4.2.1.5.</w:t>
      </w:r>
      <w:r w:rsidRPr="00EB3F4B">
        <w:rPr>
          <w:rFonts w:eastAsia="MS Gothic"/>
          <w:bCs/>
        </w:rPr>
        <w:tab/>
        <w:t>Head and head restraint contact time (T-HRCstart, T-HRCend)</w:t>
      </w:r>
    </w:p>
    <w:p w14:paraId="0722BA76" w14:textId="77777777" w:rsidR="0015205A" w:rsidRPr="00EB3F4B" w:rsidRDefault="0015205A" w:rsidP="0015205A">
      <w:pPr>
        <w:pStyle w:val="SingleTxtG"/>
        <w:ind w:left="2268" w:hanging="1134"/>
        <w:rPr>
          <w:rFonts w:eastAsia="MS Gothic"/>
          <w:bCs/>
        </w:rPr>
      </w:pPr>
      <w:r w:rsidRPr="00EB3F4B">
        <w:rPr>
          <w:rFonts w:eastAsia="MS Gothic"/>
          <w:bCs/>
        </w:rPr>
        <w:tab/>
        <w:t>Head restraint contact time start, T-HRCstart, is defined as the time (calculated from T=0) of first contact between the back of the dummy’s head and the head restraint, where the subsequent continuous contact duration exceeds 40 ms.</w:t>
      </w:r>
      <w:r w:rsidRPr="00EB3F4B">
        <w:rPr>
          <w:bCs/>
        </w:rPr>
        <w:t xml:space="preserve"> </w:t>
      </w:r>
      <w:r w:rsidRPr="00EB3F4B">
        <w:rPr>
          <w:rFonts w:eastAsia="MS Gothic"/>
          <w:bCs/>
        </w:rPr>
        <w:t>T-HRCstart shall be expressed in ms and rounded to one decimal place. Two decimal places of contact time (up to 1 ms) are permissible] if it can be proven that these are due to poor electrical contacts; however, these must be investigated with reference to the film to ascertain whether the breaks in contact are not due to biomechanical phenomena such as dummy ramping, head restraint or seatback collapse, or "bounce" of the head during non-structural contact with the head restraint.</w:t>
      </w:r>
      <w:r w:rsidRPr="00EB3F4B">
        <w:rPr>
          <w:bCs/>
        </w:rPr>
        <w:t xml:space="preserve"> </w:t>
      </w:r>
      <w:r w:rsidRPr="00EB3F4B">
        <w:rPr>
          <w:rFonts w:eastAsia="MS Gothic"/>
          <w:bCs/>
        </w:rPr>
        <w:t>For the subsequent criteria, the end of head restraint contact, i.e. T-HRCend, must also be found.</w:t>
      </w:r>
      <w:r w:rsidRPr="00EB3F4B">
        <w:rPr>
          <w:bCs/>
        </w:rPr>
        <w:t xml:space="preserve"> </w:t>
      </w:r>
      <w:r w:rsidRPr="00EB3F4B">
        <w:rPr>
          <w:rFonts w:eastAsia="MS Gothic"/>
          <w:bCs/>
        </w:rPr>
        <w:t xml:space="preserve">This is defined </w:t>
      </w:r>
      <w:r w:rsidRPr="00EB3F4B">
        <w:rPr>
          <w:rFonts w:eastAsia="MS Gothic"/>
          <w:bCs/>
        </w:rPr>
        <w:lastRenderedPageBreak/>
        <w:t>as the time at which the head first loses contact with the head restraint, where the subsequent continuous loss of contact duration exceeds 40 ms.</w:t>
      </w:r>
    </w:p>
    <w:p w14:paraId="5A57F4DE" w14:textId="77777777" w:rsidR="0015205A" w:rsidRPr="00EB3F4B" w:rsidRDefault="0015205A" w:rsidP="0015205A">
      <w:pPr>
        <w:pStyle w:val="SingleTxtG"/>
        <w:ind w:left="2268" w:right="850" w:hanging="1134"/>
        <w:rPr>
          <w:bCs/>
        </w:rPr>
      </w:pPr>
      <w:r w:rsidRPr="00EB3F4B">
        <w:rPr>
          <w:bCs/>
        </w:rPr>
        <w:t>4.3.</w:t>
      </w:r>
      <w:r w:rsidRPr="00EB3F4B">
        <w:rPr>
          <w:bCs/>
        </w:rPr>
        <w:tab/>
        <w:t>Measurements to be recorded</w:t>
      </w:r>
    </w:p>
    <w:p w14:paraId="7B59C4BB" w14:textId="77777777" w:rsidR="0015205A" w:rsidRPr="00EB3F4B" w:rsidRDefault="0015205A" w:rsidP="0015205A">
      <w:pPr>
        <w:pStyle w:val="SingleTxtG"/>
        <w:ind w:left="2268" w:hanging="1134"/>
        <w:rPr>
          <w:rFonts w:eastAsia="MS Gothic"/>
          <w:bCs/>
        </w:rPr>
      </w:pPr>
      <w:r w:rsidRPr="00EB3F4B">
        <w:rPr>
          <w:rFonts w:eastAsia="MS Gothic"/>
          <w:bCs/>
        </w:rPr>
        <w:tab/>
        <w:t>The electrical measurement data for the following parameters from the accelerometers and load cells mounted on the corresponding parts of the dummy and on the test sled shall be recorded from 20 ms before impact to 300 ms after</w:t>
      </w:r>
      <w:r w:rsidRPr="00EB3F4B">
        <w:rPr>
          <w:rFonts w:eastAsia="MS Gothic"/>
          <w:bCs/>
          <w:strike/>
        </w:rPr>
        <w:t xml:space="preserve"> </w:t>
      </w:r>
      <w:r w:rsidRPr="00EB3F4B">
        <w:rPr>
          <w:rFonts w:eastAsia="MS Gothic"/>
          <w:bCs/>
        </w:rPr>
        <w:t>impact or longer.</w:t>
      </w:r>
    </w:p>
    <w:p w14:paraId="3DDD4334" w14:textId="77777777" w:rsidR="0015205A" w:rsidRPr="00EB3F4B" w:rsidRDefault="0015205A" w:rsidP="0015205A">
      <w:pPr>
        <w:pStyle w:val="SingleTxtG"/>
        <w:ind w:left="2835" w:hanging="567"/>
        <w:rPr>
          <w:rFonts w:eastAsia="MS Gothic"/>
          <w:bCs/>
        </w:rPr>
      </w:pPr>
      <w:r w:rsidRPr="00EB3F4B">
        <w:rPr>
          <w:rFonts w:eastAsia="MS Gothic"/>
          <w:bCs/>
        </w:rPr>
        <w:t>(a)</w:t>
      </w:r>
      <w:r w:rsidRPr="00EB3F4B">
        <w:rPr>
          <w:rFonts w:eastAsia="MS Gothic"/>
          <w:bCs/>
        </w:rPr>
        <w:tab/>
        <w:t>Longitudinal acceleration at the dummy’s head;</w:t>
      </w:r>
    </w:p>
    <w:p w14:paraId="6C67F2BC" w14:textId="77777777" w:rsidR="0015205A" w:rsidRPr="00EB3F4B" w:rsidRDefault="0015205A" w:rsidP="0015205A">
      <w:pPr>
        <w:pStyle w:val="SingleTxtG"/>
        <w:ind w:left="2835" w:hanging="567"/>
        <w:rPr>
          <w:rFonts w:eastAsia="MS Gothic"/>
          <w:bCs/>
        </w:rPr>
      </w:pPr>
      <w:r w:rsidRPr="00EB3F4B">
        <w:rPr>
          <w:rFonts w:eastAsia="MS Gothic"/>
          <w:bCs/>
        </w:rPr>
        <w:t>(b)</w:t>
      </w:r>
      <w:r w:rsidRPr="00EB3F4B">
        <w:rPr>
          <w:rFonts w:eastAsia="MS Gothic"/>
          <w:bCs/>
        </w:rPr>
        <w:tab/>
        <w:t>Longitudinal force at the dummy’s upper neck;</w:t>
      </w:r>
    </w:p>
    <w:p w14:paraId="6AD8161F" w14:textId="77777777" w:rsidR="0015205A" w:rsidRPr="00EB3F4B" w:rsidRDefault="0015205A" w:rsidP="0015205A">
      <w:pPr>
        <w:pStyle w:val="SingleTxtG"/>
        <w:ind w:left="2835" w:hanging="567"/>
        <w:rPr>
          <w:rFonts w:eastAsia="MS Gothic"/>
          <w:bCs/>
        </w:rPr>
      </w:pPr>
      <w:r w:rsidRPr="00EB3F4B">
        <w:rPr>
          <w:rFonts w:eastAsia="MS Gothic"/>
          <w:bCs/>
        </w:rPr>
        <w:t>(c)</w:t>
      </w:r>
      <w:r w:rsidRPr="00EB3F4B">
        <w:rPr>
          <w:rFonts w:eastAsia="MS Gothic"/>
          <w:bCs/>
        </w:rPr>
        <w:tab/>
        <w:t>Vertical force at the dummy’s upper neck;</w:t>
      </w:r>
    </w:p>
    <w:p w14:paraId="7ED59EF7" w14:textId="77777777" w:rsidR="0015205A" w:rsidRPr="00EB3F4B" w:rsidRDefault="0015205A" w:rsidP="0015205A">
      <w:pPr>
        <w:pStyle w:val="SingleTxtG"/>
        <w:ind w:left="2835" w:hanging="567"/>
        <w:rPr>
          <w:rFonts w:eastAsia="MS Gothic"/>
          <w:bCs/>
        </w:rPr>
      </w:pPr>
      <w:r w:rsidRPr="00EB3F4B">
        <w:rPr>
          <w:rFonts w:eastAsia="MS Gothic"/>
          <w:bCs/>
        </w:rPr>
        <w:t>(d)</w:t>
      </w:r>
      <w:r w:rsidRPr="00EB3F4B">
        <w:rPr>
          <w:rFonts w:eastAsia="MS Gothic"/>
          <w:bCs/>
        </w:rPr>
        <w:tab/>
        <w:t>Lateral axial rotation moment at the dummy’s upper neck;</w:t>
      </w:r>
    </w:p>
    <w:p w14:paraId="644065BC" w14:textId="77777777" w:rsidR="0015205A" w:rsidRPr="00EB3F4B" w:rsidRDefault="0015205A" w:rsidP="0015205A">
      <w:pPr>
        <w:pStyle w:val="SingleTxtG"/>
        <w:ind w:left="2835" w:hanging="567"/>
        <w:rPr>
          <w:rFonts w:eastAsia="MS Gothic"/>
          <w:bCs/>
        </w:rPr>
      </w:pPr>
      <w:r w:rsidRPr="00EB3F4B">
        <w:rPr>
          <w:rFonts w:eastAsia="MS Gothic"/>
          <w:bCs/>
        </w:rPr>
        <w:t>(e)</w:t>
      </w:r>
      <w:r w:rsidRPr="00EB3F4B">
        <w:rPr>
          <w:rFonts w:eastAsia="MS Gothic"/>
          <w:bCs/>
        </w:rPr>
        <w:tab/>
        <w:t>Longitudinal force at the dummy’s lower neck;</w:t>
      </w:r>
    </w:p>
    <w:p w14:paraId="158BCED1" w14:textId="77777777" w:rsidR="0015205A" w:rsidRPr="00EB3F4B" w:rsidRDefault="0015205A" w:rsidP="0015205A">
      <w:pPr>
        <w:pStyle w:val="SingleTxtG"/>
        <w:ind w:left="2835" w:hanging="567"/>
        <w:rPr>
          <w:rFonts w:eastAsia="MS Gothic"/>
          <w:bCs/>
        </w:rPr>
      </w:pPr>
      <w:r w:rsidRPr="00EB3F4B">
        <w:rPr>
          <w:rFonts w:eastAsia="MS Gothic"/>
          <w:bCs/>
        </w:rPr>
        <w:t>(f)</w:t>
      </w:r>
      <w:r w:rsidRPr="00EB3F4B">
        <w:rPr>
          <w:rFonts w:eastAsia="MS Gothic"/>
          <w:bCs/>
        </w:rPr>
        <w:tab/>
        <w:t>Vertical force at the dummy’s lower neck;</w:t>
      </w:r>
    </w:p>
    <w:p w14:paraId="2F89E285" w14:textId="77777777" w:rsidR="0015205A" w:rsidRPr="00EB3F4B" w:rsidRDefault="0015205A" w:rsidP="0015205A">
      <w:pPr>
        <w:pStyle w:val="SingleTxtG"/>
        <w:ind w:left="2835" w:hanging="567"/>
        <w:rPr>
          <w:rFonts w:eastAsia="MS Gothic"/>
          <w:bCs/>
        </w:rPr>
      </w:pPr>
      <w:r w:rsidRPr="00EB3F4B">
        <w:rPr>
          <w:rFonts w:eastAsia="MS Gothic"/>
          <w:bCs/>
        </w:rPr>
        <w:t>(g)</w:t>
      </w:r>
      <w:r w:rsidRPr="00EB3F4B">
        <w:rPr>
          <w:rFonts w:eastAsia="MS Gothic"/>
          <w:bCs/>
        </w:rPr>
        <w:tab/>
        <w:t>Lateral axial rotation moment at the dummy’s lower neck;</w:t>
      </w:r>
    </w:p>
    <w:p w14:paraId="57C3E3CD" w14:textId="77777777" w:rsidR="0015205A" w:rsidRPr="00EB3F4B" w:rsidRDefault="0015205A" w:rsidP="0015205A">
      <w:pPr>
        <w:pStyle w:val="SingleTxtG"/>
        <w:ind w:left="2835" w:hanging="567"/>
        <w:rPr>
          <w:rFonts w:eastAsia="MS Gothic"/>
          <w:bCs/>
        </w:rPr>
      </w:pPr>
      <w:r w:rsidRPr="00EB3F4B">
        <w:rPr>
          <w:rFonts w:eastAsia="MS Gothic"/>
          <w:bCs/>
        </w:rPr>
        <w:t>(h)</w:t>
      </w:r>
      <w:r w:rsidRPr="00EB3F4B">
        <w:rPr>
          <w:rFonts w:eastAsia="MS Gothic"/>
          <w:bCs/>
        </w:rPr>
        <w:tab/>
        <w:t>Longitudinal acceleration on the right side of the dummy’s T1 vertebra;</w:t>
      </w:r>
    </w:p>
    <w:p w14:paraId="1107275C" w14:textId="77777777" w:rsidR="0015205A" w:rsidRPr="00EB3F4B" w:rsidRDefault="0015205A" w:rsidP="0015205A">
      <w:pPr>
        <w:pStyle w:val="SingleTxtG"/>
        <w:ind w:left="2835" w:hanging="567"/>
        <w:rPr>
          <w:rFonts w:eastAsia="MS Gothic"/>
          <w:bCs/>
        </w:rPr>
      </w:pPr>
      <w:r w:rsidRPr="00EB3F4B">
        <w:rPr>
          <w:rFonts w:eastAsia="MS Gothic"/>
          <w:bCs/>
        </w:rPr>
        <w:t>(i)</w:t>
      </w:r>
      <w:r w:rsidRPr="00EB3F4B">
        <w:rPr>
          <w:rFonts w:eastAsia="MS Gothic"/>
          <w:bCs/>
        </w:rPr>
        <w:tab/>
        <w:t>Vertical acceleration on the right side of the dummy’s T1 vertebra;</w:t>
      </w:r>
    </w:p>
    <w:p w14:paraId="5A7DBFE0" w14:textId="77777777" w:rsidR="0015205A" w:rsidRPr="00EB3F4B" w:rsidRDefault="0015205A" w:rsidP="0015205A">
      <w:pPr>
        <w:pStyle w:val="SingleTxtG"/>
        <w:ind w:left="2835" w:hanging="567"/>
        <w:rPr>
          <w:rFonts w:eastAsia="MS Gothic"/>
          <w:bCs/>
        </w:rPr>
      </w:pPr>
      <w:r w:rsidRPr="00EB3F4B">
        <w:rPr>
          <w:rFonts w:eastAsia="MS Gothic"/>
          <w:bCs/>
        </w:rPr>
        <w:t>(j)</w:t>
      </w:r>
      <w:r w:rsidRPr="00EB3F4B">
        <w:rPr>
          <w:rFonts w:eastAsia="MS Gothic"/>
          <w:bCs/>
        </w:rPr>
        <w:tab/>
        <w:t>Longitudinal acceleration on the left side of the dummy’s T1 vertebra;</w:t>
      </w:r>
    </w:p>
    <w:p w14:paraId="2536CAD8" w14:textId="77777777" w:rsidR="0015205A" w:rsidRPr="00EB3F4B" w:rsidRDefault="0015205A" w:rsidP="0015205A">
      <w:pPr>
        <w:pStyle w:val="SingleTxtG"/>
        <w:ind w:left="2835" w:hanging="567"/>
        <w:rPr>
          <w:rFonts w:eastAsia="MS Gothic"/>
          <w:bCs/>
        </w:rPr>
      </w:pPr>
      <w:r w:rsidRPr="00EB3F4B">
        <w:rPr>
          <w:rFonts w:eastAsia="MS Gothic"/>
          <w:bCs/>
        </w:rPr>
        <w:t>(k)</w:t>
      </w:r>
      <w:r w:rsidRPr="00EB3F4B">
        <w:rPr>
          <w:rFonts w:eastAsia="MS Gothic"/>
          <w:bCs/>
        </w:rPr>
        <w:tab/>
        <w:t>Vertical acceleration on the left side of the dummy’s T1 vertebra;</w:t>
      </w:r>
    </w:p>
    <w:p w14:paraId="42108B79" w14:textId="77777777" w:rsidR="0015205A" w:rsidRPr="00EB3F4B" w:rsidRDefault="0015205A" w:rsidP="0015205A">
      <w:pPr>
        <w:pStyle w:val="SingleTxtG"/>
        <w:ind w:left="2835" w:hanging="567"/>
        <w:rPr>
          <w:rFonts w:eastAsia="MS Gothic"/>
          <w:bCs/>
        </w:rPr>
      </w:pPr>
      <w:r w:rsidRPr="00EB3F4B">
        <w:rPr>
          <w:rFonts w:eastAsia="MS Gothic"/>
          <w:bCs/>
        </w:rPr>
        <w:t>(l)</w:t>
      </w:r>
      <w:r w:rsidRPr="00EB3F4B">
        <w:rPr>
          <w:rFonts w:eastAsia="MS Gothic"/>
          <w:bCs/>
        </w:rPr>
        <w:tab/>
        <w:t>Signal of contact between the back of the dummy’s head and the head restraint.</w:t>
      </w:r>
    </w:p>
    <w:p w14:paraId="0FC373FB" w14:textId="77777777" w:rsidR="0015205A" w:rsidRPr="00EB3F4B" w:rsidRDefault="0015205A" w:rsidP="0015205A">
      <w:pPr>
        <w:pStyle w:val="SingleTxtG"/>
        <w:ind w:left="2268" w:hanging="1134"/>
        <w:rPr>
          <w:bCs/>
        </w:rPr>
      </w:pPr>
      <w:r w:rsidRPr="00EB3F4B">
        <w:rPr>
          <w:bCs/>
        </w:rPr>
        <w:t>4.4.</w:t>
      </w:r>
      <w:r w:rsidRPr="00EB3F4B">
        <w:rPr>
          <w:bCs/>
        </w:rPr>
        <w:tab/>
        <w:t>Injury Criteria</w:t>
      </w:r>
    </w:p>
    <w:p w14:paraId="5845218C" w14:textId="77777777" w:rsidR="0015205A" w:rsidRPr="00EB3F4B" w:rsidRDefault="0015205A" w:rsidP="0015205A">
      <w:pPr>
        <w:pStyle w:val="SingleTxtG"/>
        <w:ind w:left="2268" w:hanging="1134"/>
        <w:rPr>
          <w:bCs/>
        </w:rPr>
      </w:pPr>
      <w:r w:rsidRPr="00EB3F4B">
        <w:rPr>
          <w:rFonts w:eastAsia="MS Gothic"/>
          <w:bCs/>
        </w:rPr>
        <w:tab/>
        <w:t>The injury criteria for the dummy shall be calculated, using the following method, from the waveform determined in paragraph 4.3.</w:t>
      </w:r>
    </w:p>
    <w:p w14:paraId="6F24EEFE" w14:textId="77777777" w:rsidR="0015205A" w:rsidRPr="00EB3F4B" w:rsidRDefault="0015205A" w:rsidP="0015205A">
      <w:pPr>
        <w:pStyle w:val="SingleTxtG"/>
        <w:ind w:left="2268" w:hanging="1134"/>
        <w:rPr>
          <w:bCs/>
        </w:rPr>
      </w:pPr>
      <w:r w:rsidRPr="00EB3F4B">
        <w:rPr>
          <w:rFonts w:eastAsia="MS Gothic"/>
          <w:bCs/>
        </w:rPr>
        <w:t>4.4.1.</w:t>
      </w:r>
      <w:r w:rsidRPr="00EB3F4B">
        <w:rPr>
          <w:rFonts w:eastAsia="MS Gothic"/>
          <w:bCs/>
        </w:rPr>
        <w:tab/>
        <w:t>Neck Injury Criterion (NIC)</w:t>
      </w:r>
    </w:p>
    <w:p w14:paraId="76F17F21" w14:textId="77777777" w:rsidR="0015205A" w:rsidRPr="00EB3F4B" w:rsidRDefault="0015205A" w:rsidP="0015205A">
      <w:pPr>
        <w:pStyle w:val="SingleTxtG"/>
        <w:ind w:left="2268" w:hanging="1134"/>
        <w:rPr>
          <w:rFonts w:eastAsia="MS Gothic"/>
          <w:bCs/>
        </w:rPr>
      </w:pPr>
      <w:r w:rsidRPr="00EB3F4B">
        <w:rPr>
          <w:rFonts w:eastAsia="MS Gothic"/>
          <w:bCs/>
        </w:rPr>
        <w:tab/>
        <w:t xml:space="preserve">NIC is determined based on the velocity of the head relative to the T1 vertebra and horizontal acceleration. Each acceleration shall be calculated in meters per second squared (m/s²), and the head’s longitudinal acceleration shall be filtered at CFC 60. The T1 vertebra acceleration is measured on either side, but in the NIC calculation, the average of the left and right accelerations, which have both been filtered at CFC 60, shall be used. </w:t>
      </w:r>
    </w:p>
    <w:p w14:paraId="29A714BE" w14:textId="77777777" w:rsidR="0015205A" w:rsidRPr="00EB3F4B" w:rsidRDefault="0015205A" w:rsidP="0015205A">
      <w:pPr>
        <w:pStyle w:val="SingleTxtG"/>
        <w:ind w:left="2268"/>
        <w:rPr>
          <w:rFonts w:eastAsia="MS Gothic"/>
          <w:bCs/>
        </w:rPr>
      </w:pPr>
      <w:r w:rsidRPr="00EB3F4B">
        <w:rPr>
          <w:rFonts w:eastAsia="MS Gothic"/>
          <w:bCs/>
        </w:rPr>
        <w:t>This average acceleration is determined as follows:</w:t>
      </w:r>
    </w:p>
    <w:p w14:paraId="09D38B54" w14:textId="77777777" w:rsidR="0015205A" w:rsidRPr="00EB3F4B" w:rsidRDefault="0015205A" w:rsidP="0015205A">
      <w:pPr>
        <w:pStyle w:val="SingleTxtG"/>
        <w:ind w:left="2268" w:right="850" w:hanging="1134"/>
        <w:rPr>
          <w:rFonts w:eastAsia="MS Gothic"/>
          <w:bCs/>
        </w:rPr>
      </w:pPr>
      <w:r w:rsidRPr="00EB3F4B">
        <w:rPr>
          <w:rFonts w:eastAsia="MS Gothic"/>
          <w:bCs/>
        </w:rPr>
        <w:tab/>
      </w:r>
      <w:r w:rsidRPr="00EB3F4B">
        <w:rPr>
          <w:rFonts w:eastAsia="MS Gothic"/>
          <w:bCs/>
          <w:position w:val="-24"/>
        </w:rPr>
        <w:object w:dxaOrig="2580" w:dyaOrig="660" w14:anchorId="3430DE32">
          <v:shape id="_x0000_i1028" type="#_x0000_t75" style="width:104.25pt;height:25.5pt" o:ole="">
            <v:imagedata r:id="rId33" o:title=""/>
          </v:shape>
          <o:OLEObject Type="Embed" ProgID="Equation.3" ShapeID="_x0000_i1028" DrawAspect="Content" ObjectID="_1672497159" r:id="rId34"/>
        </w:object>
      </w:r>
    </w:p>
    <w:p w14:paraId="1394C1E0" w14:textId="77777777" w:rsidR="0015205A" w:rsidRPr="00EB3F4B" w:rsidRDefault="0015205A" w:rsidP="0015205A">
      <w:pPr>
        <w:pStyle w:val="SingleTxtG"/>
        <w:ind w:left="2268" w:hanging="1134"/>
        <w:rPr>
          <w:rFonts w:eastAsia="MS Gothic"/>
          <w:bCs/>
        </w:rPr>
      </w:pPr>
      <w:r w:rsidRPr="00EB3F4B">
        <w:rPr>
          <w:rFonts w:eastAsia="MS Gothic"/>
          <w:bCs/>
        </w:rPr>
        <w:tab/>
        <w:t>T1left(t) = Acceleration measured by accelerometer on the left side of the T1 vertebra</w:t>
      </w:r>
    </w:p>
    <w:p w14:paraId="4CDE763B" w14:textId="77777777" w:rsidR="0015205A" w:rsidRPr="00EB3F4B" w:rsidRDefault="0015205A" w:rsidP="0015205A">
      <w:pPr>
        <w:pStyle w:val="SingleTxtG"/>
        <w:ind w:left="2268" w:hanging="1134"/>
        <w:rPr>
          <w:rFonts w:eastAsia="MS Gothic"/>
          <w:bCs/>
        </w:rPr>
      </w:pPr>
      <w:r w:rsidRPr="00EB3F4B">
        <w:rPr>
          <w:rFonts w:eastAsia="MS Gothic"/>
          <w:bCs/>
        </w:rPr>
        <w:tab/>
        <w:t>T1right(t) = Acceleration measured by accelerometer on the right side of the T1 vertebra</w:t>
      </w:r>
    </w:p>
    <w:p w14:paraId="0D6A96B2" w14:textId="77777777" w:rsidR="0015205A" w:rsidRPr="00EB3F4B" w:rsidRDefault="0015205A" w:rsidP="0015205A">
      <w:pPr>
        <w:pStyle w:val="SingleTxtG"/>
        <w:ind w:left="2268" w:hanging="1134"/>
        <w:rPr>
          <w:rFonts w:eastAsia="MS Gothic"/>
          <w:bCs/>
        </w:rPr>
      </w:pPr>
      <w:r w:rsidRPr="00EB3F4B">
        <w:rPr>
          <w:rFonts w:eastAsia="MS Gothic"/>
          <w:bCs/>
        </w:rPr>
        <w:tab/>
        <w:t>The "relative longitudinal acceleration" between the head and T1 vertebra</w:t>
      </w:r>
      <w:r w:rsidRPr="00EB3F4B">
        <w:rPr>
          <w:rFonts w:eastAsia="MS Gothic"/>
          <w:bCs/>
        </w:rPr>
        <w:br/>
        <w:t>(</w:t>
      </w:r>
      <w:r w:rsidRPr="00EB3F4B">
        <w:rPr>
          <w:rFonts w:eastAsia="MS Gothic"/>
          <w:bCs/>
          <w:position w:val="-12"/>
        </w:rPr>
        <w:object w:dxaOrig="400" w:dyaOrig="380" w14:anchorId="51C8FCF4">
          <v:shape id="_x0000_i1029" type="#_x0000_t75" style="width:21pt;height:17.25pt" o:ole="">
            <v:imagedata r:id="rId35" o:title=""/>
          </v:shape>
          <o:OLEObject Type="Embed" ProgID="Equation.3" ShapeID="_x0000_i1029" DrawAspect="Content" ObjectID="_1672497160" r:id="rId36"/>
        </w:object>
      </w:r>
      <w:r w:rsidRPr="00EB3F4B">
        <w:rPr>
          <w:rFonts w:eastAsia="MS Gothic"/>
          <w:bCs/>
        </w:rPr>
        <w:t xml:space="preserve">) shall be generated by subtracting the head longitudinal acceleration </w:t>
      </w:r>
      <w:r w:rsidRPr="00EB3F4B">
        <w:rPr>
          <w:rFonts w:eastAsia="MS Gothic"/>
          <w:bCs/>
        </w:rPr>
        <w:br/>
        <w:t>(</w:t>
      </w:r>
      <w:r w:rsidRPr="00EB3F4B">
        <w:rPr>
          <w:rFonts w:eastAsia="MS Gothic"/>
          <w:bCs/>
          <w:position w:val="-12"/>
        </w:rPr>
        <w:object w:dxaOrig="540" w:dyaOrig="380" w14:anchorId="269CFFD9">
          <v:shape id="_x0000_i1030" type="#_x0000_t75" style="width:25.5pt;height:17.25pt" o:ole="">
            <v:imagedata r:id="rId37" o:title=""/>
          </v:shape>
          <o:OLEObject Type="Embed" ProgID="Equation.3" ShapeID="_x0000_i1030" DrawAspect="Content" ObjectID="_1672497161" r:id="rId38"/>
        </w:object>
      </w:r>
      <w:r w:rsidRPr="00EB3F4B">
        <w:rPr>
          <w:rFonts w:eastAsia="MS Gothic"/>
          <w:bCs/>
        </w:rPr>
        <w:t>) from the left-right average of the T1 vertebra longitudinal acceleration (</w:t>
      </w:r>
      <w:r w:rsidRPr="00EB3F4B">
        <w:rPr>
          <w:rFonts w:eastAsia="MS Gothic"/>
          <w:bCs/>
          <w:position w:val="-12"/>
        </w:rPr>
        <w:object w:dxaOrig="360" w:dyaOrig="380" w14:anchorId="700FEE30">
          <v:shape id="_x0000_i1031" type="#_x0000_t75" style="width:18.75pt;height:17.25pt" o:ole="">
            <v:imagedata r:id="rId39" o:title=""/>
          </v:shape>
          <o:OLEObject Type="Embed" ProgID="Equation.3" ShapeID="_x0000_i1031" DrawAspect="Content" ObjectID="_1672497162" r:id="rId40"/>
        </w:object>
      </w:r>
      <w:r w:rsidRPr="00EB3F4B">
        <w:rPr>
          <w:rFonts w:eastAsia="MS Gothic"/>
          <w:bCs/>
        </w:rPr>
        <w:t>).</w:t>
      </w:r>
    </w:p>
    <w:p w14:paraId="4D23D54C" w14:textId="77777777" w:rsidR="0015205A" w:rsidRPr="00EB3F4B" w:rsidRDefault="0015205A" w:rsidP="0015205A">
      <w:pPr>
        <w:pStyle w:val="SingleTxtG"/>
        <w:ind w:left="2268" w:hanging="1134"/>
        <w:rPr>
          <w:rFonts w:eastAsia="MS Gothic"/>
          <w:bCs/>
        </w:rPr>
      </w:pPr>
      <w:r w:rsidRPr="00EB3F4B">
        <w:rPr>
          <w:rFonts w:eastAsia="MS Gothic"/>
          <w:bCs/>
        </w:rPr>
        <w:tab/>
        <w:t>This acceleration is calculated as follows:</w:t>
      </w:r>
    </w:p>
    <w:p w14:paraId="72BAAC02" w14:textId="77777777" w:rsidR="0015205A" w:rsidRPr="00EB3F4B" w:rsidRDefault="0015205A" w:rsidP="0015205A">
      <w:pPr>
        <w:pStyle w:val="SingleTxtG"/>
        <w:ind w:left="2268" w:hanging="1134"/>
        <w:rPr>
          <w:rFonts w:eastAsia="MS Gothic"/>
          <w:bCs/>
        </w:rPr>
      </w:pPr>
      <w:r w:rsidRPr="00EB3F4B">
        <w:rPr>
          <w:rFonts w:eastAsia="MS Gothic"/>
          <w:bCs/>
        </w:rPr>
        <w:tab/>
      </w:r>
      <w:r w:rsidRPr="00EB3F4B">
        <w:rPr>
          <w:rFonts w:eastAsia="MS Gothic"/>
          <w:bCs/>
          <w:position w:val="-12"/>
        </w:rPr>
        <w:object w:dxaOrig="1700" w:dyaOrig="380" w14:anchorId="2E3196C8">
          <v:shape id="_x0000_i1032" type="#_x0000_t75" style="width:69.75pt;height:14.25pt" o:ole="">
            <v:imagedata r:id="rId41" o:title=""/>
          </v:shape>
          <o:OLEObject Type="Embed" ProgID="Equation.3" ShapeID="_x0000_i1032" DrawAspect="Content" ObjectID="_1672497163" r:id="rId42"/>
        </w:object>
      </w:r>
    </w:p>
    <w:p w14:paraId="7E65BC0A" w14:textId="77777777" w:rsidR="0015205A" w:rsidRPr="00EB3F4B" w:rsidRDefault="0015205A" w:rsidP="0015205A">
      <w:pPr>
        <w:pStyle w:val="SingleTxtG"/>
        <w:ind w:left="2268" w:hanging="1134"/>
        <w:rPr>
          <w:rFonts w:eastAsia="MS Gothic"/>
          <w:bCs/>
        </w:rPr>
      </w:pPr>
      <w:r w:rsidRPr="00EB3F4B">
        <w:rPr>
          <w:rFonts w:eastAsia="MS Gothic"/>
          <w:bCs/>
        </w:rPr>
        <w:lastRenderedPageBreak/>
        <w:tab/>
        <w:t xml:space="preserve">The "relative longitudinal velocity" between the head and T1 vertebra </w:t>
      </w:r>
      <w:r w:rsidRPr="00EB3F4B">
        <w:rPr>
          <w:rFonts w:eastAsia="MS Gothic"/>
          <w:bCs/>
        </w:rPr>
        <w:br/>
        <w:t>(</w:t>
      </w:r>
      <w:r w:rsidRPr="00EB3F4B">
        <w:rPr>
          <w:rFonts w:eastAsia="MS Gothic"/>
          <w:bCs/>
          <w:position w:val="-12"/>
        </w:rPr>
        <w:object w:dxaOrig="420" w:dyaOrig="380" w14:anchorId="3F724D80">
          <v:shape id="_x0000_i1033" type="#_x0000_t75" style="width:21pt;height:17.25pt" o:ole="">
            <v:imagedata r:id="rId43" o:title=""/>
          </v:shape>
          <o:OLEObject Type="Embed" ProgID="Equation.3" ShapeID="_x0000_i1033" DrawAspect="Content" ObjectID="_1672497164" r:id="rId44"/>
        </w:object>
      </w:r>
      <w:r w:rsidRPr="00EB3F4B">
        <w:rPr>
          <w:rFonts w:eastAsia="MS Gothic"/>
          <w:bCs/>
        </w:rPr>
        <w:t>) shall be calculated, by integrating the relative acceleration with respect to time, as follows:</w:t>
      </w:r>
    </w:p>
    <w:p w14:paraId="1FEBBA74" w14:textId="77777777" w:rsidR="0015205A" w:rsidRPr="00EB3F4B" w:rsidRDefault="0015205A" w:rsidP="0015205A">
      <w:pPr>
        <w:pStyle w:val="SingleTxtG"/>
        <w:ind w:left="2268" w:hanging="1134"/>
        <w:rPr>
          <w:rFonts w:eastAsia="MS Gothic"/>
          <w:bCs/>
        </w:rPr>
      </w:pPr>
      <w:r w:rsidRPr="00EB3F4B">
        <w:rPr>
          <w:rFonts w:eastAsia="MS Gothic"/>
          <w:bCs/>
        </w:rPr>
        <w:tab/>
      </w:r>
      <w:r w:rsidRPr="00EB3F4B">
        <w:rPr>
          <w:rFonts w:eastAsia="MS Gothic"/>
          <w:bCs/>
          <w:position w:val="-32"/>
        </w:rPr>
        <w:object w:dxaOrig="1980" w:dyaOrig="760" w14:anchorId="1F13EEFC">
          <v:shape id="_x0000_i1034" type="#_x0000_t75" style="width:78pt;height:31.5pt" o:ole="">
            <v:imagedata r:id="rId45" o:title=""/>
          </v:shape>
          <o:OLEObject Type="Embed" ProgID="Equation.3" ShapeID="_x0000_i1034" DrawAspect="Content" ObjectID="_1672497165" r:id="rId46"/>
        </w:object>
      </w:r>
    </w:p>
    <w:p w14:paraId="315CC07E" w14:textId="77777777" w:rsidR="0015205A" w:rsidRPr="00EB3F4B" w:rsidRDefault="0015205A" w:rsidP="0015205A">
      <w:pPr>
        <w:pStyle w:val="SingleTxtG"/>
        <w:ind w:left="2268" w:hanging="1134"/>
        <w:rPr>
          <w:rFonts w:eastAsia="MS Gothic"/>
          <w:bCs/>
        </w:rPr>
      </w:pPr>
      <w:r w:rsidRPr="00EB3F4B">
        <w:rPr>
          <w:rFonts w:eastAsia="MS Gothic"/>
          <w:bCs/>
        </w:rPr>
        <w:tab/>
        <w:t>The NIC channel is then calculated as a combination of relative acceleration multiplied by 0.2, and added to the square of the relative velocity. The calculation is performed using the following equation:</w:t>
      </w:r>
    </w:p>
    <w:p w14:paraId="4E517F22" w14:textId="77777777" w:rsidR="0015205A" w:rsidRPr="00EB3F4B" w:rsidRDefault="0015205A" w:rsidP="0015205A">
      <w:pPr>
        <w:pStyle w:val="SingleTxtG"/>
        <w:ind w:left="2268" w:hanging="1134"/>
        <w:rPr>
          <w:rFonts w:eastAsia="MS Gothic"/>
          <w:bCs/>
        </w:rPr>
      </w:pPr>
      <w:r w:rsidRPr="00EB3F4B">
        <w:rPr>
          <w:rFonts w:eastAsia="MS Gothic"/>
          <w:bCs/>
        </w:rPr>
        <w:tab/>
      </w:r>
      <w:r w:rsidRPr="00EB3F4B">
        <w:rPr>
          <w:rFonts w:eastAsia="MS Gothic"/>
          <w:bCs/>
          <w:position w:val="-12"/>
        </w:rPr>
        <w:object w:dxaOrig="3140" w:dyaOrig="380" w14:anchorId="5AC3F7F6">
          <v:shape id="_x0000_i1035" type="#_x0000_t75" style="width:159.75pt;height:17.25pt" o:ole="">
            <v:imagedata r:id="rId47" o:title=""/>
          </v:shape>
          <o:OLEObject Type="Embed" ProgID="Equation.3" ShapeID="_x0000_i1035" DrawAspect="Content" ObjectID="_1672497166" r:id="rId48"/>
        </w:object>
      </w:r>
    </w:p>
    <w:p w14:paraId="278721A1" w14:textId="77777777" w:rsidR="0015205A" w:rsidRPr="00EB3F4B" w:rsidRDefault="0015205A" w:rsidP="0015205A">
      <w:pPr>
        <w:pStyle w:val="SingleTxtG"/>
        <w:ind w:left="2268" w:hanging="1134"/>
        <w:rPr>
          <w:rFonts w:eastAsia="MS Gothic"/>
          <w:bCs/>
        </w:rPr>
      </w:pPr>
      <w:r w:rsidRPr="00EB3F4B">
        <w:rPr>
          <w:rFonts w:eastAsia="MS Gothic"/>
          <w:bCs/>
        </w:rPr>
        <w:tab/>
        <w:t>The maximum overall NIC value (NIC</w:t>
      </w:r>
      <w:r w:rsidRPr="00EB3F4B">
        <w:rPr>
          <w:rFonts w:eastAsia="MS Gothic"/>
          <w:bCs/>
          <w:vertAlign w:val="subscript"/>
        </w:rPr>
        <w:t>max</w:t>
      </w:r>
      <w:r w:rsidRPr="00EB3F4B">
        <w:rPr>
          <w:rFonts w:eastAsia="MS Gothic"/>
          <w:bCs/>
        </w:rPr>
        <w:t>) shall be determined, considering only the portion of data from T=0 (start of test) until T-HRC(end) (end of contact between head and head restraint), as follows:</w:t>
      </w:r>
    </w:p>
    <w:p w14:paraId="0621F502" w14:textId="77777777" w:rsidR="0015205A" w:rsidRPr="00EB3F4B" w:rsidRDefault="0015205A" w:rsidP="0015205A">
      <w:pPr>
        <w:pStyle w:val="SingleTxtG"/>
        <w:ind w:left="2268" w:hanging="1134"/>
        <w:rPr>
          <w:rFonts w:eastAsia="MS Gothic"/>
          <w:bCs/>
        </w:rPr>
      </w:pPr>
      <w:r w:rsidRPr="00EB3F4B">
        <w:rPr>
          <w:rFonts w:eastAsia="MS Gothic"/>
          <w:bCs/>
        </w:rPr>
        <w:tab/>
      </w:r>
      <w:r w:rsidRPr="00EB3F4B">
        <w:rPr>
          <w:rFonts w:eastAsia="MS Gothic"/>
          <w:bCs/>
          <w:position w:val="-26"/>
        </w:rPr>
        <w:object w:dxaOrig="2580" w:dyaOrig="499" w14:anchorId="2B0C7DF9">
          <v:shape id="_x0000_i1036" type="#_x0000_t75" style="width:104.25pt;height:21pt" o:ole="">
            <v:imagedata r:id="rId49" o:title=""/>
          </v:shape>
          <o:OLEObject Type="Embed" ProgID="Equation.3" ShapeID="_x0000_i1036" DrawAspect="Content" ObjectID="_1672497167" r:id="rId50"/>
        </w:object>
      </w:r>
    </w:p>
    <w:p w14:paraId="5FC10732" w14:textId="77777777" w:rsidR="0015205A" w:rsidRPr="00EB3F4B" w:rsidRDefault="0015205A" w:rsidP="007034CD">
      <w:pPr>
        <w:spacing w:after="120"/>
        <w:ind w:left="2268" w:right="1134" w:hanging="1134"/>
        <w:jc w:val="both"/>
        <w:rPr>
          <w:rFonts w:eastAsia="MS Gothic"/>
          <w:bCs/>
        </w:rPr>
      </w:pPr>
      <w:r w:rsidRPr="00EB3F4B">
        <w:rPr>
          <w:rFonts w:eastAsia="MS Gothic"/>
          <w:bCs/>
        </w:rPr>
        <w:t>4.4.2.</w:t>
      </w:r>
      <w:r w:rsidRPr="00EB3F4B">
        <w:rPr>
          <w:rFonts w:eastAsia="MS Gothic"/>
          <w:bCs/>
        </w:rPr>
        <w:tab/>
        <w:t>Upper neck shear force (Upper Neck Fx) and lower neck shear force (Lower Neck Fx)</w:t>
      </w:r>
    </w:p>
    <w:p w14:paraId="0B3DEF38" w14:textId="77777777" w:rsidR="0015205A" w:rsidRPr="00EB3F4B" w:rsidRDefault="0015205A" w:rsidP="007034CD">
      <w:pPr>
        <w:spacing w:after="120"/>
        <w:ind w:left="2268" w:right="1134"/>
        <w:jc w:val="both"/>
        <w:rPr>
          <w:bCs/>
        </w:rPr>
      </w:pPr>
      <w:r w:rsidRPr="00EB3F4B">
        <w:rPr>
          <w:rFonts w:eastAsia="MS Gothic"/>
          <w:bCs/>
        </w:rPr>
        <w:t xml:space="preserve">These are shear forces measured by the dummy’s upper neck and lower neck load cells </w:t>
      </w:r>
      <w:r w:rsidRPr="00EB3F4B">
        <w:rPr>
          <w:bCs/>
        </w:rPr>
        <w:t xml:space="preserve">assessed before the moment of rebound.  </w:t>
      </w:r>
    </w:p>
    <w:p w14:paraId="7397F1D6" w14:textId="77777777" w:rsidR="0015205A" w:rsidRPr="00EB3F4B" w:rsidRDefault="0015205A" w:rsidP="007034CD">
      <w:pPr>
        <w:spacing w:after="120"/>
        <w:ind w:left="2268" w:right="1134"/>
        <w:jc w:val="both"/>
        <w:rPr>
          <w:rFonts w:eastAsia="MS Gothic"/>
          <w:bCs/>
        </w:rPr>
      </w:pPr>
      <w:r w:rsidRPr="00EB3F4B">
        <w:rPr>
          <w:bCs/>
        </w:rPr>
        <w:t>If t</w:t>
      </w:r>
      <w:r w:rsidRPr="00EB3F4B">
        <w:rPr>
          <w:rFonts w:eastAsia="MS Gothic"/>
          <w:bCs/>
        </w:rPr>
        <w:t>he instrumentation is configured in accordance with SAE J211</w:t>
      </w:r>
      <w:r w:rsidRPr="00EB3F4B">
        <w:rPr>
          <w:bCs/>
        </w:rPr>
        <w:t xml:space="preserve"> relative movement of the head rearward is considered positive and relative movement of the head forward is considered negative.</w:t>
      </w:r>
      <w:r w:rsidRPr="00EB3F4B">
        <w:rPr>
          <w:rFonts w:eastAsia="MS Gothic"/>
          <w:bCs/>
        </w:rPr>
        <w:t xml:space="preserve">. </w:t>
      </w:r>
    </w:p>
    <w:p w14:paraId="65392ABC" w14:textId="77777777" w:rsidR="0015205A" w:rsidRPr="00EB3F4B" w:rsidRDefault="0015205A" w:rsidP="007034CD">
      <w:pPr>
        <w:spacing w:after="120"/>
        <w:ind w:left="2268" w:right="1134"/>
        <w:jc w:val="both"/>
        <w:rPr>
          <w:rFonts w:eastAsia="MS Gothic"/>
          <w:bCs/>
        </w:rPr>
      </w:pPr>
      <w:r w:rsidRPr="00EB3F4B">
        <w:rPr>
          <w:rFonts w:eastAsia="MS Gothic"/>
          <w:bCs/>
        </w:rPr>
        <w:t>Data shall be filtered at CFC 1000, and the maximum absolute value of the force shall be determined, considering the portion of data from T=0 until T-HRC(end) as follows:</w:t>
      </w:r>
    </w:p>
    <w:p w14:paraId="1550C66A" w14:textId="77777777" w:rsidR="0015205A" w:rsidRPr="005A3C95" w:rsidRDefault="0094749C" w:rsidP="0015205A">
      <w:pPr>
        <w:adjustRightInd w:val="0"/>
        <w:jc w:val="center"/>
        <w:rPr>
          <w:rFonts w:eastAsiaTheme="minorEastAsia"/>
          <w:bCs/>
          <w:i/>
          <w:lang w:val="fr-CH"/>
        </w:rPr>
      </w:pPr>
      <m:oMathPara>
        <m:oMath>
          <m:sSub>
            <m:sSubPr>
              <m:ctrlPr>
                <w:rPr>
                  <w:rFonts w:ascii="Cambria Math" w:hAnsi="Cambria Math"/>
                  <w:bCs/>
                  <w:i/>
                </w:rPr>
              </m:ctrlPr>
            </m:sSubPr>
            <m:e>
              <m:r>
                <m:rPr>
                  <m:nor/>
                </m:rPr>
                <w:rPr>
                  <w:bCs/>
                  <w:i/>
                  <w:lang w:val="fr-CH"/>
                </w:rPr>
                <m:t>Fx</m:t>
              </m:r>
            </m:e>
            <m:sub>
              <m:r>
                <m:rPr>
                  <m:nor/>
                </m:rPr>
                <w:rPr>
                  <w:bCs/>
                  <w:lang w:val="fr-CH"/>
                </w:rPr>
                <m:t>max</m:t>
              </m:r>
            </m:sub>
          </m:sSub>
          <m:r>
            <m:rPr>
              <m:nor/>
            </m:rPr>
            <w:rPr>
              <w:bCs/>
              <w:i/>
              <w:lang w:val="fr-CH"/>
            </w:rPr>
            <m:t xml:space="preserve">= </m:t>
          </m:r>
          <m:func>
            <m:funcPr>
              <m:ctrlPr>
                <w:rPr>
                  <w:rFonts w:ascii="Cambria Math" w:hAnsi="Cambria Math"/>
                  <w:bCs/>
                  <w:i/>
                </w:rPr>
              </m:ctrlPr>
            </m:funcPr>
            <m:fName>
              <m:limLow>
                <m:limLowPr>
                  <m:ctrlPr>
                    <w:rPr>
                      <w:rFonts w:ascii="Cambria Math" w:hAnsi="Cambria Math"/>
                      <w:bCs/>
                      <w:i/>
                    </w:rPr>
                  </m:ctrlPr>
                </m:limLowPr>
                <m:e>
                  <m:r>
                    <m:rPr>
                      <m:nor/>
                    </m:rPr>
                    <w:rPr>
                      <w:bCs/>
                      <w:i/>
                      <w:lang w:val="fr-CH"/>
                    </w:rPr>
                    <m:t>Max</m:t>
                  </m:r>
                </m:e>
                <m:lim>
                  <m:sSub>
                    <m:sSubPr>
                      <m:ctrlPr>
                        <w:rPr>
                          <w:rFonts w:ascii="Cambria Math" w:hAnsi="Cambria Math"/>
                          <w:bCs/>
                          <w:i/>
                        </w:rPr>
                      </m:ctrlPr>
                    </m:sSubPr>
                    <m:e>
                      <m:r>
                        <m:rPr>
                          <m:nor/>
                        </m:rPr>
                        <w:rPr>
                          <w:bCs/>
                          <w:i/>
                          <w:lang w:val="fr-CH"/>
                        </w:rPr>
                        <m:t>T</m:t>
                      </m:r>
                      <m:r>
                        <m:rPr>
                          <m:nor/>
                        </m:rPr>
                        <w:rPr>
                          <w:rFonts w:ascii="Cambria Math"/>
                          <w:bCs/>
                          <w:i/>
                          <w:lang w:val="fr-CH"/>
                        </w:rPr>
                        <m:t>- HRC</m:t>
                      </m:r>
                    </m:e>
                    <m:sub>
                      <m:r>
                        <m:rPr>
                          <m:nor/>
                        </m:rPr>
                        <w:rPr>
                          <w:bCs/>
                          <w:i/>
                          <w:lang w:val="fr-CH"/>
                        </w:rPr>
                        <m:t>(</m:t>
                      </m:r>
                      <m:r>
                        <m:rPr>
                          <m:nor/>
                        </m:rPr>
                        <w:rPr>
                          <w:rFonts w:ascii="Cambria Math"/>
                          <w:bCs/>
                          <w:i/>
                          <w:lang w:val="fr-CH"/>
                        </w:rPr>
                        <m:t xml:space="preserve"> </m:t>
                      </m:r>
                      <m:r>
                        <m:rPr>
                          <m:nor/>
                        </m:rPr>
                        <w:rPr>
                          <w:bCs/>
                          <w:i/>
                          <w:lang w:val="fr-CH"/>
                        </w:rPr>
                        <m:t>end</m:t>
                      </m:r>
                      <m:r>
                        <m:rPr>
                          <m:nor/>
                        </m:rPr>
                        <w:rPr>
                          <w:rFonts w:ascii="Cambria Math"/>
                          <w:bCs/>
                          <w:i/>
                          <w:lang w:val="fr-CH"/>
                        </w:rPr>
                        <m:t xml:space="preserve"> </m:t>
                      </m:r>
                      <m:r>
                        <m:rPr>
                          <m:nor/>
                        </m:rPr>
                        <w:rPr>
                          <w:bCs/>
                          <w:i/>
                          <w:lang w:val="fr-CH"/>
                        </w:rPr>
                        <m:t>)</m:t>
                      </m:r>
                    </m:sub>
                  </m:sSub>
                </m:lim>
              </m:limLow>
            </m:fName>
            <m:e>
              <m:d>
                <m:dPr>
                  <m:begChr m:val="["/>
                  <m:endChr m:val="]"/>
                  <m:ctrlPr>
                    <w:rPr>
                      <w:rFonts w:ascii="Cambria Math" w:hAnsi="Cambria Math"/>
                      <w:bCs/>
                      <w:i/>
                    </w:rPr>
                  </m:ctrlPr>
                </m:dPr>
                <m:e>
                  <m:r>
                    <m:rPr>
                      <m:nor/>
                    </m:rPr>
                    <w:rPr>
                      <w:bCs/>
                      <w:i/>
                      <w:lang w:val="fr-CH"/>
                    </w:rPr>
                    <m:t xml:space="preserve"> </m:t>
                  </m:r>
                  <m:d>
                    <m:dPr>
                      <m:begChr m:val="|"/>
                      <m:endChr m:val="|"/>
                      <m:ctrlPr>
                        <w:rPr>
                          <w:rFonts w:ascii="Cambria Math" w:hAnsi="Cambria Math"/>
                          <w:bCs/>
                          <w:i/>
                        </w:rPr>
                      </m:ctrlPr>
                    </m:dPr>
                    <m:e>
                      <m:r>
                        <m:rPr>
                          <m:nor/>
                        </m:rPr>
                        <w:rPr>
                          <w:bCs/>
                          <w:i/>
                          <w:lang w:val="fr-CH"/>
                        </w:rPr>
                        <m:t>Fx</m:t>
                      </m:r>
                      <m:d>
                        <m:dPr>
                          <m:ctrlPr>
                            <w:rPr>
                              <w:rFonts w:ascii="Cambria Math" w:hAnsi="Cambria Math"/>
                              <w:bCs/>
                              <w:i/>
                            </w:rPr>
                          </m:ctrlPr>
                        </m:dPr>
                        <m:e>
                          <m:r>
                            <m:rPr>
                              <m:nor/>
                            </m:rPr>
                            <w:rPr>
                              <w:bCs/>
                              <w:i/>
                              <w:lang w:val="fr-CH"/>
                            </w:rPr>
                            <m:t>t</m:t>
                          </m:r>
                        </m:e>
                      </m:d>
                    </m:e>
                  </m:d>
                  <m:r>
                    <m:rPr>
                      <m:nor/>
                    </m:rPr>
                    <w:rPr>
                      <w:bCs/>
                      <w:i/>
                      <w:lang w:val="fr-CH"/>
                    </w:rPr>
                    <m:t xml:space="preserve"> </m:t>
                  </m:r>
                </m:e>
              </m:d>
            </m:e>
          </m:func>
        </m:oMath>
      </m:oMathPara>
    </w:p>
    <w:p w14:paraId="56D88628" w14:textId="77777777" w:rsidR="0015205A" w:rsidRPr="005A3C95" w:rsidRDefault="0015205A" w:rsidP="0015205A">
      <w:pPr>
        <w:ind w:left="1548" w:firstLine="720"/>
        <w:rPr>
          <w:bCs/>
          <w:lang w:val="fr-CH"/>
        </w:rPr>
      </w:pPr>
    </w:p>
    <w:p w14:paraId="4B9F8878" w14:textId="77777777" w:rsidR="0015205A" w:rsidRPr="00EB3F4B" w:rsidRDefault="0015205A" w:rsidP="0015205A">
      <w:pPr>
        <w:spacing w:after="120"/>
        <w:ind w:left="1134" w:right="1134"/>
        <w:jc w:val="both"/>
        <w:rPr>
          <w:bCs/>
          <w:u w:val="single"/>
        </w:rPr>
      </w:pPr>
      <w:r w:rsidRPr="00EB3F4B">
        <w:rPr>
          <w:rFonts w:eastAsia="MS Gothic"/>
          <w:bCs/>
        </w:rPr>
        <w:t>4.4.3.</w:t>
      </w:r>
      <w:r w:rsidRPr="00EB3F4B">
        <w:rPr>
          <w:rFonts w:eastAsia="MS Gothic"/>
          <w:bCs/>
        </w:rPr>
        <w:tab/>
        <w:t xml:space="preserve">  </w:t>
      </w:r>
      <w:r w:rsidRPr="00EB3F4B">
        <w:rPr>
          <w:rFonts w:eastAsia="MS Gothic"/>
          <w:bCs/>
        </w:rPr>
        <w:tab/>
        <w:t>Upper neck lateral axial rotation moment (Upper Neck My)</w:t>
      </w:r>
    </w:p>
    <w:p w14:paraId="42433890" w14:textId="77777777" w:rsidR="0015205A" w:rsidRPr="00EB3F4B" w:rsidRDefault="0015205A" w:rsidP="0015205A">
      <w:pPr>
        <w:spacing w:after="120"/>
        <w:ind w:left="2268" w:right="1134" w:hanging="1134"/>
        <w:jc w:val="both"/>
        <w:rPr>
          <w:rFonts w:eastAsia="MS Gothic"/>
          <w:bCs/>
        </w:rPr>
      </w:pPr>
      <w:r w:rsidRPr="00EB3F4B">
        <w:rPr>
          <w:rFonts w:eastAsia="MS Gothic"/>
          <w:bCs/>
        </w:rPr>
        <w:tab/>
        <w:t xml:space="preserve">This is the lateral axial rotation moment measured by the dummy’s upper neck load cell </w:t>
      </w:r>
      <w:r w:rsidRPr="00EB3F4B">
        <w:rPr>
          <w:bCs/>
        </w:rPr>
        <w:t>assessed before the moment of rebound</w:t>
      </w:r>
      <w:r w:rsidRPr="00EB3F4B">
        <w:rPr>
          <w:rFonts w:eastAsia="MS Gothic"/>
          <w:bCs/>
        </w:rPr>
        <w:t>.</w:t>
      </w:r>
    </w:p>
    <w:p w14:paraId="27DDC567" w14:textId="77777777" w:rsidR="0015205A" w:rsidRPr="00EB3F4B" w:rsidRDefault="0015205A" w:rsidP="0015205A">
      <w:pPr>
        <w:spacing w:after="120"/>
        <w:ind w:left="2268" w:right="1134" w:hanging="1134"/>
        <w:jc w:val="both"/>
        <w:rPr>
          <w:rFonts w:eastAsia="MS Gothic"/>
          <w:bCs/>
        </w:rPr>
      </w:pPr>
      <w:r w:rsidRPr="00EB3F4B">
        <w:rPr>
          <w:rFonts w:eastAsia="MS Gothic"/>
          <w:bCs/>
        </w:rPr>
        <w:tab/>
        <w:t>If the instrumentation is configured in accordance with SAE J211, positive lateral axial rotation moment shall indicate flexion of the neck (head rotating forwards) and negative lateral axial rotation moment shall indicate extension (head rotating rearwards). Data shall be filtered at CFC 600.  Due to the construction of the dummy, a correction shall then be made to convert the actual moment measured by the upper neck load cell into the moment about the occipital condyle (OC), as shown below:</w:t>
      </w:r>
    </w:p>
    <w:p w14:paraId="01EAD923" w14:textId="77777777" w:rsidR="0015205A" w:rsidRPr="00EB3F4B" w:rsidRDefault="0015205A" w:rsidP="0015205A">
      <w:pPr>
        <w:spacing w:after="120"/>
        <w:ind w:left="2268" w:right="1134" w:hanging="1134"/>
        <w:jc w:val="both"/>
        <w:rPr>
          <w:rFonts w:eastAsia="MS Gothic"/>
          <w:bCs/>
        </w:rPr>
      </w:pPr>
      <w:r w:rsidRPr="00EB3F4B">
        <w:rPr>
          <w:rFonts w:eastAsia="MS Gothic"/>
          <w:bCs/>
        </w:rPr>
        <w:tab/>
      </w:r>
      <w:r w:rsidRPr="00EB3F4B">
        <w:rPr>
          <w:rFonts w:eastAsia="MS Gothic"/>
          <w:bCs/>
          <w:position w:val="-10"/>
        </w:rPr>
        <w:object w:dxaOrig="3420" w:dyaOrig="360" w14:anchorId="194978A0">
          <v:shape id="_x0000_i1037" type="#_x0000_t75" style="width:168.75pt;height:18.75pt" o:ole="">
            <v:imagedata r:id="rId51" o:title=""/>
          </v:shape>
          <o:OLEObject Type="Embed" ProgID="Equation.3" ShapeID="_x0000_i1037" DrawAspect="Content" ObjectID="_1672497168" r:id="rId52"/>
        </w:object>
      </w:r>
    </w:p>
    <w:p w14:paraId="2998C997" w14:textId="77777777" w:rsidR="0015205A" w:rsidRPr="00EB3F4B" w:rsidRDefault="0015205A" w:rsidP="0015205A">
      <w:pPr>
        <w:spacing w:after="120"/>
        <w:ind w:left="2268" w:right="1134"/>
        <w:jc w:val="both"/>
        <w:rPr>
          <w:rFonts w:eastAsia="MS Gothic"/>
          <w:bCs/>
        </w:rPr>
      </w:pPr>
      <w:r w:rsidRPr="00EB3F4B">
        <w:rPr>
          <w:rFonts w:eastAsia="MS Gothic"/>
          <w:bCs/>
          <w:i/>
          <w:iCs/>
        </w:rPr>
        <w:t xml:space="preserve">D </w:t>
      </w:r>
      <w:r w:rsidRPr="00EB3F4B">
        <w:rPr>
          <w:rFonts w:eastAsia="MS Gothic"/>
          <w:bCs/>
        </w:rPr>
        <w:t>= 0.01778</w:t>
      </w:r>
    </w:p>
    <w:p w14:paraId="657A7056" w14:textId="77777777" w:rsidR="0015205A" w:rsidRPr="00EB3F4B" w:rsidRDefault="0015205A" w:rsidP="0015205A">
      <w:pPr>
        <w:spacing w:after="120"/>
        <w:ind w:left="2268" w:right="1134"/>
        <w:jc w:val="both"/>
        <w:rPr>
          <w:rFonts w:eastAsia="MS Gothic"/>
          <w:bCs/>
        </w:rPr>
      </w:pPr>
      <w:r w:rsidRPr="00EB3F4B">
        <w:rPr>
          <w:rFonts w:eastAsia="MS Gothic"/>
          <w:bCs/>
        </w:rPr>
        <w:t xml:space="preserve">The maximum absolute value of the moment about the OC shall be determined, considering the portion of data from T=0 until T-HRC(end).  </w:t>
      </w:r>
    </w:p>
    <w:p w14:paraId="253472DA" w14:textId="61BFC9E3" w:rsidR="0015205A" w:rsidRPr="00EB3F4B" w:rsidRDefault="0094749C" w:rsidP="0015205A">
      <w:pPr>
        <w:spacing w:after="120"/>
        <w:ind w:left="2268" w:right="1134"/>
        <w:jc w:val="both"/>
        <w:rPr>
          <w:rFonts w:eastAsia="MS Gothic"/>
          <w:bCs/>
        </w:rPr>
      </w:pPr>
      <m:oMathPara>
        <m:oMathParaPr>
          <m:jc m:val="left"/>
        </m:oMathParaPr>
        <m:oMath>
          <m:sSubSup>
            <m:sSubSupPr>
              <m:ctrlPr>
                <w:rPr>
                  <w:rFonts w:ascii="Cambria Math" w:hAnsi="Cambria Math"/>
                  <w:bCs/>
                  <w:i/>
                </w:rPr>
              </m:ctrlPr>
            </m:sSubSupPr>
            <m:e>
              <m:r>
                <m:rPr>
                  <m:nor/>
                </m:rPr>
                <w:rPr>
                  <w:bCs/>
                  <w:i/>
                </w:rPr>
                <m:t>My</m:t>
              </m:r>
            </m:e>
            <m:sub>
              <m:r>
                <m:rPr>
                  <m:nor/>
                </m:rPr>
                <w:rPr>
                  <w:bCs/>
                </w:rPr>
                <m:t>max</m:t>
              </m:r>
            </m:sub>
            <m:sup>
              <m:r>
                <m:rPr>
                  <m:nor/>
                </m:rPr>
                <w:rPr>
                  <w:bCs/>
                  <w:i/>
                </w:rPr>
                <m:t>OC</m:t>
              </m:r>
            </m:sup>
          </m:sSubSup>
          <m:r>
            <m:rPr>
              <m:nor/>
            </m:rPr>
            <w:rPr>
              <w:bCs/>
              <w:i/>
            </w:rPr>
            <m:t xml:space="preserve">= </m:t>
          </m:r>
          <m:func>
            <m:funcPr>
              <m:ctrlPr>
                <w:rPr>
                  <w:rFonts w:ascii="Cambria Math" w:hAnsi="Cambria Math"/>
                  <w:bCs/>
                  <w:i/>
                </w:rPr>
              </m:ctrlPr>
            </m:funcPr>
            <m:fName>
              <m:limLow>
                <m:limLowPr>
                  <m:ctrlPr>
                    <w:rPr>
                      <w:rFonts w:ascii="Cambria Math" w:hAnsi="Cambria Math"/>
                      <w:bCs/>
                      <w:i/>
                    </w:rPr>
                  </m:ctrlPr>
                </m:limLowPr>
                <m:e>
                  <m:r>
                    <m:rPr>
                      <m:nor/>
                    </m:rPr>
                    <w:rPr>
                      <w:bCs/>
                      <w:i/>
                    </w:rPr>
                    <m:t>Max</m:t>
                  </m:r>
                </m:e>
                <m:lim>
                  <m:sSub>
                    <m:sSubPr>
                      <m:ctrlPr>
                        <w:rPr>
                          <w:rFonts w:ascii="Cambria Math" w:hAnsi="Cambria Math"/>
                          <w:bCs/>
                          <w:i/>
                        </w:rPr>
                      </m:ctrlPr>
                    </m:sSubPr>
                    <m:e>
                      <m:r>
                        <m:rPr>
                          <m:nor/>
                        </m:rPr>
                        <w:rPr>
                          <w:bCs/>
                          <w:i/>
                        </w:rPr>
                        <m:t>T-HRC</m:t>
                      </m:r>
                    </m:e>
                    <m:sub>
                      <m:r>
                        <m:rPr>
                          <m:nor/>
                        </m:rPr>
                        <w:rPr>
                          <w:bCs/>
                          <w:i/>
                        </w:rPr>
                        <m:t>(end)</m:t>
                      </m:r>
                    </m:sub>
                  </m:sSub>
                </m:lim>
              </m:limLow>
            </m:fName>
            <m:e>
              <m:d>
                <m:dPr>
                  <m:begChr m:val="["/>
                  <m:endChr m:val="]"/>
                  <m:ctrlPr>
                    <w:rPr>
                      <w:rFonts w:ascii="Cambria Math" w:hAnsi="Cambria Math"/>
                      <w:bCs/>
                      <w:i/>
                    </w:rPr>
                  </m:ctrlPr>
                </m:dPr>
                <m:e>
                  <m:r>
                    <w:rPr>
                      <w:rFonts w:ascii="Cambria Math" w:hAnsi="Cambria Math"/>
                    </w:rPr>
                    <m:t xml:space="preserve"> </m:t>
                  </m:r>
                  <m:d>
                    <m:dPr>
                      <m:begChr m:val="|"/>
                      <m:endChr m:val="|"/>
                      <m:ctrlPr>
                        <w:rPr>
                          <w:rFonts w:ascii="Cambria Math" w:hAnsi="Cambria Math"/>
                          <w:bCs/>
                          <w:i/>
                        </w:rPr>
                      </m:ctrlPr>
                    </m:dPr>
                    <m:e>
                      <m:sSup>
                        <m:sSupPr>
                          <m:ctrlPr>
                            <w:rPr>
                              <w:rFonts w:ascii="Cambria Math" w:hAnsi="Cambria Math"/>
                              <w:bCs/>
                              <w:i/>
                            </w:rPr>
                          </m:ctrlPr>
                        </m:sSupPr>
                        <m:e>
                          <m:r>
                            <m:rPr>
                              <m:nor/>
                            </m:rPr>
                            <w:rPr>
                              <w:bCs/>
                              <w:i/>
                            </w:rPr>
                            <m:t>My</m:t>
                          </m:r>
                        </m:e>
                        <m:sup>
                          <m:r>
                            <m:rPr>
                              <m:nor/>
                            </m:rPr>
                            <w:rPr>
                              <w:bCs/>
                              <w:i/>
                            </w:rPr>
                            <m:t>OC</m:t>
                          </m:r>
                        </m:sup>
                      </m:sSup>
                      <m:d>
                        <m:dPr>
                          <m:ctrlPr>
                            <w:rPr>
                              <w:rFonts w:ascii="Cambria Math" w:hAnsi="Cambria Math"/>
                              <w:bCs/>
                              <w:i/>
                            </w:rPr>
                          </m:ctrlPr>
                        </m:dPr>
                        <m:e>
                          <m:r>
                            <m:rPr>
                              <m:nor/>
                            </m:rPr>
                            <w:rPr>
                              <w:bCs/>
                              <w:i/>
                            </w:rPr>
                            <m:t>t</m:t>
                          </m:r>
                        </m:e>
                      </m:d>
                    </m:e>
                  </m:d>
                  <m:r>
                    <w:rPr>
                      <w:rFonts w:ascii="Cambria Math" w:hAnsi="Cambria Math"/>
                    </w:rPr>
                    <m:t xml:space="preserve"> </m:t>
                  </m:r>
                </m:e>
              </m:d>
            </m:e>
          </m:func>
        </m:oMath>
      </m:oMathPara>
    </w:p>
    <w:p w14:paraId="6826E657" w14:textId="77777777" w:rsidR="0015205A" w:rsidRPr="00EB3F4B" w:rsidRDefault="0015205A" w:rsidP="0015205A">
      <w:pPr>
        <w:spacing w:after="120"/>
        <w:ind w:left="2268" w:right="1134" w:hanging="1134"/>
        <w:jc w:val="both"/>
        <w:rPr>
          <w:bCs/>
          <w:u w:val="single"/>
        </w:rPr>
      </w:pPr>
      <w:r w:rsidRPr="00EB3F4B">
        <w:rPr>
          <w:rFonts w:eastAsia="MS Gothic"/>
          <w:bCs/>
        </w:rPr>
        <w:t>4.4.4.</w:t>
      </w:r>
      <w:r w:rsidRPr="00EB3F4B">
        <w:rPr>
          <w:rFonts w:eastAsia="MS Gothic"/>
          <w:bCs/>
        </w:rPr>
        <w:tab/>
        <w:t>Lower neck lateral axial rotation moment (Lower Neck My)</w:t>
      </w:r>
    </w:p>
    <w:p w14:paraId="375F8CF2" w14:textId="77777777" w:rsidR="0015205A" w:rsidRPr="00EB3F4B" w:rsidRDefault="0015205A" w:rsidP="0015205A">
      <w:pPr>
        <w:spacing w:after="120"/>
        <w:ind w:left="2268" w:right="1134" w:hanging="1134"/>
        <w:jc w:val="both"/>
        <w:rPr>
          <w:rFonts w:eastAsia="MS Gothic"/>
          <w:bCs/>
        </w:rPr>
      </w:pPr>
      <w:r w:rsidRPr="00EB3F4B">
        <w:rPr>
          <w:rFonts w:eastAsia="MS Gothic"/>
          <w:bCs/>
        </w:rPr>
        <w:tab/>
        <w:t xml:space="preserve">This is the lateral axial rotation moment measured by the dummy’s lower neck load cell </w:t>
      </w:r>
      <w:r w:rsidRPr="00EB3F4B">
        <w:rPr>
          <w:bCs/>
        </w:rPr>
        <w:t>assessed before the moment of rebound</w:t>
      </w:r>
      <w:r w:rsidRPr="00EB3F4B">
        <w:rPr>
          <w:rFonts w:eastAsia="MS Gothic"/>
          <w:bCs/>
        </w:rPr>
        <w:t>.</w:t>
      </w:r>
    </w:p>
    <w:p w14:paraId="67AEE49F" w14:textId="77777777" w:rsidR="0015205A" w:rsidRPr="00EB3F4B" w:rsidRDefault="0015205A" w:rsidP="0015205A">
      <w:pPr>
        <w:spacing w:after="120"/>
        <w:ind w:left="2268" w:right="1134" w:hanging="1134"/>
        <w:jc w:val="both"/>
        <w:rPr>
          <w:rFonts w:eastAsia="MS Gothic"/>
          <w:bCs/>
        </w:rPr>
      </w:pPr>
      <w:r w:rsidRPr="00EB3F4B">
        <w:rPr>
          <w:rFonts w:eastAsia="MS Gothic"/>
          <w:bCs/>
        </w:rPr>
        <w:tab/>
        <w:t xml:space="preserve">If the instrumentation is configured in accordance with SAE J211, positive lateral axial rotation moment shall indicate flexion of the neck (head rotating forwards) and negative lateral axial rotation moment shall indicate extension </w:t>
      </w:r>
      <w:r w:rsidRPr="00EB3F4B">
        <w:rPr>
          <w:rFonts w:eastAsia="MS Gothic"/>
          <w:bCs/>
        </w:rPr>
        <w:lastRenderedPageBreak/>
        <w:t>(head rotating rearwards).  Data shall be filtered at CFC 600, and the maximum absolute value of the moment shall be determined, considering the portion of data from T=0 until T-HRC(end), as follows:</w:t>
      </w:r>
    </w:p>
    <w:p w14:paraId="3B859741" w14:textId="08596EE2" w:rsidR="0015205A" w:rsidRPr="00592C7A" w:rsidRDefault="0094749C" w:rsidP="0015205A">
      <w:pPr>
        <w:pStyle w:val="SingleTxtG"/>
        <w:ind w:left="2268" w:right="850" w:hanging="1134"/>
        <w:rPr>
          <w:rFonts w:eastAsia="MS Gothic"/>
          <w:b/>
        </w:rPr>
      </w:pPr>
      <m:oMathPara>
        <m:oMath>
          <m:sSub>
            <m:sSubPr>
              <m:ctrlPr>
                <w:rPr>
                  <w:rFonts w:ascii="Cambria Math" w:hAnsi="Cambria Math"/>
                  <w:i/>
                </w:rPr>
              </m:ctrlPr>
            </m:sSubPr>
            <m:e>
              <m:r>
                <m:rPr>
                  <m:nor/>
                </m:rPr>
                <w:rPr>
                  <w:i/>
                </w:rPr>
                <m:t>My</m:t>
              </m:r>
            </m:e>
            <m:sub>
              <m:r>
                <m:rPr>
                  <m:nor/>
                </m:rPr>
                <m:t>max</m:t>
              </m:r>
            </m:sub>
          </m:sSub>
          <m:r>
            <m:rPr>
              <m:nor/>
            </m:rPr>
            <w:rPr>
              <w:i/>
            </w:rPr>
            <m:t xml:space="preserve">= </m:t>
          </m:r>
          <m:func>
            <m:funcPr>
              <m:ctrlPr>
                <w:rPr>
                  <w:rFonts w:ascii="Cambria Math" w:hAnsi="Cambria Math"/>
                  <w:i/>
                </w:rPr>
              </m:ctrlPr>
            </m:funcPr>
            <m:fName>
              <m:limLow>
                <m:limLowPr>
                  <m:ctrlPr>
                    <w:rPr>
                      <w:rFonts w:ascii="Cambria Math" w:hAnsi="Cambria Math"/>
                      <w:i/>
                    </w:rPr>
                  </m:ctrlPr>
                </m:limLowPr>
                <m:e>
                  <m:r>
                    <m:rPr>
                      <m:nor/>
                    </m:rPr>
                    <w:rPr>
                      <w:i/>
                    </w:rPr>
                    <m:t>Max</m:t>
                  </m:r>
                </m:e>
                <m:lim>
                  <m:sSub>
                    <m:sSubPr>
                      <m:ctrlPr>
                        <w:rPr>
                          <w:rFonts w:ascii="Cambria Math" w:hAnsi="Cambria Math"/>
                          <w:i/>
                        </w:rPr>
                      </m:ctrlPr>
                    </m:sSubPr>
                    <m:e>
                      <m:r>
                        <m:rPr>
                          <m:nor/>
                        </m:rPr>
                        <w:rPr>
                          <w:i/>
                        </w:rPr>
                        <m:t>T- HRC</m:t>
                      </m:r>
                    </m:e>
                    <m:sub>
                      <m:r>
                        <m:rPr>
                          <m:nor/>
                        </m:rPr>
                        <w:rPr>
                          <w:i/>
                        </w:rPr>
                        <m:t>( end )</m:t>
                      </m:r>
                    </m:sub>
                  </m:sSub>
                </m:lim>
              </m:limLow>
            </m:fName>
            <m:e>
              <m:d>
                <m:dPr>
                  <m:begChr m:val="["/>
                  <m:endChr m:val="]"/>
                  <m:ctrlPr>
                    <w:rPr>
                      <w:rFonts w:ascii="Cambria Math" w:hAnsi="Cambria Math"/>
                      <w:i/>
                    </w:rPr>
                  </m:ctrlPr>
                </m:dPr>
                <m:e>
                  <m:r>
                    <m:rPr>
                      <m:nor/>
                    </m:rPr>
                    <w:rPr>
                      <w:i/>
                    </w:rPr>
                    <m:t xml:space="preserve"> </m:t>
                  </m:r>
                  <m:d>
                    <m:dPr>
                      <m:begChr m:val="|"/>
                      <m:endChr m:val="|"/>
                      <m:ctrlPr>
                        <w:rPr>
                          <w:rFonts w:ascii="Cambria Math" w:hAnsi="Cambria Math"/>
                          <w:i/>
                        </w:rPr>
                      </m:ctrlPr>
                    </m:dPr>
                    <m:e>
                      <m:r>
                        <m:rPr>
                          <m:nor/>
                        </m:rPr>
                        <w:rPr>
                          <w:i/>
                        </w:rPr>
                        <m:t>My</m:t>
                      </m:r>
                      <m:d>
                        <m:dPr>
                          <m:ctrlPr>
                            <w:rPr>
                              <w:rFonts w:ascii="Cambria Math" w:hAnsi="Cambria Math"/>
                              <w:i/>
                            </w:rPr>
                          </m:ctrlPr>
                        </m:dPr>
                        <m:e>
                          <m:r>
                            <m:rPr>
                              <m:nor/>
                            </m:rPr>
                            <w:rPr>
                              <w:i/>
                            </w:rPr>
                            <m:t>t</m:t>
                          </m:r>
                        </m:e>
                      </m:d>
                    </m:e>
                  </m:d>
                  <m:r>
                    <m:rPr>
                      <m:nor/>
                    </m:rPr>
                    <w:rPr>
                      <w:i/>
                    </w:rPr>
                    <m:t xml:space="preserve"> </m:t>
                  </m:r>
                </m:e>
              </m:d>
            </m:e>
          </m:func>
        </m:oMath>
      </m:oMathPara>
    </w:p>
    <w:p w14:paraId="3EE34462" w14:textId="435C588C" w:rsidR="00AA3B46" w:rsidRDefault="00BE502E" w:rsidP="00BE502E">
      <w:pPr>
        <w:pStyle w:val="SingleTxtG"/>
        <w:jc w:val="right"/>
      </w:pPr>
      <w:r>
        <w:t>"</w:t>
      </w:r>
    </w:p>
    <w:p w14:paraId="48BDCE59" w14:textId="77777777" w:rsidR="00AA3B46" w:rsidRDefault="00AA3B46">
      <w:pPr>
        <w:suppressAutoHyphens w:val="0"/>
        <w:spacing w:line="240" w:lineRule="auto"/>
      </w:pPr>
      <w:r>
        <w:br w:type="page"/>
      </w:r>
    </w:p>
    <w:p w14:paraId="0F087D3F" w14:textId="25F83A5A" w:rsidR="0015205A" w:rsidRPr="00592C7A" w:rsidRDefault="0015205A" w:rsidP="0015205A">
      <w:pPr>
        <w:spacing w:before="120" w:after="120"/>
        <w:ind w:left="2268" w:right="1134" w:hanging="1134"/>
        <w:jc w:val="both"/>
      </w:pPr>
      <w:r w:rsidRPr="00592C7A">
        <w:rPr>
          <w:i/>
          <w:iCs/>
        </w:rPr>
        <w:lastRenderedPageBreak/>
        <w:t>Annex 10</w:t>
      </w:r>
      <w:r w:rsidRPr="00592C7A">
        <w:t>, renumber as Annex 9 and amend to read:</w:t>
      </w:r>
    </w:p>
    <w:p w14:paraId="53B98B30" w14:textId="77777777" w:rsidR="0015205A" w:rsidRPr="00592C7A" w:rsidRDefault="0015205A" w:rsidP="00BE502E">
      <w:pPr>
        <w:pStyle w:val="HChG"/>
      </w:pPr>
      <w:r w:rsidRPr="00592C7A">
        <w:t>"Annex 9</w:t>
      </w:r>
    </w:p>
    <w:p w14:paraId="101D9E36" w14:textId="57DDB481" w:rsidR="0015205A" w:rsidRPr="00592C7A" w:rsidRDefault="00BE502E" w:rsidP="00BE502E">
      <w:pPr>
        <w:pStyle w:val="HChG"/>
      </w:pPr>
      <w:r>
        <w:tab/>
      </w:r>
      <w:r>
        <w:tab/>
      </w:r>
      <w:r w:rsidR="0015205A" w:rsidRPr="00592C7A">
        <w:t xml:space="preserve">Non-use position </w:t>
      </w:r>
      <w:r w:rsidR="0015205A" w:rsidRPr="00BE502E">
        <w:t>test</w:t>
      </w:r>
      <w:r w:rsidR="0015205A" w:rsidRPr="00592C7A">
        <w:t xml:space="preserve"> procedure</w:t>
      </w:r>
    </w:p>
    <w:p w14:paraId="5B4B3510" w14:textId="77777777" w:rsidR="0015205A" w:rsidRPr="00592C7A" w:rsidRDefault="0015205A" w:rsidP="0015205A">
      <w:pPr>
        <w:pStyle w:val="SingleTxtG"/>
        <w:ind w:left="2268" w:hanging="1134"/>
      </w:pPr>
      <w:r w:rsidRPr="00592C7A">
        <w:t>1.</w:t>
      </w:r>
      <w:r w:rsidRPr="00592C7A">
        <w:tab/>
        <w:t>Purpose</w:t>
      </w:r>
    </w:p>
    <w:p w14:paraId="6F3F9089" w14:textId="77777777" w:rsidR="0015205A" w:rsidRPr="00592C7A" w:rsidRDefault="0015205A" w:rsidP="0015205A">
      <w:pPr>
        <w:pStyle w:val="SingleTxtG"/>
        <w:ind w:left="2268" w:hanging="1134"/>
      </w:pPr>
      <w:r w:rsidRPr="00592C7A">
        <w:tab/>
        <w:t>Procedures for folding or retracting head restraints i</w:t>
      </w:r>
      <w:r w:rsidRPr="00592C7A">
        <w:rPr>
          <w:bCs/>
        </w:rPr>
        <w:t>n all designated seating positions equipped with head restraints, except the driver's designated seating position</w:t>
      </w:r>
      <w:r w:rsidRPr="00592C7A">
        <w:t>.</w:t>
      </w:r>
    </w:p>
    <w:p w14:paraId="7498BCEB" w14:textId="77777777" w:rsidR="0015205A" w:rsidRPr="00592C7A" w:rsidRDefault="0015205A" w:rsidP="0015205A">
      <w:pPr>
        <w:pStyle w:val="SingleTxtG"/>
        <w:ind w:left="2268" w:hanging="1134"/>
      </w:pPr>
      <w:r w:rsidRPr="00592C7A">
        <w:t>2.</w:t>
      </w:r>
      <w:r w:rsidRPr="00592C7A">
        <w:tab/>
        <w:t>Procedures to test automatic return head restraints</w:t>
      </w:r>
    </w:p>
    <w:p w14:paraId="22948BF8" w14:textId="25E58122" w:rsidR="0015205A" w:rsidRPr="00592C7A" w:rsidRDefault="0015205A" w:rsidP="0015205A">
      <w:pPr>
        <w:pStyle w:val="SingleTxtG"/>
        <w:ind w:left="2268" w:hanging="1134"/>
      </w:pPr>
      <w:r w:rsidRPr="00592C7A">
        <w:tab/>
        <w:t>Demonstrate compliance with paragraph 5.4.4.1. with the ignition "on", and using a 5th percentile female Hybrid III test dummy</w:t>
      </w:r>
      <w:r w:rsidRPr="00592C7A">
        <w:rPr>
          <w:szCs w:val="18"/>
        </w:rPr>
        <w:t xml:space="preserve"> </w:t>
      </w:r>
      <w:r w:rsidRPr="00592C7A">
        <w:rPr>
          <w:rStyle w:val="FootnoteReference"/>
          <w:szCs w:val="18"/>
        </w:rPr>
        <w:footnoteReference w:customMarkFollows="1" w:id="9"/>
        <w:t>1</w:t>
      </w:r>
      <w:r w:rsidRPr="00592C7A">
        <w:t xml:space="preserve"> in accordance with paragraph 2.1. of </w:t>
      </w:r>
      <w:r w:rsidR="0062385C">
        <w:t>this annex</w:t>
      </w:r>
      <w:r w:rsidRPr="00592C7A">
        <w:t xml:space="preserve">, or a human surrogate in accordance with paragraph 2.2. of </w:t>
      </w:r>
      <w:r w:rsidR="0062385C">
        <w:t>this annex</w:t>
      </w:r>
      <w:r w:rsidRPr="00592C7A">
        <w:t>.  Compliance is determined at a temperature of 18 to 28 °C.</w:t>
      </w:r>
    </w:p>
    <w:p w14:paraId="37CA61AA" w14:textId="77777777" w:rsidR="0015205A" w:rsidRPr="00592C7A" w:rsidRDefault="0015205A" w:rsidP="0015205A">
      <w:pPr>
        <w:pStyle w:val="SingleTxtG"/>
        <w:ind w:left="2268" w:hanging="1134"/>
      </w:pPr>
      <w:r w:rsidRPr="00592C7A">
        <w:t>2.1.</w:t>
      </w:r>
      <w:r w:rsidRPr="00592C7A">
        <w:tab/>
        <w:t>5th percentile Hybrid III Dummy</w:t>
      </w:r>
    </w:p>
    <w:p w14:paraId="6A1195EA" w14:textId="77777777" w:rsidR="0015205A" w:rsidRPr="00592C7A" w:rsidRDefault="0015205A" w:rsidP="0015205A">
      <w:pPr>
        <w:pStyle w:val="SingleTxtG"/>
        <w:ind w:left="2268" w:hanging="1134"/>
      </w:pPr>
      <w:r w:rsidRPr="00592C7A">
        <w:t>2.1.1.</w:t>
      </w:r>
      <w:r w:rsidRPr="00592C7A">
        <w:tab/>
        <w:t>Position the test dummy in the seat such that the dummy's midsagittal plane is aligned within 15 mm of the seating position centreline and is parallel to a vertical plane parallel to the vehicle vertical longitudinal zero plane.</w:t>
      </w:r>
    </w:p>
    <w:p w14:paraId="3FB12612" w14:textId="77777777" w:rsidR="0015205A" w:rsidRPr="00592C7A" w:rsidRDefault="0015205A" w:rsidP="0015205A">
      <w:pPr>
        <w:pStyle w:val="SingleTxtG"/>
        <w:ind w:left="2268" w:hanging="1134"/>
      </w:pPr>
      <w:r w:rsidRPr="00592C7A">
        <w:t>2.1.2.</w:t>
      </w:r>
      <w:r w:rsidRPr="00592C7A">
        <w:tab/>
        <w:t>Hold the dummy's thighs down and push rearward on the upper torso to maximize the dummy's pelvic angle.</w:t>
      </w:r>
    </w:p>
    <w:p w14:paraId="0A0E683E" w14:textId="77777777" w:rsidR="0015205A" w:rsidRPr="00592C7A" w:rsidRDefault="0015205A" w:rsidP="0015205A">
      <w:pPr>
        <w:pStyle w:val="SingleTxtG"/>
        <w:ind w:left="2268" w:hanging="1134"/>
      </w:pPr>
      <w:r w:rsidRPr="00592C7A">
        <w:t>2.1.3.</w:t>
      </w:r>
      <w:r w:rsidRPr="00592C7A">
        <w:tab/>
        <w:t>Place the legs as close as possible to 90° to the thighs.  Push rearward on the dummy's knees to force the pelvis into the seat so there is no gap between the pelvis and the seat back or until contact occurs between the back of the dummy's calves and the front of the seat cushion such that the angle between the dummy's thighs and legs begins to change.</w:t>
      </w:r>
    </w:p>
    <w:p w14:paraId="65C1D4FC" w14:textId="77777777" w:rsidR="0015205A" w:rsidRPr="00592C7A" w:rsidRDefault="0015205A" w:rsidP="0015205A">
      <w:pPr>
        <w:pStyle w:val="SingleTxtG"/>
        <w:ind w:left="2268" w:hanging="1134"/>
      </w:pPr>
      <w:r w:rsidRPr="00592C7A">
        <w:t>2.1.4.</w:t>
      </w:r>
      <w:r w:rsidRPr="00592C7A">
        <w:tab/>
        <w:t>Note the position of the head restraint.  Remove the dummy from the seat.  If the head restraint returns to a retracted position upon removal of the dummy, manually place it in the noted position.  Determine compliance with the height requirements of paragraph 5.1.1. by using the test procedures of Annex 1.</w:t>
      </w:r>
    </w:p>
    <w:p w14:paraId="5814A5CE" w14:textId="77777777" w:rsidR="0015205A" w:rsidRPr="00592C7A" w:rsidRDefault="0015205A" w:rsidP="0015205A">
      <w:pPr>
        <w:pStyle w:val="SingleTxtG"/>
        <w:ind w:left="2268" w:hanging="1134"/>
      </w:pPr>
      <w:r w:rsidRPr="00592C7A">
        <w:t>2.2.</w:t>
      </w:r>
      <w:r w:rsidRPr="00592C7A">
        <w:tab/>
        <w:t>Human surrogate</w:t>
      </w:r>
    </w:p>
    <w:p w14:paraId="2B29BD02" w14:textId="77777777" w:rsidR="0015205A" w:rsidRPr="00592C7A" w:rsidRDefault="0015205A" w:rsidP="0015205A">
      <w:pPr>
        <w:pStyle w:val="SingleTxtG"/>
        <w:ind w:left="2268" w:hanging="1134"/>
      </w:pPr>
      <w:r w:rsidRPr="00592C7A">
        <w:tab/>
        <w:t>A human being who weighs between 47 and 51 kg, and who is between 140 and 150 cm tall may be used.  The human surrogate is dressed in a cotton T-shirt, full length cotton trousers, and sports shoes.  Specified weights and heights include clothing.</w:t>
      </w:r>
    </w:p>
    <w:p w14:paraId="7B44C226" w14:textId="77777777" w:rsidR="0015205A" w:rsidRPr="00592C7A" w:rsidRDefault="0015205A" w:rsidP="0015205A">
      <w:pPr>
        <w:pStyle w:val="SingleTxtG"/>
        <w:ind w:left="2268" w:hanging="1134"/>
      </w:pPr>
      <w:r w:rsidRPr="00592C7A">
        <w:t>2.2.1.</w:t>
      </w:r>
      <w:r w:rsidRPr="00592C7A">
        <w:tab/>
        <w:t>Position the human in the centre of the seat with the pelvis touching the seat back and the back against the seat back.</w:t>
      </w:r>
    </w:p>
    <w:p w14:paraId="17D93680" w14:textId="77777777" w:rsidR="0015205A" w:rsidRPr="00592C7A" w:rsidRDefault="0015205A" w:rsidP="0015205A">
      <w:pPr>
        <w:pStyle w:val="SingleTxtG"/>
        <w:ind w:left="2268" w:hanging="1134"/>
      </w:pPr>
      <w:r w:rsidRPr="00592C7A">
        <w:t>2.2.2.</w:t>
      </w:r>
      <w:r w:rsidRPr="00592C7A">
        <w:tab/>
        <w:t>Verify the human's midsagittal plane is vertical and within ± 15 mm of the seating position centreline.</w:t>
      </w:r>
    </w:p>
    <w:p w14:paraId="030C885F" w14:textId="77777777" w:rsidR="0015205A" w:rsidRPr="00592C7A" w:rsidRDefault="0015205A" w:rsidP="0015205A">
      <w:pPr>
        <w:pStyle w:val="SingleTxtG"/>
        <w:ind w:left="2268" w:hanging="1134"/>
      </w:pPr>
      <w:r w:rsidRPr="00592C7A">
        <w:t xml:space="preserve">2.2.3. </w:t>
      </w:r>
      <w:r w:rsidRPr="00592C7A">
        <w:tab/>
        <w:t>Verify the transverse distance between the centres of the front of the knees is 160 to 170 mm. Centre the knee separation with respect to the seat centreline.</w:t>
      </w:r>
    </w:p>
    <w:p w14:paraId="12D85D03" w14:textId="77777777" w:rsidR="0015205A" w:rsidRPr="00592C7A" w:rsidRDefault="0015205A" w:rsidP="0015205A">
      <w:pPr>
        <w:pStyle w:val="SingleTxtG"/>
        <w:ind w:left="2268" w:hanging="1134"/>
      </w:pPr>
      <w:r w:rsidRPr="00592C7A">
        <w:t>2.2.4.</w:t>
      </w:r>
      <w:r w:rsidRPr="00592C7A">
        <w:tab/>
        <w:t>If needed, extend the legs until the feet do not contact the floor pan. The thighs are resting on the seat cushion.</w:t>
      </w:r>
    </w:p>
    <w:p w14:paraId="1174EDEC" w14:textId="77777777" w:rsidR="0015205A" w:rsidRPr="00592C7A" w:rsidRDefault="0015205A" w:rsidP="0015205A">
      <w:pPr>
        <w:pStyle w:val="SingleTxtG"/>
        <w:ind w:left="2268" w:hanging="1134"/>
      </w:pPr>
      <w:r w:rsidRPr="00592C7A">
        <w:lastRenderedPageBreak/>
        <w:t>2.2.5.</w:t>
      </w:r>
      <w:r w:rsidRPr="00592C7A">
        <w:tab/>
        <w:t>If the human contacts the interior move the seat rearward until a maximum clearance of 5 mm is achieved or the seat is in the closest detent position which does not cause human contact.</w:t>
      </w:r>
    </w:p>
    <w:p w14:paraId="4DD83932" w14:textId="77777777" w:rsidR="0015205A" w:rsidRPr="00592C7A" w:rsidRDefault="0015205A" w:rsidP="0015205A">
      <w:pPr>
        <w:pStyle w:val="SingleTxtG"/>
        <w:ind w:left="2268" w:hanging="1134"/>
      </w:pPr>
      <w:r w:rsidRPr="00592C7A">
        <w:t>2.2.6.</w:t>
      </w:r>
      <w:r w:rsidRPr="00592C7A">
        <w:tab/>
        <w:t>Passenger foot positioning.</w:t>
      </w:r>
    </w:p>
    <w:p w14:paraId="7B17116C" w14:textId="77777777" w:rsidR="0015205A" w:rsidRPr="00592C7A" w:rsidRDefault="0015205A" w:rsidP="0015205A">
      <w:pPr>
        <w:pStyle w:val="SingleTxtG"/>
        <w:ind w:left="2268" w:hanging="1134"/>
      </w:pPr>
      <w:r w:rsidRPr="00592C7A">
        <w:t>2.2.6.1.</w:t>
      </w:r>
      <w:r w:rsidRPr="00592C7A">
        <w:tab/>
        <w:t>Place feet flat on the toe board, or</w:t>
      </w:r>
    </w:p>
    <w:p w14:paraId="3F044968" w14:textId="77777777" w:rsidR="0015205A" w:rsidRPr="00592C7A" w:rsidRDefault="0015205A" w:rsidP="0015205A">
      <w:pPr>
        <w:pStyle w:val="SingleTxtG"/>
        <w:ind w:left="2268" w:hanging="1134"/>
      </w:pPr>
      <w:r w:rsidRPr="00592C7A">
        <w:t>2.2.6.2.</w:t>
      </w:r>
      <w:r w:rsidRPr="00592C7A">
        <w:tab/>
        <w:t>If the feet cannot be placed flat on the toe board, the feet are perpendicular to the lower leg, and the heel is as far forward as possible and resting on the floor pan, or</w:t>
      </w:r>
    </w:p>
    <w:p w14:paraId="2280E749" w14:textId="77777777" w:rsidR="0015205A" w:rsidRPr="00592C7A" w:rsidRDefault="0015205A" w:rsidP="0015205A">
      <w:pPr>
        <w:pStyle w:val="SingleTxtG"/>
        <w:ind w:left="2268" w:hanging="1134"/>
      </w:pPr>
      <w:r w:rsidRPr="00592C7A">
        <w:t>2.2.6.3.</w:t>
      </w:r>
      <w:r w:rsidRPr="00592C7A">
        <w:tab/>
        <w:t>If the heels do not touch the floor pan, the legs are vertical and the feet parallel to the floor pan.</w:t>
      </w:r>
    </w:p>
    <w:p w14:paraId="4635A074" w14:textId="77777777" w:rsidR="0015205A" w:rsidRPr="00592C7A" w:rsidRDefault="0015205A" w:rsidP="0015205A">
      <w:pPr>
        <w:pStyle w:val="SingleTxtG"/>
        <w:ind w:left="2268" w:hanging="1134"/>
      </w:pPr>
      <w:r w:rsidRPr="00592C7A">
        <w:t>2.2.7.</w:t>
      </w:r>
      <w:r w:rsidRPr="00592C7A">
        <w:tab/>
        <w:t>Passenger arm/hand positioning.</w:t>
      </w:r>
    </w:p>
    <w:p w14:paraId="1259602E" w14:textId="77777777" w:rsidR="0015205A" w:rsidRPr="00592C7A" w:rsidRDefault="0015205A" w:rsidP="0015205A">
      <w:pPr>
        <w:pStyle w:val="SingleTxtG"/>
        <w:ind w:left="2268" w:hanging="1134"/>
      </w:pPr>
      <w:r w:rsidRPr="00592C7A">
        <w:t>2.2.7.1.</w:t>
      </w:r>
      <w:r w:rsidRPr="00592C7A">
        <w:tab/>
        <w:t>Place the human's upper arms adjacent to the torso with the arm centrelines as close to a vertical longitudinal plane as possible.</w:t>
      </w:r>
    </w:p>
    <w:p w14:paraId="09CB769E" w14:textId="77777777" w:rsidR="0015205A" w:rsidRPr="00592C7A" w:rsidRDefault="0015205A" w:rsidP="0015205A">
      <w:pPr>
        <w:pStyle w:val="SingleTxtG"/>
        <w:ind w:left="2268" w:hanging="1134"/>
      </w:pPr>
      <w:r w:rsidRPr="00592C7A">
        <w:t>2.2.7.2.</w:t>
      </w:r>
      <w:r w:rsidRPr="00592C7A">
        <w:tab/>
        <w:t>Place the palms of the human in contact with the outer part of the thighs.</w:t>
      </w:r>
    </w:p>
    <w:p w14:paraId="5D923DD3" w14:textId="77777777" w:rsidR="0015205A" w:rsidRPr="00592C7A" w:rsidRDefault="0015205A" w:rsidP="0015205A">
      <w:pPr>
        <w:pStyle w:val="SingleTxtG"/>
        <w:ind w:left="2268" w:hanging="1134"/>
      </w:pPr>
      <w:r w:rsidRPr="00592C7A">
        <w:t>2.2.7.3.</w:t>
      </w:r>
      <w:r w:rsidRPr="00592C7A">
        <w:tab/>
        <w:t>Place the little fingers in contact with the seat cushion.</w:t>
      </w:r>
    </w:p>
    <w:p w14:paraId="4E5AAADB" w14:textId="77777777" w:rsidR="0015205A" w:rsidRPr="00592C7A" w:rsidRDefault="0015205A" w:rsidP="0015205A">
      <w:pPr>
        <w:pStyle w:val="SingleTxtG"/>
        <w:ind w:left="2268" w:hanging="1134"/>
      </w:pPr>
      <w:r w:rsidRPr="00592C7A">
        <w:t>2.3.</w:t>
      </w:r>
      <w:r w:rsidRPr="00592C7A">
        <w:tab/>
        <w:t>Start the vehicle engine or place the ignition in the "on" position, whichever will turn on the suppression system, and close all vehicle doors.   Note the position of the head restraint.  Remove the human from the seat.  If the head restraint returns to a retracted position upon removal of the human, manually place it in the noted position.  Determine compliance with the height requirements of paragraph 5.1.1. by using the test procedures of Annex 1.</w:t>
      </w:r>
    </w:p>
    <w:p w14:paraId="07598049" w14:textId="77777777" w:rsidR="0015205A" w:rsidRPr="00592C7A" w:rsidRDefault="0015205A" w:rsidP="0015205A">
      <w:pPr>
        <w:pStyle w:val="SingleTxtG"/>
        <w:ind w:left="2268" w:hanging="1134"/>
      </w:pPr>
      <w:r w:rsidRPr="00592C7A">
        <w:t>2.4.</w:t>
      </w:r>
      <w:r w:rsidRPr="00592C7A">
        <w:tab/>
        <w:t>Return the ignition switch to the "off" position.</w:t>
      </w:r>
    </w:p>
    <w:p w14:paraId="0F9B1324" w14:textId="77777777" w:rsidR="0015205A" w:rsidRPr="00592C7A" w:rsidRDefault="0015205A" w:rsidP="0015205A">
      <w:pPr>
        <w:pStyle w:val="SingleTxtG"/>
        <w:ind w:left="2268" w:hanging="1134"/>
      </w:pPr>
      <w:r w:rsidRPr="00592C7A">
        <w:t>3.</w:t>
      </w:r>
      <w:r w:rsidRPr="00592C7A">
        <w:tab/>
        <w:t>60° rotation evaluation</w:t>
      </w:r>
    </w:p>
    <w:p w14:paraId="4B39FC68" w14:textId="77777777" w:rsidR="0015205A" w:rsidRPr="00592C7A" w:rsidRDefault="0015205A" w:rsidP="0015205A">
      <w:pPr>
        <w:pStyle w:val="SingleTxtG"/>
        <w:ind w:left="2268" w:hanging="1134"/>
      </w:pPr>
      <w:r w:rsidRPr="00592C7A">
        <w:tab/>
        <w:t>Procedures for the rear and front centre designated seating positions to demonstrate compliance with paragraph 5.4.4.2.</w:t>
      </w:r>
    </w:p>
    <w:p w14:paraId="0A9501B1" w14:textId="77777777" w:rsidR="0015205A" w:rsidRPr="00592C7A" w:rsidRDefault="0015205A" w:rsidP="0015205A">
      <w:pPr>
        <w:pStyle w:val="SingleTxtG"/>
        <w:ind w:left="2268" w:hanging="1134"/>
      </w:pPr>
      <w:r w:rsidRPr="00592C7A">
        <w:t>3.1.</w:t>
      </w:r>
      <w:r w:rsidRPr="00592C7A">
        <w:tab/>
        <w:t>Place the head restraint in any position meeting the requirements of paragraph 5.1.1.3. or paragraph 5.1.1.5. of the Regulation;</w:t>
      </w:r>
    </w:p>
    <w:p w14:paraId="116EA9F6" w14:textId="77777777" w:rsidR="0015205A" w:rsidRPr="00592C7A" w:rsidRDefault="0015205A" w:rsidP="0015205A">
      <w:pPr>
        <w:pStyle w:val="SingleTxtG"/>
        <w:ind w:left="2268" w:hanging="1134"/>
      </w:pPr>
      <w:r w:rsidRPr="00592C7A">
        <w:t>3.1.1.</w:t>
      </w:r>
      <w:r w:rsidRPr="00592C7A">
        <w:tab/>
        <w:t>Mark a line on the head restraint with one end at the point of rotation.  Measure the angle or range of angles of the head restraint reference line as projected onto a vertical longitudinal vehicle plane;</w:t>
      </w:r>
    </w:p>
    <w:p w14:paraId="5D7B00DB" w14:textId="77777777" w:rsidR="0015205A" w:rsidRPr="00592C7A" w:rsidRDefault="0015205A" w:rsidP="0015205A">
      <w:pPr>
        <w:pStyle w:val="SingleTxtG"/>
        <w:ind w:left="2268" w:hanging="1134"/>
      </w:pPr>
      <w:r w:rsidRPr="00592C7A">
        <w:t>3.1.2.</w:t>
      </w:r>
      <w:r w:rsidRPr="00592C7A">
        <w:tab/>
        <w:t>Fold or retract the head restraint to a position in which its minimum height is less than that specified in paragraph 5.1.1.3. or paragraph 5.1.1.5.;</w:t>
      </w:r>
    </w:p>
    <w:p w14:paraId="52DCBE21" w14:textId="0AB51F52" w:rsidR="0015205A" w:rsidRPr="00592C7A" w:rsidRDefault="0015205A" w:rsidP="0015205A">
      <w:pPr>
        <w:pStyle w:val="SingleTxtG"/>
        <w:ind w:left="2268" w:hanging="1134"/>
      </w:pPr>
      <w:r w:rsidRPr="00592C7A">
        <w:t>3.1.3.</w:t>
      </w:r>
      <w:r w:rsidRPr="00592C7A">
        <w:tab/>
        <w:t xml:space="preserve">Determine the minimum change in the head restraint reference line angle as projected onto a vertical longitudinal vehicle plane from the angle or range of angles measured in paragraph 3.1.1. of </w:t>
      </w:r>
      <w:r w:rsidR="0062385C">
        <w:t>this annex</w:t>
      </w:r>
      <w:r w:rsidRPr="00592C7A">
        <w:t>.</w:t>
      </w:r>
    </w:p>
    <w:p w14:paraId="7976D964" w14:textId="77777777" w:rsidR="0015205A" w:rsidRPr="00592C7A" w:rsidRDefault="0015205A" w:rsidP="0015205A">
      <w:pPr>
        <w:pStyle w:val="SingleTxtG"/>
        <w:ind w:left="2268" w:hanging="1134"/>
      </w:pPr>
      <w:r w:rsidRPr="00592C7A">
        <w:rPr>
          <w:bCs/>
        </w:rPr>
        <w:t>4</w:t>
      </w:r>
      <w:r w:rsidRPr="00592C7A">
        <w:t>.</w:t>
      </w:r>
      <w:r w:rsidRPr="00592C7A">
        <w:tab/>
        <w:t>Discomfort metric</w:t>
      </w:r>
    </w:p>
    <w:p w14:paraId="5F7ED6A0" w14:textId="77777777" w:rsidR="0015205A" w:rsidRPr="00592C7A" w:rsidRDefault="0015205A" w:rsidP="0015205A">
      <w:pPr>
        <w:pStyle w:val="SingleTxtG"/>
        <w:ind w:left="2268" w:hanging="1134"/>
      </w:pPr>
      <w:r w:rsidRPr="00592C7A">
        <w:tab/>
        <w:t xml:space="preserve">Procedures for the rear and front centre designated seating positions to demonstrate compliance with paragraph 5.4.4.3. of this Regulation. </w:t>
      </w:r>
    </w:p>
    <w:p w14:paraId="1FFC975C" w14:textId="6C596393" w:rsidR="0015205A" w:rsidRPr="00592C7A" w:rsidRDefault="0015205A" w:rsidP="0015205A">
      <w:pPr>
        <w:pStyle w:val="SingleTxtG"/>
        <w:ind w:left="2268" w:hanging="1134"/>
      </w:pPr>
      <w:r w:rsidRPr="00592C7A">
        <w:t>4.1.</w:t>
      </w:r>
      <w:r w:rsidRPr="00592C7A">
        <w:tab/>
        <w:t>The H</w:t>
      </w:r>
      <w:r w:rsidRPr="00592C7A">
        <w:rPr>
          <w:vertAlign w:val="subscript"/>
        </w:rPr>
        <w:t>LE</w:t>
      </w:r>
      <w:r w:rsidRPr="00592C7A">
        <w:t xml:space="preserve"> and S dimensions are defined in Figure </w:t>
      </w:r>
      <w:r w:rsidRPr="00EB3F4B">
        <w:rPr>
          <w:bCs/>
        </w:rPr>
        <w:t>9-1. Figure 9-1</w:t>
      </w:r>
      <w:r w:rsidRPr="00592C7A">
        <w:t xml:space="preserve"> is a vertical fore-aft plane passing through the R-point (i.e. at the mid-point of the designated seating position) intersecting the seat cushion, seat back and the head restraint.</w:t>
      </w:r>
    </w:p>
    <w:p w14:paraId="38477917" w14:textId="77777777" w:rsidR="0015205A" w:rsidRPr="00592C7A" w:rsidRDefault="0015205A" w:rsidP="0015205A">
      <w:pPr>
        <w:pStyle w:val="SingleTxtG"/>
        <w:ind w:left="2268" w:hanging="1134"/>
      </w:pPr>
      <w:r w:rsidRPr="00592C7A">
        <w:t>4.2.</w:t>
      </w:r>
      <w:r w:rsidRPr="00592C7A">
        <w:tab/>
        <w:t>Adjust the head restraint to the non-use position.</w:t>
      </w:r>
    </w:p>
    <w:p w14:paraId="28FD4AF0" w14:textId="77777777" w:rsidR="0015205A" w:rsidRPr="00592C7A" w:rsidRDefault="0015205A" w:rsidP="0015205A">
      <w:pPr>
        <w:pStyle w:val="SingleTxtG"/>
        <w:ind w:left="2268" w:hanging="1134"/>
      </w:pPr>
      <w:r w:rsidRPr="00592C7A">
        <w:t>4.2.1.</w:t>
      </w:r>
      <w:r w:rsidRPr="00592C7A">
        <w:tab/>
        <w:t>H</w:t>
      </w:r>
      <w:r w:rsidRPr="00592C7A">
        <w:rPr>
          <w:vertAlign w:val="subscript"/>
        </w:rPr>
        <w:t>LE</w:t>
      </w:r>
      <w:r w:rsidRPr="00592C7A">
        <w:t xml:space="preserve"> is the distance from the R-point to the lower edge of the head restraint measured along the torso line.</w:t>
      </w:r>
    </w:p>
    <w:p w14:paraId="18309C07" w14:textId="77777777" w:rsidR="0015205A" w:rsidRPr="00592C7A" w:rsidRDefault="0015205A" w:rsidP="0015205A">
      <w:pPr>
        <w:pStyle w:val="SingleTxtG"/>
        <w:ind w:left="2268" w:hanging="1134"/>
      </w:pPr>
      <w:r w:rsidRPr="00592C7A">
        <w:t>4.2.2.</w:t>
      </w:r>
      <w:r w:rsidRPr="00592C7A">
        <w:tab/>
        <w:t>S is the maximum thickness of the head restraint (as determined within 25 mm of the head restraint lower edge) measured perpendicular to the torso line between T</w:t>
      </w:r>
      <w:r w:rsidRPr="00592C7A">
        <w:rPr>
          <w:vertAlign w:val="subscript"/>
        </w:rPr>
        <w:t>H</w:t>
      </w:r>
      <w:r w:rsidRPr="00592C7A">
        <w:t xml:space="preserve"> and T</w:t>
      </w:r>
      <w:r w:rsidRPr="00592C7A">
        <w:rPr>
          <w:vertAlign w:val="subscript"/>
        </w:rPr>
        <w:t>S</w:t>
      </w:r>
      <w:r w:rsidRPr="00592C7A">
        <w:t xml:space="preserve"> from line P.</w:t>
      </w:r>
    </w:p>
    <w:p w14:paraId="1BDE6CEC" w14:textId="77777777" w:rsidR="0015205A" w:rsidRPr="00592C7A" w:rsidRDefault="0015205A" w:rsidP="0015205A">
      <w:pPr>
        <w:pStyle w:val="SingleTxtG"/>
        <w:ind w:left="2268" w:hanging="1134"/>
      </w:pPr>
      <w:r w:rsidRPr="00592C7A">
        <w:lastRenderedPageBreak/>
        <w:t>4.2.3.</w:t>
      </w:r>
      <w:r w:rsidRPr="00592C7A">
        <w:tab/>
        <w:t>P is a line parallel to the torso line which intersects the head restraint at T</w:t>
      </w:r>
      <w:r w:rsidRPr="00592C7A">
        <w:rPr>
          <w:vertAlign w:val="subscript"/>
        </w:rPr>
        <w:t>S</w:t>
      </w:r>
    </w:p>
    <w:p w14:paraId="3F054BF0" w14:textId="2EBAE03F" w:rsidR="00637B9A" w:rsidRDefault="0015205A" w:rsidP="0015205A">
      <w:pPr>
        <w:pStyle w:val="SingleTxtG"/>
        <w:ind w:left="2268" w:hanging="1134"/>
      </w:pPr>
      <w:r w:rsidRPr="00592C7A">
        <w:t>4.2.4.</w:t>
      </w:r>
      <w:r w:rsidRPr="00592C7A">
        <w:tab/>
        <w:t>T</w:t>
      </w:r>
      <w:r w:rsidRPr="00592C7A">
        <w:rPr>
          <w:vertAlign w:val="subscript"/>
        </w:rPr>
        <w:t>H</w:t>
      </w:r>
      <w:r w:rsidRPr="00592C7A">
        <w:t xml:space="preserve"> is the line perpendicular to the torso line and tangent to the lower edge of the head restraint.</w:t>
      </w:r>
    </w:p>
    <w:p w14:paraId="493F047D" w14:textId="77777777" w:rsidR="0015205A" w:rsidRPr="00592C7A" w:rsidRDefault="0015205A" w:rsidP="0015205A">
      <w:pPr>
        <w:pStyle w:val="SingleTxtG"/>
        <w:ind w:left="2268" w:hanging="1134"/>
      </w:pPr>
      <w:r w:rsidRPr="00592C7A">
        <w:t>4.2.5.</w:t>
      </w:r>
      <w:r w:rsidRPr="00592C7A">
        <w:tab/>
        <w:t>T</w:t>
      </w:r>
      <w:r w:rsidRPr="00592C7A">
        <w:rPr>
          <w:vertAlign w:val="subscript"/>
        </w:rPr>
        <w:t>S</w:t>
      </w:r>
      <w:r w:rsidRPr="00592C7A">
        <w:t xml:space="preserve"> is the line parallel to and 25 mm from T</w:t>
      </w:r>
      <w:r w:rsidRPr="00592C7A">
        <w:rPr>
          <w:vertAlign w:val="subscript"/>
        </w:rPr>
        <w:t>H</w:t>
      </w:r>
      <w:r w:rsidRPr="00592C7A">
        <w:t>.</w:t>
      </w:r>
    </w:p>
    <w:p w14:paraId="119C0222" w14:textId="79FE1041" w:rsidR="0015205A" w:rsidRPr="00592C7A" w:rsidRDefault="0015205A" w:rsidP="0015205A">
      <w:pPr>
        <w:pStyle w:val="SingleTxtG"/>
        <w:ind w:right="850"/>
        <w:rPr>
          <w:b/>
          <w:bCs/>
        </w:rPr>
      </w:pPr>
      <w:r w:rsidRPr="00592C7A">
        <w:rPr>
          <w:bCs/>
        </w:rPr>
        <w:t xml:space="preserve">Figure </w:t>
      </w:r>
      <w:r w:rsidRPr="007B7BA2">
        <w:rPr>
          <w:bCs/>
        </w:rPr>
        <w:t>9-1</w:t>
      </w:r>
    </w:p>
    <w:p w14:paraId="290A9A36" w14:textId="77777777" w:rsidR="0015205A" w:rsidRPr="00592C7A" w:rsidRDefault="0015205A" w:rsidP="0015205A">
      <w:pPr>
        <w:pStyle w:val="SingleTxtG"/>
        <w:ind w:left="2268" w:right="850" w:hanging="1134"/>
      </w:pPr>
      <w:r w:rsidRPr="00592C7A">
        <w:rPr>
          <w:noProof/>
          <w:lang w:eastAsia="ja-JP"/>
        </w:rPr>
        <mc:AlternateContent>
          <mc:Choice Requires="wpg">
            <w:drawing>
              <wp:anchor distT="0" distB="0" distL="114300" distR="114300" simplePos="0" relativeHeight="251705344" behindDoc="0" locked="0" layoutInCell="1" allowOverlap="1" wp14:anchorId="104B13AC" wp14:editId="050E3A59">
                <wp:simplePos x="0" y="0"/>
                <wp:positionH relativeFrom="column">
                  <wp:posOffset>946785</wp:posOffset>
                </wp:positionH>
                <wp:positionV relativeFrom="paragraph">
                  <wp:posOffset>164465</wp:posOffset>
                </wp:positionV>
                <wp:extent cx="4502785" cy="4361180"/>
                <wp:effectExtent l="0" t="0" r="0" b="1270"/>
                <wp:wrapNone/>
                <wp:docPr id="16"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785" cy="4361180"/>
                          <a:chOff x="0" y="0"/>
                          <a:chExt cx="4691380" cy="4572000"/>
                        </a:xfrm>
                      </wpg:grpSpPr>
                      <pic:pic xmlns:pic="http://schemas.openxmlformats.org/drawingml/2006/picture">
                        <pic:nvPicPr>
                          <pic:cNvPr id="18"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9138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hteck 2"/>
                        <wps:cNvSpPr>
                          <a:spLocks noChangeArrowheads="1"/>
                        </wps:cNvSpPr>
                        <wps:spPr bwMode="auto">
                          <a:xfrm rot="-1217473">
                            <a:off x="2145455" y="1474181"/>
                            <a:ext cx="177310" cy="695325"/>
                          </a:xfrm>
                          <a:prstGeom prst="rect">
                            <a:avLst/>
                          </a:prstGeom>
                          <a:solidFill>
                            <a:srgbClr val="FFFFFF"/>
                          </a:solidFill>
                          <a:ln w="12700" algn="ctr">
                            <a:solidFill>
                              <a:srgbClr val="FFFFFF"/>
                            </a:solidFill>
                            <a:miter lim="800000"/>
                            <a:headEnd/>
                            <a:tailEnd/>
                          </a:ln>
                        </wps:spPr>
                        <wps:txbx>
                          <w:txbxContent>
                            <w:p w14:paraId="6EDBFB9E" w14:textId="77777777" w:rsidR="00056328" w:rsidRDefault="00056328" w:rsidP="0015205A"/>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B13AC" id="Gruppieren 3" o:spid="_x0000_s1080" style="position:absolute;left:0;text-align:left;margin-left:74.55pt;margin-top:12.95pt;width:354.55pt;height:343.4pt;z-index:251705344;mso-position-horizontal-relative:text;mso-position-vertical-relative:text" coordsize="46913,457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">
                <v:shape id="Picture 21" o:spid="_x0000_s1081" type="#_x0000_t75" style="position:absolute;width:46913;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">
                  <v:imagedata r:id="rId54" o:title=""/>
                </v:shape>
                <v:rect id="Rechteck 2" o:spid="_x0000_s1082" style="position:absolute;left:21454;top:14741;width:1773;height:6954;rotation:-13298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" strokecolor="white" strokeweight="1pt">
                  <v:textbox>
                    <w:txbxContent>
                      <w:p w14:paraId="6EDBFB9E" w14:textId="77777777" w:rsidR="00056328" w:rsidRDefault="00056328" w:rsidP="0015205A"/>
                    </w:txbxContent>
                  </v:textbox>
                </v:rect>
              </v:group>
            </w:pict>
          </mc:Fallback>
        </mc:AlternateContent>
      </w:r>
    </w:p>
    <w:p w14:paraId="16CAC483" w14:textId="77777777" w:rsidR="0015205A" w:rsidRPr="00592C7A" w:rsidRDefault="0015205A" w:rsidP="0015205A">
      <w:pPr>
        <w:pStyle w:val="SingleTxtG"/>
        <w:ind w:left="2268" w:right="850" w:hanging="1134"/>
      </w:pPr>
    </w:p>
    <w:p w14:paraId="7BE1A696" w14:textId="77777777" w:rsidR="0015205A" w:rsidRPr="00592C7A" w:rsidRDefault="0015205A" w:rsidP="0015205A">
      <w:pPr>
        <w:pStyle w:val="SingleTxtG"/>
        <w:ind w:left="2268" w:right="850" w:hanging="1134"/>
      </w:pPr>
      <w:r w:rsidRPr="00592C7A">
        <w:rPr>
          <w:noProof/>
          <w:lang w:eastAsia="ja-JP"/>
        </w:rPr>
        <mc:AlternateContent>
          <mc:Choice Requires="wps">
            <w:drawing>
              <wp:anchor distT="0" distB="0" distL="114300" distR="114300" simplePos="0" relativeHeight="251707392" behindDoc="0" locked="0" layoutInCell="1" allowOverlap="1" wp14:anchorId="124E7839" wp14:editId="6766EDC8">
                <wp:simplePos x="0" y="0"/>
                <wp:positionH relativeFrom="column">
                  <wp:posOffset>1280622</wp:posOffset>
                </wp:positionH>
                <wp:positionV relativeFrom="paragraph">
                  <wp:posOffset>62230</wp:posOffset>
                </wp:positionV>
                <wp:extent cx="881162" cy="739140"/>
                <wp:effectExtent l="38100" t="19050" r="14605" b="41910"/>
                <wp:wrapNone/>
                <wp:docPr id="82" name="フリーフォーム 82"/>
                <wp:cNvGraphicFramePr/>
                <a:graphic xmlns:a="http://schemas.openxmlformats.org/drawingml/2006/main">
                  <a:graphicData uri="http://schemas.microsoft.com/office/word/2010/wordprocessingShape">
                    <wps:wsp>
                      <wps:cNvSpPr/>
                      <wps:spPr>
                        <a:xfrm>
                          <a:off x="0" y="0"/>
                          <a:ext cx="881162" cy="739140"/>
                        </a:xfrm>
                        <a:custGeom>
                          <a:avLst/>
                          <a:gdLst>
                            <a:gd name="connsiteX0" fmla="*/ 68580 w 895350"/>
                            <a:gd name="connsiteY0" fmla="*/ 57150 h 748665"/>
                            <a:gd name="connsiteX1" fmla="*/ 148590 w 895350"/>
                            <a:gd name="connsiteY1" fmla="*/ 34290 h 748665"/>
                            <a:gd name="connsiteX2" fmla="*/ 238125 w 895350"/>
                            <a:gd name="connsiteY2" fmla="*/ 19050 h 748665"/>
                            <a:gd name="connsiteX3" fmla="*/ 333375 w 895350"/>
                            <a:gd name="connsiteY3" fmla="*/ 1905 h 748665"/>
                            <a:gd name="connsiteX4" fmla="*/ 421005 w 895350"/>
                            <a:gd name="connsiteY4" fmla="*/ 0 h 748665"/>
                            <a:gd name="connsiteX5" fmla="*/ 481965 w 895350"/>
                            <a:gd name="connsiteY5" fmla="*/ 1905 h 748665"/>
                            <a:gd name="connsiteX6" fmla="*/ 560070 w 895350"/>
                            <a:gd name="connsiteY6" fmla="*/ 28575 h 748665"/>
                            <a:gd name="connsiteX7" fmla="*/ 634365 w 895350"/>
                            <a:gd name="connsiteY7" fmla="*/ 72390 h 748665"/>
                            <a:gd name="connsiteX8" fmla="*/ 695325 w 895350"/>
                            <a:gd name="connsiteY8" fmla="*/ 131445 h 748665"/>
                            <a:gd name="connsiteX9" fmla="*/ 735330 w 895350"/>
                            <a:gd name="connsiteY9" fmla="*/ 203835 h 748665"/>
                            <a:gd name="connsiteX10" fmla="*/ 777240 w 895350"/>
                            <a:gd name="connsiteY10" fmla="*/ 297180 h 748665"/>
                            <a:gd name="connsiteX11" fmla="*/ 807720 w 895350"/>
                            <a:gd name="connsiteY11" fmla="*/ 365760 h 748665"/>
                            <a:gd name="connsiteX12" fmla="*/ 832485 w 895350"/>
                            <a:gd name="connsiteY12" fmla="*/ 436245 h 748665"/>
                            <a:gd name="connsiteX13" fmla="*/ 887730 w 895350"/>
                            <a:gd name="connsiteY13" fmla="*/ 567690 h 748665"/>
                            <a:gd name="connsiteX14" fmla="*/ 895350 w 895350"/>
                            <a:gd name="connsiteY14" fmla="*/ 626745 h 748665"/>
                            <a:gd name="connsiteX15" fmla="*/ 887730 w 895350"/>
                            <a:gd name="connsiteY15" fmla="*/ 662940 h 748665"/>
                            <a:gd name="connsiteX16" fmla="*/ 880110 w 895350"/>
                            <a:gd name="connsiteY16" fmla="*/ 685800 h 748665"/>
                            <a:gd name="connsiteX17" fmla="*/ 853440 w 895350"/>
                            <a:gd name="connsiteY17" fmla="*/ 714375 h 748665"/>
                            <a:gd name="connsiteX18" fmla="*/ 803910 w 895350"/>
                            <a:gd name="connsiteY18" fmla="*/ 731520 h 748665"/>
                            <a:gd name="connsiteX19" fmla="*/ 771525 w 895350"/>
                            <a:gd name="connsiteY19" fmla="*/ 748665 h 748665"/>
                            <a:gd name="connsiteX20" fmla="*/ 727710 w 895350"/>
                            <a:gd name="connsiteY20" fmla="*/ 729615 h 748665"/>
                            <a:gd name="connsiteX21" fmla="*/ 683895 w 895350"/>
                            <a:gd name="connsiteY21" fmla="*/ 634365 h 748665"/>
                            <a:gd name="connsiteX22" fmla="*/ 607695 w 895350"/>
                            <a:gd name="connsiteY22" fmla="*/ 461010 h 748665"/>
                            <a:gd name="connsiteX23" fmla="*/ 575310 w 895350"/>
                            <a:gd name="connsiteY23" fmla="*/ 413385 h 748665"/>
                            <a:gd name="connsiteX24" fmla="*/ 537210 w 895350"/>
                            <a:gd name="connsiteY24" fmla="*/ 361950 h 748665"/>
                            <a:gd name="connsiteX25" fmla="*/ 474345 w 895350"/>
                            <a:gd name="connsiteY25" fmla="*/ 300990 h 748665"/>
                            <a:gd name="connsiteX26" fmla="*/ 398145 w 895350"/>
                            <a:gd name="connsiteY26" fmla="*/ 253365 h 748665"/>
                            <a:gd name="connsiteX27" fmla="*/ 283845 w 895350"/>
                            <a:gd name="connsiteY27" fmla="*/ 219075 h 748665"/>
                            <a:gd name="connsiteX28" fmla="*/ 200025 w 895350"/>
                            <a:gd name="connsiteY28" fmla="*/ 224790 h 748665"/>
                            <a:gd name="connsiteX29" fmla="*/ 68580 w 895350"/>
                            <a:gd name="connsiteY29" fmla="*/ 217170 h 748665"/>
                            <a:gd name="connsiteX30" fmla="*/ 24765 w 895350"/>
                            <a:gd name="connsiteY30" fmla="*/ 215265 h 748665"/>
                            <a:gd name="connsiteX31" fmla="*/ 11430 w 895350"/>
                            <a:gd name="connsiteY31" fmla="*/ 198120 h 748665"/>
                            <a:gd name="connsiteX32" fmla="*/ 0 w 895350"/>
                            <a:gd name="connsiteY32" fmla="*/ 137160 h 748665"/>
                            <a:gd name="connsiteX33" fmla="*/ 0 w 895350"/>
                            <a:gd name="connsiteY33" fmla="*/ 100965 h 748665"/>
                            <a:gd name="connsiteX34" fmla="*/ 9525 w 895350"/>
                            <a:gd name="connsiteY34" fmla="*/ 81915 h 748665"/>
                            <a:gd name="connsiteX35" fmla="*/ 68580 w 895350"/>
                            <a:gd name="connsiteY35" fmla="*/ 57150 h 748665"/>
                            <a:gd name="connsiteX0" fmla="*/ 68580 w 895350"/>
                            <a:gd name="connsiteY0" fmla="*/ 57150 h 748665"/>
                            <a:gd name="connsiteX1" fmla="*/ 148590 w 895350"/>
                            <a:gd name="connsiteY1" fmla="*/ 34290 h 748665"/>
                            <a:gd name="connsiteX2" fmla="*/ 238125 w 895350"/>
                            <a:gd name="connsiteY2" fmla="*/ 19050 h 748665"/>
                            <a:gd name="connsiteX3" fmla="*/ 333375 w 895350"/>
                            <a:gd name="connsiteY3" fmla="*/ 1905 h 748665"/>
                            <a:gd name="connsiteX4" fmla="*/ 421005 w 895350"/>
                            <a:gd name="connsiteY4" fmla="*/ 0 h 748665"/>
                            <a:gd name="connsiteX5" fmla="*/ 481965 w 895350"/>
                            <a:gd name="connsiteY5" fmla="*/ 1905 h 748665"/>
                            <a:gd name="connsiteX6" fmla="*/ 560070 w 895350"/>
                            <a:gd name="connsiteY6" fmla="*/ 28575 h 748665"/>
                            <a:gd name="connsiteX7" fmla="*/ 634365 w 895350"/>
                            <a:gd name="connsiteY7" fmla="*/ 72390 h 748665"/>
                            <a:gd name="connsiteX8" fmla="*/ 695325 w 895350"/>
                            <a:gd name="connsiteY8" fmla="*/ 131445 h 748665"/>
                            <a:gd name="connsiteX9" fmla="*/ 735330 w 895350"/>
                            <a:gd name="connsiteY9" fmla="*/ 203835 h 748665"/>
                            <a:gd name="connsiteX10" fmla="*/ 777240 w 895350"/>
                            <a:gd name="connsiteY10" fmla="*/ 297180 h 748665"/>
                            <a:gd name="connsiteX11" fmla="*/ 807720 w 895350"/>
                            <a:gd name="connsiteY11" fmla="*/ 365760 h 748665"/>
                            <a:gd name="connsiteX12" fmla="*/ 832485 w 895350"/>
                            <a:gd name="connsiteY12" fmla="*/ 436245 h 748665"/>
                            <a:gd name="connsiteX13" fmla="*/ 887730 w 895350"/>
                            <a:gd name="connsiteY13" fmla="*/ 567690 h 748665"/>
                            <a:gd name="connsiteX14" fmla="*/ 895350 w 895350"/>
                            <a:gd name="connsiteY14" fmla="*/ 626745 h 748665"/>
                            <a:gd name="connsiteX15" fmla="*/ 887730 w 895350"/>
                            <a:gd name="connsiteY15" fmla="*/ 662940 h 748665"/>
                            <a:gd name="connsiteX16" fmla="*/ 880110 w 895350"/>
                            <a:gd name="connsiteY16" fmla="*/ 685800 h 748665"/>
                            <a:gd name="connsiteX17" fmla="*/ 853440 w 895350"/>
                            <a:gd name="connsiteY17" fmla="*/ 714375 h 748665"/>
                            <a:gd name="connsiteX18" fmla="*/ 803910 w 895350"/>
                            <a:gd name="connsiteY18" fmla="*/ 731520 h 748665"/>
                            <a:gd name="connsiteX19" fmla="*/ 771525 w 895350"/>
                            <a:gd name="connsiteY19" fmla="*/ 748665 h 748665"/>
                            <a:gd name="connsiteX20" fmla="*/ 727710 w 895350"/>
                            <a:gd name="connsiteY20" fmla="*/ 716280 h 748665"/>
                            <a:gd name="connsiteX21" fmla="*/ 683895 w 895350"/>
                            <a:gd name="connsiteY21" fmla="*/ 634365 h 748665"/>
                            <a:gd name="connsiteX22" fmla="*/ 607695 w 895350"/>
                            <a:gd name="connsiteY22" fmla="*/ 461010 h 748665"/>
                            <a:gd name="connsiteX23" fmla="*/ 575310 w 895350"/>
                            <a:gd name="connsiteY23" fmla="*/ 413385 h 748665"/>
                            <a:gd name="connsiteX24" fmla="*/ 537210 w 895350"/>
                            <a:gd name="connsiteY24" fmla="*/ 361950 h 748665"/>
                            <a:gd name="connsiteX25" fmla="*/ 474345 w 895350"/>
                            <a:gd name="connsiteY25" fmla="*/ 300990 h 748665"/>
                            <a:gd name="connsiteX26" fmla="*/ 398145 w 895350"/>
                            <a:gd name="connsiteY26" fmla="*/ 253365 h 748665"/>
                            <a:gd name="connsiteX27" fmla="*/ 283845 w 895350"/>
                            <a:gd name="connsiteY27" fmla="*/ 219075 h 748665"/>
                            <a:gd name="connsiteX28" fmla="*/ 200025 w 895350"/>
                            <a:gd name="connsiteY28" fmla="*/ 224790 h 748665"/>
                            <a:gd name="connsiteX29" fmla="*/ 68580 w 895350"/>
                            <a:gd name="connsiteY29" fmla="*/ 217170 h 748665"/>
                            <a:gd name="connsiteX30" fmla="*/ 24765 w 895350"/>
                            <a:gd name="connsiteY30" fmla="*/ 215265 h 748665"/>
                            <a:gd name="connsiteX31" fmla="*/ 11430 w 895350"/>
                            <a:gd name="connsiteY31" fmla="*/ 198120 h 748665"/>
                            <a:gd name="connsiteX32" fmla="*/ 0 w 895350"/>
                            <a:gd name="connsiteY32" fmla="*/ 137160 h 748665"/>
                            <a:gd name="connsiteX33" fmla="*/ 0 w 895350"/>
                            <a:gd name="connsiteY33" fmla="*/ 100965 h 748665"/>
                            <a:gd name="connsiteX34" fmla="*/ 9525 w 895350"/>
                            <a:gd name="connsiteY34" fmla="*/ 81915 h 748665"/>
                            <a:gd name="connsiteX35" fmla="*/ 68580 w 895350"/>
                            <a:gd name="connsiteY35" fmla="*/ 57150 h 748665"/>
                            <a:gd name="connsiteX0" fmla="*/ 68580 w 895350"/>
                            <a:gd name="connsiteY0" fmla="*/ 57150 h 739140"/>
                            <a:gd name="connsiteX1" fmla="*/ 148590 w 895350"/>
                            <a:gd name="connsiteY1" fmla="*/ 34290 h 739140"/>
                            <a:gd name="connsiteX2" fmla="*/ 238125 w 895350"/>
                            <a:gd name="connsiteY2" fmla="*/ 19050 h 739140"/>
                            <a:gd name="connsiteX3" fmla="*/ 333375 w 895350"/>
                            <a:gd name="connsiteY3" fmla="*/ 1905 h 739140"/>
                            <a:gd name="connsiteX4" fmla="*/ 421005 w 895350"/>
                            <a:gd name="connsiteY4" fmla="*/ 0 h 739140"/>
                            <a:gd name="connsiteX5" fmla="*/ 481965 w 895350"/>
                            <a:gd name="connsiteY5" fmla="*/ 1905 h 739140"/>
                            <a:gd name="connsiteX6" fmla="*/ 560070 w 895350"/>
                            <a:gd name="connsiteY6" fmla="*/ 28575 h 739140"/>
                            <a:gd name="connsiteX7" fmla="*/ 634365 w 895350"/>
                            <a:gd name="connsiteY7" fmla="*/ 72390 h 739140"/>
                            <a:gd name="connsiteX8" fmla="*/ 695325 w 895350"/>
                            <a:gd name="connsiteY8" fmla="*/ 131445 h 739140"/>
                            <a:gd name="connsiteX9" fmla="*/ 735330 w 895350"/>
                            <a:gd name="connsiteY9" fmla="*/ 203835 h 739140"/>
                            <a:gd name="connsiteX10" fmla="*/ 777240 w 895350"/>
                            <a:gd name="connsiteY10" fmla="*/ 297180 h 739140"/>
                            <a:gd name="connsiteX11" fmla="*/ 807720 w 895350"/>
                            <a:gd name="connsiteY11" fmla="*/ 365760 h 739140"/>
                            <a:gd name="connsiteX12" fmla="*/ 832485 w 895350"/>
                            <a:gd name="connsiteY12" fmla="*/ 436245 h 739140"/>
                            <a:gd name="connsiteX13" fmla="*/ 887730 w 895350"/>
                            <a:gd name="connsiteY13" fmla="*/ 567690 h 739140"/>
                            <a:gd name="connsiteX14" fmla="*/ 895350 w 895350"/>
                            <a:gd name="connsiteY14" fmla="*/ 626745 h 739140"/>
                            <a:gd name="connsiteX15" fmla="*/ 887730 w 895350"/>
                            <a:gd name="connsiteY15" fmla="*/ 662940 h 739140"/>
                            <a:gd name="connsiteX16" fmla="*/ 880110 w 895350"/>
                            <a:gd name="connsiteY16" fmla="*/ 685800 h 739140"/>
                            <a:gd name="connsiteX17" fmla="*/ 853440 w 895350"/>
                            <a:gd name="connsiteY17" fmla="*/ 714375 h 739140"/>
                            <a:gd name="connsiteX18" fmla="*/ 803910 w 895350"/>
                            <a:gd name="connsiteY18" fmla="*/ 731520 h 739140"/>
                            <a:gd name="connsiteX19" fmla="*/ 765810 w 895350"/>
                            <a:gd name="connsiteY19" fmla="*/ 739140 h 739140"/>
                            <a:gd name="connsiteX20" fmla="*/ 727710 w 895350"/>
                            <a:gd name="connsiteY20" fmla="*/ 716280 h 739140"/>
                            <a:gd name="connsiteX21" fmla="*/ 683895 w 895350"/>
                            <a:gd name="connsiteY21" fmla="*/ 634365 h 739140"/>
                            <a:gd name="connsiteX22" fmla="*/ 607695 w 895350"/>
                            <a:gd name="connsiteY22" fmla="*/ 461010 h 739140"/>
                            <a:gd name="connsiteX23" fmla="*/ 575310 w 895350"/>
                            <a:gd name="connsiteY23" fmla="*/ 413385 h 739140"/>
                            <a:gd name="connsiteX24" fmla="*/ 537210 w 895350"/>
                            <a:gd name="connsiteY24" fmla="*/ 361950 h 739140"/>
                            <a:gd name="connsiteX25" fmla="*/ 474345 w 895350"/>
                            <a:gd name="connsiteY25" fmla="*/ 300990 h 739140"/>
                            <a:gd name="connsiteX26" fmla="*/ 398145 w 895350"/>
                            <a:gd name="connsiteY26" fmla="*/ 253365 h 739140"/>
                            <a:gd name="connsiteX27" fmla="*/ 283845 w 895350"/>
                            <a:gd name="connsiteY27" fmla="*/ 219075 h 739140"/>
                            <a:gd name="connsiteX28" fmla="*/ 200025 w 895350"/>
                            <a:gd name="connsiteY28" fmla="*/ 224790 h 739140"/>
                            <a:gd name="connsiteX29" fmla="*/ 68580 w 895350"/>
                            <a:gd name="connsiteY29" fmla="*/ 217170 h 739140"/>
                            <a:gd name="connsiteX30" fmla="*/ 24765 w 895350"/>
                            <a:gd name="connsiteY30" fmla="*/ 215265 h 739140"/>
                            <a:gd name="connsiteX31" fmla="*/ 11430 w 895350"/>
                            <a:gd name="connsiteY31" fmla="*/ 198120 h 739140"/>
                            <a:gd name="connsiteX32" fmla="*/ 0 w 895350"/>
                            <a:gd name="connsiteY32" fmla="*/ 137160 h 739140"/>
                            <a:gd name="connsiteX33" fmla="*/ 0 w 895350"/>
                            <a:gd name="connsiteY33" fmla="*/ 100965 h 739140"/>
                            <a:gd name="connsiteX34" fmla="*/ 9525 w 895350"/>
                            <a:gd name="connsiteY34" fmla="*/ 81915 h 739140"/>
                            <a:gd name="connsiteX35" fmla="*/ 68580 w 895350"/>
                            <a:gd name="connsiteY35" fmla="*/ 57150 h 739140"/>
                            <a:gd name="connsiteX0" fmla="*/ 68580 w 895350"/>
                            <a:gd name="connsiteY0" fmla="*/ 57150 h 739140"/>
                            <a:gd name="connsiteX1" fmla="*/ 148590 w 895350"/>
                            <a:gd name="connsiteY1" fmla="*/ 34290 h 739140"/>
                            <a:gd name="connsiteX2" fmla="*/ 238125 w 895350"/>
                            <a:gd name="connsiteY2" fmla="*/ 19050 h 739140"/>
                            <a:gd name="connsiteX3" fmla="*/ 333375 w 895350"/>
                            <a:gd name="connsiteY3" fmla="*/ 1905 h 739140"/>
                            <a:gd name="connsiteX4" fmla="*/ 421005 w 895350"/>
                            <a:gd name="connsiteY4" fmla="*/ 0 h 739140"/>
                            <a:gd name="connsiteX5" fmla="*/ 481965 w 895350"/>
                            <a:gd name="connsiteY5" fmla="*/ 1905 h 739140"/>
                            <a:gd name="connsiteX6" fmla="*/ 560070 w 895350"/>
                            <a:gd name="connsiteY6" fmla="*/ 28575 h 739140"/>
                            <a:gd name="connsiteX7" fmla="*/ 634365 w 895350"/>
                            <a:gd name="connsiteY7" fmla="*/ 72390 h 739140"/>
                            <a:gd name="connsiteX8" fmla="*/ 695325 w 895350"/>
                            <a:gd name="connsiteY8" fmla="*/ 131445 h 739140"/>
                            <a:gd name="connsiteX9" fmla="*/ 735330 w 895350"/>
                            <a:gd name="connsiteY9" fmla="*/ 203835 h 739140"/>
                            <a:gd name="connsiteX10" fmla="*/ 777240 w 895350"/>
                            <a:gd name="connsiteY10" fmla="*/ 297180 h 739140"/>
                            <a:gd name="connsiteX11" fmla="*/ 807720 w 895350"/>
                            <a:gd name="connsiteY11" fmla="*/ 365760 h 739140"/>
                            <a:gd name="connsiteX12" fmla="*/ 832485 w 895350"/>
                            <a:gd name="connsiteY12" fmla="*/ 436245 h 739140"/>
                            <a:gd name="connsiteX13" fmla="*/ 887730 w 895350"/>
                            <a:gd name="connsiteY13" fmla="*/ 567690 h 739140"/>
                            <a:gd name="connsiteX14" fmla="*/ 895350 w 895350"/>
                            <a:gd name="connsiteY14" fmla="*/ 626745 h 739140"/>
                            <a:gd name="connsiteX15" fmla="*/ 887730 w 895350"/>
                            <a:gd name="connsiteY15" fmla="*/ 662940 h 739140"/>
                            <a:gd name="connsiteX16" fmla="*/ 880110 w 895350"/>
                            <a:gd name="connsiteY16" fmla="*/ 685800 h 739140"/>
                            <a:gd name="connsiteX17" fmla="*/ 853440 w 895350"/>
                            <a:gd name="connsiteY17" fmla="*/ 714375 h 739140"/>
                            <a:gd name="connsiteX18" fmla="*/ 803910 w 895350"/>
                            <a:gd name="connsiteY18" fmla="*/ 731520 h 739140"/>
                            <a:gd name="connsiteX19" fmla="*/ 765810 w 895350"/>
                            <a:gd name="connsiteY19" fmla="*/ 739140 h 739140"/>
                            <a:gd name="connsiteX20" fmla="*/ 727710 w 895350"/>
                            <a:gd name="connsiteY20" fmla="*/ 716280 h 739140"/>
                            <a:gd name="connsiteX21" fmla="*/ 685800 w 895350"/>
                            <a:gd name="connsiteY21" fmla="*/ 624840 h 739140"/>
                            <a:gd name="connsiteX22" fmla="*/ 607695 w 895350"/>
                            <a:gd name="connsiteY22" fmla="*/ 461010 h 739140"/>
                            <a:gd name="connsiteX23" fmla="*/ 575310 w 895350"/>
                            <a:gd name="connsiteY23" fmla="*/ 413385 h 739140"/>
                            <a:gd name="connsiteX24" fmla="*/ 537210 w 895350"/>
                            <a:gd name="connsiteY24" fmla="*/ 361950 h 739140"/>
                            <a:gd name="connsiteX25" fmla="*/ 474345 w 895350"/>
                            <a:gd name="connsiteY25" fmla="*/ 300990 h 739140"/>
                            <a:gd name="connsiteX26" fmla="*/ 398145 w 895350"/>
                            <a:gd name="connsiteY26" fmla="*/ 253365 h 739140"/>
                            <a:gd name="connsiteX27" fmla="*/ 283845 w 895350"/>
                            <a:gd name="connsiteY27" fmla="*/ 219075 h 739140"/>
                            <a:gd name="connsiteX28" fmla="*/ 200025 w 895350"/>
                            <a:gd name="connsiteY28" fmla="*/ 224790 h 739140"/>
                            <a:gd name="connsiteX29" fmla="*/ 68580 w 895350"/>
                            <a:gd name="connsiteY29" fmla="*/ 217170 h 739140"/>
                            <a:gd name="connsiteX30" fmla="*/ 24765 w 895350"/>
                            <a:gd name="connsiteY30" fmla="*/ 215265 h 739140"/>
                            <a:gd name="connsiteX31" fmla="*/ 11430 w 895350"/>
                            <a:gd name="connsiteY31" fmla="*/ 198120 h 739140"/>
                            <a:gd name="connsiteX32" fmla="*/ 0 w 895350"/>
                            <a:gd name="connsiteY32" fmla="*/ 137160 h 739140"/>
                            <a:gd name="connsiteX33" fmla="*/ 0 w 895350"/>
                            <a:gd name="connsiteY33" fmla="*/ 100965 h 739140"/>
                            <a:gd name="connsiteX34" fmla="*/ 9525 w 895350"/>
                            <a:gd name="connsiteY34" fmla="*/ 81915 h 739140"/>
                            <a:gd name="connsiteX35" fmla="*/ 68580 w 895350"/>
                            <a:gd name="connsiteY35" fmla="*/ 57150 h 739140"/>
                            <a:gd name="connsiteX0" fmla="*/ 72390 w 899160"/>
                            <a:gd name="connsiteY0" fmla="*/ 57150 h 739140"/>
                            <a:gd name="connsiteX1" fmla="*/ 152400 w 899160"/>
                            <a:gd name="connsiteY1" fmla="*/ 34290 h 739140"/>
                            <a:gd name="connsiteX2" fmla="*/ 241935 w 899160"/>
                            <a:gd name="connsiteY2" fmla="*/ 19050 h 739140"/>
                            <a:gd name="connsiteX3" fmla="*/ 337185 w 899160"/>
                            <a:gd name="connsiteY3" fmla="*/ 1905 h 739140"/>
                            <a:gd name="connsiteX4" fmla="*/ 424815 w 899160"/>
                            <a:gd name="connsiteY4" fmla="*/ 0 h 739140"/>
                            <a:gd name="connsiteX5" fmla="*/ 485775 w 899160"/>
                            <a:gd name="connsiteY5" fmla="*/ 1905 h 739140"/>
                            <a:gd name="connsiteX6" fmla="*/ 563880 w 899160"/>
                            <a:gd name="connsiteY6" fmla="*/ 28575 h 739140"/>
                            <a:gd name="connsiteX7" fmla="*/ 638175 w 899160"/>
                            <a:gd name="connsiteY7" fmla="*/ 72390 h 739140"/>
                            <a:gd name="connsiteX8" fmla="*/ 699135 w 899160"/>
                            <a:gd name="connsiteY8" fmla="*/ 131445 h 739140"/>
                            <a:gd name="connsiteX9" fmla="*/ 739140 w 899160"/>
                            <a:gd name="connsiteY9" fmla="*/ 203835 h 739140"/>
                            <a:gd name="connsiteX10" fmla="*/ 781050 w 899160"/>
                            <a:gd name="connsiteY10" fmla="*/ 297180 h 739140"/>
                            <a:gd name="connsiteX11" fmla="*/ 811530 w 899160"/>
                            <a:gd name="connsiteY11" fmla="*/ 365760 h 739140"/>
                            <a:gd name="connsiteX12" fmla="*/ 836295 w 899160"/>
                            <a:gd name="connsiteY12" fmla="*/ 436245 h 739140"/>
                            <a:gd name="connsiteX13" fmla="*/ 891540 w 899160"/>
                            <a:gd name="connsiteY13" fmla="*/ 567690 h 739140"/>
                            <a:gd name="connsiteX14" fmla="*/ 899160 w 899160"/>
                            <a:gd name="connsiteY14" fmla="*/ 626745 h 739140"/>
                            <a:gd name="connsiteX15" fmla="*/ 891540 w 899160"/>
                            <a:gd name="connsiteY15" fmla="*/ 662940 h 739140"/>
                            <a:gd name="connsiteX16" fmla="*/ 883920 w 899160"/>
                            <a:gd name="connsiteY16" fmla="*/ 685800 h 739140"/>
                            <a:gd name="connsiteX17" fmla="*/ 857250 w 899160"/>
                            <a:gd name="connsiteY17" fmla="*/ 714375 h 739140"/>
                            <a:gd name="connsiteX18" fmla="*/ 807720 w 899160"/>
                            <a:gd name="connsiteY18" fmla="*/ 731520 h 739140"/>
                            <a:gd name="connsiteX19" fmla="*/ 769620 w 899160"/>
                            <a:gd name="connsiteY19" fmla="*/ 739140 h 739140"/>
                            <a:gd name="connsiteX20" fmla="*/ 731520 w 899160"/>
                            <a:gd name="connsiteY20" fmla="*/ 716280 h 739140"/>
                            <a:gd name="connsiteX21" fmla="*/ 689610 w 899160"/>
                            <a:gd name="connsiteY21" fmla="*/ 624840 h 739140"/>
                            <a:gd name="connsiteX22" fmla="*/ 611505 w 899160"/>
                            <a:gd name="connsiteY22" fmla="*/ 461010 h 739140"/>
                            <a:gd name="connsiteX23" fmla="*/ 579120 w 899160"/>
                            <a:gd name="connsiteY23" fmla="*/ 413385 h 739140"/>
                            <a:gd name="connsiteX24" fmla="*/ 541020 w 899160"/>
                            <a:gd name="connsiteY24" fmla="*/ 361950 h 739140"/>
                            <a:gd name="connsiteX25" fmla="*/ 478155 w 899160"/>
                            <a:gd name="connsiteY25" fmla="*/ 300990 h 739140"/>
                            <a:gd name="connsiteX26" fmla="*/ 401955 w 899160"/>
                            <a:gd name="connsiteY26" fmla="*/ 253365 h 739140"/>
                            <a:gd name="connsiteX27" fmla="*/ 287655 w 899160"/>
                            <a:gd name="connsiteY27" fmla="*/ 219075 h 739140"/>
                            <a:gd name="connsiteX28" fmla="*/ 203835 w 899160"/>
                            <a:gd name="connsiteY28" fmla="*/ 224790 h 739140"/>
                            <a:gd name="connsiteX29" fmla="*/ 72390 w 899160"/>
                            <a:gd name="connsiteY29" fmla="*/ 217170 h 739140"/>
                            <a:gd name="connsiteX30" fmla="*/ 28575 w 899160"/>
                            <a:gd name="connsiteY30" fmla="*/ 215265 h 739140"/>
                            <a:gd name="connsiteX31" fmla="*/ 0 w 899160"/>
                            <a:gd name="connsiteY31" fmla="*/ 179070 h 739140"/>
                            <a:gd name="connsiteX32" fmla="*/ 3810 w 899160"/>
                            <a:gd name="connsiteY32" fmla="*/ 137160 h 739140"/>
                            <a:gd name="connsiteX33" fmla="*/ 3810 w 899160"/>
                            <a:gd name="connsiteY33" fmla="*/ 100965 h 739140"/>
                            <a:gd name="connsiteX34" fmla="*/ 13335 w 899160"/>
                            <a:gd name="connsiteY34" fmla="*/ 81915 h 739140"/>
                            <a:gd name="connsiteX35" fmla="*/ 72390 w 89916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19050 w 914400"/>
                            <a:gd name="connsiteY33" fmla="*/ 100965 h 739140"/>
                            <a:gd name="connsiteX34" fmla="*/ 28575 w 914400"/>
                            <a:gd name="connsiteY34" fmla="*/ 81915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28575 w 914400"/>
                            <a:gd name="connsiteY34" fmla="*/ 81915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888850 w 914400"/>
                            <a:gd name="connsiteY13" fmla="*/ 577935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06780"/>
                            <a:gd name="connsiteY0" fmla="*/ 57150 h 739140"/>
                            <a:gd name="connsiteX1" fmla="*/ 167640 w 906780"/>
                            <a:gd name="connsiteY1" fmla="*/ 34290 h 739140"/>
                            <a:gd name="connsiteX2" fmla="*/ 257175 w 906780"/>
                            <a:gd name="connsiteY2" fmla="*/ 19050 h 739140"/>
                            <a:gd name="connsiteX3" fmla="*/ 352425 w 906780"/>
                            <a:gd name="connsiteY3" fmla="*/ 1905 h 739140"/>
                            <a:gd name="connsiteX4" fmla="*/ 440055 w 906780"/>
                            <a:gd name="connsiteY4" fmla="*/ 0 h 739140"/>
                            <a:gd name="connsiteX5" fmla="*/ 501015 w 906780"/>
                            <a:gd name="connsiteY5" fmla="*/ 1905 h 739140"/>
                            <a:gd name="connsiteX6" fmla="*/ 579120 w 906780"/>
                            <a:gd name="connsiteY6" fmla="*/ 28575 h 739140"/>
                            <a:gd name="connsiteX7" fmla="*/ 653415 w 906780"/>
                            <a:gd name="connsiteY7" fmla="*/ 72390 h 739140"/>
                            <a:gd name="connsiteX8" fmla="*/ 714375 w 906780"/>
                            <a:gd name="connsiteY8" fmla="*/ 131445 h 739140"/>
                            <a:gd name="connsiteX9" fmla="*/ 754380 w 906780"/>
                            <a:gd name="connsiteY9" fmla="*/ 203835 h 739140"/>
                            <a:gd name="connsiteX10" fmla="*/ 796290 w 906780"/>
                            <a:gd name="connsiteY10" fmla="*/ 297180 h 739140"/>
                            <a:gd name="connsiteX11" fmla="*/ 826770 w 906780"/>
                            <a:gd name="connsiteY11" fmla="*/ 365760 h 739140"/>
                            <a:gd name="connsiteX12" fmla="*/ 851535 w 906780"/>
                            <a:gd name="connsiteY12" fmla="*/ 436245 h 739140"/>
                            <a:gd name="connsiteX13" fmla="*/ 888850 w 906780"/>
                            <a:gd name="connsiteY13" fmla="*/ 577935 h 739140"/>
                            <a:gd name="connsiteX14" fmla="*/ 881102 w 906780"/>
                            <a:gd name="connsiteY14" fmla="*/ 629307 h 739140"/>
                            <a:gd name="connsiteX15" fmla="*/ 906780 w 906780"/>
                            <a:gd name="connsiteY15" fmla="*/ 662940 h 739140"/>
                            <a:gd name="connsiteX16" fmla="*/ 899160 w 906780"/>
                            <a:gd name="connsiteY16" fmla="*/ 685800 h 739140"/>
                            <a:gd name="connsiteX17" fmla="*/ 872490 w 906780"/>
                            <a:gd name="connsiteY17" fmla="*/ 714375 h 739140"/>
                            <a:gd name="connsiteX18" fmla="*/ 822960 w 906780"/>
                            <a:gd name="connsiteY18" fmla="*/ 731520 h 739140"/>
                            <a:gd name="connsiteX19" fmla="*/ 784860 w 906780"/>
                            <a:gd name="connsiteY19" fmla="*/ 739140 h 739140"/>
                            <a:gd name="connsiteX20" fmla="*/ 746760 w 906780"/>
                            <a:gd name="connsiteY20" fmla="*/ 716280 h 739140"/>
                            <a:gd name="connsiteX21" fmla="*/ 704850 w 906780"/>
                            <a:gd name="connsiteY21" fmla="*/ 624840 h 739140"/>
                            <a:gd name="connsiteX22" fmla="*/ 626745 w 906780"/>
                            <a:gd name="connsiteY22" fmla="*/ 461010 h 739140"/>
                            <a:gd name="connsiteX23" fmla="*/ 594360 w 906780"/>
                            <a:gd name="connsiteY23" fmla="*/ 413385 h 739140"/>
                            <a:gd name="connsiteX24" fmla="*/ 556260 w 906780"/>
                            <a:gd name="connsiteY24" fmla="*/ 361950 h 739140"/>
                            <a:gd name="connsiteX25" fmla="*/ 491490 w 906780"/>
                            <a:gd name="connsiteY25" fmla="*/ 300990 h 739140"/>
                            <a:gd name="connsiteX26" fmla="*/ 419100 w 906780"/>
                            <a:gd name="connsiteY26" fmla="*/ 249555 h 739140"/>
                            <a:gd name="connsiteX27" fmla="*/ 316230 w 906780"/>
                            <a:gd name="connsiteY27" fmla="*/ 219075 h 739140"/>
                            <a:gd name="connsiteX28" fmla="*/ 219075 w 906780"/>
                            <a:gd name="connsiteY28" fmla="*/ 213360 h 739140"/>
                            <a:gd name="connsiteX29" fmla="*/ 87630 w 906780"/>
                            <a:gd name="connsiteY29" fmla="*/ 217170 h 739140"/>
                            <a:gd name="connsiteX30" fmla="*/ 43815 w 906780"/>
                            <a:gd name="connsiteY30" fmla="*/ 215265 h 739140"/>
                            <a:gd name="connsiteX31" fmla="*/ 15240 w 906780"/>
                            <a:gd name="connsiteY31" fmla="*/ 179070 h 739140"/>
                            <a:gd name="connsiteX32" fmla="*/ 0 w 906780"/>
                            <a:gd name="connsiteY32" fmla="*/ 135255 h 739140"/>
                            <a:gd name="connsiteX33" fmla="*/ 9525 w 906780"/>
                            <a:gd name="connsiteY33" fmla="*/ 99060 h 739140"/>
                            <a:gd name="connsiteX34" fmla="*/ 41910 w 906780"/>
                            <a:gd name="connsiteY34" fmla="*/ 76200 h 739140"/>
                            <a:gd name="connsiteX35" fmla="*/ 87630 w 906780"/>
                            <a:gd name="connsiteY35" fmla="*/ 57150 h 739140"/>
                            <a:gd name="connsiteX0" fmla="*/ 87630 w 899160"/>
                            <a:gd name="connsiteY0" fmla="*/ 57150 h 739140"/>
                            <a:gd name="connsiteX1" fmla="*/ 167640 w 899160"/>
                            <a:gd name="connsiteY1" fmla="*/ 34290 h 739140"/>
                            <a:gd name="connsiteX2" fmla="*/ 257175 w 899160"/>
                            <a:gd name="connsiteY2" fmla="*/ 19050 h 739140"/>
                            <a:gd name="connsiteX3" fmla="*/ 352425 w 899160"/>
                            <a:gd name="connsiteY3" fmla="*/ 1905 h 739140"/>
                            <a:gd name="connsiteX4" fmla="*/ 440055 w 899160"/>
                            <a:gd name="connsiteY4" fmla="*/ 0 h 739140"/>
                            <a:gd name="connsiteX5" fmla="*/ 501015 w 899160"/>
                            <a:gd name="connsiteY5" fmla="*/ 1905 h 739140"/>
                            <a:gd name="connsiteX6" fmla="*/ 579120 w 899160"/>
                            <a:gd name="connsiteY6" fmla="*/ 28575 h 739140"/>
                            <a:gd name="connsiteX7" fmla="*/ 653415 w 899160"/>
                            <a:gd name="connsiteY7" fmla="*/ 72390 h 739140"/>
                            <a:gd name="connsiteX8" fmla="*/ 714375 w 899160"/>
                            <a:gd name="connsiteY8" fmla="*/ 131445 h 739140"/>
                            <a:gd name="connsiteX9" fmla="*/ 754380 w 899160"/>
                            <a:gd name="connsiteY9" fmla="*/ 203835 h 739140"/>
                            <a:gd name="connsiteX10" fmla="*/ 796290 w 899160"/>
                            <a:gd name="connsiteY10" fmla="*/ 297180 h 739140"/>
                            <a:gd name="connsiteX11" fmla="*/ 826770 w 899160"/>
                            <a:gd name="connsiteY11" fmla="*/ 365760 h 739140"/>
                            <a:gd name="connsiteX12" fmla="*/ 851535 w 899160"/>
                            <a:gd name="connsiteY12" fmla="*/ 436245 h 739140"/>
                            <a:gd name="connsiteX13" fmla="*/ 888850 w 899160"/>
                            <a:gd name="connsiteY13" fmla="*/ 577935 h 739140"/>
                            <a:gd name="connsiteX14" fmla="*/ 881102 w 899160"/>
                            <a:gd name="connsiteY14" fmla="*/ 629307 h 739140"/>
                            <a:gd name="connsiteX15" fmla="*/ 888851 w 899160"/>
                            <a:gd name="connsiteY15" fmla="*/ 665501 h 739140"/>
                            <a:gd name="connsiteX16" fmla="*/ 899160 w 899160"/>
                            <a:gd name="connsiteY16" fmla="*/ 685800 h 739140"/>
                            <a:gd name="connsiteX17" fmla="*/ 872490 w 899160"/>
                            <a:gd name="connsiteY17" fmla="*/ 714375 h 739140"/>
                            <a:gd name="connsiteX18" fmla="*/ 822960 w 899160"/>
                            <a:gd name="connsiteY18" fmla="*/ 731520 h 739140"/>
                            <a:gd name="connsiteX19" fmla="*/ 784860 w 899160"/>
                            <a:gd name="connsiteY19" fmla="*/ 739140 h 739140"/>
                            <a:gd name="connsiteX20" fmla="*/ 746760 w 899160"/>
                            <a:gd name="connsiteY20" fmla="*/ 716280 h 739140"/>
                            <a:gd name="connsiteX21" fmla="*/ 704850 w 899160"/>
                            <a:gd name="connsiteY21" fmla="*/ 624840 h 739140"/>
                            <a:gd name="connsiteX22" fmla="*/ 626745 w 899160"/>
                            <a:gd name="connsiteY22" fmla="*/ 461010 h 739140"/>
                            <a:gd name="connsiteX23" fmla="*/ 594360 w 899160"/>
                            <a:gd name="connsiteY23" fmla="*/ 413385 h 739140"/>
                            <a:gd name="connsiteX24" fmla="*/ 556260 w 899160"/>
                            <a:gd name="connsiteY24" fmla="*/ 361950 h 739140"/>
                            <a:gd name="connsiteX25" fmla="*/ 491490 w 899160"/>
                            <a:gd name="connsiteY25" fmla="*/ 300990 h 739140"/>
                            <a:gd name="connsiteX26" fmla="*/ 419100 w 899160"/>
                            <a:gd name="connsiteY26" fmla="*/ 249555 h 739140"/>
                            <a:gd name="connsiteX27" fmla="*/ 316230 w 899160"/>
                            <a:gd name="connsiteY27" fmla="*/ 219075 h 739140"/>
                            <a:gd name="connsiteX28" fmla="*/ 219075 w 899160"/>
                            <a:gd name="connsiteY28" fmla="*/ 213360 h 739140"/>
                            <a:gd name="connsiteX29" fmla="*/ 87630 w 899160"/>
                            <a:gd name="connsiteY29" fmla="*/ 217170 h 739140"/>
                            <a:gd name="connsiteX30" fmla="*/ 43815 w 899160"/>
                            <a:gd name="connsiteY30" fmla="*/ 215265 h 739140"/>
                            <a:gd name="connsiteX31" fmla="*/ 15240 w 899160"/>
                            <a:gd name="connsiteY31" fmla="*/ 179070 h 739140"/>
                            <a:gd name="connsiteX32" fmla="*/ 0 w 899160"/>
                            <a:gd name="connsiteY32" fmla="*/ 135255 h 739140"/>
                            <a:gd name="connsiteX33" fmla="*/ 9525 w 899160"/>
                            <a:gd name="connsiteY33" fmla="*/ 99060 h 739140"/>
                            <a:gd name="connsiteX34" fmla="*/ 41910 w 899160"/>
                            <a:gd name="connsiteY34" fmla="*/ 76200 h 739140"/>
                            <a:gd name="connsiteX35" fmla="*/ 87630 w 899160"/>
                            <a:gd name="connsiteY35" fmla="*/ 57150 h 739140"/>
                            <a:gd name="connsiteX0" fmla="*/ 87630 w 899160"/>
                            <a:gd name="connsiteY0" fmla="*/ 57150 h 739140"/>
                            <a:gd name="connsiteX1" fmla="*/ 167640 w 899160"/>
                            <a:gd name="connsiteY1" fmla="*/ 34290 h 739140"/>
                            <a:gd name="connsiteX2" fmla="*/ 257175 w 899160"/>
                            <a:gd name="connsiteY2" fmla="*/ 19050 h 739140"/>
                            <a:gd name="connsiteX3" fmla="*/ 352425 w 899160"/>
                            <a:gd name="connsiteY3" fmla="*/ 1905 h 739140"/>
                            <a:gd name="connsiteX4" fmla="*/ 440055 w 899160"/>
                            <a:gd name="connsiteY4" fmla="*/ 0 h 739140"/>
                            <a:gd name="connsiteX5" fmla="*/ 501015 w 899160"/>
                            <a:gd name="connsiteY5" fmla="*/ 1905 h 739140"/>
                            <a:gd name="connsiteX6" fmla="*/ 579120 w 899160"/>
                            <a:gd name="connsiteY6" fmla="*/ 28575 h 739140"/>
                            <a:gd name="connsiteX7" fmla="*/ 653415 w 899160"/>
                            <a:gd name="connsiteY7" fmla="*/ 72390 h 739140"/>
                            <a:gd name="connsiteX8" fmla="*/ 714375 w 899160"/>
                            <a:gd name="connsiteY8" fmla="*/ 131445 h 739140"/>
                            <a:gd name="connsiteX9" fmla="*/ 754380 w 899160"/>
                            <a:gd name="connsiteY9" fmla="*/ 203835 h 739140"/>
                            <a:gd name="connsiteX10" fmla="*/ 796290 w 899160"/>
                            <a:gd name="connsiteY10" fmla="*/ 297180 h 739140"/>
                            <a:gd name="connsiteX11" fmla="*/ 826770 w 899160"/>
                            <a:gd name="connsiteY11" fmla="*/ 365760 h 739140"/>
                            <a:gd name="connsiteX12" fmla="*/ 851535 w 899160"/>
                            <a:gd name="connsiteY12" fmla="*/ 436245 h 739140"/>
                            <a:gd name="connsiteX13" fmla="*/ 888850 w 899160"/>
                            <a:gd name="connsiteY13" fmla="*/ 577935 h 739140"/>
                            <a:gd name="connsiteX14" fmla="*/ 881102 w 899160"/>
                            <a:gd name="connsiteY14" fmla="*/ 629307 h 739140"/>
                            <a:gd name="connsiteX15" fmla="*/ 888851 w 899160"/>
                            <a:gd name="connsiteY15" fmla="*/ 665501 h 739140"/>
                            <a:gd name="connsiteX16" fmla="*/ 899160 w 899160"/>
                            <a:gd name="connsiteY16" fmla="*/ 685800 h 739140"/>
                            <a:gd name="connsiteX17" fmla="*/ 849437 w 899160"/>
                            <a:gd name="connsiteY17" fmla="*/ 711814 h 739140"/>
                            <a:gd name="connsiteX18" fmla="*/ 822960 w 899160"/>
                            <a:gd name="connsiteY18" fmla="*/ 731520 h 739140"/>
                            <a:gd name="connsiteX19" fmla="*/ 784860 w 899160"/>
                            <a:gd name="connsiteY19" fmla="*/ 739140 h 739140"/>
                            <a:gd name="connsiteX20" fmla="*/ 746760 w 899160"/>
                            <a:gd name="connsiteY20" fmla="*/ 716280 h 739140"/>
                            <a:gd name="connsiteX21" fmla="*/ 704850 w 899160"/>
                            <a:gd name="connsiteY21" fmla="*/ 624840 h 739140"/>
                            <a:gd name="connsiteX22" fmla="*/ 626745 w 899160"/>
                            <a:gd name="connsiteY22" fmla="*/ 461010 h 739140"/>
                            <a:gd name="connsiteX23" fmla="*/ 594360 w 899160"/>
                            <a:gd name="connsiteY23" fmla="*/ 413385 h 739140"/>
                            <a:gd name="connsiteX24" fmla="*/ 556260 w 899160"/>
                            <a:gd name="connsiteY24" fmla="*/ 361950 h 739140"/>
                            <a:gd name="connsiteX25" fmla="*/ 491490 w 899160"/>
                            <a:gd name="connsiteY25" fmla="*/ 300990 h 739140"/>
                            <a:gd name="connsiteX26" fmla="*/ 419100 w 899160"/>
                            <a:gd name="connsiteY26" fmla="*/ 249555 h 739140"/>
                            <a:gd name="connsiteX27" fmla="*/ 316230 w 899160"/>
                            <a:gd name="connsiteY27" fmla="*/ 219075 h 739140"/>
                            <a:gd name="connsiteX28" fmla="*/ 219075 w 899160"/>
                            <a:gd name="connsiteY28" fmla="*/ 213360 h 739140"/>
                            <a:gd name="connsiteX29" fmla="*/ 87630 w 899160"/>
                            <a:gd name="connsiteY29" fmla="*/ 217170 h 739140"/>
                            <a:gd name="connsiteX30" fmla="*/ 43815 w 899160"/>
                            <a:gd name="connsiteY30" fmla="*/ 215265 h 739140"/>
                            <a:gd name="connsiteX31" fmla="*/ 15240 w 899160"/>
                            <a:gd name="connsiteY31" fmla="*/ 179070 h 739140"/>
                            <a:gd name="connsiteX32" fmla="*/ 0 w 899160"/>
                            <a:gd name="connsiteY32" fmla="*/ 135255 h 739140"/>
                            <a:gd name="connsiteX33" fmla="*/ 9525 w 899160"/>
                            <a:gd name="connsiteY33" fmla="*/ 99060 h 739140"/>
                            <a:gd name="connsiteX34" fmla="*/ 41910 w 899160"/>
                            <a:gd name="connsiteY34" fmla="*/ 76200 h 739140"/>
                            <a:gd name="connsiteX35" fmla="*/ 87630 w 899160"/>
                            <a:gd name="connsiteY35"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88850 w 888851"/>
                            <a:gd name="connsiteY13" fmla="*/ 577935 h 739140"/>
                            <a:gd name="connsiteX14" fmla="*/ 881102 w 888851"/>
                            <a:gd name="connsiteY14" fmla="*/ 629307 h 739140"/>
                            <a:gd name="connsiteX15" fmla="*/ 888851 w 888851"/>
                            <a:gd name="connsiteY15" fmla="*/ 665501 h 739140"/>
                            <a:gd name="connsiteX16" fmla="*/ 868424 w 888851"/>
                            <a:gd name="connsiteY16" fmla="*/ 678116 h 739140"/>
                            <a:gd name="connsiteX17" fmla="*/ 849437 w 888851"/>
                            <a:gd name="connsiteY17" fmla="*/ 711814 h 739140"/>
                            <a:gd name="connsiteX18" fmla="*/ 822960 w 888851"/>
                            <a:gd name="connsiteY18" fmla="*/ 731520 h 739140"/>
                            <a:gd name="connsiteX19" fmla="*/ 784860 w 888851"/>
                            <a:gd name="connsiteY19" fmla="*/ 739140 h 739140"/>
                            <a:gd name="connsiteX20" fmla="*/ 746760 w 888851"/>
                            <a:gd name="connsiteY20" fmla="*/ 716280 h 739140"/>
                            <a:gd name="connsiteX21" fmla="*/ 704850 w 888851"/>
                            <a:gd name="connsiteY21" fmla="*/ 624840 h 739140"/>
                            <a:gd name="connsiteX22" fmla="*/ 626745 w 888851"/>
                            <a:gd name="connsiteY22" fmla="*/ 461010 h 739140"/>
                            <a:gd name="connsiteX23" fmla="*/ 594360 w 888851"/>
                            <a:gd name="connsiteY23" fmla="*/ 413385 h 739140"/>
                            <a:gd name="connsiteX24" fmla="*/ 556260 w 888851"/>
                            <a:gd name="connsiteY24" fmla="*/ 361950 h 739140"/>
                            <a:gd name="connsiteX25" fmla="*/ 491490 w 888851"/>
                            <a:gd name="connsiteY25" fmla="*/ 300990 h 739140"/>
                            <a:gd name="connsiteX26" fmla="*/ 419100 w 888851"/>
                            <a:gd name="connsiteY26" fmla="*/ 249555 h 739140"/>
                            <a:gd name="connsiteX27" fmla="*/ 316230 w 888851"/>
                            <a:gd name="connsiteY27" fmla="*/ 219075 h 739140"/>
                            <a:gd name="connsiteX28" fmla="*/ 219075 w 888851"/>
                            <a:gd name="connsiteY28" fmla="*/ 213360 h 739140"/>
                            <a:gd name="connsiteX29" fmla="*/ 87630 w 888851"/>
                            <a:gd name="connsiteY29" fmla="*/ 217170 h 739140"/>
                            <a:gd name="connsiteX30" fmla="*/ 43815 w 888851"/>
                            <a:gd name="connsiteY30" fmla="*/ 215265 h 739140"/>
                            <a:gd name="connsiteX31" fmla="*/ 15240 w 888851"/>
                            <a:gd name="connsiteY31" fmla="*/ 179070 h 739140"/>
                            <a:gd name="connsiteX32" fmla="*/ 0 w 888851"/>
                            <a:gd name="connsiteY32" fmla="*/ 135255 h 739140"/>
                            <a:gd name="connsiteX33" fmla="*/ 9525 w 888851"/>
                            <a:gd name="connsiteY33" fmla="*/ 99060 h 739140"/>
                            <a:gd name="connsiteX34" fmla="*/ 41910 w 888851"/>
                            <a:gd name="connsiteY34" fmla="*/ 76200 h 739140"/>
                            <a:gd name="connsiteX35" fmla="*/ 87630 w 888851"/>
                            <a:gd name="connsiteY35"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79023 w 888851"/>
                            <a:gd name="connsiteY13" fmla="*/ 537883 h 739140"/>
                            <a:gd name="connsiteX14" fmla="*/ 888850 w 888851"/>
                            <a:gd name="connsiteY14" fmla="*/ 577935 h 739140"/>
                            <a:gd name="connsiteX15" fmla="*/ 881102 w 888851"/>
                            <a:gd name="connsiteY15" fmla="*/ 629307 h 739140"/>
                            <a:gd name="connsiteX16" fmla="*/ 888851 w 888851"/>
                            <a:gd name="connsiteY16" fmla="*/ 665501 h 739140"/>
                            <a:gd name="connsiteX17" fmla="*/ 868424 w 888851"/>
                            <a:gd name="connsiteY17" fmla="*/ 678116 h 739140"/>
                            <a:gd name="connsiteX18" fmla="*/ 849437 w 888851"/>
                            <a:gd name="connsiteY18" fmla="*/ 711814 h 739140"/>
                            <a:gd name="connsiteX19" fmla="*/ 822960 w 888851"/>
                            <a:gd name="connsiteY19" fmla="*/ 731520 h 739140"/>
                            <a:gd name="connsiteX20" fmla="*/ 784860 w 888851"/>
                            <a:gd name="connsiteY20" fmla="*/ 739140 h 739140"/>
                            <a:gd name="connsiteX21" fmla="*/ 746760 w 888851"/>
                            <a:gd name="connsiteY21" fmla="*/ 716280 h 739140"/>
                            <a:gd name="connsiteX22" fmla="*/ 704850 w 888851"/>
                            <a:gd name="connsiteY22" fmla="*/ 624840 h 739140"/>
                            <a:gd name="connsiteX23" fmla="*/ 626745 w 888851"/>
                            <a:gd name="connsiteY23" fmla="*/ 461010 h 739140"/>
                            <a:gd name="connsiteX24" fmla="*/ 594360 w 888851"/>
                            <a:gd name="connsiteY24" fmla="*/ 413385 h 739140"/>
                            <a:gd name="connsiteX25" fmla="*/ 556260 w 888851"/>
                            <a:gd name="connsiteY25" fmla="*/ 361950 h 739140"/>
                            <a:gd name="connsiteX26" fmla="*/ 491490 w 888851"/>
                            <a:gd name="connsiteY26" fmla="*/ 300990 h 739140"/>
                            <a:gd name="connsiteX27" fmla="*/ 419100 w 888851"/>
                            <a:gd name="connsiteY27" fmla="*/ 249555 h 739140"/>
                            <a:gd name="connsiteX28" fmla="*/ 316230 w 888851"/>
                            <a:gd name="connsiteY28" fmla="*/ 219075 h 739140"/>
                            <a:gd name="connsiteX29" fmla="*/ 219075 w 888851"/>
                            <a:gd name="connsiteY29" fmla="*/ 213360 h 739140"/>
                            <a:gd name="connsiteX30" fmla="*/ 87630 w 888851"/>
                            <a:gd name="connsiteY30" fmla="*/ 217170 h 739140"/>
                            <a:gd name="connsiteX31" fmla="*/ 43815 w 888851"/>
                            <a:gd name="connsiteY31" fmla="*/ 215265 h 739140"/>
                            <a:gd name="connsiteX32" fmla="*/ 15240 w 888851"/>
                            <a:gd name="connsiteY32" fmla="*/ 179070 h 739140"/>
                            <a:gd name="connsiteX33" fmla="*/ 0 w 888851"/>
                            <a:gd name="connsiteY33" fmla="*/ 135255 h 739140"/>
                            <a:gd name="connsiteX34" fmla="*/ 9525 w 888851"/>
                            <a:gd name="connsiteY34" fmla="*/ 99060 h 739140"/>
                            <a:gd name="connsiteX35" fmla="*/ 41910 w 888851"/>
                            <a:gd name="connsiteY35" fmla="*/ 76200 h 739140"/>
                            <a:gd name="connsiteX36" fmla="*/ 87630 w 888851"/>
                            <a:gd name="connsiteY36"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79023 w 888851"/>
                            <a:gd name="connsiteY13" fmla="*/ 537883 h 739140"/>
                            <a:gd name="connsiteX14" fmla="*/ 888850 w 888851"/>
                            <a:gd name="connsiteY14" fmla="*/ 577935 h 739140"/>
                            <a:gd name="connsiteX15" fmla="*/ 883664 w 888851"/>
                            <a:gd name="connsiteY15" fmla="*/ 629307 h 739140"/>
                            <a:gd name="connsiteX16" fmla="*/ 888851 w 888851"/>
                            <a:gd name="connsiteY16" fmla="*/ 665501 h 739140"/>
                            <a:gd name="connsiteX17" fmla="*/ 868424 w 888851"/>
                            <a:gd name="connsiteY17" fmla="*/ 678116 h 739140"/>
                            <a:gd name="connsiteX18" fmla="*/ 849437 w 888851"/>
                            <a:gd name="connsiteY18" fmla="*/ 711814 h 739140"/>
                            <a:gd name="connsiteX19" fmla="*/ 822960 w 888851"/>
                            <a:gd name="connsiteY19" fmla="*/ 731520 h 739140"/>
                            <a:gd name="connsiteX20" fmla="*/ 784860 w 888851"/>
                            <a:gd name="connsiteY20" fmla="*/ 739140 h 739140"/>
                            <a:gd name="connsiteX21" fmla="*/ 746760 w 888851"/>
                            <a:gd name="connsiteY21" fmla="*/ 716280 h 739140"/>
                            <a:gd name="connsiteX22" fmla="*/ 704850 w 888851"/>
                            <a:gd name="connsiteY22" fmla="*/ 624840 h 739140"/>
                            <a:gd name="connsiteX23" fmla="*/ 626745 w 888851"/>
                            <a:gd name="connsiteY23" fmla="*/ 461010 h 739140"/>
                            <a:gd name="connsiteX24" fmla="*/ 594360 w 888851"/>
                            <a:gd name="connsiteY24" fmla="*/ 413385 h 739140"/>
                            <a:gd name="connsiteX25" fmla="*/ 556260 w 888851"/>
                            <a:gd name="connsiteY25" fmla="*/ 361950 h 739140"/>
                            <a:gd name="connsiteX26" fmla="*/ 491490 w 888851"/>
                            <a:gd name="connsiteY26" fmla="*/ 300990 h 739140"/>
                            <a:gd name="connsiteX27" fmla="*/ 419100 w 888851"/>
                            <a:gd name="connsiteY27" fmla="*/ 249555 h 739140"/>
                            <a:gd name="connsiteX28" fmla="*/ 316230 w 888851"/>
                            <a:gd name="connsiteY28" fmla="*/ 219075 h 739140"/>
                            <a:gd name="connsiteX29" fmla="*/ 219075 w 888851"/>
                            <a:gd name="connsiteY29" fmla="*/ 213360 h 739140"/>
                            <a:gd name="connsiteX30" fmla="*/ 87630 w 888851"/>
                            <a:gd name="connsiteY30" fmla="*/ 217170 h 739140"/>
                            <a:gd name="connsiteX31" fmla="*/ 43815 w 888851"/>
                            <a:gd name="connsiteY31" fmla="*/ 215265 h 739140"/>
                            <a:gd name="connsiteX32" fmla="*/ 15240 w 888851"/>
                            <a:gd name="connsiteY32" fmla="*/ 179070 h 739140"/>
                            <a:gd name="connsiteX33" fmla="*/ 0 w 888851"/>
                            <a:gd name="connsiteY33" fmla="*/ 135255 h 739140"/>
                            <a:gd name="connsiteX34" fmla="*/ 9525 w 888851"/>
                            <a:gd name="connsiteY34" fmla="*/ 99060 h 739140"/>
                            <a:gd name="connsiteX35" fmla="*/ 41910 w 888851"/>
                            <a:gd name="connsiteY35" fmla="*/ 76200 h 739140"/>
                            <a:gd name="connsiteX36" fmla="*/ 87630 w 888851"/>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68424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6760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6760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9323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3898 w 888850"/>
                            <a:gd name="connsiteY13" fmla="*/ 535321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9323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3664"/>
                            <a:gd name="connsiteY0" fmla="*/ 57150 h 739140"/>
                            <a:gd name="connsiteX1" fmla="*/ 167640 w 883664"/>
                            <a:gd name="connsiteY1" fmla="*/ 34290 h 739140"/>
                            <a:gd name="connsiteX2" fmla="*/ 257175 w 883664"/>
                            <a:gd name="connsiteY2" fmla="*/ 19050 h 739140"/>
                            <a:gd name="connsiteX3" fmla="*/ 352425 w 883664"/>
                            <a:gd name="connsiteY3" fmla="*/ 1905 h 739140"/>
                            <a:gd name="connsiteX4" fmla="*/ 440055 w 883664"/>
                            <a:gd name="connsiteY4" fmla="*/ 0 h 739140"/>
                            <a:gd name="connsiteX5" fmla="*/ 501015 w 883664"/>
                            <a:gd name="connsiteY5" fmla="*/ 1905 h 739140"/>
                            <a:gd name="connsiteX6" fmla="*/ 579120 w 883664"/>
                            <a:gd name="connsiteY6" fmla="*/ 28575 h 739140"/>
                            <a:gd name="connsiteX7" fmla="*/ 653415 w 883664"/>
                            <a:gd name="connsiteY7" fmla="*/ 72390 h 739140"/>
                            <a:gd name="connsiteX8" fmla="*/ 714375 w 883664"/>
                            <a:gd name="connsiteY8" fmla="*/ 131445 h 739140"/>
                            <a:gd name="connsiteX9" fmla="*/ 754380 w 883664"/>
                            <a:gd name="connsiteY9" fmla="*/ 203835 h 739140"/>
                            <a:gd name="connsiteX10" fmla="*/ 796290 w 883664"/>
                            <a:gd name="connsiteY10" fmla="*/ 297180 h 739140"/>
                            <a:gd name="connsiteX11" fmla="*/ 826770 w 883664"/>
                            <a:gd name="connsiteY11" fmla="*/ 365760 h 739140"/>
                            <a:gd name="connsiteX12" fmla="*/ 851535 w 883664"/>
                            <a:gd name="connsiteY12" fmla="*/ 436245 h 739140"/>
                            <a:gd name="connsiteX13" fmla="*/ 873898 w 883664"/>
                            <a:gd name="connsiteY13" fmla="*/ 535321 h 739140"/>
                            <a:gd name="connsiteX14" fmla="*/ 881162 w 883664"/>
                            <a:gd name="connsiteY14" fmla="*/ 577935 h 739140"/>
                            <a:gd name="connsiteX15" fmla="*/ 883664 w 883664"/>
                            <a:gd name="connsiteY15" fmla="*/ 629307 h 739140"/>
                            <a:gd name="connsiteX16" fmla="*/ 878600 w 883664"/>
                            <a:gd name="connsiteY16" fmla="*/ 665501 h 739140"/>
                            <a:gd name="connsiteX17" fmla="*/ 858172 w 883664"/>
                            <a:gd name="connsiteY17" fmla="*/ 678116 h 739140"/>
                            <a:gd name="connsiteX18" fmla="*/ 849437 w 883664"/>
                            <a:gd name="connsiteY18" fmla="*/ 711814 h 739140"/>
                            <a:gd name="connsiteX19" fmla="*/ 822960 w 883664"/>
                            <a:gd name="connsiteY19" fmla="*/ 731520 h 739140"/>
                            <a:gd name="connsiteX20" fmla="*/ 784860 w 883664"/>
                            <a:gd name="connsiteY20" fmla="*/ 739140 h 739140"/>
                            <a:gd name="connsiteX21" fmla="*/ 749323 w 883664"/>
                            <a:gd name="connsiteY21" fmla="*/ 716280 h 739140"/>
                            <a:gd name="connsiteX22" fmla="*/ 704850 w 883664"/>
                            <a:gd name="connsiteY22" fmla="*/ 624840 h 739140"/>
                            <a:gd name="connsiteX23" fmla="*/ 626745 w 883664"/>
                            <a:gd name="connsiteY23" fmla="*/ 461010 h 739140"/>
                            <a:gd name="connsiteX24" fmla="*/ 594360 w 883664"/>
                            <a:gd name="connsiteY24" fmla="*/ 413385 h 739140"/>
                            <a:gd name="connsiteX25" fmla="*/ 556260 w 883664"/>
                            <a:gd name="connsiteY25" fmla="*/ 361950 h 739140"/>
                            <a:gd name="connsiteX26" fmla="*/ 491490 w 883664"/>
                            <a:gd name="connsiteY26" fmla="*/ 300990 h 739140"/>
                            <a:gd name="connsiteX27" fmla="*/ 419100 w 883664"/>
                            <a:gd name="connsiteY27" fmla="*/ 249555 h 739140"/>
                            <a:gd name="connsiteX28" fmla="*/ 316230 w 883664"/>
                            <a:gd name="connsiteY28" fmla="*/ 219075 h 739140"/>
                            <a:gd name="connsiteX29" fmla="*/ 219075 w 883664"/>
                            <a:gd name="connsiteY29" fmla="*/ 213360 h 739140"/>
                            <a:gd name="connsiteX30" fmla="*/ 87630 w 883664"/>
                            <a:gd name="connsiteY30" fmla="*/ 217170 h 739140"/>
                            <a:gd name="connsiteX31" fmla="*/ 43815 w 883664"/>
                            <a:gd name="connsiteY31" fmla="*/ 215265 h 739140"/>
                            <a:gd name="connsiteX32" fmla="*/ 15240 w 883664"/>
                            <a:gd name="connsiteY32" fmla="*/ 179070 h 739140"/>
                            <a:gd name="connsiteX33" fmla="*/ 0 w 883664"/>
                            <a:gd name="connsiteY33" fmla="*/ 135255 h 739140"/>
                            <a:gd name="connsiteX34" fmla="*/ 9525 w 883664"/>
                            <a:gd name="connsiteY34" fmla="*/ 99060 h 739140"/>
                            <a:gd name="connsiteX35" fmla="*/ 41910 w 883664"/>
                            <a:gd name="connsiteY35" fmla="*/ 76200 h 739140"/>
                            <a:gd name="connsiteX36" fmla="*/ 87630 w 883664"/>
                            <a:gd name="connsiteY36" fmla="*/ 57150 h 739140"/>
                            <a:gd name="connsiteX0" fmla="*/ 87630 w 881162"/>
                            <a:gd name="connsiteY0" fmla="*/ 57150 h 739140"/>
                            <a:gd name="connsiteX1" fmla="*/ 167640 w 881162"/>
                            <a:gd name="connsiteY1" fmla="*/ 34290 h 739140"/>
                            <a:gd name="connsiteX2" fmla="*/ 257175 w 881162"/>
                            <a:gd name="connsiteY2" fmla="*/ 19050 h 739140"/>
                            <a:gd name="connsiteX3" fmla="*/ 352425 w 881162"/>
                            <a:gd name="connsiteY3" fmla="*/ 1905 h 739140"/>
                            <a:gd name="connsiteX4" fmla="*/ 440055 w 881162"/>
                            <a:gd name="connsiteY4" fmla="*/ 0 h 739140"/>
                            <a:gd name="connsiteX5" fmla="*/ 501015 w 881162"/>
                            <a:gd name="connsiteY5" fmla="*/ 1905 h 739140"/>
                            <a:gd name="connsiteX6" fmla="*/ 579120 w 881162"/>
                            <a:gd name="connsiteY6" fmla="*/ 28575 h 739140"/>
                            <a:gd name="connsiteX7" fmla="*/ 653415 w 881162"/>
                            <a:gd name="connsiteY7" fmla="*/ 72390 h 739140"/>
                            <a:gd name="connsiteX8" fmla="*/ 714375 w 881162"/>
                            <a:gd name="connsiteY8" fmla="*/ 131445 h 739140"/>
                            <a:gd name="connsiteX9" fmla="*/ 754380 w 881162"/>
                            <a:gd name="connsiteY9" fmla="*/ 203835 h 739140"/>
                            <a:gd name="connsiteX10" fmla="*/ 796290 w 881162"/>
                            <a:gd name="connsiteY10" fmla="*/ 297180 h 739140"/>
                            <a:gd name="connsiteX11" fmla="*/ 826770 w 881162"/>
                            <a:gd name="connsiteY11" fmla="*/ 365760 h 739140"/>
                            <a:gd name="connsiteX12" fmla="*/ 851535 w 881162"/>
                            <a:gd name="connsiteY12" fmla="*/ 436245 h 739140"/>
                            <a:gd name="connsiteX13" fmla="*/ 873898 w 881162"/>
                            <a:gd name="connsiteY13" fmla="*/ 535321 h 739140"/>
                            <a:gd name="connsiteX14" fmla="*/ 881162 w 881162"/>
                            <a:gd name="connsiteY14" fmla="*/ 577935 h 739140"/>
                            <a:gd name="connsiteX15" fmla="*/ 881101 w 881162"/>
                            <a:gd name="connsiteY15" fmla="*/ 636991 h 739140"/>
                            <a:gd name="connsiteX16" fmla="*/ 878600 w 881162"/>
                            <a:gd name="connsiteY16" fmla="*/ 665501 h 739140"/>
                            <a:gd name="connsiteX17" fmla="*/ 858172 w 881162"/>
                            <a:gd name="connsiteY17" fmla="*/ 678116 h 739140"/>
                            <a:gd name="connsiteX18" fmla="*/ 849437 w 881162"/>
                            <a:gd name="connsiteY18" fmla="*/ 711814 h 739140"/>
                            <a:gd name="connsiteX19" fmla="*/ 822960 w 881162"/>
                            <a:gd name="connsiteY19" fmla="*/ 731520 h 739140"/>
                            <a:gd name="connsiteX20" fmla="*/ 784860 w 881162"/>
                            <a:gd name="connsiteY20" fmla="*/ 739140 h 739140"/>
                            <a:gd name="connsiteX21" fmla="*/ 749323 w 881162"/>
                            <a:gd name="connsiteY21" fmla="*/ 716280 h 739140"/>
                            <a:gd name="connsiteX22" fmla="*/ 704850 w 881162"/>
                            <a:gd name="connsiteY22" fmla="*/ 624840 h 739140"/>
                            <a:gd name="connsiteX23" fmla="*/ 626745 w 881162"/>
                            <a:gd name="connsiteY23" fmla="*/ 461010 h 739140"/>
                            <a:gd name="connsiteX24" fmla="*/ 594360 w 881162"/>
                            <a:gd name="connsiteY24" fmla="*/ 413385 h 739140"/>
                            <a:gd name="connsiteX25" fmla="*/ 556260 w 881162"/>
                            <a:gd name="connsiteY25" fmla="*/ 361950 h 739140"/>
                            <a:gd name="connsiteX26" fmla="*/ 491490 w 881162"/>
                            <a:gd name="connsiteY26" fmla="*/ 300990 h 739140"/>
                            <a:gd name="connsiteX27" fmla="*/ 419100 w 881162"/>
                            <a:gd name="connsiteY27" fmla="*/ 249555 h 739140"/>
                            <a:gd name="connsiteX28" fmla="*/ 316230 w 881162"/>
                            <a:gd name="connsiteY28" fmla="*/ 219075 h 739140"/>
                            <a:gd name="connsiteX29" fmla="*/ 219075 w 881162"/>
                            <a:gd name="connsiteY29" fmla="*/ 213360 h 739140"/>
                            <a:gd name="connsiteX30" fmla="*/ 87630 w 881162"/>
                            <a:gd name="connsiteY30" fmla="*/ 217170 h 739140"/>
                            <a:gd name="connsiteX31" fmla="*/ 43815 w 881162"/>
                            <a:gd name="connsiteY31" fmla="*/ 215265 h 739140"/>
                            <a:gd name="connsiteX32" fmla="*/ 15240 w 881162"/>
                            <a:gd name="connsiteY32" fmla="*/ 179070 h 739140"/>
                            <a:gd name="connsiteX33" fmla="*/ 0 w 881162"/>
                            <a:gd name="connsiteY33" fmla="*/ 135255 h 739140"/>
                            <a:gd name="connsiteX34" fmla="*/ 9525 w 881162"/>
                            <a:gd name="connsiteY34" fmla="*/ 99060 h 739140"/>
                            <a:gd name="connsiteX35" fmla="*/ 41910 w 881162"/>
                            <a:gd name="connsiteY35" fmla="*/ 76200 h 739140"/>
                            <a:gd name="connsiteX36" fmla="*/ 87630 w 881162"/>
                            <a:gd name="connsiteY36" fmla="*/ 57150 h 739140"/>
                            <a:gd name="connsiteX0" fmla="*/ 87630 w 881162"/>
                            <a:gd name="connsiteY0" fmla="*/ 57150 h 739140"/>
                            <a:gd name="connsiteX1" fmla="*/ 167640 w 881162"/>
                            <a:gd name="connsiteY1" fmla="*/ 34290 h 739140"/>
                            <a:gd name="connsiteX2" fmla="*/ 257175 w 881162"/>
                            <a:gd name="connsiteY2" fmla="*/ 19050 h 739140"/>
                            <a:gd name="connsiteX3" fmla="*/ 352425 w 881162"/>
                            <a:gd name="connsiteY3" fmla="*/ 1905 h 739140"/>
                            <a:gd name="connsiteX4" fmla="*/ 440055 w 881162"/>
                            <a:gd name="connsiteY4" fmla="*/ 0 h 739140"/>
                            <a:gd name="connsiteX5" fmla="*/ 501015 w 881162"/>
                            <a:gd name="connsiteY5" fmla="*/ 1905 h 739140"/>
                            <a:gd name="connsiteX6" fmla="*/ 579120 w 881162"/>
                            <a:gd name="connsiteY6" fmla="*/ 28575 h 739140"/>
                            <a:gd name="connsiteX7" fmla="*/ 653415 w 881162"/>
                            <a:gd name="connsiteY7" fmla="*/ 72390 h 739140"/>
                            <a:gd name="connsiteX8" fmla="*/ 714375 w 881162"/>
                            <a:gd name="connsiteY8" fmla="*/ 131445 h 739140"/>
                            <a:gd name="connsiteX9" fmla="*/ 754380 w 881162"/>
                            <a:gd name="connsiteY9" fmla="*/ 203835 h 739140"/>
                            <a:gd name="connsiteX10" fmla="*/ 796290 w 881162"/>
                            <a:gd name="connsiteY10" fmla="*/ 297180 h 739140"/>
                            <a:gd name="connsiteX11" fmla="*/ 826770 w 881162"/>
                            <a:gd name="connsiteY11" fmla="*/ 365760 h 739140"/>
                            <a:gd name="connsiteX12" fmla="*/ 851535 w 881162"/>
                            <a:gd name="connsiteY12" fmla="*/ 436245 h 739140"/>
                            <a:gd name="connsiteX13" fmla="*/ 873898 w 881162"/>
                            <a:gd name="connsiteY13" fmla="*/ 535321 h 739140"/>
                            <a:gd name="connsiteX14" fmla="*/ 881162 w 881162"/>
                            <a:gd name="connsiteY14" fmla="*/ 577935 h 739140"/>
                            <a:gd name="connsiteX15" fmla="*/ 881101 w 881162"/>
                            <a:gd name="connsiteY15" fmla="*/ 636991 h 739140"/>
                            <a:gd name="connsiteX16" fmla="*/ 878600 w 881162"/>
                            <a:gd name="connsiteY16" fmla="*/ 665501 h 739140"/>
                            <a:gd name="connsiteX17" fmla="*/ 870985 w 881162"/>
                            <a:gd name="connsiteY17" fmla="*/ 685800 h 739140"/>
                            <a:gd name="connsiteX18" fmla="*/ 849437 w 881162"/>
                            <a:gd name="connsiteY18" fmla="*/ 711814 h 739140"/>
                            <a:gd name="connsiteX19" fmla="*/ 822960 w 881162"/>
                            <a:gd name="connsiteY19" fmla="*/ 731520 h 739140"/>
                            <a:gd name="connsiteX20" fmla="*/ 784860 w 881162"/>
                            <a:gd name="connsiteY20" fmla="*/ 739140 h 739140"/>
                            <a:gd name="connsiteX21" fmla="*/ 749323 w 881162"/>
                            <a:gd name="connsiteY21" fmla="*/ 716280 h 739140"/>
                            <a:gd name="connsiteX22" fmla="*/ 704850 w 881162"/>
                            <a:gd name="connsiteY22" fmla="*/ 624840 h 739140"/>
                            <a:gd name="connsiteX23" fmla="*/ 626745 w 881162"/>
                            <a:gd name="connsiteY23" fmla="*/ 461010 h 739140"/>
                            <a:gd name="connsiteX24" fmla="*/ 594360 w 881162"/>
                            <a:gd name="connsiteY24" fmla="*/ 413385 h 739140"/>
                            <a:gd name="connsiteX25" fmla="*/ 556260 w 881162"/>
                            <a:gd name="connsiteY25" fmla="*/ 361950 h 739140"/>
                            <a:gd name="connsiteX26" fmla="*/ 491490 w 881162"/>
                            <a:gd name="connsiteY26" fmla="*/ 300990 h 739140"/>
                            <a:gd name="connsiteX27" fmla="*/ 419100 w 881162"/>
                            <a:gd name="connsiteY27" fmla="*/ 249555 h 739140"/>
                            <a:gd name="connsiteX28" fmla="*/ 316230 w 881162"/>
                            <a:gd name="connsiteY28" fmla="*/ 219075 h 739140"/>
                            <a:gd name="connsiteX29" fmla="*/ 219075 w 881162"/>
                            <a:gd name="connsiteY29" fmla="*/ 213360 h 739140"/>
                            <a:gd name="connsiteX30" fmla="*/ 87630 w 881162"/>
                            <a:gd name="connsiteY30" fmla="*/ 217170 h 739140"/>
                            <a:gd name="connsiteX31" fmla="*/ 43815 w 881162"/>
                            <a:gd name="connsiteY31" fmla="*/ 215265 h 739140"/>
                            <a:gd name="connsiteX32" fmla="*/ 15240 w 881162"/>
                            <a:gd name="connsiteY32" fmla="*/ 179070 h 739140"/>
                            <a:gd name="connsiteX33" fmla="*/ 0 w 881162"/>
                            <a:gd name="connsiteY33" fmla="*/ 135255 h 739140"/>
                            <a:gd name="connsiteX34" fmla="*/ 9525 w 881162"/>
                            <a:gd name="connsiteY34" fmla="*/ 99060 h 739140"/>
                            <a:gd name="connsiteX35" fmla="*/ 41910 w 881162"/>
                            <a:gd name="connsiteY35" fmla="*/ 76200 h 739140"/>
                            <a:gd name="connsiteX36" fmla="*/ 87630 w 881162"/>
                            <a:gd name="connsiteY36" fmla="*/ 57150 h 739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881162" h="739140">
                              <a:moveTo>
                                <a:pt x="87630" y="57150"/>
                              </a:moveTo>
                              <a:lnTo>
                                <a:pt x="167640" y="34290"/>
                              </a:lnTo>
                              <a:lnTo>
                                <a:pt x="257175" y="19050"/>
                              </a:lnTo>
                              <a:lnTo>
                                <a:pt x="352425" y="1905"/>
                              </a:lnTo>
                              <a:lnTo>
                                <a:pt x="440055" y="0"/>
                              </a:lnTo>
                              <a:lnTo>
                                <a:pt x="501015" y="1905"/>
                              </a:lnTo>
                              <a:lnTo>
                                <a:pt x="579120" y="28575"/>
                              </a:lnTo>
                              <a:lnTo>
                                <a:pt x="653415" y="72390"/>
                              </a:lnTo>
                              <a:lnTo>
                                <a:pt x="714375" y="131445"/>
                              </a:lnTo>
                              <a:lnTo>
                                <a:pt x="754380" y="203835"/>
                              </a:lnTo>
                              <a:lnTo>
                                <a:pt x="796290" y="297180"/>
                              </a:lnTo>
                              <a:lnTo>
                                <a:pt x="826770" y="365760"/>
                              </a:lnTo>
                              <a:lnTo>
                                <a:pt x="851535" y="436245"/>
                              </a:lnTo>
                              <a:cubicBezTo>
                                <a:pt x="858108" y="465786"/>
                                <a:pt x="867679" y="511706"/>
                                <a:pt x="873898" y="535321"/>
                              </a:cubicBezTo>
                              <a:cubicBezTo>
                                <a:pt x="880117" y="558936"/>
                                <a:pt x="878680" y="563552"/>
                                <a:pt x="881162" y="577935"/>
                              </a:cubicBezTo>
                              <a:cubicBezTo>
                                <a:pt x="881142" y="597620"/>
                                <a:pt x="881121" y="617306"/>
                                <a:pt x="881101" y="636991"/>
                              </a:cubicBezTo>
                              <a:lnTo>
                                <a:pt x="878600" y="665501"/>
                              </a:lnTo>
                              <a:lnTo>
                                <a:pt x="870985" y="685800"/>
                              </a:lnTo>
                              <a:lnTo>
                                <a:pt x="849437" y="711814"/>
                              </a:lnTo>
                              <a:lnTo>
                                <a:pt x="822960" y="731520"/>
                              </a:lnTo>
                              <a:lnTo>
                                <a:pt x="784860" y="739140"/>
                              </a:lnTo>
                              <a:lnTo>
                                <a:pt x="749323" y="716280"/>
                              </a:lnTo>
                              <a:lnTo>
                                <a:pt x="704850" y="624840"/>
                              </a:lnTo>
                              <a:lnTo>
                                <a:pt x="626745" y="461010"/>
                              </a:lnTo>
                              <a:lnTo>
                                <a:pt x="594360" y="413385"/>
                              </a:lnTo>
                              <a:lnTo>
                                <a:pt x="556260" y="361950"/>
                              </a:lnTo>
                              <a:lnTo>
                                <a:pt x="491490" y="300990"/>
                              </a:lnTo>
                              <a:lnTo>
                                <a:pt x="419100" y="249555"/>
                              </a:lnTo>
                              <a:lnTo>
                                <a:pt x="316230" y="219075"/>
                              </a:lnTo>
                              <a:lnTo>
                                <a:pt x="219075" y="213360"/>
                              </a:lnTo>
                              <a:lnTo>
                                <a:pt x="87630" y="217170"/>
                              </a:lnTo>
                              <a:lnTo>
                                <a:pt x="43815" y="215265"/>
                              </a:lnTo>
                              <a:lnTo>
                                <a:pt x="15240" y="179070"/>
                              </a:lnTo>
                              <a:lnTo>
                                <a:pt x="0" y="135255"/>
                              </a:lnTo>
                              <a:lnTo>
                                <a:pt x="9525" y="99060"/>
                              </a:lnTo>
                              <a:lnTo>
                                <a:pt x="41910" y="76200"/>
                              </a:lnTo>
                              <a:lnTo>
                                <a:pt x="87630" y="57150"/>
                              </a:lnTo>
                              <a:close/>
                            </a:path>
                          </a:pathLst>
                        </a:custGeom>
                        <a:pattFill prst="wdDnDiag">
                          <a:fgClr>
                            <a:schemeClr val="accent1"/>
                          </a:fgClr>
                          <a:bgClr>
                            <a:schemeClr val="bg1"/>
                          </a:bgClr>
                        </a:patt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9DEE7" id="フリーフォーム 82" o:spid="_x0000_s1026" style="position:absolute;margin-left:100.85pt;margin-top:4.9pt;width:69.4pt;height:58.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162,739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" path="m87630,57150l167640,34290,257175,19050,352425,1905,440055,r60960,1905l579120,28575r74295,43815l714375,131445r40005,72390l796290,297180r30480,68580l851535,436245v6573,29541,16144,75461,22363,99076c880117,558936,878680,563552,881162,577935v-20,19685,-41,39371,-61,59056l878600,665501r-7615,20299l849437,711814r-26477,19706l784860,739140,749323,716280,704850,624840,626745,461010,594360,413385,556260,361950,491490,300990,419100,249555,316230,219075r-97155,-5715l87630,217170,43815,215265,15240,179070,,135255,9525,99060,41910,76200,87630,57150xe" fillcolor="#4f81bd [3204]" strokecolor="black [3213]" strokeweight="2.25pt">
                <v:fill r:id="rId55" o:title="" color2="white [3212]" type="pattern"/>
                <v:path arrowok="t" o:connecttype="custom" o:connectlocs="87630,57150;167640,34290;257175,19050;352425,1905;440055,0;501015,1905;579120,28575;653415,72390;714375,131445;754380,203835;796290,297180;826770,365760;851535,436245;873898,535321;881162,577935;881101,636991;878600,665501;870985,685800;849437,711814;822960,731520;784860,739140;749323,716280;704850,624840;626745,461010;594360,413385;556260,361950;491490,300990;419100,249555;316230,219075;219075,213360;87630,217170;43815,215265;15240,179070;0,135255;9525,99060;41910,76200;87630,57150" o:connectangles="0,0,0,0,0,0,0,0,0,0,0,0,0,0,0,0,0,0,0,0,0,0,0,0,0,0,0,0,0,0,0,0,0,0,0,0,0"/>
              </v:shape>
            </w:pict>
          </mc:Fallback>
        </mc:AlternateContent>
      </w:r>
    </w:p>
    <w:p w14:paraId="1AC0AFE5" w14:textId="77777777" w:rsidR="0015205A" w:rsidRPr="00592C7A" w:rsidRDefault="0015205A" w:rsidP="0015205A">
      <w:pPr>
        <w:pStyle w:val="SingleTxtG"/>
        <w:ind w:left="2268" w:right="850" w:hanging="1134"/>
      </w:pPr>
      <w:r w:rsidRPr="00592C7A">
        <w:rPr>
          <w:noProof/>
          <w:lang w:eastAsia="ja-JP"/>
        </w:rPr>
        <mc:AlternateContent>
          <mc:Choice Requires="wps">
            <w:drawing>
              <wp:anchor distT="0" distB="0" distL="114300" distR="114300" simplePos="0" relativeHeight="251708416" behindDoc="0" locked="0" layoutInCell="1" allowOverlap="1" wp14:anchorId="72BD1201" wp14:editId="5A68B655">
                <wp:simplePos x="0" y="0"/>
                <wp:positionH relativeFrom="column">
                  <wp:posOffset>1103587</wp:posOffset>
                </wp:positionH>
                <wp:positionV relativeFrom="paragraph">
                  <wp:posOffset>44599</wp:posOffset>
                </wp:positionV>
                <wp:extent cx="1651400" cy="3115448"/>
                <wp:effectExtent l="19050" t="0" r="44450" b="46990"/>
                <wp:wrapNone/>
                <wp:docPr id="83" name="フリーフォーム 83"/>
                <wp:cNvGraphicFramePr/>
                <a:graphic xmlns:a="http://schemas.openxmlformats.org/drawingml/2006/main">
                  <a:graphicData uri="http://schemas.microsoft.com/office/word/2010/wordprocessingShape">
                    <wps:wsp>
                      <wps:cNvSpPr/>
                      <wps:spPr>
                        <a:xfrm>
                          <a:off x="0" y="0"/>
                          <a:ext cx="1651400" cy="3115448"/>
                        </a:xfrm>
                        <a:custGeom>
                          <a:avLst/>
                          <a:gdLst>
                            <a:gd name="connsiteX0" fmla="*/ 92209 w 1652067"/>
                            <a:gd name="connsiteY0" fmla="*/ 15369 h 3112034"/>
                            <a:gd name="connsiteX1" fmla="*/ 253573 w 1652067"/>
                            <a:gd name="connsiteY1" fmla="*/ 0 h 3112034"/>
                            <a:gd name="connsiteX2" fmla="*/ 414938 w 1652067"/>
                            <a:gd name="connsiteY2" fmla="*/ 7685 h 3112034"/>
                            <a:gd name="connsiteX3" fmla="*/ 522514 w 1652067"/>
                            <a:gd name="connsiteY3" fmla="*/ 46105 h 3112034"/>
                            <a:gd name="connsiteX4" fmla="*/ 568619 w 1652067"/>
                            <a:gd name="connsiteY4" fmla="*/ 92209 h 3112034"/>
                            <a:gd name="connsiteX5" fmla="*/ 630091 w 1652067"/>
                            <a:gd name="connsiteY5" fmla="*/ 176733 h 3112034"/>
                            <a:gd name="connsiteX6" fmla="*/ 699247 w 1652067"/>
                            <a:gd name="connsiteY6" fmla="*/ 315046 h 3112034"/>
                            <a:gd name="connsiteX7" fmla="*/ 776088 w 1652067"/>
                            <a:gd name="connsiteY7" fmla="*/ 461042 h 3112034"/>
                            <a:gd name="connsiteX8" fmla="*/ 814508 w 1652067"/>
                            <a:gd name="connsiteY8" fmla="*/ 614723 h 3112034"/>
                            <a:gd name="connsiteX9" fmla="*/ 875980 w 1652067"/>
                            <a:gd name="connsiteY9" fmla="*/ 714616 h 3112034"/>
                            <a:gd name="connsiteX10" fmla="*/ 914400 w 1652067"/>
                            <a:gd name="connsiteY10" fmla="*/ 845244 h 3112034"/>
                            <a:gd name="connsiteX11" fmla="*/ 929768 w 1652067"/>
                            <a:gd name="connsiteY11" fmla="*/ 922085 h 3112034"/>
                            <a:gd name="connsiteX12" fmla="*/ 960504 w 1652067"/>
                            <a:gd name="connsiteY12" fmla="*/ 998925 h 3112034"/>
                            <a:gd name="connsiteX13" fmla="*/ 914400 w 1652067"/>
                            <a:gd name="connsiteY13" fmla="*/ 1052713 h 3112034"/>
                            <a:gd name="connsiteX14" fmla="*/ 983556 w 1652067"/>
                            <a:gd name="connsiteY14" fmla="*/ 1052713 h 3112034"/>
                            <a:gd name="connsiteX15" fmla="*/ 1014293 w 1652067"/>
                            <a:gd name="connsiteY15" fmla="*/ 1121869 h 3112034"/>
                            <a:gd name="connsiteX16" fmla="*/ 1083449 w 1652067"/>
                            <a:gd name="connsiteY16" fmla="*/ 1214078 h 3112034"/>
                            <a:gd name="connsiteX17" fmla="*/ 1252498 w 1652067"/>
                            <a:gd name="connsiteY17" fmla="*/ 1536807 h 3112034"/>
                            <a:gd name="connsiteX18" fmla="*/ 1329338 w 1652067"/>
                            <a:gd name="connsiteY18" fmla="*/ 1713540 h 3112034"/>
                            <a:gd name="connsiteX19" fmla="*/ 1467651 w 1652067"/>
                            <a:gd name="connsiteY19" fmla="*/ 2005533 h 3112034"/>
                            <a:gd name="connsiteX20" fmla="*/ 1552175 w 1652067"/>
                            <a:gd name="connsiteY20" fmla="*/ 2182266 h 3112034"/>
                            <a:gd name="connsiteX21" fmla="*/ 1598279 w 1652067"/>
                            <a:gd name="connsiteY21" fmla="*/ 2351315 h 3112034"/>
                            <a:gd name="connsiteX22" fmla="*/ 1652067 w 1652067"/>
                            <a:gd name="connsiteY22" fmla="*/ 2558784 h 3112034"/>
                            <a:gd name="connsiteX23" fmla="*/ 1644383 w 1652067"/>
                            <a:gd name="connsiteY23" fmla="*/ 2604888 h 3112034"/>
                            <a:gd name="connsiteX24" fmla="*/ 1605963 w 1652067"/>
                            <a:gd name="connsiteY24" fmla="*/ 2781621 h 3112034"/>
                            <a:gd name="connsiteX25" fmla="*/ 1536807 w 1652067"/>
                            <a:gd name="connsiteY25" fmla="*/ 2966037 h 3112034"/>
                            <a:gd name="connsiteX26" fmla="*/ 1429230 w 1652067"/>
                            <a:gd name="connsiteY26" fmla="*/ 3088982 h 3112034"/>
                            <a:gd name="connsiteX27" fmla="*/ 1375442 w 1652067"/>
                            <a:gd name="connsiteY27" fmla="*/ 3112034 h 3112034"/>
                            <a:gd name="connsiteX28" fmla="*/ 1267866 w 1652067"/>
                            <a:gd name="connsiteY28" fmla="*/ 2942985 h 3112034"/>
                            <a:gd name="connsiteX29" fmla="*/ 952820 w 1652067"/>
                            <a:gd name="connsiteY29" fmla="*/ 2243738 h 3112034"/>
                            <a:gd name="connsiteX30" fmla="*/ 722299 w 1652067"/>
                            <a:gd name="connsiteY30" fmla="*/ 1636700 h 3112034"/>
                            <a:gd name="connsiteX31" fmla="*/ 484094 w 1652067"/>
                            <a:gd name="connsiteY31" fmla="*/ 1183342 h 3112034"/>
                            <a:gd name="connsiteX32" fmla="*/ 291993 w 1652067"/>
                            <a:gd name="connsiteY32" fmla="*/ 683879 h 3112034"/>
                            <a:gd name="connsiteX33" fmla="*/ 161365 w 1652067"/>
                            <a:gd name="connsiteY33" fmla="*/ 407254 h 3112034"/>
                            <a:gd name="connsiteX34" fmla="*/ 38420 w 1652067"/>
                            <a:gd name="connsiteY34" fmla="*/ 169049 h 3112034"/>
                            <a:gd name="connsiteX35" fmla="*/ 7684 w 1652067"/>
                            <a:gd name="connsiteY35" fmla="*/ 53789 h 3112034"/>
                            <a:gd name="connsiteX36" fmla="*/ 0 w 1652067"/>
                            <a:gd name="connsiteY36" fmla="*/ 15369 h 3112034"/>
                            <a:gd name="connsiteX37" fmla="*/ 176733 w 1652067"/>
                            <a:gd name="connsiteY37" fmla="*/ 0 h 3112034"/>
                            <a:gd name="connsiteX38" fmla="*/ 245889 w 1652067"/>
                            <a:gd name="connsiteY38" fmla="*/ 0 h 3112034"/>
                            <a:gd name="connsiteX39" fmla="*/ 253573 w 1652067"/>
                            <a:gd name="connsiteY39" fmla="*/ 0 h 3112034"/>
                            <a:gd name="connsiteX0" fmla="*/ 84525 w 1644383"/>
                            <a:gd name="connsiteY0" fmla="*/ 15369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18785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84525 w 1644383"/>
                            <a:gd name="connsiteY0" fmla="*/ 0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18785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84525 w 1644383"/>
                            <a:gd name="connsiteY0" fmla="*/ 0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27608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703326 w 1656146"/>
                            <a:gd name="connsiteY6" fmla="*/ 315046 h 3112034"/>
                            <a:gd name="connsiteX7" fmla="*/ 780167 w 1656146"/>
                            <a:gd name="connsiteY7" fmla="*/ 461042 h 3112034"/>
                            <a:gd name="connsiteX8" fmla="*/ 818587 w 1656146"/>
                            <a:gd name="connsiteY8" fmla="*/ 614723 h 3112034"/>
                            <a:gd name="connsiteX9" fmla="*/ 880059 w 1656146"/>
                            <a:gd name="connsiteY9" fmla="*/ 714616 h 3112034"/>
                            <a:gd name="connsiteX10" fmla="*/ 918479 w 1656146"/>
                            <a:gd name="connsiteY10" fmla="*/ 845244 h 3112034"/>
                            <a:gd name="connsiteX11" fmla="*/ 933847 w 1656146"/>
                            <a:gd name="connsiteY11" fmla="*/ 922085 h 3112034"/>
                            <a:gd name="connsiteX12" fmla="*/ 964583 w 1656146"/>
                            <a:gd name="connsiteY12" fmla="*/ 998925 h 3112034"/>
                            <a:gd name="connsiteX13" fmla="*/ 918479 w 1656146"/>
                            <a:gd name="connsiteY13" fmla="*/ 1052713 h 3112034"/>
                            <a:gd name="connsiteX14" fmla="*/ 987635 w 1656146"/>
                            <a:gd name="connsiteY14" fmla="*/ 1052713 h 3112034"/>
                            <a:gd name="connsiteX15" fmla="*/ 1018372 w 1656146"/>
                            <a:gd name="connsiteY15" fmla="*/ 1121869 h 3112034"/>
                            <a:gd name="connsiteX16" fmla="*/ 1087528 w 1656146"/>
                            <a:gd name="connsiteY16" fmla="*/ 1214078 h 3112034"/>
                            <a:gd name="connsiteX17" fmla="*/ 1256577 w 1656146"/>
                            <a:gd name="connsiteY17" fmla="*/ 1536807 h 3112034"/>
                            <a:gd name="connsiteX18" fmla="*/ 1333417 w 1656146"/>
                            <a:gd name="connsiteY18" fmla="*/ 1713540 h 3112034"/>
                            <a:gd name="connsiteX19" fmla="*/ 1471730 w 1656146"/>
                            <a:gd name="connsiteY19" fmla="*/ 2005533 h 3112034"/>
                            <a:gd name="connsiteX20" fmla="*/ 1556254 w 1656146"/>
                            <a:gd name="connsiteY20" fmla="*/ 2182266 h 3112034"/>
                            <a:gd name="connsiteX21" fmla="*/ 1602358 w 1656146"/>
                            <a:gd name="connsiteY21" fmla="*/ 2351315 h 3112034"/>
                            <a:gd name="connsiteX22" fmla="*/ 1656146 w 1656146"/>
                            <a:gd name="connsiteY22" fmla="*/ 2558784 h 3112034"/>
                            <a:gd name="connsiteX23" fmla="*/ 1648462 w 1656146"/>
                            <a:gd name="connsiteY23" fmla="*/ 2604888 h 3112034"/>
                            <a:gd name="connsiteX24" fmla="*/ 1610042 w 1656146"/>
                            <a:gd name="connsiteY24" fmla="*/ 2781621 h 3112034"/>
                            <a:gd name="connsiteX25" fmla="*/ 1540886 w 1656146"/>
                            <a:gd name="connsiteY25" fmla="*/ 2966037 h 3112034"/>
                            <a:gd name="connsiteX26" fmla="*/ 1433309 w 1656146"/>
                            <a:gd name="connsiteY26" fmla="*/ 3088982 h 3112034"/>
                            <a:gd name="connsiteX27" fmla="*/ 1379521 w 1656146"/>
                            <a:gd name="connsiteY27" fmla="*/ 3112034 h 3112034"/>
                            <a:gd name="connsiteX28" fmla="*/ 1271945 w 1656146"/>
                            <a:gd name="connsiteY28" fmla="*/ 2942985 h 3112034"/>
                            <a:gd name="connsiteX29" fmla="*/ 956899 w 1656146"/>
                            <a:gd name="connsiteY29" fmla="*/ 2243738 h 3112034"/>
                            <a:gd name="connsiteX30" fmla="*/ 726378 w 1656146"/>
                            <a:gd name="connsiteY30" fmla="*/ 1636700 h 3112034"/>
                            <a:gd name="connsiteX31" fmla="*/ 488173 w 1656146"/>
                            <a:gd name="connsiteY31" fmla="*/ 1183342 h 3112034"/>
                            <a:gd name="connsiteX32" fmla="*/ 296072 w 1656146"/>
                            <a:gd name="connsiteY32" fmla="*/ 683879 h 3112034"/>
                            <a:gd name="connsiteX33" fmla="*/ 165444 w 1656146"/>
                            <a:gd name="connsiteY33" fmla="*/ 407254 h 3112034"/>
                            <a:gd name="connsiteX34" fmla="*/ 42499 w 1656146"/>
                            <a:gd name="connsiteY34" fmla="*/ 169049 h 3112034"/>
                            <a:gd name="connsiteX35" fmla="*/ 0 w 1656146"/>
                            <a:gd name="connsiteY35" fmla="*/ 68493 h 3112034"/>
                            <a:gd name="connsiteX36" fmla="*/ 39371 w 1656146"/>
                            <a:gd name="connsiteY36" fmla="*/ 12428 h 3112034"/>
                            <a:gd name="connsiteX37" fmla="*/ 180812 w 1656146"/>
                            <a:gd name="connsiteY37" fmla="*/ 0 h 3112034"/>
                            <a:gd name="connsiteX38" fmla="*/ 249968 w 1656146"/>
                            <a:gd name="connsiteY38" fmla="*/ 0 h 3112034"/>
                            <a:gd name="connsiteX39" fmla="*/ 257652 w 1656146"/>
                            <a:gd name="connsiteY39"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46868 w 1656146"/>
                            <a:gd name="connsiteY6" fmla="*/ 217611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2394 w 1656146"/>
                            <a:gd name="connsiteY5" fmla="*/ 170851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2394 w 1656146"/>
                            <a:gd name="connsiteY5" fmla="*/ 170851 h 3112034"/>
                            <a:gd name="connsiteX6" fmla="*/ 720376 w 1656146"/>
                            <a:gd name="connsiteY6" fmla="*/ 21761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70956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70956 w 1656146"/>
                            <a:gd name="connsiteY21" fmla="*/ 2182266 h 3112034"/>
                            <a:gd name="connsiteX22" fmla="*/ 1634701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10042 w 1660223"/>
                            <a:gd name="connsiteY25" fmla="*/ 2781621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70294 w 1660223"/>
                            <a:gd name="connsiteY26" fmla="*/ 2998384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71945 w 1660223"/>
                            <a:gd name="connsiteY29" fmla="*/ 2942985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42311 w 1660223"/>
                            <a:gd name="connsiteY37" fmla="*/ 21249 h 3115448"/>
                            <a:gd name="connsiteX38" fmla="*/ 180812 w 1660223"/>
                            <a:gd name="connsiteY38" fmla="*/ 0 h 3115448"/>
                            <a:gd name="connsiteX39" fmla="*/ 249968 w 1660223"/>
                            <a:gd name="connsiteY39" fmla="*/ 0 h 3115448"/>
                            <a:gd name="connsiteX40" fmla="*/ 257652 w 1660223"/>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72069 w 1651400"/>
                            <a:gd name="connsiteY12" fmla="*/ 919145 h 3115448"/>
                            <a:gd name="connsiteX13" fmla="*/ 976343 w 1651400"/>
                            <a:gd name="connsiteY13" fmla="*/ 1007747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72069 w 1651400"/>
                            <a:gd name="connsiteY12" fmla="*/ 919145 h 3115448"/>
                            <a:gd name="connsiteX13" fmla="*/ 979284 w 1651400"/>
                            <a:gd name="connsiteY13" fmla="*/ 993045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57677 w 1651400"/>
                            <a:gd name="connsiteY7" fmla="*/ 309544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57677 w 1651400"/>
                            <a:gd name="connsiteY7" fmla="*/ 309544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651400" h="3115448">
                              <a:moveTo>
                                <a:pt x="87465" y="0"/>
                              </a:moveTo>
                              <a:lnTo>
                                <a:pt x="248829" y="0"/>
                              </a:lnTo>
                              <a:lnTo>
                                <a:pt x="424895" y="4745"/>
                              </a:lnTo>
                              <a:lnTo>
                                <a:pt x="547173" y="43164"/>
                              </a:lnTo>
                              <a:lnTo>
                                <a:pt x="622680" y="95149"/>
                              </a:lnTo>
                              <a:lnTo>
                                <a:pt x="669452" y="159088"/>
                              </a:lnTo>
                              <a:lnTo>
                                <a:pt x="711553" y="217610"/>
                              </a:lnTo>
                              <a:lnTo>
                                <a:pt x="757677" y="309544"/>
                              </a:lnTo>
                              <a:cubicBezTo>
                                <a:pt x="779874" y="367727"/>
                                <a:pt x="802072" y="410543"/>
                                <a:pt x="824269" y="461042"/>
                              </a:cubicBezTo>
                              <a:lnTo>
                                <a:pt x="889152" y="614723"/>
                              </a:lnTo>
                              <a:lnTo>
                                <a:pt x="921222" y="714616"/>
                              </a:lnTo>
                              <a:lnTo>
                                <a:pt x="959642" y="836423"/>
                              </a:lnTo>
                              <a:lnTo>
                                <a:pt x="989715" y="919145"/>
                              </a:lnTo>
                              <a:cubicBezTo>
                                <a:pt x="990159" y="946719"/>
                                <a:pt x="978840" y="965471"/>
                                <a:pt x="979284" y="993045"/>
                              </a:cubicBezTo>
                              <a:cubicBezTo>
                                <a:pt x="947254" y="1019796"/>
                                <a:pt x="938745" y="1037725"/>
                                <a:pt x="877312" y="1082120"/>
                              </a:cubicBezTo>
                              <a:lnTo>
                                <a:pt x="972933" y="1052714"/>
                              </a:lnTo>
                              <a:lnTo>
                                <a:pt x="1024249" y="1092462"/>
                              </a:lnTo>
                              <a:cubicBezTo>
                                <a:pt x="1054161" y="1133001"/>
                                <a:pt x="1072315" y="1170599"/>
                                <a:pt x="1093407" y="1211138"/>
                              </a:cubicBezTo>
                              <a:lnTo>
                                <a:pt x="1262456" y="1530925"/>
                              </a:lnTo>
                              <a:lnTo>
                                <a:pt x="1356937" y="1704719"/>
                              </a:lnTo>
                              <a:cubicBezTo>
                                <a:pt x="1409903" y="1816752"/>
                                <a:pt x="1454047" y="1905262"/>
                                <a:pt x="1489370" y="2005533"/>
                              </a:cubicBezTo>
                              <a:lnTo>
                                <a:pt x="1562133" y="2182266"/>
                              </a:lnTo>
                              <a:lnTo>
                                <a:pt x="1625878" y="2351315"/>
                              </a:lnTo>
                              <a:lnTo>
                                <a:pt x="1647323" y="2558784"/>
                              </a:lnTo>
                              <a:lnTo>
                                <a:pt x="1651400" y="2634295"/>
                              </a:lnTo>
                              <a:lnTo>
                                <a:pt x="1624746" y="2802206"/>
                              </a:lnTo>
                              <a:cubicBezTo>
                                <a:pt x="1605616" y="2880342"/>
                                <a:pt x="1592365" y="2943774"/>
                                <a:pt x="1561471" y="2998384"/>
                              </a:cubicBezTo>
                              <a:lnTo>
                                <a:pt x="1433309" y="3115448"/>
                              </a:lnTo>
                              <a:lnTo>
                                <a:pt x="1370698" y="3112034"/>
                              </a:lnTo>
                              <a:lnTo>
                                <a:pt x="1280767" y="2910642"/>
                              </a:lnTo>
                              <a:cubicBezTo>
                                <a:pt x="1163988" y="2629534"/>
                                <a:pt x="1088381" y="2466039"/>
                                <a:pt x="977484" y="2243738"/>
                              </a:cubicBezTo>
                              <a:cubicBezTo>
                                <a:pt x="870256" y="1953183"/>
                                <a:pt x="804198" y="1839046"/>
                                <a:pt x="717555" y="1636700"/>
                              </a:cubicBezTo>
                              <a:lnTo>
                                <a:pt x="517581" y="1183342"/>
                              </a:lnTo>
                              <a:lnTo>
                                <a:pt x="287249" y="683879"/>
                              </a:lnTo>
                              <a:lnTo>
                                <a:pt x="156621" y="407254"/>
                              </a:lnTo>
                              <a:lnTo>
                                <a:pt x="33676" y="169049"/>
                              </a:lnTo>
                              <a:lnTo>
                                <a:pt x="0" y="74373"/>
                              </a:lnTo>
                              <a:lnTo>
                                <a:pt x="33488" y="21249"/>
                              </a:lnTo>
                              <a:lnTo>
                                <a:pt x="171989" y="0"/>
                              </a:lnTo>
                              <a:lnTo>
                                <a:pt x="241145" y="0"/>
                              </a:lnTo>
                              <a:lnTo>
                                <a:pt x="248829" y="0"/>
                              </a:lnTo>
                            </a:path>
                          </a:pathLst>
                        </a:custGeom>
                        <a:pattFill prst="wdUpDiag">
                          <a:fgClr>
                            <a:schemeClr val="accent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E4176FA" id="フリーフォーム 83" o:spid="_x0000_s1026" style="position:absolute;margin-left:86.9pt;margin-top:3.5pt;width:130.05pt;height:245.3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51400,311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" path="m87465,l248829,,424895,4745,547173,43164r75507,51985l669452,159088r42101,58522l757677,309544v22197,58183,44395,100999,66592,151498l889152,614723r32070,99893l959642,836423r30073,82722c990159,946719,978840,965471,979284,993045v-32030,26751,-40539,44680,-101972,89075l972933,1052714r51316,39748c1054161,1133001,1072315,1170599,1093407,1211138r169049,319787l1356937,1704719v52966,112033,97110,200543,132433,300814l1562133,2182266r63745,169049l1647323,2558784r4077,75511l1624746,2802206v-19130,78136,-32381,141568,-63275,196178l1433309,3115448r-62611,-3414l1280767,2910642c1163988,2629534,1088381,2466039,977484,2243738,870256,1953183,804198,1839046,717555,1636700l517581,1183342,287249,683879,156621,407254,33676,169049,,74373,33488,21249,171989,r69156,l248829,e" fillcolor="#4f81bd [3204]" strokecolor="black [3213]" strokeweight="1pt">
                <v:fill r:id="rId56" o:title="" color2="white [3212]" type="pattern"/>
                <v:path arrowok="t" o:connecttype="custom" o:connectlocs="87465,0;248829,0;424895,4745;547173,43164;622680,95149;669452,159088;711553,217610;757677,309544;824269,461042;889152,614723;921222,714616;959642,836423;989715,919145;979284,993045;877312,1082120;972933,1052714;1024249,1092462;1093407,1211138;1262456,1530925;1356937,1704719;1489370,2005533;1562133,2182266;1625878,2351315;1647323,2558784;1651400,2634295;1624746,2802206;1561471,2998384;1433309,3115448;1370698,3112034;1280767,2910642;977484,2243738;717555,1636700;517581,1183342;287249,683879;156621,407254;33676,169049;0,74373;33488,21249;171989,0;241145,0;248829,0" o:connectangles="0,0,0,0,0,0,0,0,0,0,0,0,0,0,0,0,0,0,0,0,0,0,0,0,0,0,0,0,0,0,0,0,0,0,0,0,0,0,0,0,0"/>
              </v:shape>
            </w:pict>
          </mc:Fallback>
        </mc:AlternateContent>
      </w:r>
    </w:p>
    <w:p w14:paraId="6D28B124" w14:textId="77777777" w:rsidR="0015205A" w:rsidRPr="00592C7A" w:rsidRDefault="0015205A" w:rsidP="0015205A">
      <w:pPr>
        <w:pStyle w:val="SingleTxtG"/>
        <w:ind w:left="2268" w:right="850" w:hanging="1134"/>
      </w:pPr>
      <w:r w:rsidRPr="00592C7A">
        <w:rPr>
          <w:noProof/>
          <w:lang w:eastAsia="ja-JP"/>
        </w:rPr>
        <mc:AlternateContent>
          <mc:Choice Requires="wps">
            <w:drawing>
              <wp:anchor distT="0" distB="0" distL="114300" distR="114300" simplePos="0" relativeHeight="251710464" behindDoc="0" locked="0" layoutInCell="1" allowOverlap="1" wp14:anchorId="7E27D263" wp14:editId="58BF154D">
                <wp:simplePos x="0" y="0"/>
                <wp:positionH relativeFrom="column">
                  <wp:posOffset>2139950</wp:posOffset>
                </wp:positionH>
                <wp:positionV relativeFrom="paragraph">
                  <wp:posOffset>63038</wp:posOffset>
                </wp:positionV>
                <wp:extent cx="295910" cy="765175"/>
                <wp:effectExtent l="0" t="0" r="27940" b="34925"/>
                <wp:wrapNone/>
                <wp:docPr id="85" name="直線コネクタ 85"/>
                <wp:cNvGraphicFramePr/>
                <a:graphic xmlns:a="http://schemas.openxmlformats.org/drawingml/2006/main">
                  <a:graphicData uri="http://schemas.microsoft.com/office/word/2010/wordprocessingShape">
                    <wps:wsp>
                      <wps:cNvCnPr/>
                      <wps:spPr>
                        <a:xfrm>
                          <a:off x="0" y="0"/>
                          <a:ext cx="295910" cy="765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AD08B5" id="直線コネクタ 8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5pt,4.95pt" to="191.8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" strokecolor="black [3213]" strokeweight="1pt"/>
            </w:pict>
          </mc:Fallback>
        </mc:AlternateContent>
      </w:r>
      <w:r w:rsidRPr="00592C7A">
        <w:rPr>
          <w:noProof/>
          <w:lang w:eastAsia="ja-JP"/>
        </w:rPr>
        <mc:AlternateContent>
          <mc:Choice Requires="wps">
            <w:drawing>
              <wp:anchor distT="0" distB="0" distL="114300" distR="114300" simplePos="0" relativeHeight="251709440" behindDoc="0" locked="0" layoutInCell="1" allowOverlap="1" wp14:anchorId="35A11632" wp14:editId="7FDD533A">
                <wp:simplePos x="0" y="0"/>
                <wp:positionH relativeFrom="column">
                  <wp:posOffset>1887359</wp:posOffset>
                </wp:positionH>
                <wp:positionV relativeFrom="paragraph">
                  <wp:posOffset>182272</wp:posOffset>
                </wp:positionV>
                <wp:extent cx="301625" cy="752432"/>
                <wp:effectExtent l="0" t="0" r="22225" b="29210"/>
                <wp:wrapNone/>
                <wp:docPr id="84" name="直線コネクタ 84"/>
                <wp:cNvGraphicFramePr/>
                <a:graphic xmlns:a="http://schemas.openxmlformats.org/drawingml/2006/main">
                  <a:graphicData uri="http://schemas.microsoft.com/office/word/2010/wordprocessingShape">
                    <wps:wsp>
                      <wps:cNvCnPr/>
                      <wps:spPr>
                        <a:xfrm>
                          <a:off x="0" y="0"/>
                          <a:ext cx="301625" cy="75243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6CA505" id="直線コネクタ 8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6pt,14.35pt" to="172.35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" strokecolor="black [3213]" strokeweight="1pt"/>
            </w:pict>
          </mc:Fallback>
        </mc:AlternateContent>
      </w:r>
    </w:p>
    <w:p w14:paraId="4D20A0D2" w14:textId="77777777" w:rsidR="0015205A" w:rsidRPr="00592C7A" w:rsidRDefault="0015205A" w:rsidP="0015205A">
      <w:pPr>
        <w:pStyle w:val="SingleTxtG"/>
        <w:ind w:left="2268" w:right="850" w:hanging="1134"/>
      </w:pPr>
    </w:p>
    <w:p w14:paraId="77C6841C" w14:textId="77777777" w:rsidR="0015205A" w:rsidRPr="00592C7A" w:rsidRDefault="0015205A" w:rsidP="0015205A">
      <w:pPr>
        <w:pStyle w:val="SingleTxtG"/>
        <w:ind w:left="2268" w:right="850" w:hanging="1134"/>
      </w:pPr>
    </w:p>
    <w:p w14:paraId="15C70EA0" w14:textId="77777777" w:rsidR="0015205A" w:rsidRPr="00592C7A" w:rsidRDefault="0015205A" w:rsidP="0015205A">
      <w:pPr>
        <w:pStyle w:val="SingleTxtG"/>
        <w:ind w:left="2268" w:right="850" w:hanging="1134"/>
      </w:pPr>
    </w:p>
    <w:p w14:paraId="1088CBB2" w14:textId="77777777" w:rsidR="0015205A" w:rsidRPr="00592C7A" w:rsidRDefault="0015205A" w:rsidP="0015205A">
      <w:pPr>
        <w:pStyle w:val="SingleTxtG"/>
        <w:ind w:left="2268" w:right="850" w:hanging="1134"/>
      </w:pPr>
    </w:p>
    <w:p w14:paraId="6AFB2EA6" w14:textId="77777777" w:rsidR="0015205A" w:rsidRPr="00592C7A" w:rsidRDefault="0015205A" w:rsidP="0015205A">
      <w:pPr>
        <w:pStyle w:val="SingleTxtG"/>
        <w:ind w:left="2268" w:right="850" w:hanging="1134"/>
      </w:pPr>
    </w:p>
    <w:p w14:paraId="41397EFB" w14:textId="77777777" w:rsidR="0015205A" w:rsidRPr="00592C7A" w:rsidRDefault="0015205A" w:rsidP="0015205A">
      <w:pPr>
        <w:pStyle w:val="SingleTxtG"/>
        <w:ind w:left="2268" w:right="850" w:hanging="1134"/>
      </w:pPr>
    </w:p>
    <w:p w14:paraId="55C93395" w14:textId="77777777" w:rsidR="0015205A" w:rsidRPr="00592C7A" w:rsidRDefault="0015205A" w:rsidP="0015205A">
      <w:pPr>
        <w:pStyle w:val="SingleTxtG"/>
        <w:ind w:left="2268" w:right="850" w:hanging="1134"/>
      </w:pPr>
    </w:p>
    <w:p w14:paraId="22CCB126" w14:textId="77777777" w:rsidR="0015205A" w:rsidRPr="00592C7A" w:rsidRDefault="0015205A" w:rsidP="0015205A">
      <w:pPr>
        <w:pStyle w:val="SingleTxtG"/>
        <w:ind w:left="2268" w:right="850" w:hanging="1134"/>
      </w:pPr>
    </w:p>
    <w:p w14:paraId="21B4C65D" w14:textId="77777777" w:rsidR="0015205A" w:rsidRPr="00592C7A" w:rsidRDefault="0015205A" w:rsidP="0015205A">
      <w:pPr>
        <w:pStyle w:val="SingleTxtG"/>
        <w:ind w:left="2268" w:right="850" w:hanging="1134"/>
      </w:pPr>
      <w:r w:rsidRPr="00592C7A">
        <w:rPr>
          <w:noProof/>
          <w:lang w:eastAsia="ja-JP"/>
        </w:rPr>
        <mc:AlternateContent>
          <mc:Choice Requires="wps">
            <w:drawing>
              <wp:anchor distT="0" distB="0" distL="114300" distR="114300" simplePos="0" relativeHeight="251706368" behindDoc="0" locked="0" layoutInCell="1" allowOverlap="1" wp14:anchorId="68CEDAD1" wp14:editId="62AD82C7">
                <wp:simplePos x="0" y="0"/>
                <wp:positionH relativeFrom="column">
                  <wp:posOffset>2791905</wp:posOffset>
                </wp:positionH>
                <wp:positionV relativeFrom="paragraph">
                  <wp:posOffset>69223</wp:posOffset>
                </wp:positionV>
                <wp:extent cx="914400" cy="256265"/>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914400" cy="256265"/>
                        </a:xfrm>
                        <a:prstGeom prst="rect">
                          <a:avLst/>
                        </a:prstGeom>
                        <a:solidFill>
                          <a:schemeClr val="lt1"/>
                        </a:solidFill>
                        <a:ln w="6350">
                          <a:noFill/>
                        </a:ln>
                      </wps:spPr>
                      <wps:txbx>
                        <w:txbxContent>
                          <w:p w14:paraId="2073D9F9" w14:textId="77777777" w:rsidR="00056328" w:rsidRPr="00324944" w:rsidRDefault="00056328" w:rsidP="0015205A">
                            <w:pPr>
                              <w:jc w:val="center"/>
                              <w:rPr>
                                <w:sz w:val="18"/>
                                <w:lang w:eastAsia="ja-JP"/>
                              </w:rPr>
                            </w:pPr>
                            <w:r w:rsidRPr="00324944">
                              <w:rPr>
                                <w:rFonts w:hint="eastAsia"/>
                                <w:sz w:val="18"/>
                                <w:lang w:eastAsia="ja-JP"/>
                              </w:rPr>
                              <w:t>R-point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CEDAD1" id="テキスト ボックス 79" o:spid="_x0000_s1083" type="#_x0000_t202" style="position:absolute;left:0;text-align:left;margin-left:219.85pt;margin-top:5.45pt;width:1in;height:20.2pt;z-index:251706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" fillcolor="white [3201]" stroked="f" strokeweight=".5pt">
                <v:textbox>
                  <w:txbxContent>
                    <w:p w14:paraId="2073D9F9" w14:textId="77777777" w:rsidR="00056328" w:rsidRPr="00324944" w:rsidRDefault="00056328" w:rsidP="0015205A">
                      <w:pPr>
                        <w:jc w:val="center"/>
                        <w:rPr>
                          <w:sz w:val="18"/>
                          <w:lang w:eastAsia="ja-JP"/>
                        </w:rPr>
                      </w:pPr>
                      <w:r w:rsidRPr="00324944">
                        <w:rPr>
                          <w:rFonts w:hint="eastAsia"/>
                          <w:sz w:val="18"/>
                          <w:lang w:eastAsia="ja-JP"/>
                        </w:rPr>
                        <w:t>R-point</w:t>
                      </w:r>
                    </w:p>
                  </w:txbxContent>
                </v:textbox>
              </v:shape>
            </w:pict>
          </mc:Fallback>
        </mc:AlternateContent>
      </w:r>
    </w:p>
    <w:p w14:paraId="2F2AA32C" w14:textId="77777777" w:rsidR="0015205A" w:rsidRPr="00592C7A" w:rsidRDefault="0015205A" w:rsidP="0015205A">
      <w:pPr>
        <w:pStyle w:val="SingleTxtG"/>
        <w:ind w:left="2268" w:right="850" w:hanging="1134"/>
      </w:pPr>
    </w:p>
    <w:p w14:paraId="11C28A1B" w14:textId="77777777" w:rsidR="0015205A" w:rsidRPr="00592C7A" w:rsidRDefault="0015205A" w:rsidP="0015205A">
      <w:pPr>
        <w:pStyle w:val="SingleTxtG"/>
        <w:ind w:left="2268" w:right="850" w:hanging="1134"/>
      </w:pPr>
    </w:p>
    <w:p w14:paraId="6F38ED58" w14:textId="77777777" w:rsidR="0015205A" w:rsidRPr="00592C7A" w:rsidRDefault="0015205A" w:rsidP="0015205A">
      <w:pPr>
        <w:pStyle w:val="SingleTxtG"/>
        <w:ind w:left="2268" w:right="850" w:hanging="1134"/>
      </w:pPr>
    </w:p>
    <w:p w14:paraId="75F64A5E" w14:textId="77777777" w:rsidR="0015205A" w:rsidRPr="00592C7A" w:rsidRDefault="0015205A" w:rsidP="0015205A">
      <w:pPr>
        <w:pStyle w:val="SingleTxtG"/>
        <w:ind w:left="2268" w:right="850" w:hanging="1134"/>
      </w:pPr>
    </w:p>
    <w:p w14:paraId="048FECAA" w14:textId="77777777" w:rsidR="0015205A" w:rsidRPr="00592C7A" w:rsidRDefault="0015205A" w:rsidP="0015205A">
      <w:pPr>
        <w:pStyle w:val="SingleTxtG"/>
        <w:ind w:left="2268" w:right="850" w:hanging="1134"/>
      </w:pPr>
    </w:p>
    <w:p w14:paraId="2076FA9F" w14:textId="77777777" w:rsidR="0015205A" w:rsidRPr="00592C7A" w:rsidRDefault="0015205A" w:rsidP="0015205A">
      <w:pPr>
        <w:pStyle w:val="SingleTxtG"/>
        <w:ind w:left="2268" w:right="850" w:hanging="1134"/>
      </w:pPr>
    </w:p>
    <w:p w14:paraId="0F795678" w14:textId="59041D1F" w:rsidR="0015205A" w:rsidRPr="007B7BA2" w:rsidRDefault="0015205A" w:rsidP="0015205A">
      <w:pPr>
        <w:pStyle w:val="SingleTxtG"/>
        <w:keepNext/>
        <w:ind w:left="2268" w:hanging="1134"/>
        <w:rPr>
          <w:bCs/>
        </w:rPr>
      </w:pPr>
      <w:r w:rsidRPr="00592C7A">
        <w:t>5.</w:t>
      </w:r>
      <w:r w:rsidRPr="00592C7A">
        <w:tab/>
        <w:t xml:space="preserve">10° </w:t>
      </w:r>
      <w:r w:rsidRPr="007B7BA2">
        <w:rPr>
          <w:bCs/>
        </w:rPr>
        <w:t>actual torso angle change</w:t>
      </w:r>
    </w:p>
    <w:p w14:paraId="3CF6EF9E" w14:textId="77777777" w:rsidR="0015205A" w:rsidRPr="00592C7A" w:rsidRDefault="0015205A" w:rsidP="0015205A">
      <w:pPr>
        <w:pStyle w:val="SingleTxtG"/>
        <w:ind w:left="2268" w:hanging="1134"/>
      </w:pPr>
      <w:r w:rsidRPr="00592C7A">
        <w:tab/>
        <w:t xml:space="preserve">Procedures for the rear and front centre designated seating positions to demonstrate compliance with paragraph 5.4.4.4. </w:t>
      </w:r>
      <w:r w:rsidRPr="007B7BA2">
        <w:rPr>
          <w:bCs/>
        </w:rPr>
        <w:t>to this Regulation</w:t>
      </w:r>
      <w:r w:rsidRPr="00592C7A">
        <w:t>.</w:t>
      </w:r>
    </w:p>
    <w:p w14:paraId="685358D0" w14:textId="77777777" w:rsidR="0015205A" w:rsidRPr="00592C7A" w:rsidRDefault="0015205A" w:rsidP="0015205A">
      <w:pPr>
        <w:pStyle w:val="SingleTxtG"/>
        <w:ind w:left="2268" w:hanging="1134"/>
      </w:pPr>
      <w:r w:rsidRPr="00592C7A">
        <w:t>5.1.</w:t>
      </w:r>
      <w:r w:rsidRPr="00592C7A">
        <w:tab/>
        <w:t>Place the head restraint into any position meeting the requirements of paragraph 5.1.1 of this Regulation;</w:t>
      </w:r>
    </w:p>
    <w:p w14:paraId="60830A4A" w14:textId="65D526D5" w:rsidR="0015205A" w:rsidRPr="00592C7A" w:rsidRDefault="0015205A" w:rsidP="0015205A">
      <w:pPr>
        <w:pStyle w:val="SingleTxtG"/>
        <w:ind w:left="2268" w:hanging="1134"/>
      </w:pPr>
      <w:r w:rsidRPr="00592C7A">
        <w:t>5.2.</w:t>
      </w:r>
      <w:r w:rsidRPr="00592C7A">
        <w:tab/>
        <w:t xml:space="preserve">Measure the </w:t>
      </w:r>
      <w:r w:rsidRPr="007B7BA2">
        <w:rPr>
          <w:bCs/>
        </w:rPr>
        <w:t>actual torso angle with the three-dimensional H-point machine defined in Annex 12;</w:t>
      </w:r>
    </w:p>
    <w:p w14:paraId="1E2E93D9" w14:textId="77777777" w:rsidR="0015205A" w:rsidRPr="00592C7A" w:rsidRDefault="0015205A" w:rsidP="0015205A">
      <w:pPr>
        <w:pStyle w:val="SingleTxtG"/>
        <w:ind w:left="2268" w:hanging="1134"/>
      </w:pPr>
      <w:r w:rsidRPr="00592C7A">
        <w:t>5.3.</w:t>
      </w:r>
      <w:r w:rsidRPr="00592C7A">
        <w:tab/>
        <w:t>Fold or retract the head restraint to any position in which its minimum height is less than that specified in paragraph 5.1.1. of this Regulation or in which its backset is more than that specified in paragraph 5.1.5. of this Regulation; and</w:t>
      </w:r>
    </w:p>
    <w:p w14:paraId="7BEAB2F0" w14:textId="618B5D73" w:rsidR="00637B9A" w:rsidRDefault="0015205A" w:rsidP="0015205A">
      <w:pPr>
        <w:pStyle w:val="SingleTxtG"/>
        <w:ind w:left="2268" w:right="850" w:hanging="1134"/>
      </w:pPr>
      <w:r w:rsidRPr="00592C7A">
        <w:t>5.4.</w:t>
      </w:r>
      <w:r w:rsidRPr="00592C7A">
        <w:tab/>
        <w:t xml:space="preserve">Again measure the </w:t>
      </w:r>
      <w:r w:rsidRPr="007B7BA2">
        <w:rPr>
          <w:bCs/>
        </w:rPr>
        <w:t xml:space="preserve">actual </w:t>
      </w:r>
      <w:r w:rsidRPr="00592C7A">
        <w:t>torso angle.</w:t>
      </w:r>
      <w:r w:rsidR="00BE502E">
        <w:t>"</w:t>
      </w:r>
    </w:p>
    <w:p w14:paraId="3A8CFE9D" w14:textId="77777777" w:rsidR="00637B9A" w:rsidRDefault="00637B9A">
      <w:pPr>
        <w:suppressAutoHyphens w:val="0"/>
        <w:spacing w:line="240" w:lineRule="auto"/>
      </w:pPr>
      <w:r>
        <w:br w:type="page"/>
      </w:r>
    </w:p>
    <w:p w14:paraId="75DF897C" w14:textId="77777777" w:rsidR="0015205A" w:rsidRPr="00592C7A" w:rsidRDefault="0015205A" w:rsidP="0015205A">
      <w:pPr>
        <w:pStyle w:val="SingleTxtG"/>
        <w:ind w:left="2268" w:right="850" w:hanging="1134"/>
        <w:rPr>
          <w:rFonts w:eastAsia="MS Gothic"/>
          <w:b/>
        </w:rPr>
      </w:pPr>
      <w:r w:rsidRPr="00592C7A">
        <w:rPr>
          <w:i/>
          <w:iCs/>
          <w:lang w:eastAsia="ja-JP"/>
        </w:rPr>
        <w:lastRenderedPageBreak/>
        <w:t>Annex 11,</w:t>
      </w:r>
      <w:r w:rsidRPr="00592C7A">
        <w:rPr>
          <w:b/>
          <w:bCs/>
          <w:i/>
          <w:iCs/>
          <w:lang w:eastAsia="ja-JP"/>
        </w:rPr>
        <w:t xml:space="preserve"> </w:t>
      </w:r>
      <w:r w:rsidRPr="00592C7A">
        <w:rPr>
          <w:lang w:eastAsia="ja-JP"/>
        </w:rPr>
        <w:t>renumber as Annex 10 and amend to read:</w:t>
      </w:r>
    </w:p>
    <w:p w14:paraId="1BAA5442" w14:textId="77777777" w:rsidR="0015205A" w:rsidRPr="00592C7A" w:rsidRDefault="0015205A" w:rsidP="0015205A">
      <w:pPr>
        <w:pStyle w:val="HChG"/>
      </w:pPr>
      <w:r w:rsidRPr="00592C7A">
        <w:t>"Annex 10</w:t>
      </w:r>
    </w:p>
    <w:p w14:paraId="706F2557" w14:textId="77777777" w:rsidR="0015205A" w:rsidRPr="00592C7A" w:rsidRDefault="0015205A" w:rsidP="00490ABC">
      <w:pPr>
        <w:pStyle w:val="HChG"/>
        <w:tabs>
          <w:tab w:val="clear" w:pos="851"/>
        </w:tabs>
        <w:ind w:firstLine="0"/>
        <w:rPr>
          <w:b w:val="0"/>
          <w:u w:val="single"/>
        </w:rPr>
      </w:pPr>
      <w:r w:rsidRPr="00592C7A">
        <w:rPr>
          <w:bCs/>
        </w:rPr>
        <w:t>Three-dimensional reference system</w:t>
      </w:r>
    </w:p>
    <w:p w14:paraId="72F871BD" w14:textId="0C598D87" w:rsidR="0015205A" w:rsidRPr="00592C7A" w:rsidRDefault="0015205A" w:rsidP="0015205A">
      <w:pPr>
        <w:pStyle w:val="SingleTxtG"/>
        <w:ind w:left="2268" w:hanging="1134"/>
        <w:rPr>
          <w:sz w:val="18"/>
          <w:szCs w:val="18"/>
          <w:vertAlign w:val="superscript"/>
        </w:rPr>
      </w:pPr>
      <w:r w:rsidRPr="00592C7A">
        <w:t>1.</w:t>
      </w:r>
      <w:r w:rsidRPr="00592C7A">
        <w:tab/>
        <w:t xml:space="preserve">The three-dimensional reference system is defined by three orthogonal planes established by the vehicle manufacturer (see Figure </w:t>
      </w:r>
      <w:r w:rsidRPr="007B7BA2">
        <w:rPr>
          <w:bCs/>
        </w:rPr>
        <w:t>10-1</w:t>
      </w:r>
      <w:r w:rsidRPr="00592C7A">
        <w:t>).</w:t>
      </w:r>
      <w:r w:rsidRPr="00592C7A">
        <w:rPr>
          <w:rStyle w:val="FootnoteReference"/>
          <w:szCs w:val="18"/>
        </w:rPr>
        <w:footnoteReference w:customMarkFollows="1" w:id="10"/>
        <w:t>1</w:t>
      </w:r>
    </w:p>
    <w:p w14:paraId="403058AB" w14:textId="77777777" w:rsidR="0015205A" w:rsidRPr="00592C7A" w:rsidRDefault="0015205A" w:rsidP="0015205A">
      <w:pPr>
        <w:pStyle w:val="SingleTxtG"/>
        <w:ind w:left="2268" w:hanging="1134"/>
      </w:pPr>
      <w:r w:rsidRPr="00592C7A">
        <w:t>2.</w:t>
      </w:r>
      <w:r w:rsidRPr="00592C7A">
        <w:tab/>
        <w:t>The vehicle measuring attitude is established by positioning the vehicle on the supporting surface such that the co-ordinates of the fiducial marks correspond to the values indicated by the manufacturer.</w:t>
      </w:r>
    </w:p>
    <w:p w14:paraId="19C67F73" w14:textId="77777777" w:rsidR="0015205A" w:rsidRPr="00592C7A" w:rsidRDefault="0015205A" w:rsidP="0015205A">
      <w:pPr>
        <w:pStyle w:val="SingleTxtG"/>
        <w:ind w:left="2268" w:hanging="1134"/>
      </w:pPr>
      <w:r w:rsidRPr="00592C7A">
        <w:t>3.</w:t>
      </w:r>
      <w:r w:rsidRPr="00592C7A">
        <w:tab/>
        <w:t>The coordinates of the "R" point and the "H" point are established in relation to the fiducial marks defined by the vehicle manufacturer.</w:t>
      </w:r>
    </w:p>
    <w:p w14:paraId="6F1424C2" w14:textId="56CC4C09" w:rsidR="0015205A" w:rsidRPr="00592C7A" w:rsidRDefault="0015205A" w:rsidP="0015205A">
      <w:pPr>
        <w:pStyle w:val="SingleTxtG"/>
        <w:spacing w:after="0"/>
        <w:jc w:val="left"/>
        <w:rPr>
          <w:b/>
        </w:rPr>
      </w:pPr>
      <w:r w:rsidRPr="007B7BA2">
        <w:t>Figure 10-1</w:t>
      </w:r>
      <w:r w:rsidRPr="007B7BA2">
        <w:rPr>
          <w:b/>
        </w:rPr>
        <w:br/>
      </w:r>
      <w:r w:rsidRPr="00592C7A">
        <w:rPr>
          <w:b/>
        </w:rPr>
        <w:t>Three-dimensional reference system</w:t>
      </w:r>
    </w:p>
    <w:p w14:paraId="72D31957" w14:textId="77777777" w:rsidR="0015205A" w:rsidRPr="00592C7A" w:rsidRDefault="0015205A" w:rsidP="0015205A">
      <w:pPr>
        <w:pStyle w:val="SingleTxtG"/>
        <w:spacing w:after="0"/>
        <w:jc w:val="left"/>
      </w:pPr>
    </w:p>
    <w:p w14:paraId="278009FB" w14:textId="0D667ED2" w:rsidR="002327FF" w:rsidRDefault="0015205A" w:rsidP="0015205A">
      <w:pPr>
        <w:pStyle w:val="SingleTxtG"/>
        <w:spacing w:after="0"/>
      </w:pPr>
      <w:r w:rsidRPr="00592C7A">
        <w:rPr>
          <w:noProof/>
          <w:lang w:eastAsia="ja-JP"/>
        </w:rPr>
        <w:drawing>
          <wp:inline distT="0" distB="0" distL="0" distR="0" wp14:anchorId="357EF9FD" wp14:editId="634935C0">
            <wp:extent cx="4460905" cy="3600651"/>
            <wp:effectExtent l="0" t="0" r="0" b="0"/>
            <wp:docPr id="3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57">
                      <a:extLst>
                        <a:ext uri="{28A0092B-C50C-407E-A947-70E740481C1C}">
                          <a14:useLocalDpi xmlns:a14="http://schemas.microsoft.com/office/drawing/2010/main" val="0"/>
                        </a:ext>
                      </a:extLst>
                    </a:blip>
                    <a:srcRect l="-320" r="-232"/>
                    <a:stretch/>
                  </pic:blipFill>
                  <pic:spPr bwMode="auto">
                    <a:xfrm>
                      <a:off x="0" y="0"/>
                      <a:ext cx="4463457" cy="3602711"/>
                    </a:xfrm>
                    <a:prstGeom prst="rect">
                      <a:avLst/>
                    </a:prstGeom>
                    <a:noFill/>
                    <a:ln>
                      <a:noFill/>
                    </a:ln>
                    <a:extLst>
                      <a:ext uri="{53640926-AAD7-44D8-BBD7-CCE9431645EC}">
                        <a14:shadowObscured xmlns:a14="http://schemas.microsoft.com/office/drawing/2010/main"/>
                      </a:ext>
                    </a:extLst>
                  </pic:spPr>
                </pic:pic>
              </a:graphicData>
            </a:graphic>
          </wp:inline>
        </w:drawing>
      </w:r>
      <w:r w:rsidRPr="00592C7A">
        <w:t>"</w:t>
      </w:r>
    </w:p>
    <w:p w14:paraId="301BEA3C" w14:textId="77777777" w:rsidR="002327FF" w:rsidRDefault="002327FF">
      <w:pPr>
        <w:suppressAutoHyphens w:val="0"/>
        <w:spacing w:line="240" w:lineRule="auto"/>
      </w:pPr>
      <w:r>
        <w:br w:type="page"/>
      </w:r>
    </w:p>
    <w:p w14:paraId="760BA0E5" w14:textId="77777777" w:rsidR="0015205A" w:rsidRPr="00592C7A" w:rsidRDefault="0015205A" w:rsidP="0015205A">
      <w:pPr>
        <w:pStyle w:val="HChG"/>
        <w:rPr>
          <w:bCs/>
        </w:rPr>
      </w:pPr>
      <w:r w:rsidRPr="00592C7A">
        <w:rPr>
          <w:b w:val="0"/>
          <w:bCs/>
          <w:i/>
          <w:iCs/>
          <w:sz w:val="20"/>
          <w:lang w:eastAsia="ja-JP"/>
        </w:rPr>
        <w:lastRenderedPageBreak/>
        <w:tab/>
      </w:r>
      <w:r w:rsidRPr="00592C7A">
        <w:rPr>
          <w:b w:val="0"/>
          <w:bCs/>
          <w:i/>
          <w:iCs/>
          <w:sz w:val="20"/>
          <w:lang w:eastAsia="ja-JP"/>
        </w:rPr>
        <w:tab/>
        <w:t xml:space="preserve">Annex 12, </w:t>
      </w:r>
      <w:r w:rsidRPr="00592C7A">
        <w:rPr>
          <w:b w:val="0"/>
          <w:bCs/>
          <w:sz w:val="20"/>
          <w:lang w:eastAsia="ja-JP"/>
        </w:rPr>
        <w:t>renumber as Annex 11 and</w:t>
      </w:r>
      <w:r w:rsidRPr="00592C7A">
        <w:rPr>
          <w:b w:val="0"/>
          <w:bCs/>
          <w:i/>
          <w:iCs/>
          <w:sz w:val="20"/>
          <w:lang w:eastAsia="ja-JP"/>
        </w:rPr>
        <w:t xml:space="preserve"> </w:t>
      </w:r>
      <w:r w:rsidRPr="00592C7A">
        <w:rPr>
          <w:b w:val="0"/>
          <w:bCs/>
          <w:sz w:val="20"/>
          <w:lang w:eastAsia="ja-JP"/>
        </w:rPr>
        <w:t>amend to read:</w:t>
      </w:r>
    </w:p>
    <w:p w14:paraId="372872AB" w14:textId="77777777" w:rsidR="0015205A" w:rsidRPr="00592C7A" w:rsidRDefault="0015205A" w:rsidP="0015205A">
      <w:pPr>
        <w:pStyle w:val="HChG"/>
        <w:rPr>
          <w:bCs/>
        </w:rPr>
      </w:pPr>
      <w:r w:rsidRPr="00592C7A">
        <w:rPr>
          <w:bCs/>
        </w:rPr>
        <w:t>"Annex 11</w:t>
      </w:r>
    </w:p>
    <w:p w14:paraId="25C3DF2B" w14:textId="77777777" w:rsidR="0015205A" w:rsidRPr="00592C7A" w:rsidRDefault="0015205A" w:rsidP="0015205A">
      <w:pPr>
        <w:pStyle w:val="HChG"/>
        <w:tabs>
          <w:tab w:val="clear" w:pos="851"/>
        </w:tabs>
        <w:rPr>
          <w:b w:val="0"/>
          <w:u w:val="single"/>
        </w:rPr>
      </w:pPr>
      <w:r w:rsidRPr="00592C7A">
        <w:rPr>
          <w:bCs/>
        </w:rPr>
        <w:tab/>
        <w:t>Procedure for validation of the H-point and R-point relationship for seating positions in motor vehicles</w:t>
      </w:r>
    </w:p>
    <w:p w14:paraId="66552E50" w14:textId="77777777" w:rsidR="0015205A" w:rsidRPr="00592C7A" w:rsidRDefault="0015205A" w:rsidP="0015205A">
      <w:pPr>
        <w:pStyle w:val="SingleTxtG"/>
        <w:ind w:left="2268" w:right="850" w:hanging="1134"/>
      </w:pPr>
      <w:r w:rsidRPr="00592C7A">
        <w:t>1.</w:t>
      </w:r>
      <w:r w:rsidRPr="00592C7A">
        <w:tab/>
        <w:t>Purpose</w:t>
      </w:r>
    </w:p>
    <w:p w14:paraId="6CDEAE04" w14:textId="6BD6AB18" w:rsidR="0015205A" w:rsidRPr="00592C7A" w:rsidRDefault="0015205A" w:rsidP="0015205A">
      <w:pPr>
        <w:pStyle w:val="SingleTxtG"/>
        <w:ind w:left="2268" w:hanging="1134"/>
      </w:pPr>
      <w:r w:rsidRPr="00592C7A">
        <w:tab/>
        <w:t xml:space="preserve">The procedure described in </w:t>
      </w:r>
      <w:r w:rsidR="0062385C">
        <w:t>this annex</w:t>
      </w:r>
      <w:r w:rsidRPr="00592C7A">
        <w:t xml:space="preserve"> is used to establish the H-point location and the actual torso angle for one or several seating positions in a motor vehicle and to verify the relationship of measured data to design specifications given by the vehicle manufacturer.</w:t>
      </w:r>
    </w:p>
    <w:p w14:paraId="35C6D26E" w14:textId="77777777" w:rsidR="0015205A" w:rsidRPr="00592C7A" w:rsidRDefault="0015205A" w:rsidP="0015205A">
      <w:pPr>
        <w:pStyle w:val="SingleTxtG"/>
        <w:ind w:left="2268" w:hanging="1134"/>
      </w:pPr>
      <w:r w:rsidRPr="00592C7A">
        <w:t>2.</w:t>
      </w:r>
      <w:r w:rsidRPr="00592C7A">
        <w:tab/>
        <w:t>Definitions</w:t>
      </w:r>
    </w:p>
    <w:p w14:paraId="27838CEB" w14:textId="21930181" w:rsidR="0015205A" w:rsidRPr="00592C7A" w:rsidRDefault="0015205A" w:rsidP="0015205A">
      <w:pPr>
        <w:pStyle w:val="SingleTxtG"/>
        <w:ind w:left="2268" w:hanging="1134"/>
      </w:pPr>
      <w:r w:rsidRPr="00592C7A">
        <w:tab/>
        <w:t xml:space="preserve">For the purposes of </w:t>
      </w:r>
      <w:r w:rsidR="0062385C">
        <w:t>this annex</w:t>
      </w:r>
      <w:r w:rsidRPr="00592C7A">
        <w:t>:</w:t>
      </w:r>
    </w:p>
    <w:p w14:paraId="7CC1EDBB" w14:textId="77777777" w:rsidR="0015205A" w:rsidRPr="00592C7A" w:rsidRDefault="0015205A" w:rsidP="0015205A">
      <w:pPr>
        <w:pStyle w:val="SingleTxtG"/>
        <w:ind w:left="2268" w:hanging="1134"/>
      </w:pPr>
      <w:r w:rsidRPr="00592C7A">
        <w:t>2.1.</w:t>
      </w:r>
      <w:r w:rsidRPr="00592C7A">
        <w:tab/>
        <w:t>"</w:t>
      </w:r>
      <w:r w:rsidRPr="00592C7A">
        <w:rPr>
          <w:i/>
        </w:rPr>
        <w:t>Reference data</w:t>
      </w:r>
      <w:r w:rsidRPr="00592C7A">
        <w:t>" means one or several of the following characteristics of a seating position:</w:t>
      </w:r>
    </w:p>
    <w:p w14:paraId="36CA2162" w14:textId="77777777" w:rsidR="0015205A" w:rsidRPr="00592C7A" w:rsidRDefault="0015205A" w:rsidP="0015205A">
      <w:pPr>
        <w:pStyle w:val="SingleTxtG"/>
        <w:ind w:left="2268" w:hanging="1134"/>
      </w:pPr>
      <w:r w:rsidRPr="00592C7A">
        <w:t>2.1.1.</w:t>
      </w:r>
      <w:r w:rsidRPr="00592C7A">
        <w:tab/>
        <w:t>the H- point and the R-point and their relationship;</w:t>
      </w:r>
    </w:p>
    <w:p w14:paraId="036F8F96" w14:textId="77777777" w:rsidR="0015205A" w:rsidRPr="00592C7A" w:rsidRDefault="0015205A" w:rsidP="0015205A">
      <w:pPr>
        <w:pStyle w:val="SingleTxtG"/>
        <w:ind w:left="2268" w:hanging="1134"/>
      </w:pPr>
      <w:r w:rsidRPr="00592C7A">
        <w:t>2.1.2.</w:t>
      </w:r>
      <w:r w:rsidRPr="00592C7A">
        <w:tab/>
        <w:t>the actual torso angle and the design torso angle and their relationship.</w:t>
      </w:r>
    </w:p>
    <w:p w14:paraId="69E41EF1" w14:textId="46824B63" w:rsidR="0015205A" w:rsidRPr="00592C7A" w:rsidRDefault="0015205A" w:rsidP="0015205A">
      <w:pPr>
        <w:pStyle w:val="SingleTxtG"/>
        <w:ind w:left="2268" w:hanging="1134"/>
      </w:pPr>
      <w:r w:rsidRPr="00592C7A">
        <w:t>2.2.</w:t>
      </w:r>
      <w:r w:rsidRPr="00592C7A">
        <w:tab/>
        <w:t>"</w:t>
      </w:r>
      <w:r w:rsidRPr="00592C7A">
        <w:rPr>
          <w:i/>
        </w:rPr>
        <w:t>Three-dimensional H-point machine (3-D H machine)</w:t>
      </w:r>
      <w:r w:rsidRPr="00592C7A">
        <w:t>" means the device used for the determination of H-points and actual torso angles.  This device is described in Annex</w:t>
      </w:r>
      <w:r w:rsidR="007B7BA2">
        <w:t xml:space="preserve"> </w:t>
      </w:r>
      <w:r w:rsidRPr="007B7BA2">
        <w:rPr>
          <w:bCs/>
        </w:rPr>
        <w:t>12</w:t>
      </w:r>
      <w:r w:rsidRPr="00592C7A">
        <w:t>;</w:t>
      </w:r>
    </w:p>
    <w:p w14:paraId="6F83FF41" w14:textId="77777777" w:rsidR="0015205A" w:rsidRPr="00592C7A" w:rsidRDefault="0015205A" w:rsidP="0015205A">
      <w:pPr>
        <w:pStyle w:val="SingleTxtG"/>
        <w:ind w:left="2268" w:hanging="1134"/>
      </w:pPr>
      <w:r w:rsidRPr="00592C7A">
        <w:t>2.3.</w:t>
      </w:r>
      <w:r w:rsidRPr="00592C7A">
        <w:tab/>
        <w:t>"</w:t>
      </w:r>
      <w:r w:rsidRPr="00592C7A">
        <w:rPr>
          <w:i/>
        </w:rPr>
        <w:t>Centre plane of occupant (C/LO)</w:t>
      </w:r>
      <w:r w:rsidRPr="00592C7A">
        <w:t>" means the median plane of the 3-D H machine positioned in each designated seating position; it is represented by the coordinate of the H-point on the "Y" axis.  For individual seats, the centre plane of the seat coincides with the centre plane of the occupant.  For other seats, the centre plane of the occupant is specified by the manufacturer;</w:t>
      </w:r>
    </w:p>
    <w:p w14:paraId="35E45C8C" w14:textId="1244ED7F" w:rsidR="0015205A" w:rsidRPr="00592C7A" w:rsidRDefault="0015205A" w:rsidP="0015205A">
      <w:pPr>
        <w:pStyle w:val="SingleTxtG"/>
        <w:ind w:left="2268" w:hanging="1134"/>
      </w:pPr>
      <w:r w:rsidRPr="00592C7A">
        <w:t>2.4.</w:t>
      </w:r>
      <w:r w:rsidRPr="00592C7A">
        <w:tab/>
        <w:t>"</w:t>
      </w:r>
      <w:r w:rsidRPr="00592C7A">
        <w:rPr>
          <w:i/>
        </w:rPr>
        <w:t>Three-dimensional reference system</w:t>
      </w:r>
      <w:r w:rsidRPr="00592C7A">
        <w:t>" means a system as described in Annex </w:t>
      </w:r>
      <w:r w:rsidRPr="007B7BA2">
        <w:rPr>
          <w:bCs/>
        </w:rPr>
        <w:t>10</w:t>
      </w:r>
      <w:r w:rsidRPr="00592C7A">
        <w:t>;</w:t>
      </w:r>
    </w:p>
    <w:p w14:paraId="14BF2B1F" w14:textId="77777777" w:rsidR="0015205A" w:rsidRPr="00592C7A" w:rsidRDefault="0015205A" w:rsidP="0015205A">
      <w:pPr>
        <w:pStyle w:val="SingleTxtG"/>
        <w:ind w:left="2268" w:hanging="1134"/>
      </w:pPr>
      <w:r w:rsidRPr="00592C7A">
        <w:t>2.5.</w:t>
      </w:r>
      <w:r w:rsidRPr="00592C7A">
        <w:tab/>
        <w:t>"</w:t>
      </w:r>
      <w:r w:rsidRPr="00592C7A">
        <w:rPr>
          <w:i/>
        </w:rPr>
        <w:t>Fiducial marks</w:t>
      </w:r>
      <w:r w:rsidRPr="00592C7A">
        <w:t>" are physical points (holes, surfaces, marks or indentations) on the vehicle body as defined by the manufacturer;</w:t>
      </w:r>
    </w:p>
    <w:p w14:paraId="04E609F3" w14:textId="77777777" w:rsidR="0015205A" w:rsidRPr="00592C7A" w:rsidRDefault="0015205A" w:rsidP="0015205A">
      <w:pPr>
        <w:pStyle w:val="SingleTxtG"/>
        <w:ind w:left="2268" w:hanging="1134"/>
      </w:pPr>
      <w:r w:rsidRPr="00592C7A">
        <w:t>2.6.</w:t>
      </w:r>
      <w:r w:rsidRPr="00592C7A">
        <w:tab/>
        <w:t>"</w:t>
      </w:r>
      <w:r w:rsidRPr="00592C7A">
        <w:rPr>
          <w:i/>
        </w:rPr>
        <w:t>Vehicle measuring attitude</w:t>
      </w:r>
      <w:r w:rsidRPr="00592C7A">
        <w:t>" means the position of the vehicle as defined by the coordinates of fiducial marks in the three-dimensional reference system.</w:t>
      </w:r>
    </w:p>
    <w:p w14:paraId="08185FE9" w14:textId="77777777" w:rsidR="0015205A" w:rsidRPr="00592C7A" w:rsidRDefault="0015205A" w:rsidP="0015205A">
      <w:pPr>
        <w:pStyle w:val="SingleTxtG"/>
        <w:ind w:left="2268" w:hanging="1134"/>
      </w:pPr>
      <w:r w:rsidRPr="00592C7A">
        <w:t>3.</w:t>
      </w:r>
      <w:r w:rsidRPr="00592C7A">
        <w:tab/>
        <w:t>Procedure for H-point and actual torso angle determination</w:t>
      </w:r>
    </w:p>
    <w:p w14:paraId="2A241CB3" w14:textId="77777777" w:rsidR="0015205A" w:rsidRPr="00592C7A" w:rsidRDefault="0015205A" w:rsidP="0015205A">
      <w:pPr>
        <w:pStyle w:val="SingleTxtG"/>
        <w:ind w:left="2268" w:hanging="1134"/>
      </w:pPr>
      <w:r w:rsidRPr="00592C7A">
        <w:t>3.1.</w:t>
      </w:r>
      <w:r w:rsidRPr="00592C7A">
        <w:tab/>
        <w:t>The vehicle is preconditioned at a temperature of 20 °C ± 10 °C to ensure that the seat material reaches room temperature.</w:t>
      </w:r>
    </w:p>
    <w:p w14:paraId="466DDB90" w14:textId="5BC1D902" w:rsidR="0015205A" w:rsidRPr="00592C7A" w:rsidRDefault="0015205A" w:rsidP="0015205A">
      <w:pPr>
        <w:pStyle w:val="SingleTxtG"/>
        <w:ind w:left="2268" w:hanging="1134"/>
      </w:pPr>
      <w:r w:rsidRPr="00592C7A">
        <w:t>3.2.</w:t>
      </w:r>
      <w:r w:rsidRPr="00592C7A">
        <w:tab/>
        <w:t xml:space="preserve">The vehicle is at the measuring attitude defined in paragraph 2.6. of </w:t>
      </w:r>
      <w:r w:rsidR="0062385C">
        <w:t>this annex</w:t>
      </w:r>
      <w:r w:rsidRPr="00592C7A">
        <w:t>.</w:t>
      </w:r>
    </w:p>
    <w:p w14:paraId="7F8D09A9" w14:textId="77777777" w:rsidR="0015205A" w:rsidRPr="00592C7A" w:rsidRDefault="0015205A" w:rsidP="0015205A">
      <w:pPr>
        <w:pStyle w:val="SingleTxtG"/>
        <w:ind w:left="2268" w:hanging="1134"/>
      </w:pPr>
      <w:r w:rsidRPr="00592C7A">
        <w:t>3.3.</w:t>
      </w:r>
      <w:r w:rsidRPr="00592C7A">
        <w:tab/>
        <w:t>The seat, if it is adjustable, is adjusted first to the rearmost normal driving position, as indicated by the vehicle manufacturer, taking into consideration only the longitudinal adjustment of the seat, excluding seat travel used for purposes other than normal driving positions.  Where other modes of seat adjustment exist (vertical, angular, seat back, etc.) these will be then adjusted to the position specified by the vehicle manufacturer.  For suspension seats, the vertical position is rigidly fixed corresponding to a normal driving position as specified by the manufacturer.</w:t>
      </w:r>
    </w:p>
    <w:p w14:paraId="60B89D3E" w14:textId="77777777" w:rsidR="0015205A" w:rsidRPr="00592C7A" w:rsidRDefault="0015205A" w:rsidP="0015205A">
      <w:pPr>
        <w:pStyle w:val="SingleTxtG"/>
        <w:ind w:left="2268" w:hanging="1134"/>
      </w:pPr>
      <w:r w:rsidRPr="00592C7A">
        <w:t>3.4.</w:t>
      </w:r>
      <w:r w:rsidRPr="00592C7A">
        <w:tab/>
        <w:t>The area of the seating position contacted by the 3-D H machine is covered by a muslin cotton, of sufficient size and appropriate texture, described as a plain cotton fabric having 18.9 threads per cm</w:t>
      </w:r>
      <w:r w:rsidRPr="00592C7A">
        <w:rPr>
          <w:vertAlign w:val="superscript"/>
        </w:rPr>
        <w:t>2</w:t>
      </w:r>
      <w:r w:rsidRPr="00592C7A">
        <w:t xml:space="preserve"> and weighing 0.228 kg/m</w:t>
      </w:r>
      <w:r w:rsidRPr="00592C7A">
        <w:rPr>
          <w:vertAlign w:val="superscript"/>
        </w:rPr>
        <w:t>2</w:t>
      </w:r>
      <w:r w:rsidRPr="00592C7A">
        <w:t xml:space="preserve"> or knitted or non-woven fabric having equivalent characteristics.</w:t>
      </w:r>
    </w:p>
    <w:p w14:paraId="25752F50" w14:textId="77777777" w:rsidR="0015205A" w:rsidRPr="00592C7A" w:rsidRDefault="0015205A" w:rsidP="0015205A">
      <w:pPr>
        <w:pStyle w:val="SingleTxtG"/>
        <w:ind w:left="2268" w:hanging="1134"/>
      </w:pPr>
      <w:r w:rsidRPr="00592C7A">
        <w:tab/>
        <w:t>If the test is run on a seat outside the vehicle, the floor on which the seat is placed shall have the same essential characteristics (tilt angle, height difference with a seat mounting, surface texture, etc.) as the floor of the vehicle in which the seat is intended to be used.</w:t>
      </w:r>
    </w:p>
    <w:p w14:paraId="1BA4D719" w14:textId="77777777" w:rsidR="0015205A" w:rsidRPr="00592C7A" w:rsidRDefault="0015205A" w:rsidP="0015205A">
      <w:pPr>
        <w:pStyle w:val="SingleTxtG"/>
        <w:ind w:left="2268" w:hanging="1134"/>
      </w:pPr>
      <w:r w:rsidRPr="00592C7A">
        <w:t>3.5.</w:t>
      </w:r>
      <w:r w:rsidRPr="00592C7A">
        <w:tab/>
        <w:t>Place the seat and back assembly of the 3-D H machine so that the centre plane of the occupant (C/LO) coincides with the centre plane of the 3-D H machine. At the manufacturer's request, the 3-D H machine may be moved inboard with respect to the C/LO if the 3-D H machine is located so far outboard that the seat edge will not permit levelling of the 3-D H machine.</w:t>
      </w:r>
    </w:p>
    <w:p w14:paraId="1DDC950E" w14:textId="77777777" w:rsidR="0015205A" w:rsidRPr="00592C7A" w:rsidRDefault="0015205A" w:rsidP="0015205A">
      <w:pPr>
        <w:pStyle w:val="SingleTxtG"/>
        <w:ind w:left="2268" w:hanging="1134"/>
      </w:pPr>
      <w:r w:rsidRPr="00592C7A">
        <w:t>3.6.</w:t>
      </w:r>
      <w:r w:rsidRPr="00592C7A">
        <w:tab/>
        <w:t>Attach the foot and lower leg assemblies to the seat pan assembly, either individually or by using the T bar and lower leg assembly. A line through the "H" point sight buttons is parallel to the ground and perpendicular to the longitudinal centre plane of the seat.</w:t>
      </w:r>
    </w:p>
    <w:p w14:paraId="324EEBB1" w14:textId="77777777" w:rsidR="0015205A" w:rsidRPr="00592C7A" w:rsidRDefault="0015205A" w:rsidP="0015205A">
      <w:pPr>
        <w:pStyle w:val="SingleTxtG"/>
        <w:ind w:left="2268" w:hanging="1134"/>
      </w:pPr>
      <w:r w:rsidRPr="00592C7A">
        <w:t>3.7.</w:t>
      </w:r>
      <w:r w:rsidRPr="00592C7A">
        <w:tab/>
        <w:t>Adjust the feet and leg positions of the 3-D H machine as follows:</w:t>
      </w:r>
    </w:p>
    <w:p w14:paraId="18B4A238" w14:textId="77777777" w:rsidR="0015205A" w:rsidRPr="00592C7A" w:rsidRDefault="0015205A" w:rsidP="0015205A">
      <w:pPr>
        <w:pStyle w:val="SingleTxtG"/>
        <w:ind w:left="2268" w:hanging="1134"/>
      </w:pPr>
      <w:r w:rsidRPr="00592C7A">
        <w:t>3.7.1.</w:t>
      </w:r>
      <w:r w:rsidRPr="00592C7A">
        <w:tab/>
        <w:t>In the case of front outboard seats:</w:t>
      </w:r>
    </w:p>
    <w:p w14:paraId="64C00BAB" w14:textId="77777777" w:rsidR="0015205A" w:rsidRPr="00592C7A" w:rsidRDefault="0015205A" w:rsidP="0015205A">
      <w:pPr>
        <w:pStyle w:val="SingleTxtG"/>
        <w:ind w:left="2268" w:hanging="1134"/>
      </w:pPr>
      <w:r w:rsidRPr="00592C7A">
        <w:t>3.7.1.1.</w:t>
      </w:r>
      <w:r w:rsidRPr="00592C7A">
        <w:tab/>
        <w:t>Both feet and leg assemblies are moved forward in such a way that the feet take up natural positions on the floor, between the operating pedals if necessary.  Where possible the left foot is located approximately the same distance to the left of the centre plane of the 3-D H machine as the right foot is to the right.  The spirit level verifying the transverse orientation of the 3-D H machine is brought to the horizontal by readjustment of the seat pan if necessary, or by adjusting the leg and foot assemblies towards the rear.  The line passing through the H-point sight buttons is maintained perpendicular to the longitudinal centre plane of the seat.</w:t>
      </w:r>
    </w:p>
    <w:p w14:paraId="368C8A58" w14:textId="77777777" w:rsidR="0015205A" w:rsidRPr="00592C7A" w:rsidRDefault="0015205A" w:rsidP="0015205A">
      <w:pPr>
        <w:pStyle w:val="SingleTxtG"/>
        <w:ind w:left="2268" w:hanging="1134"/>
      </w:pPr>
      <w:r w:rsidRPr="00592C7A">
        <w:t>3.7.1.2.</w:t>
      </w:r>
      <w:r w:rsidRPr="00592C7A">
        <w:tab/>
        <w:t>If the left leg cannot be kept parallel to the right leg and the left foot cannot be supported by the structure, move the left foot until it is supported. The alignment of the sight buttons is maintained.</w:t>
      </w:r>
    </w:p>
    <w:p w14:paraId="48A42909" w14:textId="77777777" w:rsidR="0015205A" w:rsidRPr="00592C7A" w:rsidRDefault="0015205A" w:rsidP="0015205A">
      <w:pPr>
        <w:pStyle w:val="SingleTxtG"/>
        <w:ind w:left="2268" w:hanging="1134"/>
      </w:pPr>
      <w:r w:rsidRPr="00592C7A">
        <w:t>3.7.2.</w:t>
      </w:r>
      <w:r w:rsidRPr="00592C7A">
        <w:tab/>
        <w:t>In the case of rear outboard seats:</w:t>
      </w:r>
    </w:p>
    <w:p w14:paraId="5CC71AA8" w14:textId="77777777" w:rsidR="0015205A" w:rsidRPr="00592C7A" w:rsidRDefault="0015205A" w:rsidP="0015205A">
      <w:pPr>
        <w:pStyle w:val="SingleTxtG"/>
        <w:ind w:left="2268" w:hanging="1134"/>
      </w:pPr>
      <w:r w:rsidRPr="00592C7A">
        <w:tab/>
        <w:t>For rear seats or auxiliary seats, the legs are located as specified by the manufacturer.  If the feet then rest on parts of the floor which are at different levels, the foot which first comes into contact with the front seat shall serve as a reference and the other foot is so arranged that the spirit level giving the transverse orientation of the seat of the device indicates the horizontal.</w:t>
      </w:r>
    </w:p>
    <w:p w14:paraId="5D567772" w14:textId="77777777" w:rsidR="0015205A" w:rsidRPr="00592C7A" w:rsidRDefault="0015205A" w:rsidP="0015205A">
      <w:pPr>
        <w:pStyle w:val="SingleTxtG"/>
        <w:ind w:left="2268" w:hanging="1134"/>
      </w:pPr>
      <w:r w:rsidRPr="00592C7A">
        <w:t>3.7.3.</w:t>
      </w:r>
      <w:r w:rsidRPr="00592C7A">
        <w:tab/>
        <w:t>In the case of other seats:</w:t>
      </w:r>
    </w:p>
    <w:p w14:paraId="59313724" w14:textId="71DBDC82" w:rsidR="0015205A" w:rsidRPr="00592C7A" w:rsidRDefault="0015205A" w:rsidP="0015205A">
      <w:pPr>
        <w:pStyle w:val="SingleTxtG"/>
        <w:ind w:left="2268" w:hanging="1134"/>
      </w:pPr>
      <w:r w:rsidRPr="00592C7A">
        <w:tab/>
        <w:t xml:space="preserve">The general procedure indicated in paragraph 3.7.1. of </w:t>
      </w:r>
      <w:r w:rsidR="0062385C">
        <w:t>this annex</w:t>
      </w:r>
      <w:r w:rsidRPr="00592C7A">
        <w:t xml:space="preserve"> is followed except that the feet are placed as specified by the vehicle manufacturer.</w:t>
      </w:r>
    </w:p>
    <w:p w14:paraId="501D3B0A" w14:textId="77777777" w:rsidR="0015205A" w:rsidRPr="00592C7A" w:rsidRDefault="0015205A" w:rsidP="0015205A">
      <w:pPr>
        <w:pStyle w:val="SingleTxtG"/>
        <w:ind w:left="2268" w:hanging="1134"/>
      </w:pPr>
      <w:r w:rsidRPr="00592C7A">
        <w:t>3.8.</w:t>
      </w:r>
      <w:r w:rsidRPr="00592C7A">
        <w:tab/>
        <w:t>Apply lower leg and thigh weights and level the 3-D H machine.</w:t>
      </w:r>
    </w:p>
    <w:p w14:paraId="0C6EDC1B" w14:textId="77777777" w:rsidR="0015205A" w:rsidRPr="00592C7A" w:rsidRDefault="0015205A" w:rsidP="0015205A">
      <w:pPr>
        <w:pStyle w:val="SingleTxtG"/>
        <w:ind w:left="2268" w:hanging="1134"/>
      </w:pPr>
      <w:r w:rsidRPr="00592C7A">
        <w:t>3.9.</w:t>
      </w:r>
      <w:r w:rsidRPr="00592C7A">
        <w:tab/>
        <w:t>Tilt the back pan forward against the forward stop and draw the 3-D H machine away from the seat back using the T bar.  Reposition the 3-D H machine on the seat by one of the following methods:</w:t>
      </w:r>
    </w:p>
    <w:p w14:paraId="13FEB9C0" w14:textId="77777777" w:rsidR="0015205A" w:rsidRPr="00592C7A" w:rsidRDefault="0015205A" w:rsidP="0015205A">
      <w:pPr>
        <w:pStyle w:val="SingleTxtG"/>
        <w:ind w:left="2268" w:hanging="1134"/>
      </w:pPr>
      <w:r w:rsidRPr="00592C7A">
        <w:t>3.9.1.</w:t>
      </w:r>
      <w:r w:rsidRPr="00592C7A">
        <w:tab/>
        <w:t>If the 3-D H machine tends to slide rearward, use the following procedure.  Allow the 3-D H machine to slide rearward until a forward horizontal restraining load on the T bar is no longer required i.e. until the seat pan contacts the seat back.  If necessary, reposition the lower leg.</w:t>
      </w:r>
    </w:p>
    <w:p w14:paraId="2E28A83C" w14:textId="0EF97CDE" w:rsidR="0015205A" w:rsidRPr="00592C7A" w:rsidRDefault="0015205A" w:rsidP="0015205A">
      <w:pPr>
        <w:pStyle w:val="SingleTxtG"/>
        <w:ind w:left="2268" w:hanging="1134"/>
      </w:pPr>
      <w:r w:rsidRPr="00592C7A">
        <w:t>3.9.2.</w:t>
      </w:r>
      <w:r w:rsidRPr="00592C7A">
        <w:tab/>
        <w:t xml:space="preserve">If the 3-D H machine does not tend to slide rearward, use the following procedure.  Slide the 3-D H machine rearwards by applying a horizontal rearward load to the T bar until the seat pan contacts the seat back (see Figure </w:t>
      </w:r>
      <w:r w:rsidRPr="007B7BA2">
        <w:rPr>
          <w:bCs/>
        </w:rPr>
        <w:t>12-2 of Annex 12</w:t>
      </w:r>
      <w:r w:rsidRPr="00592C7A">
        <w:t>).</w:t>
      </w:r>
    </w:p>
    <w:p w14:paraId="68CAC316" w14:textId="0E12AFBB" w:rsidR="0015205A" w:rsidRPr="00592C7A" w:rsidRDefault="0015205A" w:rsidP="0015205A">
      <w:pPr>
        <w:pStyle w:val="SingleTxtG"/>
        <w:ind w:left="2268" w:hanging="1134"/>
      </w:pPr>
      <w:r w:rsidRPr="00592C7A">
        <w:t>3.10.</w:t>
      </w:r>
      <w:r w:rsidRPr="00592C7A">
        <w:tab/>
        <w:t xml:space="preserve">Apply a 100 ± 10 N load to the back and pan assembly of the 3-D H machine at the intersection of the hip angle quadrant and the T bar housing.  The direction of load application is maintained along a line passing by the above intersection to a point just above the thigh bar housing (see Figure </w:t>
      </w:r>
      <w:r w:rsidRPr="007B7BA2">
        <w:rPr>
          <w:bCs/>
        </w:rPr>
        <w:t>12-2 of Annex 12).</w:t>
      </w:r>
      <w:r w:rsidRPr="00592C7A">
        <w:rPr>
          <w:lang w:eastAsia="ja-JP"/>
        </w:rPr>
        <w:t xml:space="preserve"> </w:t>
      </w:r>
      <w:r w:rsidRPr="00592C7A">
        <w:t>Then carefully return the back pan to the seat back.  Care must be exercised throughout the remainder of the procedure to prevent the 3-D H machine from sliding forward.</w:t>
      </w:r>
    </w:p>
    <w:p w14:paraId="45AB1329" w14:textId="77777777" w:rsidR="0015205A" w:rsidRPr="00592C7A" w:rsidRDefault="0015205A" w:rsidP="0015205A">
      <w:pPr>
        <w:pStyle w:val="SingleTxtG"/>
        <w:ind w:left="2268" w:hanging="1134"/>
      </w:pPr>
      <w:r w:rsidRPr="00592C7A">
        <w:t>3.11.</w:t>
      </w:r>
      <w:r w:rsidRPr="00592C7A">
        <w:tab/>
        <w:t>Install the right and left buttock weights and then, alternately, the eight torso weights.  Maintain the 3-D H machine level.</w:t>
      </w:r>
    </w:p>
    <w:p w14:paraId="4F0AE283" w14:textId="7DEC59BE" w:rsidR="0015205A" w:rsidRPr="00592C7A" w:rsidRDefault="0015205A" w:rsidP="007B7BA2">
      <w:pPr>
        <w:pStyle w:val="SingleTxtG"/>
        <w:ind w:left="2268" w:hanging="1134"/>
        <w:rPr>
          <w:strike/>
        </w:rPr>
      </w:pPr>
      <w:r w:rsidRPr="00592C7A">
        <w:t>3.12.</w:t>
      </w:r>
      <w:r w:rsidRPr="00592C7A">
        <w:tab/>
        <w:t xml:space="preserve">Tilt the back pan forward to release the tension on the seat back.  Rock the 3-D H machine from side to side through 10° arc (5° to each side of the vertical centre plane) for three complete cycles. </w:t>
      </w:r>
    </w:p>
    <w:p w14:paraId="6FA09487" w14:textId="77777777" w:rsidR="0015205A" w:rsidRPr="00592C7A" w:rsidRDefault="0015205A" w:rsidP="0015205A">
      <w:pPr>
        <w:pStyle w:val="SingleTxtG"/>
        <w:ind w:left="2268" w:hanging="1134"/>
      </w:pPr>
      <w:r w:rsidRPr="00592C7A">
        <w:t>3.12.1.</w:t>
      </w:r>
      <w:r w:rsidRPr="00592C7A">
        <w:tab/>
        <w:t>During the rocking action, the T bar of the 3-D H machine may tend to diverge from the specified horizontal and vertical alignment.  The T bar must therefore be restrained by applying an appropriate lateral load during the rocking motions. Care is exercised in holding the T bar and rocking the 3-D H machine to ensure that no inadvertent exterior loads are applied in a vertical or fore and aft direction.</w:t>
      </w:r>
    </w:p>
    <w:p w14:paraId="7E6EF02E" w14:textId="77777777" w:rsidR="0015205A" w:rsidRPr="00592C7A" w:rsidRDefault="0015205A" w:rsidP="0015205A">
      <w:pPr>
        <w:pStyle w:val="SingleTxtG"/>
        <w:ind w:left="2268" w:hanging="1134"/>
      </w:pPr>
      <w:r w:rsidRPr="00592C7A">
        <w:t>3.12.2.</w:t>
      </w:r>
      <w:r w:rsidRPr="00592C7A">
        <w:tab/>
        <w:t>The feet of the 3-D H machine are not to be restrained or held during this step.  If the feet change position, they should be allowed to remain in that attitude for the moment.</w:t>
      </w:r>
    </w:p>
    <w:p w14:paraId="01011FB5" w14:textId="77777777" w:rsidR="0015205A" w:rsidRPr="00592C7A" w:rsidRDefault="0015205A" w:rsidP="0015205A">
      <w:pPr>
        <w:pStyle w:val="SingleTxtG"/>
        <w:ind w:left="2268" w:hanging="1134"/>
      </w:pPr>
      <w:r w:rsidRPr="00592C7A">
        <w:t>3.12.3.</w:t>
      </w:r>
      <w:r w:rsidRPr="00592C7A">
        <w:tab/>
        <w:t>Carefully return the back pan to the seat back and check the two spirit levels for zero position. If any movement of the feet has occurred during the rocking operation of the 3-D H machine, they must be repositioned as follows:</w:t>
      </w:r>
    </w:p>
    <w:p w14:paraId="232A1422" w14:textId="77777777" w:rsidR="0015205A" w:rsidRPr="00592C7A" w:rsidRDefault="0015205A" w:rsidP="0015205A">
      <w:pPr>
        <w:pStyle w:val="SingleTxtG"/>
        <w:ind w:left="2268" w:hanging="1134"/>
      </w:pPr>
      <w:r w:rsidRPr="00592C7A">
        <w:t>3.12.4.</w:t>
      </w:r>
      <w:r w:rsidRPr="00592C7A">
        <w:tab/>
        <w:t>Alternately, lift each foot off the floor the minimum necessary amount until no additional foot movement is obtained. During this lifting, the feet are to be free to rotate; and no forward or lateral loads are to be applied.  When each foot is placed back in the down position, the heel is to be in contact with the structure designed for this.</w:t>
      </w:r>
    </w:p>
    <w:p w14:paraId="20532ABB" w14:textId="77777777" w:rsidR="0015205A" w:rsidRPr="00592C7A" w:rsidRDefault="0015205A" w:rsidP="0015205A">
      <w:pPr>
        <w:pStyle w:val="SingleTxtG"/>
        <w:ind w:left="2268" w:hanging="1134"/>
      </w:pPr>
      <w:r w:rsidRPr="00592C7A">
        <w:t>3.12.5.</w:t>
      </w:r>
      <w:r w:rsidRPr="00592C7A">
        <w:tab/>
        <w:t>Check the lateral spirit level for zero position; if necessary, apply a lateral load to the top of the back pan sufficient to level the 3-D H machine's seat pan on the seat.</w:t>
      </w:r>
    </w:p>
    <w:p w14:paraId="319B06C3" w14:textId="77777777" w:rsidR="0015205A" w:rsidRPr="00592C7A" w:rsidRDefault="0015205A" w:rsidP="0015205A">
      <w:pPr>
        <w:pStyle w:val="SingleTxtG"/>
        <w:ind w:left="2268" w:hanging="1134"/>
      </w:pPr>
      <w:r w:rsidRPr="00592C7A">
        <w:t>3.13.</w:t>
      </w:r>
      <w:r w:rsidRPr="00592C7A">
        <w:tab/>
        <w:t>Holding the T bar to prevent the 3-D H machine from sliding forward on the seat cushion, proceed as follows:</w:t>
      </w:r>
    </w:p>
    <w:p w14:paraId="235F393A" w14:textId="77777777" w:rsidR="0015205A" w:rsidRPr="00592C7A" w:rsidRDefault="0015205A" w:rsidP="0015205A">
      <w:pPr>
        <w:pStyle w:val="SingleTxtG"/>
        <w:ind w:left="2268" w:hanging="1134"/>
      </w:pPr>
      <w:r w:rsidRPr="00592C7A">
        <w:t>3.13.1.</w:t>
      </w:r>
      <w:r w:rsidRPr="00592C7A">
        <w:tab/>
        <w:t>Return the back pan to the seat back;</w:t>
      </w:r>
    </w:p>
    <w:p w14:paraId="172321C1" w14:textId="22F59B9C" w:rsidR="0015205A" w:rsidRPr="00592C7A" w:rsidRDefault="0015205A" w:rsidP="0015205A">
      <w:pPr>
        <w:pStyle w:val="SingleTxtG"/>
        <w:ind w:left="2268" w:hanging="1134"/>
      </w:pPr>
      <w:r w:rsidRPr="00592C7A">
        <w:t>3.13.2.</w:t>
      </w:r>
      <w:r w:rsidRPr="00592C7A">
        <w:tab/>
        <w:t xml:space="preserve">Alternately apply and release a horizontal rearward load, not to exceed 25 N, to the back angle bar at a height approximately at the centre of the torso weights until the hip angle quadrant indicates that a stable position has been reached after load release.  Care is exercised to ensure that no exterior downward or lateral loads are applied to the 3-D H machine. If another level adjustment of the 3-D H machine is necessary, rotate the back pan forward, re-level, and repeat the procedure from paragraph 3.12. of </w:t>
      </w:r>
      <w:r w:rsidR="0062385C">
        <w:t>this annex</w:t>
      </w:r>
      <w:r w:rsidRPr="00592C7A">
        <w:t>.</w:t>
      </w:r>
    </w:p>
    <w:p w14:paraId="39D2A35F" w14:textId="77777777" w:rsidR="0015205A" w:rsidRPr="00592C7A" w:rsidRDefault="0015205A" w:rsidP="0015205A">
      <w:pPr>
        <w:pStyle w:val="SingleTxtG"/>
        <w:ind w:left="2268" w:hanging="1134"/>
      </w:pPr>
      <w:r w:rsidRPr="00592C7A">
        <w:t>3.14.</w:t>
      </w:r>
      <w:r w:rsidRPr="00592C7A">
        <w:tab/>
        <w:t>Take all measurements:</w:t>
      </w:r>
    </w:p>
    <w:p w14:paraId="60D242D2" w14:textId="77777777" w:rsidR="0015205A" w:rsidRPr="00592C7A" w:rsidRDefault="0015205A" w:rsidP="0015205A">
      <w:pPr>
        <w:pStyle w:val="SingleTxtG"/>
        <w:ind w:left="2268" w:hanging="1134"/>
      </w:pPr>
      <w:r w:rsidRPr="00592C7A">
        <w:t>3.14.1.</w:t>
      </w:r>
      <w:r w:rsidRPr="00592C7A">
        <w:tab/>
        <w:t>The coordinates of the "H" point are measured with respect to the three-dimensional reference system.</w:t>
      </w:r>
    </w:p>
    <w:p w14:paraId="7D5A6992" w14:textId="77777777" w:rsidR="0015205A" w:rsidRPr="00592C7A" w:rsidRDefault="0015205A" w:rsidP="0015205A">
      <w:pPr>
        <w:pStyle w:val="SingleTxtG"/>
        <w:ind w:left="2268" w:hanging="1134"/>
      </w:pPr>
      <w:r w:rsidRPr="00592C7A">
        <w:t>3.14.2.</w:t>
      </w:r>
      <w:r w:rsidRPr="00592C7A">
        <w:tab/>
        <w:t>The actual torso angle is read at the back angle quadrant of the 3-D H machine with the probe in its fully rearward position.</w:t>
      </w:r>
    </w:p>
    <w:p w14:paraId="10910CD7" w14:textId="77777777" w:rsidR="0015205A" w:rsidRPr="00592C7A" w:rsidRDefault="0015205A" w:rsidP="0015205A">
      <w:pPr>
        <w:pStyle w:val="SingleTxtG"/>
        <w:ind w:left="2268" w:hanging="1134"/>
      </w:pPr>
      <w:r w:rsidRPr="00592C7A">
        <w:t>3.15.</w:t>
      </w:r>
      <w:r w:rsidRPr="00592C7A">
        <w:tab/>
        <w:t>If a re-run of the installation of the 3-D H machine is desired, the seat assembly should remain unloaded for a minimum period of 30 minutes prior to the rerun.  The 3-D H machine should not be left loaded on the seat assembly longer than the time required to perform the test.</w:t>
      </w:r>
    </w:p>
    <w:p w14:paraId="27A63EE4" w14:textId="77777777" w:rsidR="0015205A" w:rsidRPr="00592C7A" w:rsidRDefault="0015205A" w:rsidP="0015205A">
      <w:pPr>
        <w:pStyle w:val="SingleTxtG"/>
        <w:ind w:left="2268" w:hanging="1134"/>
      </w:pPr>
      <w:r w:rsidRPr="00592C7A">
        <w:t>3.16.</w:t>
      </w:r>
      <w:r w:rsidRPr="00592C7A">
        <w:tab/>
        <w:t xml:space="preserve">If the seats in the same row can be regarded as similar (bench seat, identical seats, etc.) only one "H" point and one "actual torso angle" is determined for each row of seats, the 3-D H machine described in Annex </w:t>
      </w:r>
      <w:r w:rsidRPr="00592C7A">
        <w:rPr>
          <w:strike/>
        </w:rPr>
        <w:t>13</w:t>
      </w:r>
      <w:r w:rsidRPr="00592C7A">
        <w:rPr>
          <w:b/>
        </w:rPr>
        <w:t>12</w:t>
      </w:r>
      <w:r w:rsidRPr="00592C7A">
        <w:t xml:space="preserve"> being seated in a place regarded as representative for the row.  This place is:</w:t>
      </w:r>
    </w:p>
    <w:p w14:paraId="2FC77FCE" w14:textId="77777777" w:rsidR="0015205A" w:rsidRPr="00592C7A" w:rsidRDefault="0015205A" w:rsidP="0015205A">
      <w:pPr>
        <w:pStyle w:val="SingleTxtG"/>
        <w:ind w:left="2268" w:hanging="1134"/>
      </w:pPr>
      <w:r w:rsidRPr="00592C7A">
        <w:t>3.16.1.</w:t>
      </w:r>
      <w:r w:rsidRPr="00592C7A">
        <w:tab/>
        <w:t>In the case of the front row, the driver's seat;</w:t>
      </w:r>
    </w:p>
    <w:p w14:paraId="137EC68C" w14:textId="77777777" w:rsidR="0015205A" w:rsidRPr="00592C7A" w:rsidRDefault="0015205A" w:rsidP="0015205A">
      <w:pPr>
        <w:spacing w:before="120" w:after="120"/>
        <w:ind w:left="2268" w:right="1134" w:hanging="1134"/>
        <w:jc w:val="both"/>
      </w:pPr>
      <w:r w:rsidRPr="00592C7A">
        <w:t>3.16.2.</w:t>
      </w:r>
      <w:r w:rsidRPr="00592C7A">
        <w:tab/>
        <w:t>In the case of the rear row or rows, an outer seat."</w:t>
      </w:r>
    </w:p>
    <w:p w14:paraId="0193B1FE" w14:textId="77777777" w:rsidR="0015205A" w:rsidRPr="00592C7A" w:rsidRDefault="0015205A" w:rsidP="0015205A">
      <w:pPr>
        <w:pStyle w:val="HChG"/>
        <w:rPr>
          <w:bCs/>
        </w:rPr>
      </w:pPr>
      <w:r w:rsidRPr="00592C7A">
        <w:rPr>
          <w:b w:val="0"/>
          <w:bCs/>
          <w:i/>
          <w:iCs/>
          <w:sz w:val="20"/>
          <w:lang w:eastAsia="ja-JP"/>
        </w:rPr>
        <w:tab/>
      </w:r>
      <w:r w:rsidRPr="00592C7A">
        <w:rPr>
          <w:b w:val="0"/>
          <w:bCs/>
          <w:i/>
          <w:iCs/>
          <w:sz w:val="20"/>
          <w:lang w:eastAsia="ja-JP"/>
        </w:rPr>
        <w:tab/>
        <w:t xml:space="preserve">Annex 13, </w:t>
      </w:r>
      <w:r w:rsidRPr="00592C7A">
        <w:rPr>
          <w:b w:val="0"/>
          <w:bCs/>
          <w:sz w:val="20"/>
          <w:lang w:eastAsia="ja-JP"/>
        </w:rPr>
        <w:t>renumber as Annex 12 and</w:t>
      </w:r>
      <w:r w:rsidRPr="00592C7A">
        <w:rPr>
          <w:b w:val="0"/>
          <w:bCs/>
          <w:i/>
          <w:iCs/>
          <w:sz w:val="20"/>
          <w:lang w:eastAsia="ja-JP"/>
        </w:rPr>
        <w:t xml:space="preserve"> </w:t>
      </w:r>
      <w:r w:rsidRPr="00592C7A">
        <w:rPr>
          <w:b w:val="0"/>
          <w:bCs/>
          <w:sz w:val="20"/>
          <w:lang w:eastAsia="ja-JP"/>
        </w:rPr>
        <w:t>amend to read:</w:t>
      </w:r>
    </w:p>
    <w:p w14:paraId="1A201B8B" w14:textId="77777777" w:rsidR="0015205A" w:rsidRPr="00592C7A" w:rsidRDefault="0015205A" w:rsidP="0015205A">
      <w:pPr>
        <w:pStyle w:val="HChG"/>
        <w:tabs>
          <w:tab w:val="clear" w:pos="851"/>
        </w:tabs>
        <w:rPr>
          <w:bCs/>
        </w:rPr>
      </w:pPr>
      <w:r w:rsidRPr="00592C7A">
        <w:rPr>
          <w:bCs/>
        </w:rPr>
        <w:t>"Annex 12</w:t>
      </w:r>
    </w:p>
    <w:p w14:paraId="5CCD54CC" w14:textId="77777777" w:rsidR="0015205A" w:rsidRPr="00592C7A" w:rsidRDefault="0015205A" w:rsidP="0015205A">
      <w:pPr>
        <w:pStyle w:val="HChG"/>
        <w:tabs>
          <w:tab w:val="clear" w:pos="851"/>
        </w:tabs>
        <w:rPr>
          <w:b w:val="0"/>
        </w:rPr>
      </w:pPr>
      <w:r w:rsidRPr="00592C7A">
        <w:rPr>
          <w:bCs/>
        </w:rPr>
        <w:tab/>
        <w:t xml:space="preserve">Description of the three-dimensional H-point machine </w:t>
      </w:r>
      <w:r w:rsidRPr="00592C7A">
        <w:rPr>
          <w:bCs/>
          <w:sz w:val="18"/>
          <w:szCs w:val="18"/>
          <w:vertAlign w:val="superscript"/>
        </w:rPr>
        <w:footnoteReference w:customMarkFollows="1" w:id="11"/>
        <w:t>1</w:t>
      </w:r>
      <w:r w:rsidRPr="00592C7A">
        <w:rPr>
          <w:bCs/>
        </w:rPr>
        <w:t xml:space="preserve"> </w:t>
      </w:r>
      <w:r w:rsidRPr="00592C7A">
        <w:rPr>
          <w:bCs/>
        </w:rPr>
        <w:br/>
        <w:t>(3-D H machine)</w:t>
      </w:r>
    </w:p>
    <w:p w14:paraId="4C3B0F61" w14:textId="77777777" w:rsidR="0015205A" w:rsidRPr="00592C7A" w:rsidRDefault="0015205A" w:rsidP="0015205A">
      <w:pPr>
        <w:pStyle w:val="SingleTxtG"/>
        <w:ind w:left="2268" w:hanging="1134"/>
      </w:pPr>
      <w:r w:rsidRPr="00592C7A">
        <w:t>1.</w:t>
      </w:r>
      <w:r w:rsidRPr="00592C7A">
        <w:tab/>
        <w:t>Back and seat pans</w:t>
      </w:r>
    </w:p>
    <w:p w14:paraId="10C9E8BD" w14:textId="77777777" w:rsidR="0015205A" w:rsidRPr="00592C7A" w:rsidRDefault="0015205A" w:rsidP="0015205A">
      <w:pPr>
        <w:pStyle w:val="SingleTxtG"/>
        <w:ind w:left="2268"/>
      </w:pPr>
      <w:r w:rsidRPr="00592C7A">
        <w:t xml:space="preserve">The back and seat pans are constructed of reinforced plastic and metal; they </w:t>
      </w:r>
      <w:r w:rsidRPr="007B7BA2">
        <w:rPr>
          <w:bCs/>
        </w:rPr>
        <w:t>simulate</w:t>
      </w:r>
      <w:r w:rsidRPr="00592C7A">
        <w:rPr>
          <w:b/>
        </w:rPr>
        <w:t xml:space="preserve"> </w:t>
      </w:r>
      <w:r w:rsidRPr="00592C7A">
        <w:t>the human torso and thigh and are mechanically hinged at the "H" point. A quadrant is fastened to the probe hinged at the H-point to measure the actual torso angle. An adjustable thigh bar, attached to the seat pan, establishes the thigh centreline and serves as a baseline for the hip angle quadrant.</w:t>
      </w:r>
    </w:p>
    <w:p w14:paraId="2CF24EBD" w14:textId="77777777" w:rsidR="0015205A" w:rsidRPr="00592C7A" w:rsidRDefault="0015205A" w:rsidP="0015205A">
      <w:pPr>
        <w:pStyle w:val="SingleTxtG"/>
        <w:ind w:left="2268" w:hanging="1134"/>
      </w:pPr>
      <w:r w:rsidRPr="00592C7A">
        <w:t>2.</w:t>
      </w:r>
      <w:r w:rsidRPr="00592C7A">
        <w:tab/>
        <w:t>Body and leg elements</w:t>
      </w:r>
    </w:p>
    <w:p w14:paraId="66C3655A" w14:textId="77777777" w:rsidR="0015205A" w:rsidRPr="00592C7A" w:rsidRDefault="0015205A" w:rsidP="0015205A">
      <w:pPr>
        <w:pStyle w:val="SingleTxtG"/>
        <w:ind w:left="2268"/>
      </w:pPr>
      <w:r w:rsidRPr="00592C7A">
        <w:t>Lower leg segments are connected to the seat pan assembly at the T bar joining the knees, which is a lateral extension of the adjustable thigh bar. Quadrants are incorporated in the lower leg segments to measure knee angles.  Shoe and foot assemblies are calibrated to measure the foot angle. Two spirit levels orient the device in space. Body element weights are placed at the corresponding centres of gravity to provide seat penetration equivalent to a 76 kg male. All joints of the 3-D H machine should be checked for free movement without encountering noticeable friction.</w:t>
      </w:r>
    </w:p>
    <w:p w14:paraId="71140C7A" w14:textId="3EC437A4" w:rsidR="0015205A" w:rsidRPr="00592C7A" w:rsidRDefault="0015205A" w:rsidP="0015205A">
      <w:pPr>
        <w:pStyle w:val="SingleTxtG"/>
        <w:keepNext/>
        <w:spacing w:after="0"/>
        <w:ind w:left="567" w:firstLine="567"/>
        <w:jc w:val="left"/>
      </w:pPr>
      <w:r w:rsidRPr="00592C7A">
        <w:t xml:space="preserve">Figure </w:t>
      </w:r>
      <w:r w:rsidRPr="002E50FA">
        <w:rPr>
          <w:bCs/>
        </w:rPr>
        <w:t>12-1</w:t>
      </w:r>
      <w:r w:rsidRPr="00592C7A">
        <w:rPr>
          <w:u w:val="single"/>
        </w:rPr>
        <w:br/>
      </w:r>
      <w:r w:rsidRPr="00592C7A">
        <w:rPr>
          <w:lang w:eastAsia="ja-JP"/>
        </w:rPr>
        <w:tab/>
      </w:r>
      <w:r w:rsidRPr="00592C7A">
        <w:rPr>
          <w:b/>
        </w:rPr>
        <w:t>3-D H machine elements designation</w:t>
      </w:r>
    </w:p>
    <w:p w14:paraId="292F9BE8" w14:textId="77777777" w:rsidR="0015205A" w:rsidRPr="00592C7A" w:rsidRDefault="0015205A" w:rsidP="0015205A">
      <w:pPr>
        <w:framePr w:w="9469" w:h="10890" w:hRule="exact" w:wrap="auto" w:vAnchor="text" w:hAnchor="margin" w:x="1" w:y="1"/>
        <w:tabs>
          <w:tab w:val="left" w:pos="720"/>
        </w:tabs>
        <w:ind w:left="720" w:hanging="720"/>
        <w:jc w:val="center"/>
      </w:pPr>
      <w:r w:rsidRPr="00592C7A">
        <w:rPr>
          <w:noProof/>
          <w:lang w:eastAsia="ja-JP"/>
        </w:rPr>
        <w:drawing>
          <wp:inline distT="0" distB="0" distL="0" distR="0" wp14:anchorId="0A9FF499" wp14:editId="35775000">
            <wp:extent cx="5322978" cy="6138741"/>
            <wp:effectExtent l="0" t="0" r="0" b="0"/>
            <wp:docPr id="3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8">
                      <a:extLst>
                        <a:ext uri="{28A0092B-C50C-407E-A947-70E740481C1C}">
                          <a14:useLocalDpi xmlns:a14="http://schemas.microsoft.com/office/drawing/2010/main" val="0"/>
                        </a:ext>
                      </a:extLst>
                    </a:blip>
                    <a:srcRect t="-3751" b="-3751"/>
                    <a:stretch>
                      <a:fillRect/>
                    </a:stretch>
                  </pic:blipFill>
                  <pic:spPr bwMode="auto">
                    <a:xfrm>
                      <a:off x="0" y="0"/>
                      <a:ext cx="5329664" cy="6146451"/>
                    </a:xfrm>
                    <a:prstGeom prst="rect">
                      <a:avLst/>
                    </a:prstGeom>
                    <a:noFill/>
                    <a:ln>
                      <a:noFill/>
                    </a:ln>
                  </pic:spPr>
                </pic:pic>
              </a:graphicData>
            </a:graphic>
          </wp:inline>
        </w:drawing>
      </w:r>
    </w:p>
    <w:p w14:paraId="227CE93A" w14:textId="784F01F1" w:rsidR="0015205A" w:rsidRPr="00592C7A" w:rsidRDefault="0015205A" w:rsidP="0015205A">
      <w:pPr>
        <w:pStyle w:val="SingleTxtG"/>
        <w:spacing w:after="0"/>
        <w:rPr>
          <w:b/>
        </w:rPr>
      </w:pPr>
      <w:r w:rsidRPr="00592C7A">
        <w:br w:type="page"/>
        <w:t xml:space="preserve">Figure </w:t>
      </w:r>
      <w:r w:rsidRPr="002E50FA">
        <w:rPr>
          <w:bCs/>
        </w:rPr>
        <w:t>12-2</w:t>
      </w:r>
      <w:r w:rsidRPr="00592C7A">
        <w:tab/>
      </w:r>
      <w:r w:rsidRPr="00592C7A">
        <w:br/>
      </w:r>
      <w:r w:rsidRPr="00592C7A">
        <w:rPr>
          <w:b/>
        </w:rPr>
        <w:t>Dimensions of the 3-D H machine elements and load distribution</w:t>
      </w:r>
    </w:p>
    <w:p w14:paraId="2D0C16A9" w14:textId="44429C5C" w:rsidR="0015205A" w:rsidRPr="00592C7A" w:rsidRDefault="0015205A" w:rsidP="0015205A">
      <w:pPr>
        <w:pStyle w:val="SingleTxtG"/>
        <w:spacing w:after="0"/>
        <w:rPr>
          <w:b/>
        </w:rPr>
      </w:pPr>
      <w:r w:rsidRPr="00592C7A">
        <w:rPr>
          <w:b/>
        </w:rPr>
        <w:t>(Dimensions in millimetres)</w:t>
      </w:r>
    </w:p>
    <w:p w14:paraId="54EACAA9" w14:textId="0A0A6255" w:rsidR="0015205A" w:rsidRPr="00592C7A" w:rsidRDefault="00BE502E" w:rsidP="00BE502E">
      <w:pPr>
        <w:pStyle w:val="SingleTxtG"/>
        <w:spacing w:after="0"/>
        <w:ind w:left="567"/>
      </w:pPr>
      <w:r w:rsidRPr="00592C7A">
        <w:rPr>
          <w:noProof/>
          <w:lang w:eastAsia="ja-JP"/>
        </w:rPr>
        <mc:AlternateContent>
          <mc:Choice Requires="wps">
            <w:drawing>
              <wp:anchor distT="0" distB="0" distL="114300" distR="114300" simplePos="0" relativeHeight="251711488" behindDoc="0" locked="0" layoutInCell="1" allowOverlap="1" wp14:anchorId="3D44CF3D" wp14:editId="41EBFC9C">
                <wp:simplePos x="0" y="0"/>
                <wp:positionH relativeFrom="column">
                  <wp:posOffset>3997296</wp:posOffset>
                </wp:positionH>
                <wp:positionV relativeFrom="paragraph">
                  <wp:posOffset>3784932</wp:posOffset>
                </wp:positionV>
                <wp:extent cx="646487" cy="227144"/>
                <wp:effectExtent l="0" t="0" r="1270" b="1905"/>
                <wp:wrapNone/>
                <wp:docPr id="80" name="テキスト ボックス 80"/>
                <wp:cNvGraphicFramePr/>
                <a:graphic xmlns:a="http://schemas.openxmlformats.org/drawingml/2006/main">
                  <a:graphicData uri="http://schemas.microsoft.com/office/word/2010/wordprocessingShape">
                    <wps:wsp>
                      <wps:cNvSpPr txBox="1"/>
                      <wps:spPr>
                        <a:xfrm>
                          <a:off x="0" y="0"/>
                          <a:ext cx="646487" cy="227144"/>
                        </a:xfrm>
                        <a:prstGeom prst="rect">
                          <a:avLst/>
                        </a:prstGeom>
                        <a:solidFill>
                          <a:schemeClr val="lt1"/>
                        </a:solidFill>
                        <a:ln w="6350">
                          <a:noFill/>
                        </a:ln>
                      </wps:spPr>
                      <wps:txbx>
                        <w:txbxContent>
                          <w:p w14:paraId="523A3785" w14:textId="64E7A533" w:rsidR="00056328" w:rsidRPr="00A46848" w:rsidRDefault="00056328" w:rsidP="0015205A">
                            <w:pPr>
                              <w:rPr>
                                <w:lang w:eastAsia="ja-JP"/>
                              </w:rPr>
                            </w:pPr>
                            <w:r w:rsidRPr="008C198A">
                              <w:rPr>
                                <w:b/>
                                <w:lang w:eastAsia="ja-JP"/>
                              </w:rPr>
                              <w:t>407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4CF3D" id="テキスト ボックス 80" o:spid="_x0000_s1084" type="#_x0000_t202" style="position:absolute;left:0;text-align:left;margin-left:314.75pt;margin-top:298.05pt;width:50.9pt;height:17.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" fillcolor="white [3201]" stroked="f" strokeweight=".5pt">
                <v:textbox>
                  <w:txbxContent>
                    <w:p w14:paraId="523A3785" w14:textId="64E7A533" w:rsidR="00056328" w:rsidRPr="00A46848" w:rsidRDefault="00056328" w:rsidP="0015205A">
                      <w:pPr>
                        <w:rPr>
                          <w:lang w:eastAsia="ja-JP"/>
                        </w:rPr>
                      </w:pPr>
                      <w:r w:rsidRPr="008C198A">
                        <w:rPr>
                          <w:b/>
                          <w:lang w:eastAsia="ja-JP"/>
                        </w:rPr>
                        <w:t>407</w:t>
                      </w:r>
                    </w:p>
                  </w:txbxContent>
                </v:textbox>
              </v:shape>
            </w:pict>
          </mc:Fallback>
        </mc:AlternateContent>
      </w:r>
      <w:r w:rsidRPr="00592C7A">
        <w:rPr>
          <w:noProof/>
          <w:lang w:eastAsia="ja-JP"/>
        </w:rPr>
        <w:drawing>
          <wp:inline distT="0" distB="0" distL="0" distR="0" wp14:anchorId="081F4BB6" wp14:editId="669760EA">
            <wp:extent cx="5803200" cy="642960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03200" cy="6429600"/>
                    </a:xfrm>
                    <a:prstGeom prst="rect">
                      <a:avLst/>
                    </a:prstGeom>
                    <a:noFill/>
                    <a:ln>
                      <a:noFill/>
                    </a:ln>
                  </pic:spPr>
                </pic:pic>
              </a:graphicData>
            </a:graphic>
          </wp:inline>
        </w:drawing>
      </w:r>
    </w:p>
    <w:p w14:paraId="620672EC" w14:textId="2C73B129" w:rsidR="00BE502E" w:rsidRDefault="00BE502E" w:rsidP="00BE502E">
      <w:pPr>
        <w:pStyle w:val="SingleTxtG"/>
        <w:jc w:val="right"/>
      </w:pPr>
      <w:r>
        <w:t>"</w:t>
      </w:r>
    </w:p>
    <w:p w14:paraId="15FB822B" w14:textId="4B6AFA05" w:rsidR="00F07508" w:rsidRPr="00F07508" w:rsidRDefault="00F07508" w:rsidP="00F07508">
      <w:pPr>
        <w:spacing w:before="240"/>
        <w:jc w:val="center"/>
        <w:rPr>
          <w:u w:val="single"/>
        </w:rPr>
      </w:pPr>
      <w:r>
        <w:rPr>
          <w:u w:val="single"/>
        </w:rPr>
        <w:tab/>
      </w:r>
      <w:r>
        <w:rPr>
          <w:u w:val="single"/>
        </w:rPr>
        <w:tab/>
      </w:r>
      <w:r>
        <w:rPr>
          <w:u w:val="single"/>
        </w:rPr>
        <w:tab/>
      </w:r>
    </w:p>
    <w:sectPr w:rsidR="00F07508" w:rsidRPr="00F07508" w:rsidSect="00CF59D6">
      <w:headerReference w:type="even" r:id="rId60"/>
      <w:headerReference w:type="default" r:id="rId61"/>
      <w:footerReference w:type="even" r:id="rId62"/>
      <w:footerReference w:type="default" r:id="rId63"/>
      <w:endnotePr>
        <w:numFmt w:val="decimal"/>
      </w:endnotePr>
      <w:pgSz w:w="11907" w:h="16840" w:code="9"/>
      <w:pgMar w:top="1247"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99BC58" w14:textId="77777777" w:rsidR="0094749C" w:rsidRDefault="0094749C"/>
  </w:endnote>
  <w:endnote w:type="continuationSeparator" w:id="0">
    <w:p w14:paraId="146CE66E" w14:textId="77777777" w:rsidR="0094749C" w:rsidRDefault="0094749C"/>
  </w:endnote>
  <w:endnote w:type="continuationNotice" w:id="1">
    <w:p w14:paraId="56CBD7A5" w14:textId="77777777" w:rsidR="0094749C" w:rsidRDefault="009474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eiryo UI">
    <w:charset w:val="80"/>
    <w:family w:val="swiss"/>
    <w:pitch w:val="variable"/>
    <w:sig w:usb0="E00002FF" w:usb1="6AC7FFFF"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E3FF6" w14:textId="77777777" w:rsidR="00056328" w:rsidRPr="00772D17" w:rsidRDefault="00056328" w:rsidP="00772D17">
    <w:pPr>
      <w:pStyle w:val="Footer"/>
      <w:tabs>
        <w:tab w:val="right" w:pos="9638"/>
      </w:tabs>
      <w:rPr>
        <w:sz w:val="18"/>
      </w:rPr>
    </w:pPr>
    <w:r w:rsidRPr="00772D17">
      <w:rPr>
        <w:b/>
        <w:sz w:val="18"/>
      </w:rPr>
      <w:fldChar w:fldCharType="begin"/>
    </w:r>
    <w:r w:rsidRPr="00772D17">
      <w:rPr>
        <w:b/>
        <w:sz w:val="18"/>
      </w:rPr>
      <w:instrText xml:space="preserve"> PAGE  \* MERGEFORMAT </w:instrText>
    </w:r>
    <w:r w:rsidRPr="00772D17">
      <w:rPr>
        <w:b/>
        <w:sz w:val="18"/>
      </w:rPr>
      <w:fldChar w:fldCharType="separate"/>
    </w:r>
    <w:r w:rsidRPr="00772D17">
      <w:rPr>
        <w:b/>
        <w:noProof/>
        <w:sz w:val="18"/>
      </w:rPr>
      <w:t>2</w:t>
    </w:r>
    <w:r w:rsidRPr="00772D17">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7EE22" w14:textId="77777777" w:rsidR="00056328" w:rsidRPr="00772D17" w:rsidRDefault="00056328" w:rsidP="00772D17">
    <w:pPr>
      <w:pStyle w:val="Footer"/>
      <w:tabs>
        <w:tab w:val="right" w:pos="9638"/>
      </w:tabs>
      <w:rPr>
        <w:b/>
        <w:sz w:val="18"/>
      </w:rPr>
    </w:pPr>
    <w:r>
      <w:tab/>
    </w:r>
    <w:r w:rsidRPr="00772D17">
      <w:rPr>
        <w:b/>
        <w:sz w:val="18"/>
      </w:rPr>
      <w:fldChar w:fldCharType="begin"/>
    </w:r>
    <w:r w:rsidRPr="00772D17">
      <w:rPr>
        <w:b/>
        <w:sz w:val="18"/>
      </w:rPr>
      <w:instrText xml:space="preserve"> PAGE  \* MERGEFORMAT </w:instrText>
    </w:r>
    <w:r w:rsidRPr="00772D17">
      <w:rPr>
        <w:b/>
        <w:sz w:val="18"/>
      </w:rPr>
      <w:fldChar w:fldCharType="separate"/>
    </w:r>
    <w:r w:rsidRPr="00772D17">
      <w:rPr>
        <w:b/>
        <w:noProof/>
        <w:sz w:val="18"/>
      </w:rPr>
      <w:t>3</w:t>
    </w:r>
    <w:r w:rsidRPr="00772D17">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7C42E4" w14:textId="77777777" w:rsidR="0094749C" w:rsidRPr="000B175B" w:rsidRDefault="0094749C" w:rsidP="000B175B">
      <w:pPr>
        <w:tabs>
          <w:tab w:val="right" w:pos="2155"/>
        </w:tabs>
        <w:spacing w:after="80"/>
        <w:ind w:left="680"/>
        <w:rPr>
          <w:u w:val="single"/>
        </w:rPr>
      </w:pPr>
      <w:r>
        <w:rPr>
          <w:u w:val="single"/>
        </w:rPr>
        <w:tab/>
      </w:r>
    </w:p>
  </w:footnote>
  <w:footnote w:type="continuationSeparator" w:id="0">
    <w:p w14:paraId="6A118F54" w14:textId="77777777" w:rsidR="0094749C" w:rsidRPr="00FC68B7" w:rsidRDefault="0094749C" w:rsidP="00FC68B7">
      <w:pPr>
        <w:tabs>
          <w:tab w:val="left" w:pos="2155"/>
        </w:tabs>
        <w:spacing w:after="80"/>
        <w:ind w:left="680"/>
        <w:rPr>
          <w:u w:val="single"/>
        </w:rPr>
      </w:pPr>
      <w:r>
        <w:rPr>
          <w:u w:val="single"/>
        </w:rPr>
        <w:tab/>
      </w:r>
    </w:p>
  </w:footnote>
  <w:footnote w:type="continuationNotice" w:id="1">
    <w:p w14:paraId="2C6DC80A" w14:textId="77777777" w:rsidR="0094749C" w:rsidRDefault="0094749C"/>
  </w:footnote>
  <w:footnote w:id="2">
    <w:p w14:paraId="58396E19" w14:textId="77777777" w:rsidR="00056328" w:rsidRPr="00B541E3" w:rsidRDefault="00056328" w:rsidP="00056328">
      <w:pPr>
        <w:pStyle w:val="FootnoteText"/>
        <w:rPr>
          <w:b/>
        </w:rPr>
      </w:pPr>
      <w:r>
        <w:tab/>
      </w:r>
      <w:r w:rsidRPr="00A62AB6">
        <w:rPr>
          <w:rStyle w:val="FootnoteReference"/>
          <w:szCs w:val="18"/>
        </w:rPr>
        <w:footnoteRef/>
      </w:r>
      <w:r w:rsidRPr="00A62AB6">
        <w:tab/>
        <w:t>A contracting party may opt for a lower value in its domestic legislation if it decides that such value is appropriate.</w:t>
      </w:r>
    </w:p>
  </w:footnote>
  <w:footnote w:id="3">
    <w:p w14:paraId="2E4195AA" w14:textId="77777777" w:rsidR="00056328" w:rsidRPr="00C13A2D" w:rsidRDefault="00056328" w:rsidP="0015205A">
      <w:pPr>
        <w:pStyle w:val="FootnoteText"/>
        <w:tabs>
          <w:tab w:val="clear" w:pos="1021"/>
          <w:tab w:val="left" w:pos="851"/>
        </w:tabs>
        <w:spacing w:before="120"/>
        <w:jc w:val="both"/>
        <w:rPr>
          <w:bCs/>
          <w:szCs w:val="18"/>
          <w:vertAlign w:val="superscript"/>
        </w:rPr>
      </w:pPr>
      <w:r>
        <w:rPr>
          <w:szCs w:val="18"/>
          <w:vertAlign w:val="superscript"/>
        </w:rPr>
        <w:tab/>
      </w:r>
      <w:r w:rsidRPr="00A62AB6">
        <w:rPr>
          <w:szCs w:val="18"/>
          <w:vertAlign w:val="superscript"/>
        </w:rPr>
        <w:footnoteRef/>
      </w:r>
      <w:r w:rsidRPr="00A62AB6">
        <w:rPr>
          <w:szCs w:val="18"/>
          <w:vertAlign w:val="superscript"/>
        </w:rPr>
        <w:t xml:space="preserve"> </w:t>
      </w:r>
      <w:r w:rsidRPr="00A62AB6">
        <w:rPr>
          <w:color w:val="365F91" w:themeColor="accent1" w:themeShade="BF"/>
          <w:szCs w:val="18"/>
          <w:vertAlign w:val="superscript"/>
        </w:rPr>
        <w:tab/>
      </w:r>
      <w:r w:rsidRPr="00C13A2D">
        <w:rPr>
          <w:bCs/>
          <w:szCs w:val="18"/>
        </w:rPr>
        <w:t>The technical specifications and detailed drawings of BioRID II dummy, corresponding to the principal dimensions of a 50th percentile male of the United States of America, and the specifications for its adjustment when used for the purpose of this Regulation are recorded in Addendum I to Mutual Resolution No. 1, TRANS/WP.29/1101/Add.1 of the 1958 and 1998 Agreements.</w:t>
      </w:r>
    </w:p>
  </w:footnote>
  <w:footnote w:id="4">
    <w:p w14:paraId="251779C5" w14:textId="77777777" w:rsidR="00056328" w:rsidRPr="0071471D" w:rsidRDefault="00056328" w:rsidP="0015205A">
      <w:pPr>
        <w:pStyle w:val="FootnoteText"/>
        <w:jc w:val="both"/>
      </w:pPr>
      <w:r w:rsidRPr="00A62AB6">
        <w:rPr>
          <w:vertAlign w:val="superscript"/>
        </w:rPr>
        <w:tab/>
      </w:r>
      <w:r w:rsidRPr="00A62AB6">
        <w:rPr>
          <w:rStyle w:val="FootnoteReference"/>
          <w:szCs w:val="18"/>
        </w:rPr>
        <w:footnoteRef/>
      </w:r>
      <w:r w:rsidRPr="00A62AB6">
        <w:rPr>
          <w:vertAlign w:val="superscript"/>
        </w:rPr>
        <w:t xml:space="preserve"> </w:t>
      </w:r>
      <w:r w:rsidRPr="00A62AB6">
        <w:rPr>
          <w:vertAlign w:val="superscript"/>
        </w:rPr>
        <w:tab/>
      </w:r>
      <w:r w:rsidRPr="00A62AB6">
        <w:rPr>
          <w:szCs w:val="24"/>
        </w:rPr>
        <w:t>The technical specifications and detailed drawings of Hybrid III dummy, corresponding to the principal dimensions of a 5th percentile female of the United States of America, and the specifications for its adjustment for this test are deposited with the Secretary-General of the United Nations and may be consulted on request at the secretariat of the ECE, Palais des Nations, Geneva, Switzerla</w:t>
      </w:r>
      <w:r w:rsidRPr="00E06248">
        <w:rPr>
          <w:szCs w:val="24"/>
        </w:rPr>
        <w:t>nd.</w:t>
      </w:r>
    </w:p>
  </w:footnote>
  <w:footnote w:id="5">
    <w:p w14:paraId="7A759875" w14:textId="611D17F5" w:rsidR="00056328" w:rsidRPr="00C66916" w:rsidRDefault="00056328" w:rsidP="00C66916">
      <w:pPr>
        <w:pStyle w:val="FootnoteText"/>
      </w:pPr>
      <w:r>
        <w:tab/>
      </w:r>
      <w:r w:rsidRPr="00575451">
        <w:rPr>
          <w:rStyle w:val="FootnoteReference"/>
        </w:rPr>
        <w:t>1</w:t>
      </w:r>
      <w:r>
        <w:tab/>
      </w:r>
      <w:r w:rsidRPr="00575451">
        <w:t>The back-of-head of the mid-sized male is represented by the HRMD attached to the three-dimensional H-point machine, as well as by the Torso and Neck Link with the head room probe fitted 71 mm rearwards (see Figure 1</w:t>
      </w:r>
      <w:r w:rsidRPr="00056328">
        <w:t>-1</w:t>
      </w:r>
      <w:r w:rsidRPr="00575451">
        <w:t>)</w:t>
      </w:r>
    </w:p>
  </w:footnote>
  <w:footnote w:id="6">
    <w:p w14:paraId="0C66A895" w14:textId="77777777" w:rsidR="00056328" w:rsidRDefault="00056328" w:rsidP="00C3029A">
      <w:pPr>
        <w:pStyle w:val="FootnoteText"/>
        <w:rPr>
          <w:lang w:eastAsia="zh-TW"/>
        </w:rPr>
      </w:pPr>
      <w:r>
        <w:tab/>
      </w:r>
      <w:r>
        <w:rPr>
          <w:rStyle w:val="FootnoteReference"/>
        </w:rPr>
        <w:t>1</w:t>
      </w:r>
      <w:r>
        <w:t xml:space="preserve"> </w:t>
      </w:r>
      <w:r>
        <w:tab/>
        <w:t>A contracting party may opt for a lower value</w:t>
      </w:r>
      <w:r w:rsidRPr="00B039F5">
        <w:t xml:space="preserve"> in its domestic legislation if </w:t>
      </w:r>
      <w:r>
        <w:t xml:space="preserve">it </w:t>
      </w:r>
      <w:r w:rsidRPr="00C3029A">
        <w:t>decides</w:t>
      </w:r>
      <w:r>
        <w:t xml:space="preserve"> that such value</w:t>
      </w:r>
      <w:r w:rsidRPr="00B039F5">
        <w:t xml:space="preserve"> is appropriate</w:t>
      </w:r>
      <w:r>
        <w:t>.</w:t>
      </w:r>
    </w:p>
  </w:footnote>
  <w:footnote w:id="7">
    <w:p w14:paraId="0A442B11" w14:textId="77777777" w:rsidR="00056328" w:rsidRPr="00E4399F" w:rsidRDefault="00056328" w:rsidP="00C3029A">
      <w:pPr>
        <w:pStyle w:val="FootnoteText"/>
      </w:pPr>
      <w:r>
        <w:tab/>
      </w:r>
      <w:r>
        <w:rPr>
          <w:rStyle w:val="FootnoteReference"/>
        </w:rPr>
        <w:t>1</w:t>
      </w:r>
      <w:r>
        <w:t xml:space="preserve"> </w:t>
      </w:r>
      <w:r>
        <w:tab/>
        <w:t>A contracting party may opt for a lower value</w:t>
      </w:r>
      <w:r w:rsidRPr="00B039F5">
        <w:t xml:space="preserve"> in its domestic legislation if </w:t>
      </w:r>
      <w:r>
        <w:t>it decides that such value</w:t>
      </w:r>
      <w:r w:rsidRPr="00B039F5">
        <w:t xml:space="preserve"> is appropriate.</w:t>
      </w:r>
    </w:p>
  </w:footnote>
  <w:footnote w:id="8">
    <w:p w14:paraId="7434EFBB" w14:textId="77777777" w:rsidR="00056328" w:rsidRPr="00E4399F" w:rsidRDefault="00056328" w:rsidP="00C3029A">
      <w:pPr>
        <w:pStyle w:val="FootnoteText"/>
      </w:pPr>
      <w:r>
        <w:tab/>
      </w:r>
      <w:r>
        <w:rPr>
          <w:rStyle w:val="FootnoteReference"/>
        </w:rPr>
        <w:t>1</w:t>
      </w:r>
      <w:r>
        <w:t xml:space="preserve"> </w:t>
      </w:r>
      <w:r>
        <w:tab/>
      </w:r>
      <w:r w:rsidRPr="00AD11D0">
        <w:t>The H-points of the driver and passenger test dummies shall coincide within 12.5 mm in the vertical dimension and 12.5 mm in the horizontal dimension of a point 6.25 mm below the position of the H-point determined by using the equipment and procedures specified in except that the length of the lower leg and thigh segments of the H-point machine shall be adjusted to 414 mm and 401 mm, respectively</w:t>
      </w:r>
      <w:r w:rsidRPr="00CA1CF5">
        <w:t>.</w:t>
      </w:r>
    </w:p>
  </w:footnote>
  <w:footnote w:id="9">
    <w:p w14:paraId="2DDDE0DB" w14:textId="77777777" w:rsidR="00056328" w:rsidRPr="00CF59D6" w:rsidRDefault="00056328" w:rsidP="00BE502E">
      <w:pPr>
        <w:pStyle w:val="FootnoteText"/>
      </w:pPr>
      <w:r>
        <w:tab/>
      </w:r>
      <w:r>
        <w:rPr>
          <w:rStyle w:val="FootnoteReference"/>
        </w:rPr>
        <w:t>1</w:t>
      </w:r>
      <w:r>
        <w:t xml:space="preserve"> </w:t>
      </w:r>
      <w:r>
        <w:tab/>
      </w:r>
      <w:r w:rsidRPr="00E82610">
        <w:t>The technical specifications and detailed drawings of Hybrid III dummy, corresponding to the principal dimensions of a 5th percentile female of the United States of America, and the specifications for its adjustment for this test are deposited with the Secretary</w:t>
      </w:r>
      <w:r>
        <w:t>-</w:t>
      </w:r>
      <w:r w:rsidRPr="00E82610">
        <w:t xml:space="preserve">General of the United Nations and may be consulted on request at the </w:t>
      </w:r>
      <w:r w:rsidRPr="00BE502E">
        <w:t>secretariat</w:t>
      </w:r>
      <w:r w:rsidRPr="00E82610">
        <w:t xml:space="preserve"> of the United Nations Economic Commission for Europe, Palais des Nations, Geneva, Switzerland.</w:t>
      </w:r>
    </w:p>
  </w:footnote>
  <w:footnote w:id="10">
    <w:p w14:paraId="3407F838" w14:textId="77777777" w:rsidR="00056328" w:rsidRPr="002A69EE" w:rsidRDefault="00056328" w:rsidP="00BE502E">
      <w:pPr>
        <w:pStyle w:val="FootnoteText"/>
      </w:pPr>
      <w:r>
        <w:tab/>
      </w:r>
      <w:r w:rsidRPr="002A69EE">
        <w:rPr>
          <w:rStyle w:val="FootnoteReference"/>
          <w:szCs w:val="18"/>
        </w:rPr>
        <w:t>1</w:t>
      </w:r>
      <w:r w:rsidRPr="002A69EE">
        <w:t xml:space="preserve"> </w:t>
      </w:r>
      <w:r>
        <w:tab/>
      </w:r>
      <w:r w:rsidRPr="002A69EE">
        <w:t xml:space="preserve">The reference system corresponds to ISO </w:t>
      </w:r>
      <w:r w:rsidRPr="00BE502E">
        <w:t>standard</w:t>
      </w:r>
      <w:r w:rsidRPr="002A69EE">
        <w:t xml:space="preserve"> 4130: 1978.</w:t>
      </w:r>
    </w:p>
  </w:footnote>
  <w:footnote w:id="11">
    <w:p w14:paraId="30CA3AD6" w14:textId="6F3BD2CB" w:rsidR="00056328" w:rsidRPr="002E50FA" w:rsidRDefault="00056328" w:rsidP="00BE502E">
      <w:pPr>
        <w:pStyle w:val="FootnoteText"/>
      </w:pPr>
      <w:r w:rsidRPr="002E50FA">
        <w:tab/>
      </w:r>
      <w:r w:rsidRPr="002E50FA">
        <w:rPr>
          <w:vertAlign w:val="superscript"/>
        </w:rPr>
        <w:t>1</w:t>
      </w:r>
      <w:r w:rsidRPr="002E50FA">
        <w:t xml:space="preserve"> </w:t>
      </w:r>
      <w:r w:rsidRPr="002E50FA">
        <w:tab/>
        <w:t xml:space="preserve">The machine corresponds to that </w:t>
      </w:r>
      <w:r w:rsidRPr="00BE502E">
        <w:t>described</w:t>
      </w:r>
      <w:r w:rsidRPr="002E50FA">
        <w:t xml:space="preserve"> in ISO Standard 6549-1980. For details of the construction of the 3–DH machine refer to Society of Automotive Engineers (SAE), 400 Commonwealth Drive, Warrendale, Pennsylvania 15096, United States of America.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F2DF7" w14:textId="7DC98870" w:rsidR="00056328" w:rsidRPr="00772D17" w:rsidRDefault="007C37D2">
    <w:pPr>
      <w:pStyle w:val="Header"/>
    </w:pPr>
    <w:fldSimple w:instr=" TITLE  \* MERGEFORMAT ">
      <w:r w:rsidR="00BF6E67">
        <w:t>ECE/TRANS/WP.29/2020/</w:t>
      </w:r>
    </w:fldSimple>
    <w:r w:rsidR="00F410EF">
      <w:t>180/Add.7/Amend.1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7D79F" w14:textId="63FB7C18" w:rsidR="00056328" w:rsidRPr="00772D17" w:rsidRDefault="007C37D2" w:rsidP="00772D17">
    <w:pPr>
      <w:pStyle w:val="Header"/>
      <w:jc w:val="right"/>
    </w:pPr>
    <w:fldSimple w:instr=" TITLE  \* MERGEFORMAT ">
      <w:r w:rsidR="00BF6E67">
        <w:t>ECE/TRANS/WP.29/2020/</w:t>
      </w:r>
    </w:fldSimple>
    <w:r w:rsidR="00F410EF">
      <w:t>180/Add.7/Amend.1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2202"/>
        </w:tabs>
        <w:ind w:left="220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CE6B9D"/>
    <w:multiLevelType w:val="hybridMultilevel"/>
    <w:tmpl w:val="5C908464"/>
    <w:lvl w:ilvl="0" w:tplc="04070001">
      <w:start w:val="1"/>
      <w:numFmt w:val="bullet"/>
      <w:lvlText w:val=""/>
      <w:lvlJc w:val="left"/>
      <w:pPr>
        <w:ind w:left="1854"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8"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19"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CB061AB"/>
    <w:multiLevelType w:val="singleLevel"/>
    <w:tmpl w:val="66CAD4CC"/>
    <w:lvl w:ilvl="0">
      <w:start w:val="1"/>
      <w:numFmt w:val="decimal"/>
      <w:pStyle w:val="ParaNo"/>
      <w:lvlText w:val="%1."/>
      <w:lvlJc w:val="left"/>
      <w:pPr>
        <w:tabs>
          <w:tab w:val="num" w:pos="360"/>
        </w:tabs>
        <w:ind w:left="-1" w:firstLine="1"/>
      </w:pPr>
      <w:rPr>
        <w:rFonts w:hint="default"/>
      </w:rPr>
    </w:lvl>
  </w:abstractNum>
  <w:abstractNum w:abstractNumId="22"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23"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C022024"/>
    <w:multiLevelType w:val="hybridMultilevel"/>
    <w:tmpl w:val="268AFE90"/>
    <w:lvl w:ilvl="0" w:tplc="91E47DA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6" w15:restartNumberingAfterBreak="0">
    <w:nsid w:val="7CF349BD"/>
    <w:multiLevelType w:val="singleLevel"/>
    <w:tmpl w:val="0582B630"/>
    <w:lvl w:ilvl="0">
      <w:start w:val="1"/>
      <w:numFmt w:val="lowerRoman"/>
      <w:pStyle w:val="Rom1"/>
      <w:lvlText w:val="(%1)"/>
      <w:lvlJc w:val="right"/>
      <w:pPr>
        <w:tabs>
          <w:tab w:val="num" w:pos="1440"/>
        </w:tabs>
        <w:ind w:left="1440" w:hanging="589"/>
      </w:pPr>
      <w:rPr>
        <w:rFont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9"/>
  </w:num>
  <w:num w:numId="12">
    <w:abstractNumId w:val="16"/>
  </w:num>
  <w:num w:numId="13">
    <w:abstractNumId w:val="10"/>
  </w:num>
  <w:num w:numId="14">
    <w:abstractNumId w:val="14"/>
  </w:num>
  <w:num w:numId="15">
    <w:abstractNumId w:val="20"/>
  </w:num>
  <w:num w:numId="16">
    <w:abstractNumId w:val="15"/>
  </w:num>
  <w:num w:numId="17">
    <w:abstractNumId w:val="23"/>
  </w:num>
  <w:num w:numId="18">
    <w:abstractNumId w:val="24"/>
  </w:num>
  <w:num w:numId="19">
    <w:abstractNumId w:val="12"/>
  </w:num>
  <w:num w:numId="20">
    <w:abstractNumId w:val="25"/>
  </w:num>
  <w:num w:numId="2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13"/>
  </w:num>
  <w:num w:numId="24">
    <w:abstractNumId w:val="11"/>
    <w:lvlOverride w:ilvl="0">
      <w:lvl w:ilvl="0">
        <w:start w:val="1"/>
        <w:numFmt w:val="upperRoman"/>
        <w:lvlText w:val="Article %1."/>
        <w:lvlJc w:val="left"/>
        <w:pPr>
          <w:tabs>
            <w:tab w:val="num" w:pos="1440"/>
          </w:tabs>
          <w:ind w:left="0" w:firstLine="0"/>
        </w:pPr>
      </w:lvl>
    </w:lvlOverride>
  </w:num>
  <w:num w:numId="25">
    <w:abstractNumId w:val="21"/>
  </w:num>
  <w:num w:numId="26">
    <w:abstractNumId w:val="26"/>
  </w:num>
  <w:num w:numId="27">
    <w:abstractNumId w:val="18"/>
  </w:num>
  <w:num w:numId="28">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fr-CH"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D17"/>
    <w:rsid w:val="00002A7D"/>
    <w:rsid w:val="000038A8"/>
    <w:rsid w:val="00005DF3"/>
    <w:rsid w:val="00006790"/>
    <w:rsid w:val="00027624"/>
    <w:rsid w:val="000375C1"/>
    <w:rsid w:val="00050F6B"/>
    <w:rsid w:val="00056328"/>
    <w:rsid w:val="000678CD"/>
    <w:rsid w:val="00072C8C"/>
    <w:rsid w:val="00081CE0"/>
    <w:rsid w:val="00082C5F"/>
    <w:rsid w:val="00084D30"/>
    <w:rsid w:val="00090320"/>
    <w:rsid w:val="000931C0"/>
    <w:rsid w:val="00096B52"/>
    <w:rsid w:val="00097003"/>
    <w:rsid w:val="000A08BD"/>
    <w:rsid w:val="000A2E09"/>
    <w:rsid w:val="000B175B"/>
    <w:rsid w:val="000B3A0F"/>
    <w:rsid w:val="000E0415"/>
    <w:rsid w:val="000F7715"/>
    <w:rsid w:val="0015205A"/>
    <w:rsid w:val="00156B99"/>
    <w:rsid w:val="00166124"/>
    <w:rsid w:val="00184DDA"/>
    <w:rsid w:val="001900CD"/>
    <w:rsid w:val="001A0452"/>
    <w:rsid w:val="001B4B04"/>
    <w:rsid w:val="001B5875"/>
    <w:rsid w:val="001C4B9C"/>
    <w:rsid w:val="001C6663"/>
    <w:rsid w:val="001C7895"/>
    <w:rsid w:val="001D26DF"/>
    <w:rsid w:val="001F087D"/>
    <w:rsid w:val="001F1599"/>
    <w:rsid w:val="001F19C4"/>
    <w:rsid w:val="002043F0"/>
    <w:rsid w:val="00211E0B"/>
    <w:rsid w:val="002147D1"/>
    <w:rsid w:val="00232575"/>
    <w:rsid w:val="002327FF"/>
    <w:rsid w:val="0023518A"/>
    <w:rsid w:val="00247258"/>
    <w:rsid w:val="00257CAC"/>
    <w:rsid w:val="00261508"/>
    <w:rsid w:val="0027237A"/>
    <w:rsid w:val="002974E9"/>
    <w:rsid w:val="002A2E09"/>
    <w:rsid w:val="002A306B"/>
    <w:rsid w:val="002A4ECA"/>
    <w:rsid w:val="002A7F94"/>
    <w:rsid w:val="002B109A"/>
    <w:rsid w:val="002C3DAB"/>
    <w:rsid w:val="002C6D45"/>
    <w:rsid w:val="002D6E53"/>
    <w:rsid w:val="002E298C"/>
    <w:rsid w:val="002E50FA"/>
    <w:rsid w:val="002F046D"/>
    <w:rsid w:val="002F3023"/>
    <w:rsid w:val="00301764"/>
    <w:rsid w:val="00304F51"/>
    <w:rsid w:val="00314D55"/>
    <w:rsid w:val="003229D8"/>
    <w:rsid w:val="00336C97"/>
    <w:rsid w:val="00337F88"/>
    <w:rsid w:val="00342432"/>
    <w:rsid w:val="0035223F"/>
    <w:rsid w:val="00352D4B"/>
    <w:rsid w:val="0035638C"/>
    <w:rsid w:val="003A46BB"/>
    <w:rsid w:val="003A4EC7"/>
    <w:rsid w:val="003A7295"/>
    <w:rsid w:val="003B1F60"/>
    <w:rsid w:val="003C149D"/>
    <w:rsid w:val="003C2CC4"/>
    <w:rsid w:val="003D29DB"/>
    <w:rsid w:val="003D418A"/>
    <w:rsid w:val="003D4B23"/>
    <w:rsid w:val="003E278A"/>
    <w:rsid w:val="00413520"/>
    <w:rsid w:val="00420504"/>
    <w:rsid w:val="004325CB"/>
    <w:rsid w:val="00440A07"/>
    <w:rsid w:val="004414EB"/>
    <w:rsid w:val="0044178E"/>
    <w:rsid w:val="00462880"/>
    <w:rsid w:val="00476F24"/>
    <w:rsid w:val="00482CEF"/>
    <w:rsid w:val="00490ABC"/>
    <w:rsid w:val="004A5D33"/>
    <w:rsid w:val="004B6C55"/>
    <w:rsid w:val="004C55B0"/>
    <w:rsid w:val="004C729A"/>
    <w:rsid w:val="004F6BA0"/>
    <w:rsid w:val="00503BEA"/>
    <w:rsid w:val="00516E83"/>
    <w:rsid w:val="00532B19"/>
    <w:rsid w:val="00533616"/>
    <w:rsid w:val="00535ABA"/>
    <w:rsid w:val="0053768B"/>
    <w:rsid w:val="005420F2"/>
    <w:rsid w:val="0054285C"/>
    <w:rsid w:val="00571915"/>
    <w:rsid w:val="00575451"/>
    <w:rsid w:val="00584173"/>
    <w:rsid w:val="00595520"/>
    <w:rsid w:val="005A1F00"/>
    <w:rsid w:val="005A3C95"/>
    <w:rsid w:val="005A44B9"/>
    <w:rsid w:val="005A77B5"/>
    <w:rsid w:val="005B1BA0"/>
    <w:rsid w:val="005B3DB3"/>
    <w:rsid w:val="005C0268"/>
    <w:rsid w:val="005D15CA"/>
    <w:rsid w:val="005F08DF"/>
    <w:rsid w:val="005F3066"/>
    <w:rsid w:val="005F3E61"/>
    <w:rsid w:val="00600B46"/>
    <w:rsid w:val="00604DDD"/>
    <w:rsid w:val="006115CC"/>
    <w:rsid w:val="00611FC4"/>
    <w:rsid w:val="006160A7"/>
    <w:rsid w:val="006176FB"/>
    <w:rsid w:val="0062385C"/>
    <w:rsid w:val="00630FCB"/>
    <w:rsid w:val="00637B9A"/>
    <w:rsid w:val="00640B26"/>
    <w:rsid w:val="0065766B"/>
    <w:rsid w:val="0067580B"/>
    <w:rsid w:val="006770B2"/>
    <w:rsid w:val="00686A48"/>
    <w:rsid w:val="0068763C"/>
    <w:rsid w:val="006940E1"/>
    <w:rsid w:val="006A3C72"/>
    <w:rsid w:val="006A7392"/>
    <w:rsid w:val="006A7763"/>
    <w:rsid w:val="006B03A1"/>
    <w:rsid w:val="006B59FD"/>
    <w:rsid w:val="006B67D9"/>
    <w:rsid w:val="006C5535"/>
    <w:rsid w:val="006C5B70"/>
    <w:rsid w:val="006D0589"/>
    <w:rsid w:val="006E564B"/>
    <w:rsid w:val="006E7154"/>
    <w:rsid w:val="006F1AE8"/>
    <w:rsid w:val="007003CD"/>
    <w:rsid w:val="007034CD"/>
    <w:rsid w:val="0070701E"/>
    <w:rsid w:val="0072632A"/>
    <w:rsid w:val="007358E8"/>
    <w:rsid w:val="00736511"/>
    <w:rsid w:val="00736ECE"/>
    <w:rsid w:val="0074533B"/>
    <w:rsid w:val="007643BC"/>
    <w:rsid w:val="00772D17"/>
    <w:rsid w:val="00777892"/>
    <w:rsid w:val="00780C68"/>
    <w:rsid w:val="007959FE"/>
    <w:rsid w:val="007A0CF1"/>
    <w:rsid w:val="007B6BA5"/>
    <w:rsid w:val="007B7BA2"/>
    <w:rsid w:val="007C3390"/>
    <w:rsid w:val="007C37D2"/>
    <w:rsid w:val="007C42D8"/>
    <w:rsid w:val="007C4F4B"/>
    <w:rsid w:val="007D6F65"/>
    <w:rsid w:val="007D7362"/>
    <w:rsid w:val="007F5CE2"/>
    <w:rsid w:val="007F6611"/>
    <w:rsid w:val="00800042"/>
    <w:rsid w:val="00803A58"/>
    <w:rsid w:val="00810BAC"/>
    <w:rsid w:val="008175E9"/>
    <w:rsid w:val="008242D7"/>
    <w:rsid w:val="0082577B"/>
    <w:rsid w:val="00825CB5"/>
    <w:rsid w:val="00865659"/>
    <w:rsid w:val="00866893"/>
    <w:rsid w:val="00866F02"/>
    <w:rsid w:val="00867D18"/>
    <w:rsid w:val="00871F9A"/>
    <w:rsid w:val="00871FD5"/>
    <w:rsid w:val="008735E5"/>
    <w:rsid w:val="0088172E"/>
    <w:rsid w:val="00881EFA"/>
    <w:rsid w:val="008879CB"/>
    <w:rsid w:val="008979B1"/>
    <w:rsid w:val="008A6B25"/>
    <w:rsid w:val="008A6C4F"/>
    <w:rsid w:val="008B389E"/>
    <w:rsid w:val="008C198A"/>
    <w:rsid w:val="008C44AB"/>
    <w:rsid w:val="008C4C20"/>
    <w:rsid w:val="008C7998"/>
    <w:rsid w:val="008D045E"/>
    <w:rsid w:val="008D3F25"/>
    <w:rsid w:val="008D4D82"/>
    <w:rsid w:val="008E0E46"/>
    <w:rsid w:val="008E7116"/>
    <w:rsid w:val="008F143B"/>
    <w:rsid w:val="008F3882"/>
    <w:rsid w:val="008F4B7C"/>
    <w:rsid w:val="00926E47"/>
    <w:rsid w:val="00947162"/>
    <w:rsid w:val="0094749C"/>
    <w:rsid w:val="009610D0"/>
    <w:rsid w:val="0096375C"/>
    <w:rsid w:val="009662E6"/>
    <w:rsid w:val="0097095E"/>
    <w:rsid w:val="0098592B"/>
    <w:rsid w:val="00985FC4"/>
    <w:rsid w:val="00990766"/>
    <w:rsid w:val="00991261"/>
    <w:rsid w:val="009964C4"/>
    <w:rsid w:val="009A7B81"/>
    <w:rsid w:val="009B7EB7"/>
    <w:rsid w:val="009D01C0"/>
    <w:rsid w:val="009D6A08"/>
    <w:rsid w:val="009E0A16"/>
    <w:rsid w:val="009E5F45"/>
    <w:rsid w:val="009E6CB7"/>
    <w:rsid w:val="009E7970"/>
    <w:rsid w:val="009F07E9"/>
    <w:rsid w:val="009F2EAC"/>
    <w:rsid w:val="009F35DC"/>
    <w:rsid w:val="009F57E3"/>
    <w:rsid w:val="00A10F4F"/>
    <w:rsid w:val="00A11067"/>
    <w:rsid w:val="00A1122A"/>
    <w:rsid w:val="00A1704A"/>
    <w:rsid w:val="00A32555"/>
    <w:rsid w:val="00A36AC2"/>
    <w:rsid w:val="00A425EB"/>
    <w:rsid w:val="00A72F22"/>
    <w:rsid w:val="00A733BC"/>
    <w:rsid w:val="00A748A6"/>
    <w:rsid w:val="00A76A69"/>
    <w:rsid w:val="00A858E4"/>
    <w:rsid w:val="00A879A4"/>
    <w:rsid w:val="00AA0FF8"/>
    <w:rsid w:val="00AA3B46"/>
    <w:rsid w:val="00AA5BFF"/>
    <w:rsid w:val="00AB31B9"/>
    <w:rsid w:val="00AC0F2C"/>
    <w:rsid w:val="00AC502A"/>
    <w:rsid w:val="00AE1E26"/>
    <w:rsid w:val="00AF58C1"/>
    <w:rsid w:val="00B04A3F"/>
    <w:rsid w:val="00B06643"/>
    <w:rsid w:val="00B15055"/>
    <w:rsid w:val="00B20551"/>
    <w:rsid w:val="00B30179"/>
    <w:rsid w:val="00B31E0B"/>
    <w:rsid w:val="00B33FC7"/>
    <w:rsid w:val="00B37B15"/>
    <w:rsid w:val="00B4162A"/>
    <w:rsid w:val="00B45C02"/>
    <w:rsid w:val="00B70B63"/>
    <w:rsid w:val="00B72A1E"/>
    <w:rsid w:val="00B81E12"/>
    <w:rsid w:val="00BA339B"/>
    <w:rsid w:val="00BB23CC"/>
    <w:rsid w:val="00BB280A"/>
    <w:rsid w:val="00BC1E7E"/>
    <w:rsid w:val="00BC74E9"/>
    <w:rsid w:val="00BE36A9"/>
    <w:rsid w:val="00BE502E"/>
    <w:rsid w:val="00BE618E"/>
    <w:rsid w:val="00BE7BEC"/>
    <w:rsid w:val="00BF0A5A"/>
    <w:rsid w:val="00BF0E63"/>
    <w:rsid w:val="00BF12A3"/>
    <w:rsid w:val="00BF16D7"/>
    <w:rsid w:val="00BF2373"/>
    <w:rsid w:val="00BF279B"/>
    <w:rsid w:val="00BF6E67"/>
    <w:rsid w:val="00C044E2"/>
    <w:rsid w:val="00C048CB"/>
    <w:rsid w:val="00C066F3"/>
    <w:rsid w:val="00C13A2D"/>
    <w:rsid w:val="00C2521E"/>
    <w:rsid w:val="00C3029A"/>
    <w:rsid w:val="00C32B95"/>
    <w:rsid w:val="00C463DD"/>
    <w:rsid w:val="00C66916"/>
    <w:rsid w:val="00C745C3"/>
    <w:rsid w:val="00C978F5"/>
    <w:rsid w:val="00CA24A4"/>
    <w:rsid w:val="00CB348D"/>
    <w:rsid w:val="00CC0401"/>
    <w:rsid w:val="00CD46F5"/>
    <w:rsid w:val="00CE4A8F"/>
    <w:rsid w:val="00CE7C51"/>
    <w:rsid w:val="00CF071D"/>
    <w:rsid w:val="00CF59D6"/>
    <w:rsid w:val="00D0123D"/>
    <w:rsid w:val="00D15B04"/>
    <w:rsid w:val="00D2031B"/>
    <w:rsid w:val="00D25FE2"/>
    <w:rsid w:val="00D37DA9"/>
    <w:rsid w:val="00D406A7"/>
    <w:rsid w:val="00D43252"/>
    <w:rsid w:val="00D44581"/>
    <w:rsid w:val="00D44D86"/>
    <w:rsid w:val="00D50B7D"/>
    <w:rsid w:val="00D52012"/>
    <w:rsid w:val="00D704E5"/>
    <w:rsid w:val="00D72727"/>
    <w:rsid w:val="00D978C6"/>
    <w:rsid w:val="00DA0956"/>
    <w:rsid w:val="00DA357F"/>
    <w:rsid w:val="00DA3E12"/>
    <w:rsid w:val="00DB276D"/>
    <w:rsid w:val="00DC18AD"/>
    <w:rsid w:val="00DC4054"/>
    <w:rsid w:val="00DF7CAE"/>
    <w:rsid w:val="00E101F5"/>
    <w:rsid w:val="00E423C0"/>
    <w:rsid w:val="00E4399F"/>
    <w:rsid w:val="00E46734"/>
    <w:rsid w:val="00E4694B"/>
    <w:rsid w:val="00E6414C"/>
    <w:rsid w:val="00E64BE6"/>
    <w:rsid w:val="00E7260F"/>
    <w:rsid w:val="00E85045"/>
    <w:rsid w:val="00E8702D"/>
    <w:rsid w:val="00E905F4"/>
    <w:rsid w:val="00E916A9"/>
    <w:rsid w:val="00E916DE"/>
    <w:rsid w:val="00E925AD"/>
    <w:rsid w:val="00E96630"/>
    <w:rsid w:val="00EA04DF"/>
    <w:rsid w:val="00EB3F4B"/>
    <w:rsid w:val="00ED18DC"/>
    <w:rsid w:val="00ED6201"/>
    <w:rsid w:val="00ED7A2A"/>
    <w:rsid w:val="00EF1D7F"/>
    <w:rsid w:val="00F0137E"/>
    <w:rsid w:val="00F04E44"/>
    <w:rsid w:val="00F07508"/>
    <w:rsid w:val="00F21786"/>
    <w:rsid w:val="00F25D06"/>
    <w:rsid w:val="00F31CFF"/>
    <w:rsid w:val="00F3742B"/>
    <w:rsid w:val="00F410EF"/>
    <w:rsid w:val="00F41FDB"/>
    <w:rsid w:val="00F50597"/>
    <w:rsid w:val="00F56D63"/>
    <w:rsid w:val="00F609A9"/>
    <w:rsid w:val="00F63F46"/>
    <w:rsid w:val="00F80C99"/>
    <w:rsid w:val="00F867EC"/>
    <w:rsid w:val="00F91B2B"/>
    <w:rsid w:val="00F95988"/>
    <w:rsid w:val="00F95E28"/>
    <w:rsid w:val="00FB10FE"/>
    <w:rsid w:val="00FC03CD"/>
    <w:rsid w:val="00FC0646"/>
    <w:rsid w:val="00FC68B7"/>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9978F6"/>
  <w15:docId w15:val="{75009E4E-7482-4D1B-8FF5-F3DDEE60A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qFormat/>
    <w:rsid w:val="00E925AD"/>
    <w:pPr>
      <w:numPr>
        <w:numId w:val="22"/>
      </w:numPr>
      <w:spacing w:after="0" w:line="240" w:lineRule="auto"/>
      <w:ind w:right="0"/>
      <w:jc w:val="left"/>
      <w:outlineLvl w:val="0"/>
    </w:pPr>
  </w:style>
  <w:style w:type="paragraph" w:styleId="Heading2">
    <w:name w:val="heading 2"/>
    <w:basedOn w:val="Normal"/>
    <w:next w:val="Normal"/>
    <w:qFormat/>
    <w:rsid w:val="00E925AD"/>
    <w:pPr>
      <w:numPr>
        <w:ilvl w:val="1"/>
        <w:numId w:val="22"/>
      </w:numPr>
      <w:spacing w:line="240" w:lineRule="auto"/>
      <w:outlineLvl w:val="1"/>
    </w:pPr>
  </w:style>
  <w:style w:type="paragraph" w:styleId="Heading3">
    <w:name w:val="heading 3"/>
    <w:basedOn w:val="Normal"/>
    <w:next w:val="Normal"/>
    <w:qFormat/>
    <w:rsid w:val="00E925AD"/>
    <w:pPr>
      <w:numPr>
        <w:ilvl w:val="2"/>
        <w:numId w:val="22"/>
      </w:numPr>
      <w:spacing w:line="240" w:lineRule="auto"/>
      <w:outlineLvl w:val="2"/>
    </w:pPr>
  </w:style>
  <w:style w:type="paragraph" w:styleId="Heading4">
    <w:name w:val="heading 4"/>
    <w:basedOn w:val="Normal"/>
    <w:next w:val="Normal"/>
    <w:qFormat/>
    <w:rsid w:val="00E925AD"/>
    <w:pPr>
      <w:numPr>
        <w:ilvl w:val="3"/>
        <w:numId w:val="22"/>
      </w:numPr>
      <w:spacing w:line="240" w:lineRule="auto"/>
      <w:outlineLvl w:val="3"/>
    </w:pPr>
  </w:style>
  <w:style w:type="paragraph" w:styleId="Heading5">
    <w:name w:val="heading 5"/>
    <w:basedOn w:val="Normal"/>
    <w:next w:val="Normal"/>
    <w:link w:val="Heading5Char"/>
    <w:qFormat/>
    <w:rsid w:val="00E925AD"/>
    <w:pPr>
      <w:numPr>
        <w:ilvl w:val="4"/>
        <w:numId w:val="22"/>
      </w:numPr>
      <w:spacing w:line="240" w:lineRule="auto"/>
      <w:outlineLvl w:val="4"/>
    </w:pPr>
  </w:style>
  <w:style w:type="paragraph" w:styleId="Heading6">
    <w:name w:val="heading 6"/>
    <w:basedOn w:val="Normal"/>
    <w:next w:val="Normal"/>
    <w:qFormat/>
    <w:rsid w:val="00E925AD"/>
    <w:pPr>
      <w:numPr>
        <w:ilvl w:val="5"/>
        <w:numId w:val="22"/>
      </w:numPr>
      <w:spacing w:line="240" w:lineRule="auto"/>
      <w:outlineLvl w:val="5"/>
    </w:pPr>
  </w:style>
  <w:style w:type="paragraph" w:styleId="Heading7">
    <w:name w:val="heading 7"/>
    <w:basedOn w:val="Normal"/>
    <w:next w:val="Normal"/>
    <w:qFormat/>
    <w:rsid w:val="00E925AD"/>
    <w:pPr>
      <w:numPr>
        <w:ilvl w:val="6"/>
        <w:numId w:val="22"/>
      </w:numPr>
      <w:spacing w:line="240" w:lineRule="auto"/>
      <w:outlineLvl w:val="6"/>
    </w:pPr>
  </w:style>
  <w:style w:type="paragraph" w:styleId="Heading8">
    <w:name w:val="heading 8"/>
    <w:basedOn w:val="Normal"/>
    <w:next w:val="Normal"/>
    <w:qFormat/>
    <w:rsid w:val="00E925AD"/>
    <w:pPr>
      <w:numPr>
        <w:ilvl w:val="7"/>
        <w:numId w:val="22"/>
      </w:numPr>
      <w:spacing w:line="240" w:lineRule="auto"/>
      <w:outlineLvl w:val="7"/>
    </w:pPr>
  </w:style>
  <w:style w:type="paragraph" w:styleId="Heading9">
    <w:name w:val="heading 9"/>
    <w:basedOn w:val="Normal"/>
    <w:next w:val="Normal"/>
    <w:qFormat/>
    <w:rsid w:val="00E925AD"/>
    <w:pPr>
      <w:numPr>
        <w:ilvl w:val="8"/>
        <w:numId w:val="22"/>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character" w:customStyle="1" w:styleId="FootnoteTextChar1">
    <w:name w:val="Footnote Text Char1"/>
    <w:aliases w:val="5_G Char1,PP Char1"/>
    <w:semiHidden/>
    <w:locked/>
    <w:rsid w:val="00DB276D"/>
    <w:rPr>
      <w:sz w:val="18"/>
      <w:lang w:val="en-GB" w:eastAsia="en-US" w:bidi="ar-SA"/>
    </w:rPr>
  </w:style>
  <w:style w:type="character" w:customStyle="1" w:styleId="SingleTxtGChar">
    <w:name w:val="_ Single Txt_G Char"/>
    <w:link w:val="SingleTxtG"/>
    <w:qFormat/>
    <w:rsid w:val="00800042"/>
    <w:rPr>
      <w:lang w:val="en-GB"/>
    </w:rPr>
  </w:style>
  <w:style w:type="character" w:customStyle="1" w:styleId="HChGChar">
    <w:name w:val="_ H _Ch_G Char"/>
    <w:link w:val="HChG"/>
    <w:rsid w:val="00800042"/>
    <w:rPr>
      <w:b/>
      <w:sz w:val="28"/>
      <w:lang w:val="en-GB"/>
    </w:rPr>
  </w:style>
  <w:style w:type="character" w:customStyle="1" w:styleId="Heading5Char">
    <w:name w:val="Heading 5 Char"/>
    <w:link w:val="Heading5"/>
    <w:rsid w:val="004B6C55"/>
    <w:rPr>
      <w:lang w:val="en-GB"/>
    </w:rPr>
  </w:style>
  <w:style w:type="character" w:styleId="CommentReference">
    <w:name w:val="annotation reference"/>
    <w:basedOn w:val="DefaultParagraphFont"/>
    <w:semiHidden/>
    <w:unhideWhenUsed/>
    <w:rsid w:val="006160A7"/>
    <w:rPr>
      <w:sz w:val="16"/>
      <w:szCs w:val="16"/>
    </w:rPr>
  </w:style>
  <w:style w:type="paragraph" w:styleId="CommentText">
    <w:name w:val="annotation text"/>
    <w:basedOn w:val="Normal"/>
    <w:link w:val="CommentTextChar"/>
    <w:uiPriority w:val="99"/>
    <w:semiHidden/>
    <w:unhideWhenUsed/>
    <w:rsid w:val="006160A7"/>
    <w:pPr>
      <w:spacing w:line="240" w:lineRule="auto"/>
    </w:pPr>
  </w:style>
  <w:style w:type="character" w:customStyle="1" w:styleId="CommentTextChar">
    <w:name w:val="Comment Text Char"/>
    <w:basedOn w:val="DefaultParagraphFont"/>
    <w:link w:val="CommentText"/>
    <w:uiPriority w:val="99"/>
    <w:semiHidden/>
    <w:rsid w:val="006160A7"/>
    <w:rPr>
      <w:lang w:val="en-GB"/>
    </w:rPr>
  </w:style>
  <w:style w:type="paragraph" w:styleId="CommentSubject">
    <w:name w:val="annotation subject"/>
    <w:basedOn w:val="CommentText"/>
    <w:next w:val="CommentText"/>
    <w:link w:val="CommentSubjectChar"/>
    <w:unhideWhenUsed/>
    <w:rsid w:val="006160A7"/>
    <w:rPr>
      <w:b/>
      <w:bCs/>
    </w:rPr>
  </w:style>
  <w:style w:type="character" w:customStyle="1" w:styleId="CommentSubjectChar">
    <w:name w:val="Comment Subject Char"/>
    <w:basedOn w:val="CommentTextChar"/>
    <w:link w:val="CommentSubject"/>
    <w:rsid w:val="006160A7"/>
    <w:rPr>
      <w:b/>
      <w:bCs/>
      <w:lang w:val="en-GB"/>
    </w:rPr>
  </w:style>
  <w:style w:type="paragraph" w:customStyle="1" w:styleId="para">
    <w:name w:val="para"/>
    <w:basedOn w:val="Normal"/>
    <w:link w:val="paraChar"/>
    <w:qFormat/>
    <w:rsid w:val="0015205A"/>
    <w:pPr>
      <w:suppressAutoHyphens w:val="0"/>
      <w:spacing w:after="120"/>
      <w:ind w:left="2268" w:right="1134" w:hanging="1134"/>
      <w:jc w:val="both"/>
    </w:pPr>
    <w:rPr>
      <w:rFonts w:eastAsia="Yu Mincho"/>
      <w:snapToGrid w:val="0"/>
      <w:lang w:val="fr-FR" w:eastAsia="en-US"/>
    </w:rPr>
  </w:style>
  <w:style w:type="character" w:customStyle="1" w:styleId="paraChar">
    <w:name w:val="para Char"/>
    <w:link w:val="para"/>
    <w:rsid w:val="0015205A"/>
    <w:rPr>
      <w:rFonts w:eastAsia="Yu Mincho"/>
      <w:snapToGrid w:val="0"/>
      <w:lang w:eastAsia="en-US"/>
    </w:rPr>
  </w:style>
  <w:style w:type="paragraph" w:styleId="BodyTextIndent3">
    <w:name w:val="Body Text Indent 3"/>
    <w:basedOn w:val="Normal"/>
    <w:link w:val="BodyTextIndent3Char"/>
    <w:rsid w:val="0015205A"/>
    <w:pPr>
      <w:spacing w:after="120"/>
      <w:ind w:left="283"/>
    </w:pPr>
    <w:rPr>
      <w:rFonts w:eastAsia="Yu Mincho"/>
      <w:sz w:val="16"/>
      <w:szCs w:val="16"/>
      <w:lang w:eastAsia="en-US"/>
    </w:rPr>
  </w:style>
  <w:style w:type="character" w:customStyle="1" w:styleId="BodyTextIndent3Char">
    <w:name w:val="Body Text Indent 3 Char"/>
    <w:basedOn w:val="DefaultParagraphFont"/>
    <w:link w:val="BodyTextIndent3"/>
    <w:rsid w:val="0015205A"/>
    <w:rPr>
      <w:rFonts w:eastAsia="Yu Mincho"/>
      <w:sz w:val="16"/>
      <w:szCs w:val="16"/>
      <w:lang w:val="en-GB" w:eastAsia="en-US"/>
    </w:rPr>
  </w:style>
  <w:style w:type="character" w:customStyle="1" w:styleId="shorttext">
    <w:name w:val="short_text"/>
    <w:rsid w:val="0015205A"/>
  </w:style>
  <w:style w:type="paragraph" w:styleId="BodyText">
    <w:name w:val="Body Text"/>
    <w:basedOn w:val="Normal"/>
    <w:link w:val="BodyTextChar"/>
    <w:unhideWhenUsed/>
    <w:rsid w:val="0015205A"/>
    <w:pPr>
      <w:spacing w:after="120"/>
    </w:pPr>
    <w:rPr>
      <w:rFonts w:eastAsia="PMingLiU"/>
    </w:rPr>
  </w:style>
  <w:style w:type="character" w:customStyle="1" w:styleId="BodyTextChar">
    <w:name w:val="Body Text Char"/>
    <w:basedOn w:val="DefaultParagraphFont"/>
    <w:link w:val="BodyText"/>
    <w:rsid w:val="0015205A"/>
    <w:rPr>
      <w:rFonts w:eastAsia="PMingLiU"/>
      <w:lang w:val="en-GB"/>
    </w:rPr>
  </w:style>
  <w:style w:type="character" w:customStyle="1" w:styleId="HeaderChar">
    <w:name w:val="Header Char"/>
    <w:aliases w:val="6_G Char"/>
    <w:basedOn w:val="DefaultParagraphFont"/>
    <w:link w:val="Header"/>
    <w:uiPriority w:val="99"/>
    <w:rsid w:val="0015205A"/>
    <w:rPr>
      <w:b/>
      <w:sz w:val="18"/>
      <w:lang w:val="en-GB"/>
    </w:rPr>
  </w:style>
  <w:style w:type="paragraph" w:styleId="PlainText">
    <w:name w:val="Plain Text"/>
    <w:basedOn w:val="Normal"/>
    <w:link w:val="PlainTextChar"/>
    <w:semiHidden/>
    <w:rsid w:val="0015205A"/>
    <w:rPr>
      <w:rFonts w:eastAsia="Yu Mincho" w:cs="Courier New"/>
      <w:lang w:eastAsia="en-US"/>
    </w:rPr>
  </w:style>
  <w:style w:type="character" w:customStyle="1" w:styleId="PlainTextChar">
    <w:name w:val="Plain Text Char"/>
    <w:basedOn w:val="DefaultParagraphFont"/>
    <w:link w:val="PlainText"/>
    <w:semiHidden/>
    <w:rsid w:val="0015205A"/>
    <w:rPr>
      <w:rFonts w:eastAsia="Yu Mincho" w:cs="Courier New"/>
      <w:lang w:val="en-GB" w:eastAsia="en-US"/>
    </w:rPr>
  </w:style>
  <w:style w:type="paragraph" w:styleId="BodyTextIndent">
    <w:name w:val="Body Text Indent"/>
    <w:basedOn w:val="Normal"/>
    <w:link w:val="BodyTextIndentChar"/>
    <w:rsid w:val="0015205A"/>
    <w:pPr>
      <w:spacing w:after="120"/>
      <w:ind w:left="283"/>
    </w:pPr>
    <w:rPr>
      <w:rFonts w:eastAsia="Yu Mincho"/>
      <w:lang w:eastAsia="en-US"/>
    </w:rPr>
  </w:style>
  <w:style w:type="character" w:customStyle="1" w:styleId="BodyTextIndentChar">
    <w:name w:val="Body Text Indent Char"/>
    <w:basedOn w:val="DefaultParagraphFont"/>
    <w:link w:val="BodyTextIndent"/>
    <w:rsid w:val="0015205A"/>
    <w:rPr>
      <w:rFonts w:eastAsia="Yu Mincho"/>
      <w:lang w:val="en-GB" w:eastAsia="en-US"/>
    </w:rPr>
  </w:style>
  <w:style w:type="paragraph" w:styleId="BlockText">
    <w:name w:val="Block Text"/>
    <w:basedOn w:val="Normal"/>
    <w:semiHidden/>
    <w:rsid w:val="0015205A"/>
    <w:pPr>
      <w:ind w:left="1440" w:right="1440"/>
    </w:pPr>
    <w:rPr>
      <w:rFonts w:eastAsia="Yu Mincho"/>
      <w:lang w:eastAsia="en-US"/>
    </w:rPr>
  </w:style>
  <w:style w:type="character" w:styleId="LineNumber">
    <w:name w:val="line number"/>
    <w:semiHidden/>
    <w:rsid w:val="0015205A"/>
    <w:rPr>
      <w:sz w:val="14"/>
    </w:rPr>
  </w:style>
  <w:style w:type="numbering" w:styleId="111111">
    <w:name w:val="Outline List 2"/>
    <w:basedOn w:val="NoList"/>
    <w:semiHidden/>
    <w:rsid w:val="0015205A"/>
    <w:pPr>
      <w:numPr>
        <w:numId w:val="22"/>
      </w:numPr>
    </w:pPr>
  </w:style>
  <w:style w:type="numbering" w:styleId="1ai">
    <w:name w:val="Outline List 1"/>
    <w:basedOn w:val="NoList"/>
    <w:semiHidden/>
    <w:rsid w:val="0015205A"/>
    <w:pPr>
      <w:numPr>
        <w:numId w:val="23"/>
      </w:numPr>
    </w:pPr>
  </w:style>
  <w:style w:type="numbering" w:styleId="ArticleSection">
    <w:name w:val="Outline List 3"/>
    <w:basedOn w:val="NoList"/>
    <w:semiHidden/>
    <w:rsid w:val="0015205A"/>
    <w:pPr>
      <w:numPr>
        <w:numId w:val="28"/>
      </w:numPr>
    </w:pPr>
  </w:style>
  <w:style w:type="paragraph" w:styleId="BodyText2">
    <w:name w:val="Body Text 2"/>
    <w:basedOn w:val="Normal"/>
    <w:link w:val="BodyText2Char"/>
    <w:rsid w:val="0015205A"/>
    <w:pPr>
      <w:spacing w:after="120" w:line="480" w:lineRule="auto"/>
    </w:pPr>
    <w:rPr>
      <w:rFonts w:eastAsia="Yu Mincho"/>
      <w:lang w:eastAsia="en-US"/>
    </w:rPr>
  </w:style>
  <w:style w:type="character" w:customStyle="1" w:styleId="BodyText2Char">
    <w:name w:val="Body Text 2 Char"/>
    <w:basedOn w:val="DefaultParagraphFont"/>
    <w:link w:val="BodyText2"/>
    <w:rsid w:val="0015205A"/>
    <w:rPr>
      <w:rFonts w:eastAsia="Yu Mincho"/>
      <w:lang w:val="en-GB" w:eastAsia="en-US"/>
    </w:rPr>
  </w:style>
  <w:style w:type="paragraph" w:styleId="BodyText3">
    <w:name w:val="Body Text 3"/>
    <w:basedOn w:val="Normal"/>
    <w:link w:val="BodyText3Char"/>
    <w:rsid w:val="0015205A"/>
    <w:pPr>
      <w:spacing w:after="120"/>
    </w:pPr>
    <w:rPr>
      <w:rFonts w:eastAsia="Yu Mincho"/>
      <w:sz w:val="16"/>
      <w:szCs w:val="16"/>
      <w:lang w:eastAsia="en-US"/>
    </w:rPr>
  </w:style>
  <w:style w:type="character" w:customStyle="1" w:styleId="BodyText3Char">
    <w:name w:val="Body Text 3 Char"/>
    <w:basedOn w:val="DefaultParagraphFont"/>
    <w:link w:val="BodyText3"/>
    <w:rsid w:val="0015205A"/>
    <w:rPr>
      <w:rFonts w:eastAsia="Yu Mincho"/>
      <w:sz w:val="16"/>
      <w:szCs w:val="16"/>
      <w:lang w:val="en-GB" w:eastAsia="en-US"/>
    </w:rPr>
  </w:style>
  <w:style w:type="paragraph" w:styleId="BodyTextFirstIndent">
    <w:name w:val="Body Text First Indent"/>
    <w:basedOn w:val="BodyText"/>
    <w:link w:val="BodyTextFirstIndentChar"/>
    <w:semiHidden/>
    <w:rsid w:val="0015205A"/>
    <w:pPr>
      <w:ind w:firstLine="210"/>
    </w:pPr>
    <w:rPr>
      <w:rFonts w:eastAsia="Yu Mincho"/>
      <w:lang w:eastAsia="en-US"/>
    </w:rPr>
  </w:style>
  <w:style w:type="character" w:customStyle="1" w:styleId="BodyTextFirstIndentChar">
    <w:name w:val="Body Text First Indent Char"/>
    <w:basedOn w:val="BodyTextChar"/>
    <w:link w:val="BodyTextFirstIndent"/>
    <w:semiHidden/>
    <w:rsid w:val="0015205A"/>
    <w:rPr>
      <w:rFonts w:eastAsia="Yu Mincho"/>
      <w:lang w:val="en-GB" w:eastAsia="en-US"/>
    </w:rPr>
  </w:style>
  <w:style w:type="paragraph" w:styleId="BodyTextFirstIndent2">
    <w:name w:val="Body Text First Indent 2"/>
    <w:basedOn w:val="BodyTextIndent"/>
    <w:link w:val="BodyTextFirstIndent2Char"/>
    <w:semiHidden/>
    <w:rsid w:val="0015205A"/>
    <w:pPr>
      <w:ind w:firstLine="210"/>
    </w:pPr>
  </w:style>
  <w:style w:type="character" w:customStyle="1" w:styleId="BodyTextFirstIndent2Char">
    <w:name w:val="Body Text First Indent 2 Char"/>
    <w:basedOn w:val="BodyTextIndentChar"/>
    <w:link w:val="BodyTextFirstIndent2"/>
    <w:semiHidden/>
    <w:rsid w:val="0015205A"/>
    <w:rPr>
      <w:rFonts w:eastAsia="Yu Mincho"/>
      <w:lang w:val="en-GB" w:eastAsia="en-US"/>
    </w:rPr>
  </w:style>
  <w:style w:type="paragraph" w:styleId="BodyTextIndent2">
    <w:name w:val="Body Text Indent 2"/>
    <w:basedOn w:val="Normal"/>
    <w:link w:val="BodyTextIndent2Char"/>
    <w:rsid w:val="0015205A"/>
    <w:pPr>
      <w:spacing w:after="120" w:line="480" w:lineRule="auto"/>
      <w:ind w:left="283"/>
    </w:pPr>
    <w:rPr>
      <w:rFonts w:eastAsia="Yu Mincho"/>
      <w:lang w:eastAsia="en-US"/>
    </w:rPr>
  </w:style>
  <w:style w:type="character" w:customStyle="1" w:styleId="BodyTextIndent2Char">
    <w:name w:val="Body Text Indent 2 Char"/>
    <w:basedOn w:val="DefaultParagraphFont"/>
    <w:link w:val="BodyTextIndent2"/>
    <w:rsid w:val="0015205A"/>
    <w:rPr>
      <w:rFonts w:eastAsia="Yu Mincho"/>
      <w:lang w:val="en-GB" w:eastAsia="en-US"/>
    </w:rPr>
  </w:style>
  <w:style w:type="paragraph" w:styleId="Closing">
    <w:name w:val="Closing"/>
    <w:basedOn w:val="Normal"/>
    <w:link w:val="ClosingChar"/>
    <w:semiHidden/>
    <w:rsid w:val="0015205A"/>
    <w:pPr>
      <w:ind w:left="4252"/>
    </w:pPr>
    <w:rPr>
      <w:rFonts w:eastAsia="Yu Mincho"/>
      <w:lang w:eastAsia="en-US"/>
    </w:rPr>
  </w:style>
  <w:style w:type="character" w:customStyle="1" w:styleId="ClosingChar">
    <w:name w:val="Closing Char"/>
    <w:basedOn w:val="DefaultParagraphFont"/>
    <w:link w:val="Closing"/>
    <w:semiHidden/>
    <w:rsid w:val="0015205A"/>
    <w:rPr>
      <w:rFonts w:eastAsia="Yu Mincho"/>
      <w:lang w:val="en-GB" w:eastAsia="en-US"/>
    </w:rPr>
  </w:style>
  <w:style w:type="paragraph" w:styleId="Date">
    <w:name w:val="Date"/>
    <w:basedOn w:val="Normal"/>
    <w:next w:val="Normal"/>
    <w:link w:val="DateChar"/>
    <w:semiHidden/>
    <w:rsid w:val="0015205A"/>
    <w:rPr>
      <w:rFonts w:eastAsia="Yu Mincho"/>
      <w:lang w:eastAsia="en-US"/>
    </w:rPr>
  </w:style>
  <w:style w:type="character" w:customStyle="1" w:styleId="DateChar">
    <w:name w:val="Date Char"/>
    <w:basedOn w:val="DefaultParagraphFont"/>
    <w:link w:val="Date"/>
    <w:semiHidden/>
    <w:rsid w:val="0015205A"/>
    <w:rPr>
      <w:rFonts w:eastAsia="Yu Mincho"/>
      <w:lang w:val="en-GB" w:eastAsia="en-US"/>
    </w:rPr>
  </w:style>
  <w:style w:type="paragraph" w:styleId="E-mailSignature">
    <w:name w:val="E-mail Signature"/>
    <w:basedOn w:val="Normal"/>
    <w:link w:val="E-mailSignatureChar"/>
    <w:semiHidden/>
    <w:rsid w:val="0015205A"/>
    <w:rPr>
      <w:rFonts w:eastAsia="Yu Mincho"/>
      <w:lang w:eastAsia="en-US"/>
    </w:rPr>
  </w:style>
  <w:style w:type="character" w:customStyle="1" w:styleId="E-mailSignatureChar">
    <w:name w:val="E-mail Signature Char"/>
    <w:basedOn w:val="DefaultParagraphFont"/>
    <w:link w:val="E-mailSignature"/>
    <w:semiHidden/>
    <w:rsid w:val="0015205A"/>
    <w:rPr>
      <w:rFonts w:eastAsia="Yu Mincho"/>
      <w:lang w:val="en-GB" w:eastAsia="en-US"/>
    </w:rPr>
  </w:style>
  <w:style w:type="character" w:styleId="Emphasis">
    <w:name w:val="Emphasis"/>
    <w:uiPriority w:val="20"/>
    <w:qFormat/>
    <w:rsid w:val="0015205A"/>
    <w:rPr>
      <w:i/>
      <w:iCs/>
    </w:rPr>
  </w:style>
  <w:style w:type="paragraph" w:styleId="EnvelopeReturn">
    <w:name w:val="envelope return"/>
    <w:basedOn w:val="Normal"/>
    <w:semiHidden/>
    <w:rsid w:val="0015205A"/>
    <w:rPr>
      <w:rFonts w:ascii="Arial" w:eastAsia="Yu Mincho" w:hAnsi="Arial" w:cs="Arial"/>
      <w:lang w:eastAsia="en-US"/>
    </w:rPr>
  </w:style>
  <w:style w:type="character" w:styleId="HTMLAcronym">
    <w:name w:val="HTML Acronym"/>
    <w:basedOn w:val="DefaultParagraphFont"/>
    <w:semiHidden/>
    <w:rsid w:val="0015205A"/>
  </w:style>
  <w:style w:type="paragraph" w:styleId="HTMLAddress">
    <w:name w:val="HTML Address"/>
    <w:basedOn w:val="Normal"/>
    <w:link w:val="HTMLAddressChar"/>
    <w:semiHidden/>
    <w:rsid w:val="0015205A"/>
    <w:rPr>
      <w:rFonts w:eastAsia="Yu Mincho"/>
      <w:i/>
      <w:iCs/>
      <w:lang w:eastAsia="en-US"/>
    </w:rPr>
  </w:style>
  <w:style w:type="character" w:customStyle="1" w:styleId="HTMLAddressChar">
    <w:name w:val="HTML Address Char"/>
    <w:basedOn w:val="DefaultParagraphFont"/>
    <w:link w:val="HTMLAddress"/>
    <w:semiHidden/>
    <w:rsid w:val="0015205A"/>
    <w:rPr>
      <w:rFonts w:eastAsia="Yu Mincho"/>
      <w:i/>
      <w:iCs/>
      <w:lang w:val="en-GB" w:eastAsia="en-US"/>
    </w:rPr>
  </w:style>
  <w:style w:type="character" w:styleId="HTMLCite">
    <w:name w:val="HTML Cite"/>
    <w:semiHidden/>
    <w:rsid w:val="0015205A"/>
    <w:rPr>
      <w:i/>
      <w:iCs/>
    </w:rPr>
  </w:style>
  <w:style w:type="character" w:styleId="HTMLCode">
    <w:name w:val="HTML Code"/>
    <w:semiHidden/>
    <w:rsid w:val="0015205A"/>
    <w:rPr>
      <w:rFonts w:ascii="Courier New" w:hAnsi="Courier New" w:cs="Courier New"/>
      <w:sz w:val="20"/>
      <w:szCs w:val="20"/>
    </w:rPr>
  </w:style>
  <w:style w:type="character" w:styleId="HTMLDefinition">
    <w:name w:val="HTML Definition"/>
    <w:semiHidden/>
    <w:rsid w:val="0015205A"/>
    <w:rPr>
      <w:i/>
      <w:iCs/>
    </w:rPr>
  </w:style>
  <w:style w:type="character" w:styleId="HTMLKeyboard">
    <w:name w:val="HTML Keyboard"/>
    <w:semiHidden/>
    <w:rsid w:val="0015205A"/>
    <w:rPr>
      <w:rFonts w:ascii="Courier New" w:hAnsi="Courier New" w:cs="Courier New"/>
      <w:sz w:val="20"/>
      <w:szCs w:val="20"/>
    </w:rPr>
  </w:style>
  <w:style w:type="paragraph" w:styleId="HTMLPreformatted">
    <w:name w:val="HTML Preformatted"/>
    <w:basedOn w:val="Normal"/>
    <w:link w:val="HTMLPreformattedChar"/>
    <w:semiHidden/>
    <w:rsid w:val="0015205A"/>
    <w:rPr>
      <w:rFonts w:ascii="Courier New" w:eastAsia="Yu Mincho" w:hAnsi="Courier New" w:cs="Courier New"/>
      <w:lang w:eastAsia="en-US"/>
    </w:rPr>
  </w:style>
  <w:style w:type="character" w:customStyle="1" w:styleId="HTMLPreformattedChar">
    <w:name w:val="HTML Preformatted Char"/>
    <w:basedOn w:val="DefaultParagraphFont"/>
    <w:link w:val="HTMLPreformatted"/>
    <w:semiHidden/>
    <w:rsid w:val="0015205A"/>
    <w:rPr>
      <w:rFonts w:ascii="Courier New" w:eastAsia="Yu Mincho" w:hAnsi="Courier New" w:cs="Courier New"/>
      <w:lang w:val="en-GB" w:eastAsia="en-US"/>
    </w:rPr>
  </w:style>
  <w:style w:type="character" w:styleId="HTMLSample">
    <w:name w:val="HTML Sample"/>
    <w:semiHidden/>
    <w:rsid w:val="0015205A"/>
    <w:rPr>
      <w:rFonts w:ascii="Courier New" w:hAnsi="Courier New" w:cs="Courier New"/>
    </w:rPr>
  </w:style>
  <w:style w:type="character" w:styleId="HTMLTypewriter">
    <w:name w:val="HTML Typewriter"/>
    <w:semiHidden/>
    <w:rsid w:val="0015205A"/>
    <w:rPr>
      <w:rFonts w:ascii="Courier New" w:hAnsi="Courier New" w:cs="Courier New"/>
      <w:sz w:val="20"/>
      <w:szCs w:val="20"/>
    </w:rPr>
  </w:style>
  <w:style w:type="character" w:styleId="HTMLVariable">
    <w:name w:val="HTML Variable"/>
    <w:semiHidden/>
    <w:rsid w:val="0015205A"/>
    <w:rPr>
      <w:i/>
      <w:iCs/>
    </w:rPr>
  </w:style>
  <w:style w:type="paragraph" w:styleId="List">
    <w:name w:val="List"/>
    <w:basedOn w:val="Normal"/>
    <w:semiHidden/>
    <w:rsid w:val="0015205A"/>
    <w:pPr>
      <w:ind w:left="283" w:hanging="283"/>
    </w:pPr>
    <w:rPr>
      <w:rFonts w:eastAsia="Yu Mincho"/>
      <w:lang w:eastAsia="en-US"/>
    </w:rPr>
  </w:style>
  <w:style w:type="paragraph" w:styleId="List2">
    <w:name w:val="List 2"/>
    <w:basedOn w:val="Normal"/>
    <w:semiHidden/>
    <w:rsid w:val="0015205A"/>
    <w:pPr>
      <w:ind w:left="566" w:hanging="283"/>
    </w:pPr>
    <w:rPr>
      <w:rFonts w:eastAsia="Yu Mincho"/>
      <w:lang w:eastAsia="en-US"/>
    </w:rPr>
  </w:style>
  <w:style w:type="paragraph" w:styleId="List3">
    <w:name w:val="List 3"/>
    <w:basedOn w:val="Normal"/>
    <w:semiHidden/>
    <w:rsid w:val="0015205A"/>
    <w:pPr>
      <w:ind w:left="849" w:hanging="283"/>
    </w:pPr>
    <w:rPr>
      <w:rFonts w:eastAsia="Yu Mincho"/>
      <w:lang w:eastAsia="en-US"/>
    </w:rPr>
  </w:style>
  <w:style w:type="paragraph" w:styleId="List4">
    <w:name w:val="List 4"/>
    <w:basedOn w:val="Normal"/>
    <w:semiHidden/>
    <w:rsid w:val="0015205A"/>
    <w:pPr>
      <w:ind w:left="1132" w:hanging="283"/>
    </w:pPr>
    <w:rPr>
      <w:rFonts w:eastAsia="Yu Mincho"/>
      <w:lang w:eastAsia="en-US"/>
    </w:rPr>
  </w:style>
  <w:style w:type="paragraph" w:styleId="List5">
    <w:name w:val="List 5"/>
    <w:basedOn w:val="Normal"/>
    <w:semiHidden/>
    <w:rsid w:val="0015205A"/>
    <w:pPr>
      <w:ind w:left="1415" w:hanging="283"/>
    </w:pPr>
    <w:rPr>
      <w:rFonts w:eastAsia="Yu Mincho"/>
      <w:lang w:eastAsia="en-US"/>
    </w:rPr>
  </w:style>
  <w:style w:type="paragraph" w:styleId="ListBullet">
    <w:name w:val="List Bullet"/>
    <w:basedOn w:val="Normal"/>
    <w:semiHidden/>
    <w:rsid w:val="0015205A"/>
    <w:pPr>
      <w:tabs>
        <w:tab w:val="num" w:pos="360"/>
      </w:tabs>
      <w:ind w:left="360" w:hanging="360"/>
    </w:pPr>
    <w:rPr>
      <w:rFonts w:eastAsia="Yu Mincho"/>
      <w:lang w:eastAsia="en-US"/>
    </w:rPr>
  </w:style>
  <w:style w:type="paragraph" w:styleId="ListBullet2">
    <w:name w:val="List Bullet 2"/>
    <w:basedOn w:val="Normal"/>
    <w:semiHidden/>
    <w:rsid w:val="0015205A"/>
    <w:pPr>
      <w:tabs>
        <w:tab w:val="num" w:pos="643"/>
      </w:tabs>
      <w:ind w:left="643" w:hanging="360"/>
    </w:pPr>
    <w:rPr>
      <w:rFonts w:eastAsia="Yu Mincho"/>
      <w:lang w:eastAsia="en-US"/>
    </w:rPr>
  </w:style>
  <w:style w:type="paragraph" w:styleId="ListBullet3">
    <w:name w:val="List Bullet 3"/>
    <w:basedOn w:val="Normal"/>
    <w:semiHidden/>
    <w:rsid w:val="0015205A"/>
    <w:pPr>
      <w:tabs>
        <w:tab w:val="num" w:pos="926"/>
      </w:tabs>
      <w:ind w:left="926" w:hanging="360"/>
    </w:pPr>
    <w:rPr>
      <w:rFonts w:eastAsia="Yu Mincho"/>
      <w:lang w:eastAsia="en-US"/>
    </w:rPr>
  </w:style>
  <w:style w:type="paragraph" w:styleId="ListBullet4">
    <w:name w:val="List Bullet 4"/>
    <w:basedOn w:val="Normal"/>
    <w:semiHidden/>
    <w:rsid w:val="0015205A"/>
    <w:pPr>
      <w:tabs>
        <w:tab w:val="num" w:pos="1209"/>
      </w:tabs>
      <w:ind w:left="1209" w:hanging="360"/>
    </w:pPr>
    <w:rPr>
      <w:rFonts w:eastAsia="Yu Mincho"/>
      <w:lang w:eastAsia="en-US"/>
    </w:rPr>
  </w:style>
  <w:style w:type="paragraph" w:styleId="ListBullet5">
    <w:name w:val="List Bullet 5"/>
    <w:basedOn w:val="Normal"/>
    <w:semiHidden/>
    <w:rsid w:val="0015205A"/>
    <w:pPr>
      <w:tabs>
        <w:tab w:val="num" w:pos="1492"/>
      </w:tabs>
      <w:ind w:left="1492" w:hanging="360"/>
    </w:pPr>
    <w:rPr>
      <w:rFonts w:eastAsia="Yu Mincho"/>
      <w:lang w:eastAsia="en-US"/>
    </w:rPr>
  </w:style>
  <w:style w:type="paragraph" w:styleId="ListContinue">
    <w:name w:val="List Continue"/>
    <w:basedOn w:val="Normal"/>
    <w:semiHidden/>
    <w:rsid w:val="0015205A"/>
    <w:pPr>
      <w:spacing w:after="120"/>
      <w:ind w:left="283"/>
    </w:pPr>
    <w:rPr>
      <w:rFonts w:eastAsia="Yu Mincho"/>
      <w:lang w:eastAsia="en-US"/>
    </w:rPr>
  </w:style>
  <w:style w:type="paragraph" w:styleId="ListContinue2">
    <w:name w:val="List Continue 2"/>
    <w:basedOn w:val="Normal"/>
    <w:semiHidden/>
    <w:rsid w:val="0015205A"/>
    <w:pPr>
      <w:spacing w:after="120"/>
      <w:ind w:left="566"/>
    </w:pPr>
    <w:rPr>
      <w:rFonts w:eastAsia="Yu Mincho"/>
      <w:lang w:eastAsia="en-US"/>
    </w:rPr>
  </w:style>
  <w:style w:type="paragraph" w:styleId="ListContinue3">
    <w:name w:val="List Continue 3"/>
    <w:basedOn w:val="Normal"/>
    <w:semiHidden/>
    <w:rsid w:val="0015205A"/>
    <w:pPr>
      <w:spacing w:after="120"/>
      <w:ind w:left="849"/>
    </w:pPr>
    <w:rPr>
      <w:rFonts w:eastAsia="Yu Mincho"/>
      <w:lang w:eastAsia="en-US"/>
    </w:rPr>
  </w:style>
  <w:style w:type="paragraph" w:styleId="ListContinue4">
    <w:name w:val="List Continue 4"/>
    <w:basedOn w:val="Normal"/>
    <w:semiHidden/>
    <w:rsid w:val="0015205A"/>
    <w:pPr>
      <w:spacing w:after="120"/>
      <w:ind w:left="1132"/>
    </w:pPr>
    <w:rPr>
      <w:rFonts w:eastAsia="Yu Mincho"/>
      <w:lang w:eastAsia="en-US"/>
    </w:rPr>
  </w:style>
  <w:style w:type="paragraph" w:styleId="ListContinue5">
    <w:name w:val="List Continue 5"/>
    <w:basedOn w:val="Normal"/>
    <w:semiHidden/>
    <w:rsid w:val="0015205A"/>
    <w:pPr>
      <w:spacing w:after="120"/>
      <w:ind w:left="1415"/>
    </w:pPr>
    <w:rPr>
      <w:rFonts w:eastAsia="Yu Mincho"/>
      <w:lang w:eastAsia="en-US"/>
    </w:rPr>
  </w:style>
  <w:style w:type="paragraph" w:styleId="ListNumber">
    <w:name w:val="List Number"/>
    <w:basedOn w:val="Normal"/>
    <w:semiHidden/>
    <w:rsid w:val="0015205A"/>
    <w:pPr>
      <w:tabs>
        <w:tab w:val="num" w:pos="360"/>
      </w:tabs>
      <w:ind w:left="360" w:hanging="360"/>
    </w:pPr>
    <w:rPr>
      <w:rFonts w:eastAsia="Yu Mincho"/>
      <w:lang w:eastAsia="en-US"/>
    </w:rPr>
  </w:style>
  <w:style w:type="paragraph" w:styleId="ListNumber2">
    <w:name w:val="List Number 2"/>
    <w:basedOn w:val="Normal"/>
    <w:semiHidden/>
    <w:rsid w:val="0015205A"/>
    <w:pPr>
      <w:tabs>
        <w:tab w:val="num" w:pos="643"/>
      </w:tabs>
      <w:ind w:left="643" w:hanging="360"/>
    </w:pPr>
    <w:rPr>
      <w:rFonts w:eastAsia="Yu Mincho"/>
      <w:lang w:eastAsia="en-US"/>
    </w:rPr>
  </w:style>
  <w:style w:type="paragraph" w:styleId="ListNumber3">
    <w:name w:val="List Number 3"/>
    <w:basedOn w:val="Normal"/>
    <w:semiHidden/>
    <w:rsid w:val="0015205A"/>
    <w:pPr>
      <w:tabs>
        <w:tab w:val="num" w:pos="926"/>
      </w:tabs>
      <w:ind w:left="926" w:hanging="360"/>
    </w:pPr>
    <w:rPr>
      <w:rFonts w:eastAsia="Yu Mincho"/>
      <w:lang w:eastAsia="en-US"/>
    </w:rPr>
  </w:style>
  <w:style w:type="paragraph" w:styleId="ListNumber4">
    <w:name w:val="List Number 4"/>
    <w:basedOn w:val="Normal"/>
    <w:semiHidden/>
    <w:rsid w:val="0015205A"/>
    <w:pPr>
      <w:tabs>
        <w:tab w:val="num" w:pos="1209"/>
      </w:tabs>
      <w:ind w:left="1209" w:hanging="360"/>
    </w:pPr>
    <w:rPr>
      <w:rFonts w:eastAsia="Yu Mincho"/>
      <w:lang w:eastAsia="en-US"/>
    </w:rPr>
  </w:style>
  <w:style w:type="paragraph" w:styleId="ListNumber5">
    <w:name w:val="List Number 5"/>
    <w:basedOn w:val="Normal"/>
    <w:semiHidden/>
    <w:rsid w:val="0015205A"/>
    <w:pPr>
      <w:tabs>
        <w:tab w:val="num" w:pos="1492"/>
      </w:tabs>
      <w:ind w:left="1492" w:hanging="360"/>
    </w:pPr>
    <w:rPr>
      <w:rFonts w:eastAsia="Yu Mincho"/>
      <w:lang w:eastAsia="en-US"/>
    </w:rPr>
  </w:style>
  <w:style w:type="paragraph" w:styleId="MessageHeader">
    <w:name w:val="Message Header"/>
    <w:basedOn w:val="Normal"/>
    <w:link w:val="MessageHeaderChar"/>
    <w:semiHidden/>
    <w:rsid w:val="0015205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Yu Mincho" w:hAnsi="Arial" w:cs="Arial"/>
      <w:sz w:val="24"/>
      <w:szCs w:val="24"/>
      <w:lang w:eastAsia="en-US"/>
    </w:rPr>
  </w:style>
  <w:style w:type="character" w:customStyle="1" w:styleId="MessageHeaderChar">
    <w:name w:val="Message Header Char"/>
    <w:basedOn w:val="DefaultParagraphFont"/>
    <w:link w:val="MessageHeader"/>
    <w:semiHidden/>
    <w:rsid w:val="0015205A"/>
    <w:rPr>
      <w:rFonts w:ascii="Arial" w:eastAsia="Yu Mincho" w:hAnsi="Arial" w:cs="Arial"/>
      <w:sz w:val="24"/>
      <w:szCs w:val="24"/>
      <w:shd w:val="pct20" w:color="auto" w:fill="auto"/>
      <w:lang w:val="en-GB" w:eastAsia="en-US"/>
    </w:rPr>
  </w:style>
  <w:style w:type="paragraph" w:styleId="NormalWeb">
    <w:name w:val="Normal (Web)"/>
    <w:basedOn w:val="Normal"/>
    <w:uiPriority w:val="99"/>
    <w:rsid w:val="0015205A"/>
    <w:rPr>
      <w:rFonts w:eastAsia="Yu Mincho"/>
      <w:sz w:val="24"/>
      <w:szCs w:val="24"/>
      <w:lang w:eastAsia="en-US"/>
    </w:rPr>
  </w:style>
  <w:style w:type="paragraph" w:styleId="NormalIndent">
    <w:name w:val="Normal Indent"/>
    <w:basedOn w:val="Normal"/>
    <w:semiHidden/>
    <w:rsid w:val="0015205A"/>
    <w:pPr>
      <w:ind w:left="567"/>
    </w:pPr>
    <w:rPr>
      <w:rFonts w:eastAsia="Yu Mincho"/>
      <w:lang w:eastAsia="en-US"/>
    </w:rPr>
  </w:style>
  <w:style w:type="paragraph" w:styleId="NoteHeading">
    <w:name w:val="Note Heading"/>
    <w:basedOn w:val="Normal"/>
    <w:next w:val="Normal"/>
    <w:link w:val="NoteHeadingChar"/>
    <w:semiHidden/>
    <w:rsid w:val="0015205A"/>
    <w:rPr>
      <w:rFonts w:eastAsia="Yu Mincho"/>
      <w:lang w:eastAsia="en-US"/>
    </w:rPr>
  </w:style>
  <w:style w:type="character" w:customStyle="1" w:styleId="NoteHeadingChar">
    <w:name w:val="Note Heading Char"/>
    <w:basedOn w:val="DefaultParagraphFont"/>
    <w:link w:val="NoteHeading"/>
    <w:semiHidden/>
    <w:rsid w:val="0015205A"/>
    <w:rPr>
      <w:rFonts w:eastAsia="Yu Mincho"/>
      <w:lang w:val="en-GB" w:eastAsia="en-US"/>
    </w:rPr>
  </w:style>
  <w:style w:type="paragraph" w:styleId="Salutation">
    <w:name w:val="Salutation"/>
    <w:basedOn w:val="Normal"/>
    <w:next w:val="Normal"/>
    <w:link w:val="SalutationChar"/>
    <w:semiHidden/>
    <w:rsid w:val="0015205A"/>
    <w:rPr>
      <w:rFonts w:eastAsia="Yu Mincho"/>
      <w:lang w:eastAsia="en-US"/>
    </w:rPr>
  </w:style>
  <w:style w:type="character" w:customStyle="1" w:styleId="SalutationChar">
    <w:name w:val="Salutation Char"/>
    <w:basedOn w:val="DefaultParagraphFont"/>
    <w:link w:val="Salutation"/>
    <w:semiHidden/>
    <w:rsid w:val="0015205A"/>
    <w:rPr>
      <w:rFonts w:eastAsia="Yu Mincho"/>
      <w:lang w:val="en-GB" w:eastAsia="en-US"/>
    </w:rPr>
  </w:style>
  <w:style w:type="paragraph" w:styleId="Signature">
    <w:name w:val="Signature"/>
    <w:basedOn w:val="Normal"/>
    <w:link w:val="SignatureChar"/>
    <w:semiHidden/>
    <w:rsid w:val="0015205A"/>
    <w:pPr>
      <w:ind w:left="4252"/>
    </w:pPr>
    <w:rPr>
      <w:rFonts w:eastAsia="Yu Mincho"/>
      <w:lang w:eastAsia="en-US"/>
    </w:rPr>
  </w:style>
  <w:style w:type="character" w:customStyle="1" w:styleId="SignatureChar">
    <w:name w:val="Signature Char"/>
    <w:basedOn w:val="DefaultParagraphFont"/>
    <w:link w:val="Signature"/>
    <w:semiHidden/>
    <w:rsid w:val="0015205A"/>
    <w:rPr>
      <w:rFonts w:eastAsia="Yu Mincho"/>
      <w:lang w:val="en-GB" w:eastAsia="en-US"/>
    </w:rPr>
  </w:style>
  <w:style w:type="character" w:styleId="Strong">
    <w:name w:val="Strong"/>
    <w:qFormat/>
    <w:rsid w:val="0015205A"/>
    <w:rPr>
      <w:b/>
      <w:bCs/>
    </w:rPr>
  </w:style>
  <w:style w:type="paragraph" w:styleId="Subtitle">
    <w:name w:val="Subtitle"/>
    <w:basedOn w:val="Normal"/>
    <w:link w:val="SubtitleChar"/>
    <w:qFormat/>
    <w:rsid w:val="0015205A"/>
    <w:pPr>
      <w:spacing w:after="60"/>
      <w:jc w:val="center"/>
      <w:outlineLvl w:val="1"/>
    </w:pPr>
    <w:rPr>
      <w:rFonts w:ascii="Arial" w:eastAsia="Yu Mincho" w:hAnsi="Arial" w:cs="Arial"/>
      <w:sz w:val="24"/>
      <w:szCs w:val="24"/>
      <w:lang w:eastAsia="en-US"/>
    </w:rPr>
  </w:style>
  <w:style w:type="character" w:customStyle="1" w:styleId="SubtitleChar">
    <w:name w:val="Subtitle Char"/>
    <w:basedOn w:val="DefaultParagraphFont"/>
    <w:link w:val="Subtitle"/>
    <w:rsid w:val="0015205A"/>
    <w:rPr>
      <w:rFonts w:ascii="Arial" w:eastAsia="Yu Mincho" w:hAnsi="Arial" w:cs="Arial"/>
      <w:sz w:val="24"/>
      <w:szCs w:val="24"/>
      <w:lang w:val="en-GB" w:eastAsia="en-US"/>
    </w:rPr>
  </w:style>
  <w:style w:type="table" w:styleId="Table3Deffects1">
    <w:name w:val="Table 3D effects 1"/>
    <w:basedOn w:val="TableNormal"/>
    <w:semiHidden/>
    <w:rsid w:val="0015205A"/>
    <w:pPr>
      <w:suppressAutoHyphens/>
      <w:spacing w:line="240" w:lineRule="atLeast"/>
    </w:pPr>
    <w:rPr>
      <w:rFonts w:eastAsia="Yu Mincho"/>
      <w:lang w:val="en-US"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5205A"/>
    <w:pPr>
      <w:suppressAutoHyphens/>
      <w:spacing w:line="240" w:lineRule="atLeast"/>
    </w:pPr>
    <w:rPr>
      <w:rFonts w:eastAsia="Yu Mincho"/>
      <w:lang w:val="en-US"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5205A"/>
    <w:pPr>
      <w:suppressAutoHyphens/>
      <w:spacing w:line="240" w:lineRule="atLeast"/>
    </w:pPr>
    <w:rPr>
      <w:rFonts w:eastAsia="Yu Mincho"/>
      <w:lang w:val="en-US"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5205A"/>
    <w:pPr>
      <w:suppressAutoHyphens/>
      <w:spacing w:line="240" w:lineRule="atLeast"/>
    </w:pPr>
    <w:rPr>
      <w:rFonts w:eastAsia="Yu Mincho"/>
      <w:lang w:val="en-US"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5205A"/>
    <w:pPr>
      <w:suppressAutoHyphens/>
      <w:spacing w:line="240" w:lineRule="atLeast"/>
    </w:pPr>
    <w:rPr>
      <w:rFonts w:eastAsia="Yu Mincho"/>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5205A"/>
    <w:pPr>
      <w:suppressAutoHyphens/>
      <w:spacing w:line="240" w:lineRule="atLeast"/>
    </w:pPr>
    <w:rPr>
      <w:rFonts w:eastAsia="Yu Mincho"/>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5205A"/>
    <w:pPr>
      <w:suppressAutoHyphens/>
      <w:spacing w:line="240" w:lineRule="atLeast"/>
    </w:pPr>
    <w:rPr>
      <w:rFonts w:eastAsia="Yu Mincho"/>
      <w:lang w:val="en-US" w:eastAsia="ja-JP"/>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5205A"/>
    <w:pPr>
      <w:suppressAutoHyphens/>
      <w:spacing w:line="240" w:lineRule="atLeast"/>
    </w:pPr>
    <w:rPr>
      <w:rFonts w:eastAsia="Yu Mincho"/>
      <w:color w:val="FFFFFF"/>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5205A"/>
    <w:pPr>
      <w:suppressAutoHyphens/>
      <w:spacing w:line="240" w:lineRule="atLeast"/>
    </w:pPr>
    <w:rPr>
      <w:rFonts w:eastAsia="Yu Mincho"/>
      <w:lang w:val="en-US" w:eastAsia="ja-JP"/>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5205A"/>
    <w:pPr>
      <w:suppressAutoHyphens/>
      <w:spacing w:line="240" w:lineRule="atLeast"/>
    </w:pPr>
    <w:rPr>
      <w:rFonts w:eastAsia="Yu Mincho"/>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5205A"/>
    <w:pPr>
      <w:suppressAutoHyphens/>
      <w:spacing w:line="240" w:lineRule="atLeast"/>
    </w:pPr>
    <w:rPr>
      <w:rFonts w:eastAsia="Yu Mincho"/>
      <w:b/>
      <w:bCs/>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5205A"/>
    <w:pPr>
      <w:suppressAutoHyphens/>
      <w:spacing w:line="240" w:lineRule="atLeast"/>
    </w:pPr>
    <w:rPr>
      <w:rFonts w:eastAsia="Yu Mincho"/>
      <w:b/>
      <w:bCs/>
      <w:lang w:val="en-US"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5205A"/>
    <w:pPr>
      <w:suppressAutoHyphens/>
      <w:spacing w:line="240" w:lineRule="atLeast"/>
    </w:pPr>
    <w:rPr>
      <w:rFonts w:eastAsia="Yu Mincho"/>
      <w:b/>
      <w:bCs/>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5205A"/>
    <w:pPr>
      <w:suppressAutoHyphens/>
      <w:spacing w:line="240" w:lineRule="atLeast"/>
    </w:pPr>
    <w:rPr>
      <w:rFonts w:eastAsia="Yu Mincho"/>
      <w:lang w:val="en-US"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5205A"/>
    <w:pPr>
      <w:suppressAutoHyphens/>
      <w:spacing w:line="240" w:lineRule="atLeast"/>
    </w:pPr>
    <w:rPr>
      <w:rFonts w:eastAsia="Yu Mincho"/>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5205A"/>
    <w:pPr>
      <w:suppressAutoHyphens/>
      <w:spacing w:line="240" w:lineRule="atLeast"/>
    </w:pPr>
    <w:rPr>
      <w:rFonts w:eastAsia="Yu Mincho"/>
      <w:lang w:val="en-US"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5205A"/>
    <w:pPr>
      <w:suppressAutoHyphens/>
      <w:spacing w:line="240" w:lineRule="atLeast"/>
    </w:pPr>
    <w:rPr>
      <w:rFonts w:eastAsia="Yu Mincho"/>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15205A"/>
    <w:pPr>
      <w:suppressAutoHyphens/>
      <w:spacing w:line="240" w:lineRule="atLeast"/>
    </w:pPr>
    <w:rPr>
      <w:rFonts w:eastAsia="Yu Mincho"/>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5205A"/>
    <w:pPr>
      <w:suppressAutoHyphens/>
      <w:spacing w:line="240" w:lineRule="atLeast"/>
    </w:pPr>
    <w:rPr>
      <w:rFonts w:eastAsia="Yu Mincho"/>
      <w:lang w:val="en-US" w:eastAsia="ja-JP"/>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5205A"/>
    <w:pPr>
      <w:suppressAutoHyphens/>
      <w:spacing w:line="240" w:lineRule="atLeast"/>
    </w:pPr>
    <w:rPr>
      <w:rFonts w:eastAsia="Yu Mincho"/>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5205A"/>
    <w:pPr>
      <w:suppressAutoHyphens/>
      <w:spacing w:line="240" w:lineRule="atLeast"/>
    </w:pPr>
    <w:rPr>
      <w:rFonts w:eastAsia="Yu Mincho"/>
      <w:lang w:val="en-US" w:eastAsia="ja-JP"/>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5205A"/>
    <w:pPr>
      <w:suppressAutoHyphens/>
      <w:spacing w:line="240" w:lineRule="atLeast"/>
    </w:pPr>
    <w:rPr>
      <w:rFonts w:eastAsia="Yu Mincho"/>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5205A"/>
    <w:pPr>
      <w:suppressAutoHyphens/>
      <w:spacing w:line="240" w:lineRule="atLeast"/>
    </w:pPr>
    <w:rPr>
      <w:rFonts w:eastAsia="Yu Mincho"/>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5205A"/>
    <w:pPr>
      <w:suppressAutoHyphens/>
      <w:spacing w:line="240" w:lineRule="atLeast"/>
    </w:pPr>
    <w:rPr>
      <w:rFonts w:eastAsia="Yu Mincho"/>
      <w:b/>
      <w:bCs/>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5205A"/>
    <w:pPr>
      <w:suppressAutoHyphens/>
      <w:spacing w:line="240" w:lineRule="atLeast"/>
    </w:pPr>
    <w:rPr>
      <w:rFonts w:eastAsia="Yu Mincho"/>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5205A"/>
    <w:pPr>
      <w:suppressAutoHyphens/>
      <w:spacing w:line="240" w:lineRule="atLeast"/>
    </w:pPr>
    <w:rPr>
      <w:rFonts w:eastAsia="Yu Mincho"/>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5205A"/>
    <w:pPr>
      <w:suppressAutoHyphens/>
      <w:spacing w:line="240" w:lineRule="atLeast"/>
    </w:pPr>
    <w:rPr>
      <w:rFonts w:eastAsia="Yu Mincho"/>
      <w:lang w:val="en-US"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5205A"/>
    <w:pPr>
      <w:suppressAutoHyphens/>
      <w:spacing w:line="240" w:lineRule="atLeast"/>
    </w:pPr>
    <w:rPr>
      <w:rFonts w:eastAsia="Yu Mincho"/>
      <w:lang w:val="en-US"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5205A"/>
    <w:pPr>
      <w:suppressAutoHyphens/>
      <w:spacing w:line="240" w:lineRule="atLeast"/>
    </w:pPr>
    <w:rPr>
      <w:rFonts w:eastAsia="Yu Mincho"/>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5205A"/>
    <w:pPr>
      <w:suppressAutoHyphens/>
      <w:spacing w:line="240" w:lineRule="atLeast"/>
    </w:pPr>
    <w:rPr>
      <w:rFonts w:eastAsia="Yu Mincho"/>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5205A"/>
    <w:pPr>
      <w:suppressAutoHyphens/>
      <w:spacing w:line="240" w:lineRule="atLeast"/>
    </w:pPr>
    <w:rPr>
      <w:rFonts w:eastAsia="Yu Mincho"/>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5205A"/>
    <w:pPr>
      <w:suppressAutoHyphens/>
      <w:spacing w:line="240" w:lineRule="atLeast"/>
    </w:pPr>
    <w:rPr>
      <w:rFonts w:eastAsia="Yu Mincho"/>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5205A"/>
    <w:pPr>
      <w:suppressAutoHyphens/>
      <w:spacing w:line="240" w:lineRule="atLeast"/>
    </w:pPr>
    <w:rPr>
      <w:rFonts w:eastAsia="Yu Mincho"/>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5205A"/>
    <w:pPr>
      <w:suppressAutoHyphens/>
      <w:spacing w:line="240" w:lineRule="atLeast"/>
    </w:pPr>
    <w:rPr>
      <w:rFonts w:eastAsia="Yu Mincho"/>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5205A"/>
    <w:pPr>
      <w:suppressAutoHyphens/>
      <w:spacing w:line="240" w:lineRule="atLeast"/>
    </w:pPr>
    <w:rPr>
      <w:rFonts w:eastAsia="Yu Mincho"/>
      <w:lang w:val="en-US" w:eastAsia="ja-JP"/>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5205A"/>
    <w:pPr>
      <w:suppressAutoHyphens/>
      <w:spacing w:line="240" w:lineRule="atLeast"/>
    </w:pPr>
    <w:rPr>
      <w:rFonts w:eastAsia="Yu Mincho"/>
      <w:lang w:val="en-US"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5205A"/>
    <w:pPr>
      <w:suppressAutoHyphens/>
      <w:spacing w:line="240" w:lineRule="atLeast"/>
    </w:pPr>
    <w:rPr>
      <w:rFonts w:eastAsia="Yu Mincho"/>
      <w:lang w:val="en-US"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5205A"/>
    <w:pPr>
      <w:suppressAutoHyphens/>
      <w:spacing w:line="240" w:lineRule="atLeast"/>
    </w:pPr>
    <w:rPr>
      <w:rFonts w:eastAsia="Yu Mincho"/>
      <w:lang w:val="en-US"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5205A"/>
    <w:pPr>
      <w:suppressAutoHyphens/>
      <w:spacing w:line="240" w:lineRule="atLeast"/>
    </w:pPr>
    <w:rPr>
      <w:rFonts w:eastAsia="Yu Mincho"/>
      <w:lang w:val="en-US"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5205A"/>
    <w:pPr>
      <w:suppressAutoHyphens/>
      <w:spacing w:line="240" w:lineRule="atLeast"/>
    </w:pPr>
    <w:rPr>
      <w:rFonts w:eastAsia="Yu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5205A"/>
    <w:pPr>
      <w:suppressAutoHyphens/>
      <w:spacing w:line="240" w:lineRule="atLeast"/>
    </w:pPr>
    <w:rPr>
      <w:rFonts w:eastAsia="Yu Mincho"/>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5205A"/>
    <w:pPr>
      <w:suppressAutoHyphens/>
      <w:spacing w:line="240" w:lineRule="atLeast"/>
    </w:pPr>
    <w:rPr>
      <w:rFonts w:eastAsia="Yu Mincho"/>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5205A"/>
    <w:pPr>
      <w:suppressAutoHyphens/>
      <w:spacing w:line="240" w:lineRule="atLeast"/>
    </w:pPr>
    <w:rPr>
      <w:rFonts w:eastAsia="Yu Mincho"/>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15205A"/>
    <w:pPr>
      <w:spacing w:before="240" w:after="60"/>
      <w:jc w:val="center"/>
      <w:outlineLvl w:val="0"/>
    </w:pPr>
    <w:rPr>
      <w:rFonts w:ascii="Arial" w:eastAsia="Yu Mincho" w:hAnsi="Arial" w:cs="Arial"/>
      <w:b/>
      <w:bCs/>
      <w:kern w:val="28"/>
      <w:sz w:val="32"/>
      <w:szCs w:val="32"/>
      <w:lang w:eastAsia="en-US"/>
    </w:rPr>
  </w:style>
  <w:style w:type="character" w:customStyle="1" w:styleId="TitleChar">
    <w:name w:val="Title Char"/>
    <w:basedOn w:val="DefaultParagraphFont"/>
    <w:link w:val="Title"/>
    <w:rsid w:val="0015205A"/>
    <w:rPr>
      <w:rFonts w:ascii="Arial" w:eastAsia="Yu Mincho" w:hAnsi="Arial" w:cs="Arial"/>
      <w:b/>
      <w:bCs/>
      <w:kern w:val="28"/>
      <w:sz w:val="32"/>
      <w:szCs w:val="32"/>
      <w:lang w:val="en-GB" w:eastAsia="en-US"/>
    </w:rPr>
  </w:style>
  <w:style w:type="paragraph" w:styleId="EnvelopeAddress">
    <w:name w:val="envelope address"/>
    <w:basedOn w:val="Normal"/>
    <w:semiHidden/>
    <w:rsid w:val="0015205A"/>
    <w:pPr>
      <w:framePr w:w="7920" w:h="1980" w:hRule="exact" w:hSpace="180" w:wrap="auto" w:hAnchor="page" w:xAlign="center" w:yAlign="bottom"/>
      <w:ind w:left="2880"/>
    </w:pPr>
    <w:rPr>
      <w:rFonts w:ascii="Arial" w:eastAsia="Yu Mincho" w:hAnsi="Arial" w:cs="Arial"/>
      <w:sz w:val="24"/>
      <w:szCs w:val="24"/>
      <w:lang w:eastAsia="en-US"/>
    </w:rPr>
  </w:style>
  <w:style w:type="paragraph" w:styleId="TOC1">
    <w:name w:val="toc 1"/>
    <w:basedOn w:val="Normal"/>
    <w:next w:val="Normal"/>
    <w:autoRedefine/>
    <w:rsid w:val="0015205A"/>
    <w:pPr>
      <w:suppressAutoHyphens w:val="0"/>
      <w:spacing w:line="240" w:lineRule="auto"/>
    </w:pPr>
    <w:rPr>
      <w:rFonts w:eastAsia="Yu Mincho"/>
      <w:sz w:val="24"/>
      <w:szCs w:val="24"/>
      <w:lang w:eastAsia="en-US"/>
    </w:rPr>
  </w:style>
  <w:style w:type="paragraph" w:customStyle="1" w:styleId="Default">
    <w:name w:val="Default"/>
    <w:rsid w:val="0015205A"/>
    <w:pPr>
      <w:autoSpaceDE w:val="0"/>
      <w:autoSpaceDN w:val="0"/>
      <w:adjustRightInd w:val="0"/>
    </w:pPr>
    <w:rPr>
      <w:rFonts w:ascii="Arial" w:eastAsia="Yu Mincho" w:hAnsi="Arial" w:cs="Arial"/>
      <w:color w:val="000000"/>
      <w:sz w:val="24"/>
      <w:szCs w:val="24"/>
      <w:lang w:val="en-US" w:eastAsia="en-US"/>
    </w:rPr>
  </w:style>
  <w:style w:type="paragraph" w:customStyle="1" w:styleId="ManualNumPar1">
    <w:name w:val="Manual NumPar 1"/>
    <w:basedOn w:val="Normal"/>
    <w:next w:val="Normal"/>
    <w:link w:val="ManualNumPar1Char"/>
    <w:rsid w:val="0015205A"/>
    <w:pPr>
      <w:suppressAutoHyphens w:val="0"/>
      <w:spacing w:before="120" w:after="120" w:line="240" w:lineRule="auto"/>
      <w:ind w:left="850" w:hanging="850"/>
      <w:jc w:val="both"/>
    </w:pPr>
    <w:rPr>
      <w:sz w:val="24"/>
      <w:lang w:eastAsia="zh-CN"/>
    </w:rPr>
  </w:style>
  <w:style w:type="character" w:customStyle="1" w:styleId="ManualNumPar1Char">
    <w:name w:val="Manual NumPar 1 Char"/>
    <w:link w:val="ManualNumPar1"/>
    <w:rsid w:val="0015205A"/>
    <w:rPr>
      <w:rFonts w:eastAsia="MS Mincho"/>
      <w:sz w:val="24"/>
      <w:lang w:val="en-GB" w:eastAsia="zh-CN"/>
    </w:rPr>
  </w:style>
  <w:style w:type="paragraph" w:styleId="ListParagraph">
    <w:name w:val="List Paragraph"/>
    <w:basedOn w:val="Normal"/>
    <w:uiPriority w:val="34"/>
    <w:qFormat/>
    <w:rsid w:val="0015205A"/>
    <w:pPr>
      <w:widowControl w:val="0"/>
      <w:suppressAutoHyphens w:val="0"/>
      <w:spacing w:line="240" w:lineRule="auto"/>
      <w:ind w:leftChars="400" w:left="840"/>
      <w:jc w:val="both"/>
    </w:pPr>
    <w:rPr>
      <w:rFonts w:ascii="Century" w:hAnsi="Century"/>
      <w:kern w:val="2"/>
      <w:sz w:val="21"/>
      <w:szCs w:val="22"/>
      <w:lang w:eastAsia="ja-JP"/>
    </w:rPr>
  </w:style>
  <w:style w:type="character" w:customStyle="1" w:styleId="documentbody1">
    <w:name w:val="documentbody1"/>
    <w:rsid w:val="0015205A"/>
    <w:rPr>
      <w:color w:val="000000"/>
    </w:rPr>
  </w:style>
  <w:style w:type="paragraph" w:customStyle="1" w:styleId="QuickFormat1">
    <w:name w:val="QuickFormat1"/>
    <w:basedOn w:val="Normal"/>
    <w:rsid w:val="0015205A"/>
    <w:pPr>
      <w:widowControl w:val="0"/>
      <w:suppressAutoHyphens w:val="0"/>
      <w:autoSpaceDE w:val="0"/>
      <w:autoSpaceDN w:val="0"/>
      <w:adjustRightInd w:val="0"/>
      <w:spacing w:line="240" w:lineRule="auto"/>
      <w:ind w:firstLine="720"/>
    </w:pPr>
    <w:rPr>
      <w:rFonts w:eastAsia="Yu Mincho"/>
      <w:color w:val="000000"/>
      <w:sz w:val="24"/>
      <w:szCs w:val="24"/>
      <w:lang w:eastAsia="en-US"/>
    </w:rPr>
  </w:style>
  <w:style w:type="paragraph" w:styleId="Caption">
    <w:name w:val="caption"/>
    <w:basedOn w:val="Normal"/>
    <w:next w:val="Normal"/>
    <w:autoRedefine/>
    <w:qFormat/>
    <w:rsid w:val="0015205A"/>
    <w:pPr>
      <w:widowControl w:val="0"/>
      <w:suppressAutoHyphens w:val="0"/>
      <w:autoSpaceDE w:val="0"/>
      <w:autoSpaceDN w:val="0"/>
      <w:adjustRightInd w:val="0"/>
      <w:spacing w:line="240" w:lineRule="auto"/>
      <w:ind w:left="1080"/>
      <w:jc w:val="both"/>
    </w:pPr>
    <w:rPr>
      <w:rFonts w:eastAsia="Yu Mincho"/>
      <w:sz w:val="24"/>
      <w:lang w:eastAsia="en-US"/>
    </w:rPr>
  </w:style>
  <w:style w:type="paragraph" w:customStyle="1" w:styleId="TextEinzug">
    <w:name w:val="Text_Einzug"/>
    <w:basedOn w:val="Normal"/>
    <w:next w:val="Normal"/>
    <w:rsid w:val="0015205A"/>
    <w:pPr>
      <w:suppressAutoHyphens w:val="0"/>
      <w:autoSpaceDE w:val="0"/>
      <w:autoSpaceDN w:val="0"/>
      <w:adjustRightInd w:val="0"/>
      <w:spacing w:before="240" w:line="240" w:lineRule="auto"/>
    </w:pPr>
    <w:rPr>
      <w:rFonts w:ascii="Arial" w:eastAsia="Yu Mincho" w:hAnsi="Arial"/>
      <w:sz w:val="24"/>
      <w:szCs w:val="24"/>
      <w:lang w:eastAsia="en-US"/>
    </w:rPr>
  </w:style>
  <w:style w:type="paragraph" w:customStyle="1" w:styleId="Headline3">
    <w:name w:val="Headline 3"/>
    <w:basedOn w:val="Normal"/>
    <w:next w:val="Normal"/>
    <w:rsid w:val="0015205A"/>
    <w:pPr>
      <w:suppressAutoHyphens w:val="0"/>
      <w:autoSpaceDE w:val="0"/>
      <w:autoSpaceDN w:val="0"/>
      <w:adjustRightInd w:val="0"/>
      <w:spacing w:before="240" w:line="240" w:lineRule="auto"/>
    </w:pPr>
    <w:rPr>
      <w:rFonts w:ascii="Arial" w:eastAsia="Yu Mincho" w:hAnsi="Arial"/>
      <w:sz w:val="24"/>
      <w:szCs w:val="24"/>
      <w:lang w:eastAsia="en-US"/>
    </w:rPr>
  </w:style>
  <w:style w:type="paragraph" w:customStyle="1" w:styleId="Standard1">
    <w:name w:val="Standard1"/>
    <w:basedOn w:val="Default"/>
    <w:next w:val="Default"/>
    <w:rsid w:val="0015205A"/>
    <w:pPr>
      <w:spacing w:before="240"/>
    </w:pPr>
    <w:rPr>
      <w:rFonts w:cs="Times New Roman"/>
      <w:color w:val="auto"/>
    </w:rPr>
  </w:style>
  <w:style w:type="paragraph" w:customStyle="1" w:styleId="Headline1nummeriert">
    <w:name w:val="Headline 1 nummeriert"/>
    <w:basedOn w:val="Default"/>
    <w:next w:val="Default"/>
    <w:rsid w:val="0015205A"/>
    <w:pPr>
      <w:spacing w:before="240"/>
    </w:pPr>
    <w:rPr>
      <w:rFonts w:cs="Times New Roman"/>
      <w:color w:val="auto"/>
    </w:rPr>
  </w:style>
  <w:style w:type="paragraph" w:customStyle="1" w:styleId="Headline2">
    <w:name w:val="Headline 2"/>
    <w:basedOn w:val="Default"/>
    <w:next w:val="Default"/>
    <w:rsid w:val="0015205A"/>
    <w:pPr>
      <w:spacing w:before="240"/>
    </w:pPr>
    <w:rPr>
      <w:rFonts w:cs="Times New Roman"/>
      <w:color w:val="auto"/>
    </w:rPr>
  </w:style>
  <w:style w:type="paragraph" w:styleId="DocumentMap">
    <w:name w:val="Document Map"/>
    <w:basedOn w:val="Normal"/>
    <w:link w:val="DocumentMapChar"/>
    <w:rsid w:val="0015205A"/>
    <w:pPr>
      <w:shd w:val="clear" w:color="auto" w:fill="C6D5EC"/>
      <w:suppressAutoHyphens w:val="0"/>
      <w:spacing w:line="240" w:lineRule="auto"/>
    </w:pPr>
    <w:rPr>
      <w:rFonts w:ascii="Lucida Grande" w:eastAsia="Yu Mincho" w:hAnsi="Lucida Grande"/>
      <w:sz w:val="24"/>
      <w:szCs w:val="24"/>
      <w:lang w:eastAsia="en-US"/>
    </w:rPr>
  </w:style>
  <w:style w:type="character" w:customStyle="1" w:styleId="DocumentMapChar">
    <w:name w:val="Document Map Char"/>
    <w:basedOn w:val="DefaultParagraphFont"/>
    <w:link w:val="DocumentMap"/>
    <w:rsid w:val="0015205A"/>
    <w:rPr>
      <w:rFonts w:ascii="Lucida Grande" w:eastAsia="Yu Mincho" w:hAnsi="Lucida Grande"/>
      <w:sz w:val="24"/>
      <w:szCs w:val="24"/>
      <w:shd w:val="clear" w:color="auto" w:fill="C6D5EC"/>
      <w:lang w:val="en-GB" w:eastAsia="en-US"/>
    </w:rPr>
  </w:style>
  <w:style w:type="paragraph" w:customStyle="1" w:styleId="Rom1">
    <w:name w:val="Rom1"/>
    <w:basedOn w:val="Normal"/>
    <w:rsid w:val="0015205A"/>
    <w:pPr>
      <w:numPr>
        <w:numId w:val="26"/>
      </w:numPr>
      <w:suppressAutoHyphens w:val="0"/>
      <w:spacing w:after="240" w:line="240" w:lineRule="auto"/>
      <w:ind w:left="1441" w:hanging="590"/>
    </w:pPr>
    <w:rPr>
      <w:rFonts w:eastAsia="Yu Mincho"/>
      <w:sz w:val="24"/>
      <w:lang w:eastAsia="en-US"/>
    </w:rPr>
  </w:style>
  <w:style w:type="paragraph" w:customStyle="1" w:styleId="Rom2">
    <w:name w:val="Rom2"/>
    <w:basedOn w:val="Normal"/>
    <w:rsid w:val="0015205A"/>
    <w:pPr>
      <w:numPr>
        <w:numId w:val="27"/>
      </w:numPr>
      <w:suppressAutoHyphens w:val="0"/>
      <w:spacing w:after="240" w:line="240" w:lineRule="auto"/>
    </w:pPr>
    <w:rPr>
      <w:rFonts w:eastAsia="Yu Mincho"/>
      <w:sz w:val="24"/>
      <w:lang w:eastAsia="en-US"/>
    </w:rPr>
  </w:style>
  <w:style w:type="paragraph" w:customStyle="1" w:styleId="ParaNo">
    <w:name w:val="ParaNo."/>
    <w:basedOn w:val="Normal"/>
    <w:rsid w:val="0015205A"/>
    <w:pPr>
      <w:numPr>
        <w:numId w:val="25"/>
      </w:numPr>
      <w:tabs>
        <w:tab w:val="clear" w:pos="360"/>
        <w:tab w:val="left" w:pos="737"/>
      </w:tabs>
      <w:suppressAutoHyphens w:val="0"/>
      <w:spacing w:after="240" w:line="240" w:lineRule="auto"/>
    </w:pPr>
    <w:rPr>
      <w:rFonts w:eastAsia="Yu Mincho"/>
      <w:sz w:val="24"/>
      <w:lang w:val="fr-CH" w:eastAsia="en-US"/>
    </w:rPr>
  </w:style>
  <w:style w:type="paragraph" w:customStyle="1" w:styleId="NormalCentered">
    <w:name w:val="Normal Centered"/>
    <w:basedOn w:val="Normal"/>
    <w:rsid w:val="0015205A"/>
    <w:pPr>
      <w:suppressAutoHyphens w:val="0"/>
      <w:spacing w:before="120" w:after="120" w:line="240" w:lineRule="auto"/>
      <w:jc w:val="center"/>
    </w:pPr>
    <w:rPr>
      <w:rFonts w:eastAsia="Yu Mincho"/>
      <w:sz w:val="24"/>
      <w:lang w:eastAsia="en-US"/>
    </w:rPr>
  </w:style>
  <w:style w:type="paragraph" w:customStyle="1" w:styleId="section1">
    <w:name w:val="section1"/>
    <w:basedOn w:val="Normal"/>
    <w:rsid w:val="0015205A"/>
    <w:pPr>
      <w:suppressAutoHyphens w:val="0"/>
      <w:spacing w:before="100" w:beforeAutospacing="1" w:after="100" w:afterAutospacing="1" w:line="240" w:lineRule="auto"/>
    </w:pPr>
    <w:rPr>
      <w:rFonts w:eastAsia="Yu Mincho"/>
      <w:sz w:val="24"/>
      <w:szCs w:val="24"/>
      <w:lang w:eastAsia="en-US"/>
    </w:rPr>
  </w:style>
  <w:style w:type="character" w:customStyle="1" w:styleId="CommentTextChar1">
    <w:name w:val="Comment Text Char1"/>
    <w:locked/>
    <w:rsid w:val="0015205A"/>
    <w:rPr>
      <w:rFonts w:ascii="Century" w:eastAsia="MS Mincho" w:hAnsi="Century"/>
      <w:kern w:val="2"/>
      <w:sz w:val="24"/>
    </w:rPr>
  </w:style>
  <w:style w:type="character" w:customStyle="1" w:styleId="FooterChar">
    <w:name w:val="Footer Char"/>
    <w:aliases w:val="3_G Char"/>
    <w:link w:val="Footer"/>
    <w:uiPriority w:val="99"/>
    <w:rsid w:val="0015205A"/>
    <w:rPr>
      <w:sz w:val="16"/>
      <w:lang w:val="en-GB"/>
    </w:rPr>
  </w:style>
  <w:style w:type="paragraph" w:styleId="Quote">
    <w:name w:val="Quote"/>
    <w:basedOn w:val="Normal"/>
    <w:next w:val="Normal"/>
    <w:link w:val="QuoteChar"/>
    <w:uiPriority w:val="29"/>
    <w:qFormat/>
    <w:rsid w:val="0015205A"/>
    <w:pPr>
      <w:suppressAutoHyphens w:val="0"/>
      <w:spacing w:after="200" w:line="276" w:lineRule="auto"/>
    </w:pPr>
    <w:rPr>
      <w:rFonts w:ascii="Calibri" w:eastAsia="Calibri" w:hAnsi="Calibri"/>
      <w:i/>
      <w:iCs/>
      <w:color w:val="000000"/>
      <w:sz w:val="22"/>
      <w:szCs w:val="22"/>
      <w:lang w:val="hu-HU" w:eastAsia="en-US"/>
    </w:rPr>
  </w:style>
  <w:style w:type="character" w:customStyle="1" w:styleId="QuoteChar">
    <w:name w:val="Quote Char"/>
    <w:basedOn w:val="DefaultParagraphFont"/>
    <w:link w:val="Quote"/>
    <w:uiPriority w:val="29"/>
    <w:rsid w:val="0015205A"/>
    <w:rPr>
      <w:rFonts w:ascii="Calibri" w:eastAsia="Calibri" w:hAnsi="Calibri"/>
      <w:i/>
      <w:iCs/>
      <w:color w:val="000000"/>
      <w:sz w:val="22"/>
      <w:szCs w:val="22"/>
      <w:lang w:val="hu-HU" w:eastAsia="en-US"/>
    </w:rPr>
  </w:style>
  <w:style w:type="paragraph" w:styleId="Revision">
    <w:name w:val="Revision"/>
    <w:hidden/>
    <w:uiPriority w:val="99"/>
    <w:semiHidden/>
    <w:rsid w:val="0015205A"/>
    <w:rPr>
      <w:rFonts w:eastAsia="Yu Mincho"/>
      <w:lang w:val="en-GB" w:eastAsia="en-US"/>
    </w:rPr>
  </w:style>
  <w:style w:type="character" w:customStyle="1" w:styleId="1">
    <w:name w:val="未解決のメンション1"/>
    <w:basedOn w:val="DefaultParagraphFont"/>
    <w:uiPriority w:val="99"/>
    <w:semiHidden/>
    <w:unhideWhenUsed/>
    <w:rsid w:val="0015205A"/>
    <w:rPr>
      <w:color w:val="605E5C"/>
      <w:shd w:val="clear" w:color="auto" w:fill="E1DFDD"/>
    </w:rPr>
  </w:style>
  <w:style w:type="character" w:customStyle="1" w:styleId="st">
    <w:name w:val="st"/>
    <w:basedOn w:val="DefaultParagraphFont"/>
    <w:rsid w:val="0015205A"/>
  </w:style>
  <w:style w:type="character" w:customStyle="1" w:styleId="H1GChar">
    <w:name w:val="_ H_1_G Char"/>
    <w:link w:val="H1G"/>
    <w:rsid w:val="002147D1"/>
    <w:rPr>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evc.org/publicdocs/EEVC_WG20_Pulse_Recommendations_Sept_2007.pdf" TargetMode="External"/><Relationship Id="rId18" Type="http://schemas.openxmlformats.org/officeDocument/2006/relationships/image" Target="media/image5.png"/><Relationship Id="rId26" Type="http://schemas.openxmlformats.org/officeDocument/2006/relationships/oleObject" Target="embeddings/oleObject2.bin"/><Relationship Id="rId39" Type="http://schemas.openxmlformats.org/officeDocument/2006/relationships/image" Target="media/image20.wmf"/><Relationship Id="rId21" Type="http://schemas.openxmlformats.org/officeDocument/2006/relationships/image" Target="media/image8.png"/><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image" Target="media/image24.wmf"/><Relationship Id="rId50" Type="http://schemas.openxmlformats.org/officeDocument/2006/relationships/oleObject" Target="embeddings/oleObject11.bin"/><Relationship Id="rId55" Type="http://schemas.openxmlformats.org/officeDocument/2006/relationships/image" Target="media/image29.gif"/><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image" Target="media/image21.wmf"/><Relationship Id="rId54" Type="http://schemas.openxmlformats.org/officeDocument/2006/relationships/image" Target="media/image28.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1.bin"/><Relationship Id="rId32" Type="http://schemas.openxmlformats.org/officeDocument/2006/relationships/image" Target="media/image16.emf"/><Relationship Id="rId37" Type="http://schemas.openxmlformats.org/officeDocument/2006/relationships/image" Target="media/image19.wmf"/><Relationship Id="rId40" Type="http://schemas.openxmlformats.org/officeDocument/2006/relationships/oleObject" Target="embeddings/oleObject6.bin"/><Relationship Id="rId45" Type="http://schemas.openxmlformats.org/officeDocument/2006/relationships/image" Target="media/image23.wmf"/><Relationship Id="rId53" Type="http://schemas.openxmlformats.org/officeDocument/2006/relationships/image" Target="media/image27.emf"/><Relationship Id="rId58" Type="http://schemas.openxmlformats.org/officeDocument/2006/relationships/image" Target="media/image29.wmf"/><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wmf"/><Relationship Id="rId28" Type="http://schemas.openxmlformats.org/officeDocument/2006/relationships/image" Target="media/image13.png"/><Relationship Id="rId36" Type="http://schemas.openxmlformats.org/officeDocument/2006/relationships/oleObject" Target="embeddings/oleObject4.bin"/><Relationship Id="rId49" Type="http://schemas.openxmlformats.org/officeDocument/2006/relationships/image" Target="media/image25.wmf"/><Relationship Id="rId57" Type="http://schemas.openxmlformats.org/officeDocument/2006/relationships/image" Target="media/image28.wmf"/><Relationship Id="rId61"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oleObject" Target="embeddings/Microsoft_Excel_97-2003_Worksheet.xls"/><Relationship Id="rId44" Type="http://schemas.openxmlformats.org/officeDocument/2006/relationships/oleObject" Target="embeddings/oleObject8.bin"/><Relationship Id="rId52" Type="http://schemas.openxmlformats.org/officeDocument/2006/relationships/oleObject" Target="embeddings/oleObject12.bin"/><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wmf"/><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oleObject" Target="embeddings/oleObject10.bin"/><Relationship Id="rId56" Type="http://schemas.openxmlformats.org/officeDocument/2006/relationships/image" Target="media/image30.gi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6.wmf"/><Relationship Id="rId3" Type="http://schemas.openxmlformats.org/officeDocument/2006/relationships/customXml" Target="../customXml/item3.xml"/><Relationship Id="rId12" Type="http://schemas.openxmlformats.org/officeDocument/2006/relationships/hyperlink" Target="http://www.unece.org/trans/doc/2010/wp29grsp/GTR7-02-16e.pdf" TargetMode="External"/><Relationship Id="rId17" Type="http://schemas.microsoft.com/office/2007/relationships/hdphoto" Target="media/hdphoto1.wdp"/><Relationship Id="rId25" Type="http://schemas.openxmlformats.org/officeDocument/2006/relationships/image" Target="media/image11.wmf"/><Relationship Id="rId33" Type="http://schemas.openxmlformats.org/officeDocument/2006/relationships/image" Target="media/image17.wmf"/><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3" ma:contentTypeDescription="Create a new document." ma:contentTypeScope="" ma:versionID="89c13dde5d7aa6b1840a64c3c61e7101">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DC90F-79D9-4BED-9606-DE5841C1D5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F2F4AC9-9CA2-45F7-8C69-E1A2AA481B9C}">
  <ds:schemaRefs>
    <ds:schemaRef ds:uri="http://schemas.microsoft.com/sharepoint/v3/contenttype/forms"/>
  </ds:schemaRefs>
</ds:datastoreItem>
</file>

<file path=customXml/itemProps3.xml><?xml version="1.0" encoding="utf-8"?>
<ds:datastoreItem xmlns:ds="http://schemas.openxmlformats.org/officeDocument/2006/customXml" ds:itemID="{3168FCB9-4736-4494-A390-A94FCF9D2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4A7F49-43D7-404B-9F21-858E824BB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TRANS_WP29_E.dotm</Template>
  <TotalTime>16</TotalTime>
  <Pages>60</Pages>
  <Words>22909</Words>
  <Characters>130585</Characters>
  <Application>Microsoft Office Word</Application>
  <DocSecurity>0</DocSecurity>
  <Lines>1088</Lines>
  <Paragraphs>306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ECE/TRANS/WP.29/2020/</vt:lpstr>
      <vt:lpstr/>
    </vt:vector>
  </TitlesOfParts>
  <Company>CSD</Company>
  <LinksUpToDate>false</LinksUpToDate>
  <CharactersWithSpaces>153188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ECE/TRANS/WP.29/2020/</dc:title>
  <dc:creator>Lucille</dc:creator>
  <cp:lastModifiedBy>Secretariat</cp:lastModifiedBy>
  <cp:revision>7</cp:revision>
  <cp:lastPrinted>2021-01-18T16:46:00Z</cp:lastPrinted>
  <dcterms:created xsi:type="dcterms:W3CDTF">2021-01-18T14:08:00Z</dcterms:created>
  <dcterms:modified xsi:type="dcterms:W3CDTF">2021-01-18T16:46:00Z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